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729FE" w14:textId="77777777" w:rsidR="00F77997" w:rsidRDefault="00F77997" w:rsidP="00F77997">
      <w:pPr>
        <w:rPr>
          <w:lang w:val="en-US"/>
        </w:rPr>
      </w:pPr>
      <w:bookmarkStart w:id="0" w:name="_Toc68589336"/>
    </w:p>
    <w:p w14:paraId="70B6C9DC" w14:textId="77777777" w:rsidR="00F77997" w:rsidRPr="00F77997" w:rsidRDefault="00F77997" w:rsidP="006D6F63">
      <w:pPr>
        <w:pStyle w:val="Title"/>
        <w:jc w:val="center"/>
        <w:rPr>
          <w:rFonts w:eastAsia="Times New Roman"/>
        </w:rPr>
      </w:pPr>
      <w:r w:rsidRPr="00F77997">
        <w:rPr>
          <w:rFonts w:eastAsia="Times New Roman"/>
        </w:rPr>
        <w:t>SEG Awards Level 1</w:t>
      </w:r>
    </w:p>
    <w:p w14:paraId="2F6B03B8" w14:textId="77777777" w:rsidR="00F77997" w:rsidRPr="00F77997" w:rsidRDefault="00F77997" w:rsidP="00F77997">
      <w:pPr>
        <w:jc w:val="center"/>
        <w:rPr>
          <w:rFonts w:eastAsia="Times New Roman" w:cs="Arial"/>
          <w:b/>
          <w:kern w:val="0"/>
          <w:sz w:val="48"/>
          <w:szCs w:val="48"/>
          <w14:ligatures w14:val="none"/>
        </w:rPr>
      </w:pPr>
    </w:p>
    <w:p w14:paraId="70CD313F" w14:textId="534FA866" w:rsidR="00F77997" w:rsidRPr="00F77997" w:rsidRDefault="00F77997" w:rsidP="00F77997">
      <w:pPr>
        <w:pStyle w:val="Title"/>
        <w:jc w:val="center"/>
        <w:rPr>
          <w:rFonts w:eastAsia="Times New Roman"/>
        </w:rPr>
      </w:pPr>
      <w:r>
        <w:rPr>
          <w:rFonts w:eastAsia="Times New Roman"/>
        </w:rPr>
        <w:t>A</w:t>
      </w:r>
      <w:r w:rsidRPr="00F77997">
        <w:rPr>
          <w:rFonts w:eastAsia="Times New Roman"/>
        </w:rPr>
        <w:t>ward in Motor Vehicle Studies</w:t>
      </w:r>
      <w:r>
        <w:rPr>
          <w:rFonts w:eastAsia="Times New Roman"/>
        </w:rPr>
        <w:t xml:space="preserve"> - </w:t>
      </w:r>
      <w:r w:rsidRPr="00F77997">
        <w:rPr>
          <w:rFonts w:eastAsia="Times New Roman"/>
        </w:rPr>
        <w:t>500/4242/7</w:t>
      </w:r>
    </w:p>
    <w:p w14:paraId="611B2E92" w14:textId="31B64F1B" w:rsidR="00F77997" w:rsidRPr="00F77997" w:rsidRDefault="00F77997" w:rsidP="00F77997">
      <w:pPr>
        <w:pStyle w:val="Title"/>
        <w:jc w:val="center"/>
        <w:rPr>
          <w:rFonts w:eastAsia="Times New Roman"/>
        </w:rPr>
      </w:pPr>
      <w:r w:rsidRPr="00F77997">
        <w:rPr>
          <w:rFonts w:eastAsia="Times New Roman"/>
        </w:rPr>
        <w:t>Certificate in Motor Vehicle Studies</w:t>
      </w:r>
      <w:r>
        <w:rPr>
          <w:rFonts w:eastAsia="Times New Roman"/>
        </w:rPr>
        <w:t xml:space="preserve"> - </w:t>
      </w:r>
      <w:r w:rsidRPr="00F77997">
        <w:rPr>
          <w:rFonts w:eastAsia="Times New Roman"/>
        </w:rPr>
        <w:t>500/4220/8</w:t>
      </w:r>
    </w:p>
    <w:p w14:paraId="425E7AC3" w14:textId="6883D69F" w:rsidR="00F77997" w:rsidRPr="00F77997" w:rsidRDefault="00F77997" w:rsidP="00F77997">
      <w:pPr>
        <w:pStyle w:val="Title"/>
        <w:jc w:val="center"/>
        <w:rPr>
          <w:rFonts w:eastAsia="Times New Roman"/>
        </w:rPr>
      </w:pPr>
      <w:r w:rsidRPr="00F77997">
        <w:rPr>
          <w:rFonts w:eastAsia="Times New Roman"/>
        </w:rPr>
        <w:t>Diploma in Motor Vehicle Studies</w:t>
      </w:r>
      <w:r>
        <w:rPr>
          <w:rFonts w:eastAsia="Times New Roman"/>
        </w:rPr>
        <w:t xml:space="preserve"> - </w:t>
      </w:r>
      <w:r w:rsidRPr="00F77997">
        <w:rPr>
          <w:rFonts w:eastAsia="Times New Roman"/>
        </w:rPr>
        <w:t>500/4209/9</w:t>
      </w:r>
    </w:p>
    <w:p w14:paraId="2A95DADC" w14:textId="77777777" w:rsidR="00F77997" w:rsidRDefault="00F77997" w:rsidP="00F77997">
      <w:pPr>
        <w:rPr>
          <w:lang w:val="en-US"/>
        </w:rPr>
      </w:pPr>
    </w:p>
    <w:p w14:paraId="7B980DBD" w14:textId="77777777" w:rsidR="00F77997" w:rsidRDefault="00F77997" w:rsidP="00F77997">
      <w:pPr>
        <w:rPr>
          <w:lang w:val="en-US"/>
        </w:rPr>
      </w:pPr>
    </w:p>
    <w:p w14:paraId="1361C3D6" w14:textId="77777777" w:rsidR="00F77997" w:rsidRPr="00F77997" w:rsidRDefault="00F77997" w:rsidP="00F77997">
      <w:pPr>
        <w:pStyle w:val="Heading1"/>
        <w:rPr>
          <w:rFonts w:eastAsia="Times New Roman"/>
        </w:rPr>
      </w:pPr>
      <w:r w:rsidRPr="00F77997">
        <w:rPr>
          <w:rFonts w:eastAsia="Times New Roman"/>
        </w:rPr>
        <w:t>Learner Assessment Record Book</w:t>
      </w:r>
    </w:p>
    <w:p w14:paraId="28A2A416" w14:textId="77777777" w:rsidR="00F77997" w:rsidRPr="00F77997" w:rsidRDefault="00F77997" w:rsidP="00F77997">
      <w:pPr>
        <w:rPr>
          <w:rFonts w:eastAsia="Times New Roman" w:cs="Arial"/>
          <w:kern w:val="0"/>
          <w:szCs w:val="22"/>
          <w:lang w:val="en-US"/>
          <w14:ligatures w14:val="none"/>
        </w:rPr>
      </w:pPr>
    </w:p>
    <w:tbl>
      <w:tblPr>
        <w:tblStyle w:val="GridTable4-Accent2"/>
        <w:tblpPr w:leftFromText="180" w:rightFromText="180" w:vertAnchor="text" w:horzAnchor="margin" w:tblpXSpec="center" w:tblpY="-25"/>
        <w:tblW w:w="9067" w:type="dxa"/>
        <w:tblLook w:val="0680" w:firstRow="0" w:lastRow="0" w:firstColumn="1" w:lastColumn="0" w:noHBand="1" w:noVBand="1"/>
      </w:tblPr>
      <w:tblGrid>
        <w:gridCol w:w="4608"/>
        <w:gridCol w:w="4459"/>
      </w:tblGrid>
      <w:tr w:rsidR="00F77997" w:rsidRPr="00F77997" w14:paraId="67DAEDFC"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027DB471"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Learners Name</w:t>
            </w:r>
          </w:p>
        </w:tc>
        <w:tc>
          <w:tcPr>
            <w:tcW w:w="4459" w:type="dxa"/>
            <w:vAlign w:val="center"/>
          </w:tcPr>
          <w:p w14:paraId="2B7FFB5D"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45AD965E"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54E8CD2A"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SEG Awards Registration Number</w:t>
            </w:r>
          </w:p>
        </w:tc>
        <w:tc>
          <w:tcPr>
            <w:tcW w:w="4459" w:type="dxa"/>
            <w:vAlign w:val="center"/>
          </w:tcPr>
          <w:p w14:paraId="02139E53"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75E96E82"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2F6E612E"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Centre Name</w:t>
            </w:r>
          </w:p>
        </w:tc>
        <w:tc>
          <w:tcPr>
            <w:tcW w:w="4459" w:type="dxa"/>
            <w:vAlign w:val="center"/>
          </w:tcPr>
          <w:p w14:paraId="3892E1B3"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74E72981"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1741734E"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 xml:space="preserve">Assessor 1 Name  </w:t>
            </w:r>
          </w:p>
        </w:tc>
        <w:tc>
          <w:tcPr>
            <w:tcW w:w="4459" w:type="dxa"/>
            <w:vAlign w:val="center"/>
          </w:tcPr>
          <w:p w14:paraId="44F13766"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0D022860"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633037D1"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 xml:space="preserve">Assessor 2 Name  </w:t>
            </w:r>
          </w:p>
        </w:tc>
        <w:tc>
          <w:tcPr>
            <w:tcW w:w="4459" w:type="dxa"/>
            <w:vAlign w:val="center"/>
          </w:tcPr>
          <w:p w14:paraId="4BDA33CD"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bl>
    <w:p w14:paraId="18C58124" w14:textId="77777777" w:rsidR="00F77997" w:rsidRDefault="00F77997" w:rsidP="00F77997">
      <w:pPr>
        <w:rPr>
          <w:lang w:val="en-US"/>
        </w:rPr>
      </w:pPr>
    </w:p>
    <w:p w14:paraId="23C7AC6C" w14:textId="77777777" w:rsidR="00F77997" w:rsidRDefault="00F77997" w:rsidP="00F77997">
      <w:pPr>
        <w:rPr>
          <w:lang w:val="en-US"/>
        </w:rPr>
      </w:pPr>
    </w:p>
    <w:p w14:paraId="16CE5CF1" w14:textId="77777777" w:rsidR="00F77997" w:rsidRDefault="00F77997" w:rsidP="00F77997">
      <w:pPr>
        <w:rPr>
          <w:lang w:val="en-US"/>
        </w:rPr>
      </w:pPr>
    </w:p>
    <w:p w14:paraId="24CCD8A9" w14:textId="77777777" w:rsidR="00F77997" w:rsidRDefault="00F77997" w:rsidP="00F77997">
      <w:pPr>
        <w:rPr>
          <w:lang w:val="en-US"/>
        </w:rPr>
      </w:pPr>
    </w:p>
    <w:p w14:paraId="6701ADBB" w14:textId="77777777" w:rsidR="00F77997" w:rsidRDefault="00F77997" w:rsidP="00F77997">
      <w:pPr>
        <w:rPr>
          <w:lang w:val="en-US"/>
        </w:rPr>
      </w:pPr>
    </w:p>
    <w:p w14:paraId="7C0090CD" w14:textId="77777777" w:rsidR="00F77997" w:rsidRPr="00F77997" w:rsidRDefault="00F77997" w:rsidP="00F77997">
      <w:pPr>
        <w:pStyle w:val="Heading1"/>
        <w:rPr>
          <w:rFonts w:eastAsia="Times New Roman"/>
        </w:rPr>
      </w:pPr>
      <w:r w:rsidRPr="00F77997">
        <w:lastRenderedPageBreak/>
        <w:t>DECLARATION</w:t>
      </w:r>
      <w:r w:rsidRPr="00F77997">
        <w:rPr>
          <w:rFonts w:eastAsia="Times New Roman"/>
        </w:rPr>
        <w:t xml:space="preserve"> OF AUTHENTICITY</w:t>
      </w:r>
    </w:p>
    <w:p w14:paraId="3CC007A0" w14:textId="77777777" w:rsidR="00F77997" w:rsidRPr="00F77997" w:rsidRDefault="00F77997" w:rsidP="00F77997">
      <w:pPr>
        <w:rPr>
          <w:rFonts w:eastAsia="Times New Roman" w:cs="Arial"/>
          <w:kern w:val="0"/>
          <w:szCs w:val="22"/>
          <w:lang w:val="en-US"/>
          <w14:ligatures w14:val="none"/>
        </w:rPr>
      </w:pPr>
    </w:p>
    <w:p w14:paraId="2DF16868" w14:textId="77777777" w:rsidR="00F77997" w:rsidRPr="00F77997" w:rsidRDefault="00F77997" w:rsidP="00F77997">
      <w:pPr>
        <w:rPr>
          <w:rFonts w:eastAsia="Times New Roman" w:cs="Times New Roman"/>
          <w:kern w:val="0"/>
          <w:szCs w:val="20"/>
          <w:lang w:eastAsia="en-GB"/>
          <w14:ligatures w14:val="none"/>
        </w:rPr>
      </w:pPr>
      <w:r w:rsidRPr="00F77997">
        <w:rPr>
          <w:rFonts w:eastAsia="Times New Roman" w:cs="Times New Roman"/>
          <w:kern w:val="0"/>
          <w:szCs w:val="20"/>
          <w:lang w:eastAsia="en-GB"/>
          <w14:ligatures w14:val="none"/>
        </w:rPr>
        <w:t xml:space="preserve">This declaration must be completed and signed by the learner and countersigned </w:t>
      </w:r>
    </w:p>
    <w:p w14:paraId="213F2B1C" w14:textId="77777777" w:rsidR="00F77997" w:rsidRPr="00F77997" w:rsidRDefault="00F77997" w:rsidP="00F77997">
      <w:pPr>
        <w:rPr>
          <w:rFonts w:eastAsia="Times New Roman" w:cs="Times New Roman"/>
          <w:kern w:val="0"/>
          <w:szCs w:val="20"/>
          <w:lang w:eastAsia="en-GB"/>
          <w14:ligatures w14:val="none"/>
        </w:rPr>
      </w:pPr>
      <w:r w:rsidRPr="00F77997">
        <w:rPr>
          <w:rFonts w:eastAsia="Times New Roman" w:cs="Times New Roman"/>
          <w:kern w:val="0"/>
          <w:szCs w:val="20"/>
          <w:lang w:eastAsia="en-GB"/>
          <w14:ligatures w14:val="none"/>
        </w:rPr>
        <w:t>by the tutor / assessor and covers all evidence submitted for moderation.</w:t>
      </w:r>
    </w:p>
    <w:p w14:paraId="0F659609" w14:textId="77777777" w:rsidR="00F77997" w:rsidRPr="00F77997" w:rsidRDefault="00F77997" w:rsidP="00F77997">
      <w:pPr>
        <w:rPr>
          <w:rFonts w:eastAsia="Times New Roman" w:cs="Times New Roman"/>
          <w:kern w:val="0"/>
          <w:szCs w:val="20"/>
          <w:lang w:eastAsia="en-GB"/>
          <w14:ligatures w14:val="none"/>
        </w:rPr>
      </w:pPr>
    </w:p>
    <w:tbl>
      <w:tblPr>
        <w:tblStyle w:val="GridTable4-Accent2"/>
        <w:tblW w:w="0" w:type="auto"/>
        <w:tblLook w:val="0600" w:firstRow="0" w:lastRow="0" w:firstColumn="0" w:lastColumn="0" w:noHBand="1" w:noVBand="1"/>
      </w:tblPr>
      <w:tblGrid>
        <w:gridCol w:w="1925"/>
        <w:gridCol w:w="2321"/>
        <w:gridCol w:w="1760"/>
        <w:gridCol w:w="3054"/>
      </w:tblGrid>
      <w:tr w:rsidR="00F77997" w:rsidRPr="00F77997" w14:paraId="0CC531E3" w14:textId="77777777" w:rsidTr="00F77997">
        <w:trPr>
          <w:trHeight w:hRule="exact" w:val="567"/>
        </w:trPr>
        <w:tc>
          <w:tcPr>
            <w:tcW w:w="1978" w:type="dxa"/>
            <w:shd w:val="clear" w:color="auto" w:fill="043956" w:themeFill="accent2"/>
            <w:vAlign w:val="center"/>
          </w:tcPr>
          <w:p w14:paraId="473987F9"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Learner Name</w:t>
            </w:r>
          </w:p>
        </w:tc>
        <w:tc>
          <w:tcPr>
            <w:tcW w:w="7999" w:type="dxa"/>
            <w:gridSpan w:val="3"/>
            <w:vAlign w:val="center"/>
          </w:tcPr>
          <w:p w14:paraId="052237D9" w14:textId="77777777" w:rsidR="00F77997" w:rsidRPr="00F77997" w:rsidRDefault="00F77997" w:rsidP="00F77997">
            <w:pPr>
              <w:rPr>
                <w:rFonts w:eastAsia="Times New Roman" w:cs="Arial"/>
                <w:kern w:val="0"/>
                <w:szCs w:val="22"/>
                <w:lang w:val="en-US"/>
                <w14:ligatures w14:val="none"/>
              </w:rPr>
            </w:pPr>
          </w:p>
        </w:tc>
      </w:tr>
      <w:tr w:rsidR="00F77997" w:rsidRPr="00F77997" w14:paraId="1E45F807" w14:textId="77777777" w:rsidTr="00F77997">
        <w:trPr>
          <w:trHeight w:hRule="exact" w:val="567"/>
        </w:trPr>
        <w:tc>
          <w:tcPr>
            <w:tcW w:w="1978" w:type="dxa"/>
            <w:shd w:val="clear" w:color="auto" w:fill="043956" w:themeFill="accent2"/>
            <w:vAlign w:val="center"/>
          </w:tcPr>
          <w:p w14:paraId="041791D5"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Unique Learner Number (ULN)</w:t>
            </w:r>
          </w:p>
        </w:tc>
        <w:tc>
          <w:tcPr>
            <w:tcW w:w="2643" w:type="dxa"/>
            <w:vAlign w:val="center"/>
          </w:tcPr>
          <w:p w14:paraId="17424CFB" w14:textId="77777777" w:rsidR="00F77997" w:rsidRPr="00F77997" w:rsidRDefault="00F77997" w:rsidP="00F77997">
            <w:pPr>
              <w:rPr>
                <w:rFonts w:eastAsia="Times New Roman" w:cs="Arial"/>
                <w:kern w:val="0"/>
                <w:szCs w:val="22"/>
                <w:lang w:val="en-US"/>
                <w14:ligatures w14:val="none"/>
              </w:rPr>
            </w:pPr>
          </w:p>
        </w:tc>
        <w:tc>
          <w:tcPr>
            <w:tcW w:w="1867" w:type="dxa"/>
            <w:shd w:val="clear" w:color="auto" w:fill="043956" w:themeFill="accent2"/>
            <w:vAlign w:val="center"/>
          </w:tcPr>
          <w:p w14:paraId="6590004A"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SEG</w:t>
            </w:r>
          </w:p>
          <w:p w14:paraId="6067FF2E" w14:textId="77777777" w:rsidR="00F77997" w:rsidRPr="00F77997" w:rsidRDefault="00F77997" w:rsidP="00F77997">
            <w:pPr>
              <w:rPr>
                <w:rFonts w:eastAsia="Times New Roman" w:cs="Arial"/>
                <w:kern w:val="0"/>
                <w:szCs w:val="22"/>
                <w:lang w:val="en-US"/>
                <w14:ligatures w14:val="none"/>
              </w:rPr>
            </w:pPr>
            <w:r w:rsidRPr="00F77997">
              <w:rPr>
                <w:rFonts w:eastAsia="Times New Roman" w:cs="Arial"/>
                <w:kern w:val="0"/>
                <w:szCs w:val="22"/>
                <w:lang w:val="en-US"/>
                <w14:ligatures w14:val="none"/>
              </w:rPr>
              <w:t>Learner Reg. ID</w:t>
            </w:r>
          </w:p>
        </w:tc>
        <w:tc>
          <w:tcPr>
            <w:tcW w:w="3489" w:type="dxa"/>
            <w:vAlign w:val="center"/>
          </w:tcPr>
          <w:p w14:paraId="10B581EC" w14:textId="77777777" w:rsidR="00F77997" w:rsidRPr="00F77997" w:rsidRDefault="00F77997" w:rsidP="00F77997">
            <w:pPr>
              <w:rPr>
                <w:rFonts w:eastAsia="Times New Roman" w:cs="Arial"/>
                <w:kern w:val="0"/>
                <w:szCs w:val="22"/>
                <w:lang w:val="en-US"/>
                <w14:ligatures w14:val="none"/>
              </w:rPr>
            </w:pPr>
          </w:p>
        </w:tc>
      </w:tr>
      <w:tr w:rsidR="00F77997" w:rsidRPr="00F77997" w14:paraId="1E341D38" w14:textId="77777777" w:rsidTr="00F77997">
        <w:trPr>
          <w:trHeight w:hRule="exact" w:val="567"/>
        </w:trPr>
        <w:tc>
          <w:tcPr>
            <w:tcW w:w="1978" w:type="dxa"/>
            <w:shd w:val="clear" w:color="auto" w:fill="043956" w:themeFill="accent2"/>
            <w:vAlign w:val="center"/>
          </w:tcPr>
          <w:p w14:paraId="7D48EE58"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Qualification Title</w:t>
            </w:r>
          </w:p>
        </w:tc>
        <w:tc>
          <w:tcPr>
            <w:tcW w:w="7999" w:type="dxa"/>
            <w:gridSpan w:val="3"/>
            <w:vAlign w:val="center"/>
          </w:tcPr>
          <w:p w14:paraId="71ECA2F2" w14:textId="77777777" w:rsidR="00F77997" w:rsidRPr="00F77997" w:rsidRDefault="00F77997" w:rsidP="00F77997">
            <w:pPr>
              <w:rPr>
                <w:rFonts w:eastAsia="Times New Roman" w:cs="Arial"/>
                <w:kern w:val="0"/>
                <w:szCs w:val="22"/>
                <w:lang w:val="en-US"/>
                <w14:ligatures w14:val="none"/>
              </w:rPr>
            </w:pPr>
          </w:p>
        </w:tc>
      </w:tr>
      <w:tr w:rsidR="00F77997" w:rsidRPr="00F77997" w14:paraId="2625E9A5" w14:textId="77777777" w:rsidTr="00F77997">
        <w:trPr>
          <w:trHeight w:hRule="exact" w:val="567"/>
        </w:trPr>
        <w:tc>
          <w:tcPr>
            <w:tcW w:w="1978" w:type="dxa"/>
            <w:shd w:val="clear" w:color="auto" w:fill="043956" w:themeFill="accent2"/>
            <w:vAlign w:val="center"/>
          </w:tcPr>
          <w:p w14:paraId="5051B832"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Centre Name</w:t>
            </w:r>
          </w:p>
        </w:tc>
        <w:tc>
          <w:tcPr>
            <w:tcW w:w="7999" w:type="dxa"/>
            <w:gridSpan w:val="3"/>
            <w:vAlign w:val="center"/>
          </w:tcPr>
          <w:p w14:paraId="6A14419C" w14:textId="77777777" w:rsidR="00F77997" w:rsidRPr="00F77997" w:rsidRDefault="00F77997" w:rsidP="00F77997">
            <w:pPr>
              <w:rPr>
                <w:rFonts w:eastAsia="Times New Roman" w:cs="Arial"/>
                <w:kern w:val="0"/>
                <w:szCs w:val="22"/>
                <w:lang w:val="en-US"/>
                <w14:ligatures w14:val="none"/>
              </w:rPr>
            </w:pPr>
          </w:p>
        </w:tc>
      </w:tr>
    </w:tbl>
    <w:p w14:paraId="51F39345" w14:textId="77777777" w:rsidR="00F77997" w:rsidRPr="00F77997" w:rsidRDefault="00F77997" w:rsidP="00F77997"/>
    <w:p w14:paraId="08659A3B" w14:textId="77777777" w:rsidR="00F77997" w:rsidRPr="00F77997" w:rsidRDefault="00F77997" w:rsidP="00F77997">
      <w:pPr>
        <w:rPr>
          <w:b/>
          <w:bCs/>
        </w:rPr>
      </w:pPr>
      <w:r w:rsidRPr="00F77997">
        <w:rPr>
          <w:b/>
          <w:bCs/>
        </w:rPr>
        <w:t>Learner statement of authenticity</w:t>
      </w:r>
    </w:p>
    <w:p w14:paraId="3CDA8CF2" w14:textId="77777777" w:rsidR="00F77997" w:rsidRPr="00F77997" w:rsidRDefault="00F77997" w:rsidP="00F77997">
      <w:pPr>
        <w:rPr>
          <w:rFonts w:eastAsia="Times New Roman" w:cs="Arial"/>
          <w:b/>
          <w:bCs/>
          <w:kern w:val="0"/>
          <w:szCs w:val="22"/>
          <w:lang w:val="en-US"/>
          <w14:ligatures w14:val="none"/>
        </w:rPr>
      </w:pPr>
    </w:p>
    <w:p w14:paraId="275DECA4" w14:textId="77777777" w:rsidR="00F77997" w:rsidRPr="00F77997" w:rsidRDefault="00F77997" w:rsidP="00F77997">
      <w:pPr>
        <w:rPr>
          <w:b/>
          <w:bCs/>
          <w:lang w:val="en-US"/>
        </w:rPr>
      </w:pPr>
      <w:r w:rsidRPr="00F77997">
        <w:rPr>
          <w:b/>
          <w:bCs/>
          <w:lang w:val="en-US"/>
        </w:rPr>
        <w:t xml:space="preserve">Before </w:t>
      </w:r>
      <w:proofErr w:type="gramStart"/>
      <w:r w:rsidRPr="00F77997">
        <w:rPr>
          <w:b/>
          <w:bCs/>
          <w:lang w:val="en-US"/>
        </w:rPr>
        <w:t>signing</w:t>
      </w:r>
      <w:proofErr w:type="gramEnd"/>
      <w:r w:rsidRPr="00F77997">
        <w:rPr>
          <w:b/>
          <w:bCs/>
          <w:lang w:val="en-US"/>
        </w:rPr>
        <w:t xml:space="preserve"> please read the guidance below.</w:t>
      </w:r>
    </w:p>
    <w:p w14:paraId="594C296A" w14:textId="77777777" w:rsidR="00F77997" w:rsidRPr="00F77997" w:rsidRDefault="00F77997" w:rsidP="00F77997">
      <w:pPr>
        <w:rPr>
          <w:rFonts w:eastAsia="Times New Roman" w:cs="Arial"/>
          <w:kern w:val="0"/>
          <w:szCs w:val="22"/>
          <w:lang w:val="en-US"/>
          <w14:ligatures w14:val="none"/>
        </w:rPr>
      </w:pPr>
    </w:p>
    <w:p w14:paraId="59DDBF8B"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I confirm that the attached assignment / portfolio is all my own work</w:t>
      </w:r>
      <w:r w:rsidRPr="00F77997">
        <w:rPr>
          <w:rFonts w:eastAsia="Times New Roman" w:cs="Arial"/>
          <w:kern w:val="0"/>
          <w:szCs w:val="22"/>
          <w:vertAlign w:val="superscript"/>
          <w:lang w:val="en-US"/>
          <w14:ligatures w14:val="none"/>
        </w:rPr>
        <w:footnoteReference w:id="1"/>
      </w:r>
      <w:r w:rsidRPr="00F77997">
        <w:rPr>
          <w:rFonts w:eastAsia="Times New Roman" w:cs="Arial"/>
          <w:kern w:val="0"/>
          <w:szCs w:val="22"/>
          <w:lang w:val="en-US"/>
          <w14:ligatures w14:val="none"/>
        </w:rPr>
        <w:t xml:space="preserve"> and does not include any work completed by anyone other than myself.  I have completed the assignment / portfolio in accordance with SEG Awards’ instructions and within the time limits set by my </w:t>
      </w:r>
      <w:proofErr w:type="spellStart"/>
      <w:r w:rsidRPr="00F77997">
        <w:rPr>
          <w:rFonts w:eastAsia="Times New Roman" w:cs="Arial"/>
          <w:kern w:val="0"/>
          <w:szCs w:val="22"/>
          <w:lang w:val="en-US"/>
          <w14:ligatures w14:val="none"/>
        </w:rPr>
        <w:t>centre</w:t>
      </w:r>
      <w:proofErr w:type="spellEnd"/>
      <w:r w:rsidRPr="00F77997">
        <w:rPr>
          <w:rFonts w:eastAsia="Times New Roman" w:cs="Arial"/>
          <w:kern w:val="0"/>
          <w:szCs w:val="22"/>
          <w:lang w:val="en-US"/>
          <w14:ligatures w14:val="none"/>
        </w:rPr>
        <w:t>.</w:t>
      </w:r>
    </w:p>
    <w:p w14:paraId="2B0A10E3" w14:textId="77777777" w:rsidR="00F77997" w:rsidRPr="00F77997" w:rsidRDefault="00F77997" w:rsidP="00F77997">
      <w:pPr>
        <w:rPr>
          <w:rFonts w:eastAsia="Times New Roman" w:cs="Arial"/>
          <w:kern w:val="0"/>
          <w:szCs w:val="22"/>
          <w:lang w:val="en-US"/>
          <w14:ligatures w14:val="none"/>
        </w:rPr>
      </w:pPr>
    </w:p>
    <w:tbl>
      <w:tblPr>
        <w:tblStyle w:val="GridTable6Colorful-Accent2"/>
        <w:tblW w:w="0" w:type="auto"/>
        <w:tblLook w:val="0600" w:firstRow="0" w:lastRow="0" w:firstColumn="0" w:lastColumn="0" w:noHBand="1" w:noVBand="1"/>
      </w:tblPr>
      <w:tblGrid>
        <w:gridCol w:w="1314"/>
        <w:gridCol w:w="4574"/>
        <w:gridCol w:w="1153"/>
        <w:gridCol w:w="2019"/>
      </w:tblGrid>
      <w:tr w:rsidR="00F77997" w:rsidRPr="00F77997" w14:paraId="06779830" w14:textId="77777777" w:rsidTr="00F77997">
        <w:trPr>
          <w:trHeight w:hRule="exact" w:val="567"/>
        </w:trPr>
        <w:tc>
          <w:tcPr>
            <w:tcW w:w="1318" w:type="dxa"/>
            <w:shd w:val="clear" w:color="auto" w:fill="043956" w:themeFill="accent2"/>
            <w:vAlign w:val="center"/>
          </w:tcPr>
          <w:p w14:paraId="3C36A2B1" w14:textId="77777777" w:rsidR="00F77997" w:rsidRPr="00F77997" w:rsidRDefault="00F77997" w:rsidP="00F77997">
            <w:pPr>
              <w:rPr>
                <w:rFonts w:eastAsia="Times New Roman" w:cs="Arial"/>
                <w:kern w:val="0"/>
                <w:szCs w:val="22"/>
                <w:lang w:val="en-US"/>
                <w14:ligatures w14:val="none"/>
              </w:rPr>
            </w:pPr>
            <w:r w:rsidRPr="00F77997">
              <w:rPr>
                <w:rFonts w:eastAsia="Times New Roman" w:cs="Arial"/>
                <w:color w:val="FFFFFF" w:themeColor="background1"/>
                <w:kern w:val="0"/>
                <w:szCs w:val="22"/>
                <w:lang w:val="en-US"/>
                <w14:ligatures w14:val="none"/>
              </w:rPr>
              <w:t>Signature</w:t>
            </w:r>
          </w:p>
        </w:tc>
        <w:tc>
          <w:tcPr>
            <w:tcW w:w="5170" w:type="dxa"/>
            <w:vAlign w:val="center"/>
          </w:tcPr>
          <w:p w14:paraId="170C2C0E" w14:textId="77777777" w:rsidR="00F77997" w:rsidRPr="00F77997" w:rsidRDefault="00F77997" w:rsidP="00F77997">
            <w:pPr>
              <w:rPr>
                <w:rFonts w:eastAsia="Times New Roman" w:cs="Arial"/>
                <w:kern w:val="0"/>
                <w:szCs w:val="22"/>
                <w:lang w:val="en-US"/>
                <w14:ligatures w14:val="none"/>
              </w:rPr>
            </w:pPr>
          </w:p>
        </w:tc>
        <w:tc>
          <w:tcPr>
            <w:tcW w:w="1210" w:type="dxa"/>
            <w:shd w:val="clear" w:color="auto" w:fill="043956" w:themeFill="accent2"/>
            <w:vAlign w:val="center"/>
          </w:tcPr>
          <w:p w14:paraId="4902E110"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Date</w:t>
            </w:r>
          </w:p>
        </w:tc>
        <w:tc>
          <w:tcPr>
            <w:tcW w:w="2265" w:type="dxa"/>
            <w:vAlign w:val="center"/>
          </w:tcPr>
          <w:p w14:paraId="0E8103B3" w14:textId="77777777" w:rsidR="00F77997" w:rsidRPr="00F77997" w:rsidRDefault="00F77997" w:rsidP="00F77997">
            <w:pPr>
              <w:rPr>
                <w:rFonts w:eastAsia="Times New Roman" w:cs="Arial"/>
                <w:kern w:val="0"/>
                <w:szCs w:val="22"/>
                <w:lang w:val="en-US"/>
                <w14:ligatures w14:val="none"/>
              </w:rPr>
            </w:pPr>
          </w:p>
        </w:tc>
      </w:tr>
    </w:tbl>
    <w:p w14:paraId="2BBF15EC" w14:textId="77777777" w:rsidR="00F77997" w:rsidRPr="00F77997" w:rsidRDefault="00F77997" w:rsidP="00F77997">
      <w:pPr>
        <w:rPr>
          <w:b/>
        </w:rPr>
      </w:pPr>
    </w:p>
    <w:p w14:paraId="5CB8D8B9" w14:textId="77777777" w:rsidR="00F77997" w:rsidRPr="00F77997" w:rsidRDefault="00F77997" w:rsidP="00F77997">
      <w:pPr>
        <w:rPr>
          <w:rFonts w:eastAsia="Times New Roman" w:cs="Arial"/>
          <w:b/>
          <w:kern w:val="0"/>
          <w14:ligatures w14:val="none"/>
        </w:rPr>
      </w:pPr>
      <w:r w:rsidRPr="00F77997">
        <w:rPr>
          <w:rFonts w:eastAsia="Times New Roman" w:cs="Arial"/>
          <w:b/>
          <w:kern w:val="0"/>
          <w14:ligatures w14:val="none"/>
        </w:rPr>
        <w:t>Centre confirmation of authenticity</w:t>
      </w:r>
    </w:p>
    <w:p w14:paraId="3A5F10D1" w14:textId="77777777" w:rsidR="00F77997" w:rsidRPr="00F77997" w:rsidRDefault="00F77997" w:rsidP="00F77997">
      <w:pPr>
        <w:rPr>
          <w:rFonts w:eastAsia="Times New Roman" w:cs="Arial"/>
          <w:kern w:val="0"/>
          <w:szCs w:val="22"/>
          <w:lang w:val="en-US"/>
          <w14:ligatures w14:val="none"/>
        </w:rPr>
      </w:pPr>
    </w:p>
    <w:p w14:paraId="6C14F312"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On behalf of …………………………………</w:t>
      </w:r>
      <w:proofErr w:type="gramStart"/>
      <w:r w:rsidRPr="00F77997">
        <w:rPr>
          <w:rFonts w:eastAsia="Times New Roman" w:cs="Arial"/>
          <w:kern w:val="0"/>
          <w:szCs w:val="22"/>
          <w:lang w:val="en-US"/>
          <w14:ligatures w14:val="none"/>
        </w:rPr>
        <w:t>….(</w:t>
      </w:r>
      <w:proofErr w:type="gramEnd"/>
      <w:r w:rsidRPr="00F77997">
        <w:rPr>
          <w:rFonts w:eastAsia="Times New Roman" w:cs="Arial"/>
          <w:kern w:val="0"/>
          <w:szCs w:val="22"/>
          <w:lang w:val="en-US"/>
          <w14:ligatures w14:val="none"/>
        </w:rPr>
        <w:t xml:space="preserve">insert </w:t>
      </w:r>
      <w:proofErr w:type="spellStart"/>
      <w:r w:rsidRPr="00F77997">
        <w:rPr>
          <w:rFonts w:eastAsia="Times New Roman" w:cs="Arial"/>
          <w:kern w:val="0"/>
          <w:szCs w:val="22"/>
          <w:lang w:val="en-US"/>
          <w14:ligatures w14:val="none"/>
        </w:rPr>
        <w:t>centre</w:t>
      </w:r>
      <w:proofErr w:type="spellEnd"/>
      <w:r w:rsidRPr="00F77997">
        <w:rPr>
          <w:rFonts w:eastAsia="Times New Roman" w:cs="Arial"/>
          <w:kern w:val="0"/>
          <w:szCs w:val="22"/>
          <w:lang w:val="en-US"/>
          <w14:ligatures w14:val="none"/>
        </w:rPr>
        <w:t xml:space="preserve"> name), I confirm that the </w:t>
      </w:r>
      <w:proofErr w:type="gramStart"/>
      <w:r w:rsidRPr="00F77997">
        <w:rPr>
          <w:rFonts w:eastAsia="Times New Roman" w:cs="Arial"/>
          <w:kern w:val="0"/>
          <w:szCs w:val="22"/>
          <w:lang w:val="en-US"/>
          <w14:ligatures w14:val="none"/>
        </w:rPr>
        <w:t>above mentioned</w:t>
      </w:r>
      <w:proofErr w:type="gramEnd"/>
      <w:r w:rsidRPr="00F77997">
        <w:rPr>
          <w:rFonts w:eastAsia="Times New Roman" w:cs="Arial"/>
          <w:kern w:val="0"/>
          <w:szCs w:val="22"/>
          <w:lang w:val="en-US"/>
          <w14:ligatures w14:val="none"/>
        </w:rPr>
        <w:t xml:space="preserve"> </w:t>
      </w:r>
      <w:proofErr w:type="gramStart"/>
      <w:r w:rsidRPr="00F77997">
        <w:rPr>
          <w:rFonts w:eastAsia="Times New Roman" w:cs="Arial"/>
          <w:kern w:val="0"/>
          <w:szCs w:val="22"/>
          <w:lang w:val="en-US"/>
          <w14:ligatures w14:val="none"/>
        </w:rPr>
        <w:t>learner,  to</w:t>
      </w:r>
      <w:proofErr w:type="gramEnd"/>
      <w:r w:rsidRPr="00F77997">
        <w:rPr>
          <w:rFonts w:eastAsia="Times New Roman" w:cs="Arial"/>
          <w:kern w:val="0"/>
          <w:szCs w:val="22"/>
          <w:lang w:val="en-US"/>
          <w14:ligatures w14:val="none"/>
        </w:rPr>
        <w:t xml:space="preserve"> the best of my knowledge, is the sole author of the completed assignment / portfolio attached, and the assessments have been completed under the required conditions.</w:t>
      </w:r>
    </w:p>
    <w:p w14:paraId="7ABDEEE0" w14:textId="77777777" w:rsidR="00F77997" w:rsidRPr="00F77997" w:rsidRDefault="00F77997" w:rsidP="00F77997">
      <w:pPr>
        <w:rPr>
          <w:rFonts w:eastAsia="Times New Roman" w:cs="Arial"/>
          <w:kern w:val="0"/>
          <w:szCs w:val="22"/>
          <w:lang w:val="en-US"/>
          <w14:ligatures w14:val="none"/>
        </w:rPr>
      </w:pPr>
    </w:p>
    <w:tbl>
      <w:tblPr>
        <w:tblStyle w:val="GridTable1Light-Accent2"/>
        <w:tblW w:w="0" w:type="auto"/>
        <w:tblLook w:val="0600" w:firstRow="0" w:lastRow="0" w:firstColumn="0" w:lastColumn="0" w:noHBand="1" w:noVBand="1"/>
      </w:tblPr>
      <w:tblGrid>
        <w:gridCol w:w="1375"/>
        <w:gridCol w:w="4493"/>
        <w:gridCol w:w="1154"/>
        <w:gridCol w:w="2038"/>
      </w:tblGrid>
      <w:tr w:rsidR="00F77997" w:rsidRPr="00F77997" w14:paraId="0E69CB6A" w14:textId="77777777" w:rsidTr="00F77997">
        <w:trPr>
          <w:trHeight w:hRule="exact" w:val="567"/>
        </w:trPr>
        <w:tc>
          <w:tcPr>
            <w:tcW w:w="1428" w:type="dxa"/>
            <w:shd w:val="clear" w:color="auto" w:fill="043956" w:themeFill="accent2"/>
            <w:vAlign w:val="center"/>
          </w:tcPr>
          <w:p w14:paraId="6381F298"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Signed</w:t>
            </w:r>
          </w:p>
        </w:tc>
        <w:tc>
          <w:tcPr>
            <w:tcW w:w="5060" w:type="dxa"/>
            <w:vAlign w:val="center"/>
          </w:tcPr>
          <w:p w14:paraId="0B44AEBA" w14:textId="77777777" w:rsidR="00F77997" w:rsidRPr="00F77997" w:rsidRDefault="00F77997" w:rsidP="00F77997">
            <w:pPr>
              <w:rPr>
                <w:rFonts w:eastAsia="Times New Roman" w:cs="Arial"/>
                <w:kern w:val="0"/>
                <w:szCs w:val="22"/>
                <w:lang w:val="en-US"/>
                <w14:ligatures w14:val="none"/>
              </w:rPr>
            </w:pPr>
          </w:p>
        </w:tc>
        <w:tc>
          <w:tcPr>
            <w:tcW w:w="1210" w:type="dxa"/>
            <w:shd w:val="clear" w:color="auto" w:fill="043956" w:themeFill="accent2"/>
            <w:vAlign w:val="center"/>
          </w:tcPr>
          <w:p w14:paraId="64EFD28F"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Dat</w:t>
            </w:r>
            <w:r w:rsidRPr="00F77997">
              <w:rPr>
                <w:rFonts w:eastAsia="Times New Roman" w:cs="Arial"/>
                <w:kern w:val="0"/>
                <w:szCs w:val="22"/>
                <w:shd w:val="clear" w:color="auto" w:fill="E0E0E0"/>
                <w:lang w:val="en-US"/>
                <w14:ligatures w14:val="none"/>
              </w:rPr>
              <w:t>e</w:t>
            </w:r>
          </w:p>
        </w:tc>
        <w:tc>
          <w:tcPr>
            <w:tcW w:w="2279" w:type="dxa"/>
            <w:vAlign w:val="center"/>
          </w:tcPr>
          <w:p w14:paraId="5F6DB29B" w14:textId="77777777" w:rsidR="00F77997" w:rsidRPr="00F77997" w:rsidRDefault="00F77997" w:rsidP="00F77997">
            <w:pPr>
              <w:rPr>
                <w:rFonts w:eastAsia="Times New Roman" w:cs="Arial"/>
                <w:kern w:val="0"/>
                <w:szCs w:val="22"/>
                <w:lang w:val="en-US"/>
                <w14:ligatures w14:val="none"/>
              </w:rPr>
            </w:pPr>
          </w:p>
        </w:tc>
      </w:tr>
      <w:tr w:rsidR="00F77997" w:rsidRPr="00F77997" w14:paraId="03E1163C" w14:textId="77777777" w:rsidTr="00F77997">
        <w:trPr>
          <w:trHeight w:hRule="exact" w:val="567"/>
        </w:trPr>
        <w:tc>
          <w:tcPr>
            <w:tcW w:w="1428" w:type="dxa"/>
            <w:shd w:val="clear" w:color="auto" w:fill="043956" w:themeFill="accent2"/>
            <w:vAlign w:val="center"/>
          </w:tcPr>
          <w:p w14:paraId="0BAD5297"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Name</w:t>
            </w:r>
          </w:p>
        </w:tc>
        <w:tc>
          <w:tcPr>
            <w:tcW w:w="8549" w:type="dxa"/>
            <w:gridSpan w:val="3"/>
            <w:vAlign w:val="center"/>
          </w:tcPr>
          <w:p w14:paraId="13461D5C" w14:textId="77777777" w:rsidR="00F77997" w:rsidRPr="00F77997" w:rsidRDefault="00F77997" w:rsidP="00F77997">
            <w:pPr>
              <w:rPr>
                <w:rFonts w:eastAsia="Times New Roman" w:cs="Arial"/>
                <w:kern w:val="0"/>
                <w:szCs w:val="22"/>
                <w:lang w:val="en-US"/>
                <w14:ligatures w14:val="none"/>
              </w:rPr>
            </w:pPr>
          </w:p>
        </w:tc>
      </w:tr>
      <w:tr w:rsidR="00F77997" w:rsidRPr="00F77997" w14:paraId="29BC555F" w14:textId="77777777" w:rsidTr="00F77997">
        <w:trPr>
          <w:trHeight w:hRule="exact" w:val="567"/>
        </w:trPr>
        <w:tc>
          <w:tcPr>
            <w:tcW w:w="1428" w:type="dxa"/>
            <w:shd w:val="clear" w:color="auto" w:fill="043956" w:themeFill="accent2"/>
            <w:vAlign w:val="center"/>
          </w:tcPr>
          <w:p w14:paraId="6D1EBE08"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Title</w:t>
            </w:r>
          </w:p>
        </w:tc>
        <w:tc>
          <w:tcPr>
            <w:tcW w:w="8549" w:type="dxa"/>
            <w:gridSpan w:val="3"/>
            <w:vAlign w:val="center"/>
          </w:tcPr>
          <w:p w14:paraId="4F6D28A0" w14:textId="77777777" w:rsidR="00F77997" w:rsidRPr="00F77997" w:rsidRDefault="00F77997" w:rsidP="00F77997">
            <w:pPr>
              <w:rPr>
                <w:rFonts w:eastAsia="Times New Roman" w:cs="Arial"/>
                <w:kern w:val="0"/>
                <w:szCs w:val="22"/>
                <w:lang w:val="en-US"/>
                <w14:ligatures w14:val="none"/>
              </w:rPr>
            </w:pPr>
          </w:p>
        </w:tc>
      </w:tr>
    </w:tbl>
    <w:p w14:paraId="3923EFC9" w14:textId="77777777" w:rsidR="00F77997" w:rsidRPr="00F77997" w:rsidRDefault="00F77997" w:rsidP="00F77997">
      <w:pPr>
        <w:rPr>
          <w:rFonts w:eastAsia="Times New Roman" w:cs="Arial"/>
          <w:kern w:val="0"/>
          <w:szCs w:val="22"/>
          <w:lang w:val="en-US"/>
          <w14:ligatures w14:val="none"/>
        </w:rPr>
      </w:pPr>
    </w:p>
    <w:p w14:paraId="32B2B66E" w14:textId="77777777" w:rsidR="00F77997" w:rsidRPr="00F77997" w:rsidRDefault="00F77997" w:rsidP="00F77997">
      <w:pPr>
        <w:rPr>
          <w:rFonts w:eastAsia="Times New Roman" w:cs="Arial"/>
          <w:b/>
          <w:kern w:val="0"/>
          <w:sz w:val="18"/>
          <w:szCs w:val="18"/>
          <w:lang w:val="en-US"/>
          <w14:ligatures w14:val="none"/>
        </w:rPr>
      </w:pPr>
      <w:r w:rsidRPr="00F77997">
        <w:rPr>
          <w:rFonts w:eastAsia="Times New Roman" w:cs="Arial"/>
          <w:b/>
          <w:kern w:val="0"/>
          <w:sz w:val="18"/>
          <w:szCs w:val="18"/>
          <w:lang w:val="en-US"/>
          <w14:ligatures w14:val="none"/>
        </w:rPr>
        <w:br w:type="page"/>
      </w:r>
    </w:p>
    <w:p w14:paraId="0D0D6D96" w14:textId="77777777" w:rsidR="00F77997" w:rsidRPr="00F77997" w:rsidRDefault="00F77997" w:rsidP="00F77997">
      <w:pPr>
        <w:rPr>
          <w:rFonts w:eastAsia="Times New Roman" w:cs="Arial"/>
          <w:b/>
          <w:kern w:val="0"/>
          <w:szCs w:val="22"/>
          <w:lang w:val="en-US"/>
          <w14:ligatures w14:val="none"/>
        </w:rPr>
      </w:pPr>
      <w:r w:rsidRPr="00F77997">
        <w:rPr>
          <w:rFonts w:eastAsia="Times New Roman" w:cs="Arial"/>
          <w:b/>
          <w:kern w:val="0"/>
          <w:szCs w:val="22"/>
          <w:lang w:val="en-US"/>
          <w14:ligatures w14:val="none"/>
        </w:rPr>
        <w:lastRenderedPageBreak/>
        <w:t>Guidance for Learners</w:t>
      </w:r>
    </w:p>
    <w:p w14:paraId="5731BBE1" w14:textId="77777777" w:rsidR="00F77997" w:rsidRPr="00F77997" w:rsidRDefault="00F77997" w:rsidP="00F77997">
      <w:pPr>
        <w:jc w:val="both"/>
        <w:rPr>
          <w:rFonts w:eastAsia="Times New Roman" w:cs="Arial"/>
          <w:b/>
          <w:kern w:val="0"/>
          <w:szCs w:val="22"/>
          <w:lang w:val="en-US"/>
          <w14:ligatures w14:val="none"/>
        </w:rPr>
      </w:pPr>
    </w:p>
    <w:p w14:paraId="2A017CE8"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You have been asked to sign this Declaration of Authenticity and place it at the front of your portfolio or course work assessment. It confirms that the work you have submitted for assessment is your own and that you have not copied it from someone else or allowed another learner to copy it from you.</w:t>
      </w:r>
    </w:p>
    <w:p w14:paraId="1621A5C7" w14:textId="77777777" w:rsidR="00F77997" w:rsidRPr="00F77997" w:rsidRDefault="00F77997" w:rsidP="00F77997">
      <w:pPr>
        <w:jc w:val="both"/>
        <w:rPr>
          <w:rFonts w:eastAsia="Times New Roman" w:cs="Arial"/>
          <w:kern w:val="0"/>
          <w:szCs w:val="22"/>
          <w:lang w:val="en-US"/>
          <w14:ligatures w14:val="none"/>
        </w:rPr>
      </w:pPr>
    </w:p>
    <w:p w14:paraId="23E18070"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 xml:space="preserve">When preparing any course work it is good practice to undertake research using information from published sources. If you quote directly from these </w:t>
      </w:r>
      <w:proofErr w:type="gramStart"/>
      <w:r w:rsidRPr="00F77997">
        <w:rPr>
          <w:rFonts w:eastAsia="Times New Roman" w:cs="Arial"/>
          <w:kern w:val="0"/>
          <w:szCs w:val="22"/>
          <w:lang w:val="en-US"/>
          <w14:ligatures w14:val="none"/>
        </w:rPr>
        <w:t>sources</w:t>
      </w:r>
      <w:proofErr w:type="gramEnd"/>
      <w:r w:rsidRPr="00F77997">
        <w:rPr>
          <w:rFonts w:eastAsia="Times New Roman" w:cs="Arial"/>
          <w:kern w:val="0"/>
          <w:szCs w:val="22"/>
          <w:lang w:val="en-US"/>
          <w14:ligatures w14:val="none"/>
        </w:rPr>
        <w:t xml:space="preserve"> then this must be indicated in your work by using quotation marks and referencing the document from which the quotation was taken. You must then comment in your own words on any ideas expressed.</w:t>
      </w:r>
    </w:p>
    <w:p w14:paraId="1D09048F" w14:textId="77777777" w:rsidR="00F77997" w:rsidRPr="00F77997" w:rsidRDefault="00F77997" w:rsidP="00F77997">
      <w:pPr>
        <w:jc w:val="both"/>
        <w:rPr>
          <w:rFonts w:eastAsia="Times New Roman" w:cs="Arial"/>
          <w:kern w:val="0"/>
          <w:szCs w:val="22"/>
          <w:lang w:val="en-US"/>
          <w14:ligatures w14:val="none"/>
        </w:rPr>
      </w:pPr>
    </w:p>
    <w:p w14:paraId="7E009A71"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Assessors, internal verifiers and SEG Awards’ external moderators and verifiers are subject specialists who can spot the use of published materials that may be passed as your own words or ideas.</w:t>
      </w:r>
    </w:p>
    <w:p w14:paraId="7831DF9A" w14:textId="77777777" w:rsidR="00F77997" w:rsidRPr="00F77997" w:rsidRDefault="00F77997" w:rsidP="00F77997">
      <w:pPr>
        <w:jc w:val="both"/>
        <w:rPr>
          <w:rFonts w:eastAsia="Times New Roman" w:cs="Arial"/>
          <w:kern w:val="0"/>
          <w:szCs w:val="22"/>
          <w:lang w:val="en-US"/>
          <w14:ligatures w14:val="none"/>
        </w:rPr>
      </w:pPr>
    </w:p>
    <w:p w14:paraId="2C5C0F35"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If you do copy words from a published source and do not indicate their reference you will be committing plagiarism. This is considered a form of cheating and may result in your assessment being declared void.</w:t>
      </w:r>
    </w:p>
    <w:p w14:paraId="0DB130B0" w14:textId="77777777" w:rsidR="0043505F" w:rsidRDefault="0043505F">
      <w:pPr>
        <w:rPr>
          <w:lang w:val="en-US"/>
        </w:rPr>
        <w:sectPr w:rsidR="0043505F" w:rsidSect="00A115B8">
          <w:headerReference w:type="default" r:id="rId8"/>
          <w:footerReference w:type="default" r:id="rId9"/>
          <w:pgSz w:w="11906" w:h="16838" w:code="9"/>
          <w:pgMar w:top="2835" w:right="1418" w:bottom="1418" w:left="1418" w:header="709" w:footer="709" w:gutter="0"/>
          <w:cols w:space="708"/>
          <w:docGrid w:linePitch="360"/>
        </w:sectPr>
      </w:pPr>
    </w:p>
    <w:p w14:paraId="70545AE0" w14:textId="77777777" w:rsidR="0043505F" w:rsidRDefault="0043505F">
      <w:pPr>
        <w:rPr>
          <w:lang w:val="en-US"/>
        </w:rPr>
      </w:pPr>
    </w:p>
    <w:tbl>
      <w:tblPr>
        <w:tblW w:w="1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1710"/>
        <w:gridCol w:w="3078"/>
        <w:gridCol w:w="2212"/>
        <w:gridCol w:w="1134"/>
        <w:gridCol w:w="1134"/>
        <w:gridCol w:w="308"/>
        <w:gridCol w:w="543"/>
        <w:gridCol w:w="780"/>
        <w:gridCol w:w="1417"/>
        <w:gridCol w:w="10"/>
        <w:gridCol w:w="1880"/>
        <w:gridCol w:w="10"/>
      </w:tblGrid>
      <w:tr w:rsidR="0043505F" w:rsidRPr="0043505F" w14:paraId="1F91570A" w14:textId="77777777" w:rsidTr="006D6F63">
        <w:trPr>
          <w:trHeight w:val="456"/>
        </w:trPr>
        <w:tc>
          <w:tcPr>
            <w:tcW w:w="14837" w:type="dxa"/>
            <w:gridSpan w:val="1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5D9E5F" w14:textId="77777777" w:rsidR="0043505F" w:rsidRPr="0043505F" w:rsidRDefault="0043505F" w:rsidP="0043505F">
            <w:pPr>
              <w:jc w:val="center"/>
              <w:rPr>
                <w:rFonts w:eastAsia="Times New Roman" w:cs="Arial"/>
                <w:b/>
                <w:bCs/>
                <w:kern w:val="0"/>
                <w:sz w:val="28"/>
                <w:szCs w:val="48"/>
                <w:lang w:val="en-US"/>
                <w14:ligatures w14:val="none"/>
              </w:rPr>
            </w:pPr>
            <w:r w:rsidRPr="0043505F">
              <w:rPr>
                <w:rFonts w:eastAsia="Times New Roman" w:cs="Arial"/>
                <w:b/>
                <w:bCs/>
                <w:kern w:val="0"/>
                <w:sz w:val="28"/>
                <w:szCs w:val="48"/>
                <w:lang w:val="en-US"/>
                <w14:ligatures w14:val="none"/>
              </w:rPr>
              <w:t>SEG Awards Level 1 Award/Certificate/Diploma in Motor Vehicle Studies</w:t>
            </w:r>
          </w:p>
        </w:tc>
      </w:tr>
      <w:tr w:rsidR="0043505F" w:rsidRPr="0043505F" w14:paraId="0C09A3FE" w14:textId="77777777" w:rsidTr="006D6F63">
        <w:tc>
          <w:tcPr>
            <w:tcW w:w="14837" w:type="dxa"/>
            <w:gridSpan w:val="1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5C4DAC6" w14:textId="77777777" w:rsidR="0043505F" w:rsidRPr="0043505F" w:rsidRDefault="0043505F" w:rsidP="0043505F">
            <w:pPr>
              <w:jc w:val="center"/>
              <w:rPr>
                <w:rFonts w:eastAsia="Times New Roman" w:cs="Arial"/>
                <w:b/>
                <w:bCs/>
                <w:kern w:val="0"/>
                <w:sz w:val="28"/>
                <w:szCs w:val="40"/>
                <w:lang w:val="en-US"/>
                <w14:ligatures w14:val="none"/>
              </w:rPr>
            </w:pPr>
            <w:r w:rsidRPr="0043505F">
              <w:rPr>
                <w:rFonts w:eastAsia="Times New Roman" w:cs="Arial"/>
                <w:b/>
                <w:bCs/>
                <w:kern w:val="0"/>
                <w:sz w:val="28"/>
                <w:szCs w:val="40"/>
                <w:lang w:val="en-US"/>
                <w14:ligatures w14:val="none"/>
              </w:rPr>
              <w:t>Individual Learning Plan</w:t>
            </w:r>
          </w:p>
        </w:tc>
      </w:tr>
      <w:tr w:rsidR="0043505F" w:rsidRPr="0043505F" w14:paraId="4C0E21C2" w14:textId="77777777" w:rsidTr="006D6F63">
        <w:trPr>
          <w:trHeight w:val="415"/>
        </w:trPr>
        <w:tc>
          <w:tcPr>
            <w:tcW w:w="233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E4F461"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LEARNERS NAME</w:t>
            </w:r>
          </w:p>
        </w:tc>
        <w:tc>
          <w:tcPr>
            <w:tcW w:w="6424"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80146A" w14:textId="77777777" w:rsidR="0043505F" w:rsidRPr="0043505F" w:rsidRDefault="0043505F" w:rsidP="0043505F">
            <w:pPr>
              <w:rPr>
                <w:rFonts w:eastAsia="Times New Roman" w:cs="Arial"/>
                <w:kern w:val="0"/>
                <w:sz w:val="20"/>
                <w:szCs w:val="20"/>
                <w:lang w:val="en-US"/>
                <w14:ligatures w14:val="none"/>
              </w:rPr>
            </w:pPr>
          </w:p>
          <w:p w14:paraId="769C04EA" w14:textId="77777777" w:rsidR="0043505F" w:rsidRPr="0043505F" w:rsidRDefault="0043505F" w:rsidP="0043505F">
            <w:pPr>
              <w:rPr>
                <w:rFonts w:eastAsia="Times New Roman" w:cs="Arial"/>
                <w:kern w:val="0"/>
                <w:sz w:val="20"/>
                <w:szCs w:val="20"/>
                <w:lang w:val="en-US"/>
                <w14:ligatures w14:val="none"/>
              </w:rPr>
            </w:pPr>
          </w:p>
        </w:tc>
        <w:tc>
          <w:tcPr>
            <w:tcW w:w="6082" w:type="dxa"/>
            <w:gridSpan w:val="8"/>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75801D"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ASSESSOR/S NAME/S</w:t>
            </w:r>
          </w:p>
          <w:p w14:paraId="68C0C328" w14:textId="77777777" w:rsidR="0043505F" w:rsidRPr="0043505F" w:rsidRDefault="0043505F" w:rsidP="0043505F">
            <w:pPr>
              <w:rPr>
                <w:rFonts w:eastAsia="Times New Roman" w:cs="Arial"/>
                <w:kern w:val="0"/>
                <w:sz w:val="20"/>
                <w:szCs w:val="20"/>
                <w:lang w:val="en-US"/>
                <w14:ligatures w14:val="none"/>
              </w:rPr>
            </w:pPr>
          </w:p>
          <w:p w14:paraId="460BC194" w14:textId="77777777" w:rsidR="0043505F" w:rsidRPr="0043505F" w:rsidRDefault="0043505F" w:rsidP="0043505F">
            <w:pPr>
              <w:rPr>
                <w:rFonts w:eastAsia="Times New Roman" w:cs="Arial"/>
                <w:kern w:val="0"/>
                <w:sz w:val="20"/>
                <w:szCs w:val="20"/>
                <w:lang w:val="en-US"/>
                <w14:ligatures w14:val="none"/>
              </w:rPr>
            </w:pPr>
          </w:p>
        </w:tc>
      </w:tr>
      <w:tr w:rsidR="0043505F" w:rsidRPr="0043505F" w14:paraId="202D2454" w14:textId="77777777" w:rsidTr="006D6F63">
        <w:trPr>
          <w:gridAfter w:val="1"/>
          <w:wAfter w:w="10" w:type="dxa"/>
          <w:trHeight w:val="520"/>
        </w:trPr>
        <w:tc>
          <w:tcPr>
            <w:tcW w:w="233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31E4E5"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COURSE START DATE</w:t>
            </w:r>
          </w:p>
        </w:tc>
        <w:tc>
          <w:tcPr>
            <w:tcW w:w="307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2701BA" w14:textId="77777777" w:rsidR="0043505F" w:rsidRPr="0043505F" w:rsidRDefault="0043505F" w:rsidP="0043505F">
            <w:pPr>
              <w:rPr>
                <w:rFonts w:eastAsia="Times New Roman" w:cs="Arial"/>
                <w:b/>
                <w:kern w:val="0"/>
                <w:sz w:val="20"/>
                <w:szCs w:val="20"/>
                <w:lang w:val="en-US"/>
                <w14:ligatures w14:val="none"/>
              </w:rPr>
            </w:pPr>
          </w:p>
          <w:p w14:paraId="517A22EC" w14:textId="77777777" w:rsidR="0043505F" w:rsidRPr="0043505F" w:rsidRDefault="0043505F" w:rsidP="0043505F">
            <w:pPr>
              <w:rPr>
                <w:rFonts w:eastAsia="Times New Roman" w:cs="Arial"/>
                <w:b/>
                <w:kern w:val="0"/>
                <w:sz w:val="20"/>
                <w:szCs w:val="20"/>
                <w:lang w:val="en-US"/>
                <w14:ligatures w14:val="none"/>
              </w:rPr>
            </w:pPr>
          </w:p>
        </w:tc>
        <w:tc>
          <w:tcPr>
            <w:tcW w:w="3346"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9A965E"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COURSE WEEKLY HOURS</w:t>
            </w:r>
          </w:p>
        </w:tc>
        <w:tc>
          <w:tcPr>
            <w:tcW w:w="1442"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877DCD" w14:textId="77777777" w:rsidR="0043505F" w:rsidRPr="0043505F" w:rsidRDefault="0043505F" w:rsidP="0043505F">
            <w:pPr>
              <w:rPr>
                <w:rFonts w:eastAsia="Times New Roman" w:cs="Arial"/>
                <w:b/>
                <w:kern w:val="0"/>
                <w:sz w:val="20"/>
                <w:szCs w:val="20"/>
                <w:lang w:val="en-US"/>
                <w14:ligatures w14:val="none"/>
              </w:rPr>
            </w:pPr>
          </w:p>
        </w:tc>
        <w:tc>
          <w:tcPr>
            <w:tcW w:w="275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F1D94C"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TOTAL COURSE HOURS</w:t>
            </w:r>
          </w:p>
        </w:tc>
        <w:tc>
          <w:tcPr>
            <w:tcW w:w="18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29F872" w14:textId="77777777" w:rsidR="0043505F" w:rsidRPr="0043505F" w:rsidRDefault="0043505F" w:rsidP="0043505F">
            <w:pPr>
              <w:rPr>
                <w:rFonts w:eastAsia="Times New Roman" w:cs="Arial"/>
                <w:kern w:val="0"/>
                <w:sz w:val="20"/>
                <w:szCs w:val="20"/>
                <w:lang w:val="en-US"/>
                <w14:ligatures w14:val="none"/>
              </w:rPr>
            </w:pPr>
          </w:p>
        </w:tc>
      </w:tr>
      <w:tr w:rsidR="0043505F" w:rsidRPr="0043505F" w14:paraId="06BE2F2A" w14:textId="77777777" w:rsidTr="006D6F63">
        <w:trPr>
          <w:gridAfter w:val="1"/>
          <w:wAfter w:w="10" w:type="dxa"/>
          <w:trHeight w:val="521"/>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D7682E"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No.</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C4995C"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UNIT TITLE</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3C2096"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CREDIT</w:t>
            </w:r>
          </w:p>
          <w:p w14:paraId="32BADCE1"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VALUE</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B87B08"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AWARD</w:t>
            </w: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54ACD5"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CERT</w:t>
            </w: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7759CC"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DIP</w:t>
            </w: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BCA899"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DATE</w:t>
            </w:r>
          </w:p>
          <w:p w14:paraId="419CC5FB"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STARTED</w:t>
            </w: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640434"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DATE</w:t>
            </w:r>
          </w:p>
          <w:p w14:paraId="36020673" w14:textId="77777777" w:rsidR="0043505F" w:rsidRPr="0043505F" w:rsidRDefault="0043505F"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COMPLETED</w:t>
            </w:r>
          </w:p>
        </w:tc>
      </w:tr>
      <w:tr w:rsidR="0043505F" w:rsidRPr="0043505F" w14:paraId="00101B0B"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241960" w14:textId="77777777" w:rsidR="0043505F" w:rsidRPr="0043505F" w:rsidRDefault="0043505F" w:rsidP="0043505F">
            <w:pPr>
              <w:jc w:val="center"/>
              <w:rPr>
                <w:rFonts w:eastAsia="Times New Roman" w:cs="Arial"/>
                <w:kern w:val="0"/>
                <w:sz w:val="18"/>
                <w:szCs w:val="22"/>
                <w:lang w:val="en-US"/>
                <w14:ligatures w14:val="none"/>
              </w:rPr>
            </w:pPr>
            <w:r w:rsidRPr="0043505F">
              <w:rPr>
                <w:rFonts w:eastAsia="Times New Roman" w:cs="Arial"/>
                <w:kern w:val="0"/>
                <w:sz w:val="18"/>
                <w:szCs w:val="22"/>
                <w:lang w:val="en-US"/>
                <w14:ligatures w14:val="none"/>
              </w:rPr>
              <w:t>1</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EE5DC8" w14:textId="77777777" w:rsidR="0043505F" w:rsidRPr="0043505F" w:rsidRDefault="0043505F" w:rsidP="0043505F">
            <w:pPr>
              <w:rPr>
                <w:rFonts w:eastAsia="Times New Roman" w:cs="Arial"/>
                <w:kern w:val="0"/>
                <w:sz w:val="18"/>
                <w:szCs w:val="22"/>
                <w:lang w:val="en-US"/>
                <w14:ligatures w14:val="none"/>
              </w:rPr>
            </w:pPr>
            <w:r w:rsidRPr="0043505F">
              <w:rPr>
                <w:rFonts w:eastAsia="Times New Roman" w:cs="Arial"/>
                <w:kern w:val="0"/>
                <w:sz w:val="18"/>
                <w:szCs w:val="22"/>
                <w:lang w:val="en-US"/>
                <w14:ligatures w14:val="none"/>
              </w:rPr>
              <w:t>Health and Safety for Motor Vehicle Studies H/501/7005</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907655"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1868F5"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7F3CD2"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4D1882"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B2135C"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9D8BFC"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1C4FD409"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EA15F8" w14:textId="77777777" w:rsidR="0043505F" w:rsidRPr="0043505F" w:rsidRDefault="0043505F" w:rsidP="0043505F">
            <w:pPr>
              <w:jc w:val="center"/>
              <w:rPr>
                <w:rFonts w:eastAsia="Times New Roman" w:cs="Arial"/>
                <w:kern w:val="0"/>
                <w:sz w:val="18"/>
                <w:szCs w:val="22"/>
                <w:lang w:val="en-US"/>
                <w14:ligatures w14:val="none"/>
              </w:rPr>
            </w:pPr>
            <w:r w:rsidRPr="0043505F">
              <w:rPr>
                <w:rFonts w:eastAsia="Times New Roman" w:cs="Arial"/>
                <w:kern w:val="0"/>
                <w:sz w:val="18"/>
                <w:szCs w:val="22"/>
                <w:lang w:val="en-US"/>
                <w14:ligatures w14:val="none"/>
              </w:rPr>
              <w:t>2</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597B93" w14:textId="77777777" w:rsidR="0043505F" w:rsidRPr="0043505F" w:rsidRDefault="0043505F" w:rsidP="0043505F">
            <w:pPr>
              <w:rPr>
                <w:rFonts w:eastAsia="Times New Roman" w:cs="Arial"/>
                <w:kern w:val="0"/>
                <w:sz w:val="18"/>
                <w:szCs w:val="22"/>
                <w:lang w:val="en-US"/>
                <w14:ligatures w14:val="none"/>
              </w:rPr>
            </w:pPr>
            <w:r w:rsidRPr="0043505F">
              <w:rPr>
                <w:rFonts w:eastAsia="Times New Roman" w:cs="Arial"/>
                <w:kern w:val="0"/>
                <w:sz w:val="18"/>
                <w:szCs w:val="22"/>
                <w:lang w:val="en-US"/>
                <w14:ligatures w14:val="none"/>
              </w:rPr>
              <w:t>Introduction to Engineering Equipment and Materials A/501/7009</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E68B8A"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840C4B"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D866F3"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F2399E"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9924DB"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27EA2F"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5B6DBD21"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861145"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3</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516027" w14:textId="77777777" w:rsidR="0043505F" w:rsidRPr="0043505F" w:rsidRDefault="0043505F" w:rsidP="0043505F">
            <w:pPr>
              <w:rPr>
                <w:rFonts w:eastAsia="Times New Roman" w:cs="Arial"/>
                <w:bCs/>
                <w:kern w:val="0"/>
                <w:sz w:val="18"/>
                <w:szCs w:val="22"/>
                <w:lang w:val="en-US"/>
                <w14:ligatures w14:val="none"/>
              </w:rPr>
            </w:pPr>
            <w:r w:rsidRPr="0043505F">
              <w:rPr>
                <w:rFonts w:eastAsia="Times New Roman" w:cs="Arial"/>
                <w:bCs/>
                <w:kern w:val="0"/>
                <w:sz w:val="18"/>
                <w:szCs w:val="22"/>
                <w:lang w:val="en-US"/>
                <w14:ligatures w14:val="none"/>
              </w:rPr>
              <w:t>Introduction to Compression Ignition Power Units M/501/7010</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E29B12"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63F8C1"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4AB737"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638E2D"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521BFA"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083889"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78F52030"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FD8145"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4</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54E538"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Spark Ignition Power Units T/501/7011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EA752D"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9E2566"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50DA308"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342FBE"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184A97"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F25008"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1328F2B4"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E0D71B"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5</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A928CF"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Engine Liquid Cooling and Engine Lubrication Systems    A/501/7012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8F6CBB"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4B327B"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DC4591"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659DF2"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6937B0"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8A2E8F"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67DB3885"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F39332"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6</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62BAA9"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Spark Ignition and Compression Ignition Fuel Systems     F/501/7013</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9FA288"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2B43FF"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DC92F0"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FDBA10"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D7A61E"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0CB07C"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7009D05E"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143E5A"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7</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3A8DC17"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Transmission Systems J/501/7014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100639"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CB5E1A"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E5B10F"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3C67AFD"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690AF6"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D64B0C"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736B51C8"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8B8B27"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8</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662B50"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Battery and Lighting Systems L/501/7015</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987539"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D611C0"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73F14D"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FD0F29"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3B58DB"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CCB5E8"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2ADBC258"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2D50F3"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9</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877EAE"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Steering and Suspension R/501/7016</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138B31"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CF9032"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DBAD40"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9236FC"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542701"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6939D0"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412A51A8"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BB8562"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10</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F8CB27" w14:textId="77777777" w:rsidR="0043505F" w:rsidRPr="0043505F" w:rsidRDefault="0043505F" w:rsidP="0043505F">
            <w:pPr>
              <w:rPr>
                <w:rFonts w:eastAsia="Times New Roman" w:cs="Arial"/>
                <w:iCs/>
                <w:kern w:val="0"/>
                <w:sz w:val="18"/>
                <w:szCs w:val="18"/>
                <w:lang w:val="en-US"/>
                <w14:ligatures w14:val="none"/>
              </w:rPr>
            </w:pPr>
            <w:r w:rsidRPr="0043505F">
              <w:rPr>
                <w:rFonts w:eastAsia="Times New Roman" w:cs="Arial"/>
                <w:iCs/>
                <w:kern w:val="0"/>
                <w:sz w:val="18"/>
                <w:szCs w:val="18"/>
                <w:lang w:val="en-US"/>
                <w14:ligatures w14:val="none"/>
              </w:rPr>
              <w:t>Introduction to Vehicle Braking Systems Y/501/7017</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968D1B"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B01B0C"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0A9E2F"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63509C"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183AD9"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96904B"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59563069"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8B6DA8"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11</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FA6E6A" w14:textId="77777777" w:rsidR="0043505F" w:rsidRPr="0043505F" w:rsidRDefault="0043505F" w:rsidP="0043505F">
            <w:pPr>
              <w:rPr>
                <w:rFonts w:eastAsia="Times New Roman" w:cs="Arial"/>
                <w:iCs/>
                <w:kern w:val="0"/>
                <w:sz w:val="18"/>
                <w:szCs w:val="18"/>
                <w:lang w:val="en-US"/>
                <w14:ligatures w14:val="none"/>
              </w:rPr>
            </w:pPr>
            <w:r w:rsidRPr="0043505F">
              <w:rPr>
                <w:rFonts w:eastAsia="Times New Roman" w:cs="Arial"/>
                <w:iCs/>
                <w:kern w:val="0"/>
                <w:sz w:val="18"/>
                <w:szCs w:val="18"/>
                <w:lang w:val="en-US"/>
                <w14:ligatures w14:val="none"/>
              </w:rPr>
              <w:t>Introduction to Vehicle Inspection D/501/7018</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6AD50B"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7BB646"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0C8CE0"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852126"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559C5B"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5BF1C0"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17355E87"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8C07EE"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12</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1922DB"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Body Repair H/501/7019</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5B0CE3"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0A5ECC"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E37506"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0D5ADE"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63E1DF"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DCFF26"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7925C2EE"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780F1F"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13</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E90D4D"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Refinishing Y/501/7020</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B01253"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BBBB57"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0ED37F"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D46F47"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BDBCDA"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02CAAB"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4A4E8AE5"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B4293C"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14</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9EB78A"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Customer Care D/501/7021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F413AE"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A3DF71"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BFB4BC"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858376"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1126AC"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058867"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39871E7E"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3344DD"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15</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E5ABAD"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 xml:space="preserve">Introduction to Vehicle Wheels and </w:t>
            </w:r>
            <w:proofErr w:type="spellStart"/>
            <w:r w:rsidRPr="0043505F">
              <w:rPr>
                <w:rFonts w:eastAsia="Times New Roman" w:cs="Arial"/>
                <w:kern w:val="0"/>
                <w:sz w:val="18"/>
                <w:szCs w:val="18"/>
                <w:lang w:val="en-US"/>
                <w14:ligatures w14:val="none"/>
              </w:rPr>
              <w:t>Tyres</w:t>
            </w:r>
            <w:proofErr w:type="spellEnd"/>
            <w:r w:rsidRPr="0043505F">
              <w:rPr>
                <w:rFonts w:eastAsia="Times New Roman" w:cs="Arial"/>
                <w:kern w:val="0"/>
                <w:sz w:val="18"/>
                <w:szCs w:val="18"/>
                <w:lang w:val="en-US"/>
                <w14:ligatures w14:val="none"/>
              </w:rPr>
              <w:t xml:space="preserve"> H/501/7022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F7DA12"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75D6A8"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B8B702"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51A89B"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BE3D31"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3E5671"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32CB2427"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A9A1EA"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16</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B55530"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Exhaust Systems M/51/7024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9201B5"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584C8D"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7DA837"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AB54DF"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E3B17A"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1C4D38"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4B7E1FC1"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36B899"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lastRenderedPageBreak/>
              <w:t>17</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54838C"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ignition Systems A/501/7026</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477405"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3A957F"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85ED06"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E2D3E3"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E77F62"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0EBD3A"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565D298F"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95061B"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18</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180F3A"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Valeting J/501/7028</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0D009C"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DD20A9"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3AD1E1"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928073"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56A234"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998A59"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4C02AA90" w14:textId="77777777" w:rsidTr="006D6F63">
        <w:trPr>
          <w:gridAfter w:val="1"/>
          <w:wAfter w:w="10" w:type="dxa"/>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1039C0" w14:textId="77777777" w:rsidR="0043505F" w:rsidRPr="0043505F" w:rsidRDefault="0043505F"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19</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845CAF" w14:textId="77777777" w:rsidR="0043505F" w:rsidRPr="0043505F" w:rsidRDefault="0043505F"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Motorcycle Maintenance L/501/70129</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E46890"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8C1EA0"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7FB073"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A0FAD4"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C362B1"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AE0BAC" w14:textId="77777777" w:rsidR="0043505F" w:rsidRPr="0043505F" w:rsidRDefault="0043505F" w:rsidP="0043505F">
            <w:pPr>
              <w:jc w:val="center"/>
              <w:rPr>
                <w:rFonts w:eastAsia="Times New Roman" w:cs="Arial"/>
                <w:kern w:val="0"/>
                <w:szCs w:val="22"/>
                <w:lang w:val="en-US"/>
                <w14:ligatures w14:val="none"/>
              </w:rPr>
            </w:pPr>
          </w:p>
        </w:tc>
      </w:tr>
      <w:tr w:rsidR="0043505F" w:rsidRPr="0043505F" w14:paraId="5622EB7E" w14:textId="77777777" w:rsidTr="006D6F63">
        <w:trPr>
          <w:gridAfter w:val="1"/>
          <w:wAfter w:w="10" w:type="dxa"/>
        </w:trPr>
        <w:tc>
          <w:tcPr>
            <w:tcW w:w="762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56316E" w14:textId="77777777" w:rsidR="0043505F" w:rsidRPr="0043505F" w:rsidRDefault="0043505F" w:rsidP="0043505F">
            <w:pPr>
              <w:jc w:val="right"/>
              <w:rPr>
                <w:rFonts w:eastAsia="Times New Roman" w:cs="Arial"/>
                <w:kern w:val="0"/>
                <w:szCs w:val="22"/>
                <w:lang w:val="en-US"/>
                <w14:ligatures w14:val="none"/>
              </w:rPr>
            </w:pPr>
            <w:r w:rsidRPr="0043505F">
              <w:rPr>
                <w:rFonts w:eastAsia="Times New Roman" w:cs="Arial"/>
                <w:b/>
                <w:kern w:val="0"/>
                <w:sz w:val="28"/>
                <w:szCs w:val="28"/>
                <w:lang w:val="en-US"/>
                <w14:ligatures w14:val="none"/>
              </w:rPr>
              <w:t>Total credits</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B2F7A5" w14:textId="77777777" w:rsidR="0043505F" w:rsidRPr="0043505F" w:rsidRDefault="0043505F" w:rsidP="0043505F">
            <w:pPr>
              <w:jc w:val="center"/>
              <w:rPr>
                <w:rFonts w:eastAsia="Times New Roman" w:cs="Arial"/>
                <w:kern w:val="0"/>
                <w:szCs w:val="22"/>
                <w:lang w:val="en-US"/>
                <w14:ligatures w14:val="none"/>
              </w:rPr>
            </w:pP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D32EA4" w14:textId="77777777" w:rsidR="0043505F" w:rsidRPr="0043505F" w:rsidRDefault="0043505F" w:rsidP="0043505F">
            <w:pPr>
              <w:jc w:val="center"/>
              <w:rPr>
                <w:rFonts w:eastAsia="Times New Roman" w:cs="Arial"/>
                <w:kern w:val="0"/>
                <w:szCs w:val="22"/>
                <w:lang w:val="en-US"/>
                <w14:ligatures w14:val="none"/>
              </w:rPr>
            </w:pPr>
          </w:p>
        </w:tc>
        <w:tc>
          <w:tcPr>
            <w:tcW w:w="85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B0F7CE" w14:textId="77777777" w:rsidR="0043505F" w:rsidRPr="0043505F" w:rsidRDefault="0043505F" w:rsidP="0043505F">
            <w:pPr>
              <w:jc w:val="center"/>
              <w:rPr>
                <w:rFonts w:eastAsia="Times New Roman" w:cs="Arial"/>
                <w:kern w:val="0"/>
                <w:szCs w:val="22"/>
                <w:lang w:val="en-US"/>
                <w14:ligatures w14:val="none"/>
              </w:rPr>
            </w:pPr>
          </w:p>
        </w:tc>
        <w:tc>
          <w:tcPr>
            <w:tcW w:w="7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1F9CCF" w14:textId="77777777" w:rsidR="0043505F" w:rsidRPr="0043505F" w:rsidRDefault="0043505F" w:rsidP="0043505F">
            <w:pPr>
              <w:jc w:val="center"/>
              <w:rPr>
                <w:rFonts w:eastAsia="Times New Roman" w:cs="Arial"/>
                <w:kern w:val="0"/>
                <w:szCs w:val="22"/>
                <w:lang w:val="en-US"/>
                <w14:ligatures w14:val="none"/>
              </w:rPr>
            </w:pPr>
          </w:p>
        </w:tc>
        <w:tc>
          <w:tcPr>
            <w:tcW w:w="141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CFB599" w14:textId="77777777" w:rsidR="0043505F" w:rsidRPr="0043505F" w:rsidRDefault="0043505F" w:rsidP="0043505F">
            <w:pPr>
              <w:jc w:val="center"/>
              <w:rPr>
                <w:rFonts w:eastAsia="Times New Roman" w:cs="Arial"/>
                <w:kern w:val="0"/>
                <w:szCs w:val="22"/>
                <w:lang w:val="en-US"/>
                <w14:ligatures w14:val="none"/>
              </w:rPr>
            </w:pPr>
          </w:p>
        </w:tc>
        <w:tc>
          <w:tcPr>
            <w:tcW w:w="189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87686EC" w14:textId="77777777" w:rsidR="0043505F" w:rsidRPr="0043505F" w:rsidRDefault="0043505F" w:rsidP="0043505F">
            <w:pPr>
              <w:jc w:val="center"/>
              <w:rPr>
                <w:rFonts w:eastAsia="Times New Roman" w:cs="Arial"/>
                <w:kern w:val="0"/>
                <w:szCs w:val="22"/>
                <w:lang w:val="en-US"/>
                <w14:ligatures w14:val="none"/>
              </w:rPr>
            </w:pPr>
          </w:p>
        </w:tc>
      </w:tr>
    </w:tbl>
    <w:p w14:paraId="14B11FDC" w14:textId="77777777" w:rsidR="0043505F" w:rsidRPr="0043505F" w:rsidRDefault="0043505F" w:rsidP="0043505F">
      <w:pPr>
        <w:rPr>
          <w:rFonts w:eastAsia="Times New Roman" w:cs="Arial"/>
          <w:kern w:val="0"/>
          <w:szCs w:val="22"/>
          <w:lang w:val="en-US"/>
          <w14:ligatures w14:val="none"/>
        </w:rPr>
        <w:sectPr w:rsidR="0043505F" w:rsidRPr="0043505F" w:rsidSect="0043505F">
          <w:headerReference w:type="default" r:id="rId10"/>
          <w:pgSz w:w="16840" w:h="11907" w:orient="landscape" w:code="9"/>
          <w:pgMar w:top="1983" w:right="1083" w:bottom="567" w:left="885" w:header="958" w:footer="720" w:gutter="0"/>
          <w:cols w:space="708"/>
          <w:noEndnote/>
          <w:docGrid w:linePitch="233"/>
        </w:sectPr>
      </w:pPr>
    </w:p>
    <w:tbl>
      <w:tblPr>
        <w:tblW w:w="15021"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5021"/>
      </w:tblGrid>
      <w:tr w:rsidR="0043505F" w:rsidRPr="0043505F" w14:paraId="68EC4F7D" w14:textId="77777777" w:rsidTr="006D6F63">
        <w:tc>
          <w:tcPr>
            <w:tcW w:w="15021" w:type="dxa"/>
          </w:tcPr>
          <w:p w14:paraId="6A2001A7" w14:textId="77777777" w:rsidR="0043505F" w:rsidRPr="0043505F" w:rsidRDefault="0043505F" w:rsidP="0043505F">
            <w:pPr>
              <w:jc w:val="center"/>
              <w:rPr>
                <w:rFonts w:eastAsia="Times New Roman" w:cs="Arial"/>
                <w:b/>
                <w:kern w:val="0"/>
                <w:sz w:val="28"/>
                <w:szCs w:val="28"/>
                <w:lang w:val="en-US"/>
                <w14:ligatures w14:val="none"/>
              </w:rPr>
            </w:pPr>
            <w:r w:rsidRPr="0043505F">
              <w:rPr>
                <w:rFonts w:eastAsia="Times New Roman" w:cs="Arial"/>
                <w:b/>
                <w:kern w:val="0"/>
                <w:sz w:val="28"/>
                <w:szCs w:val="28"/>
                <w:lang w:val="en-US"/>
                <w14:ligatures w14:val="none"/>
              </w:rPr>
              <w:lastRenderedPageBreak/>
              <w:t>SUMMARY OF ACHIEVEMENT RECORD</w:t>
            </w:r>
          </w:p>
        </w:tc>
      </w:tr>
    </w:tbl>
    <w:p w14:paraId="4CB256DC" w14:textId="77777777" w:rsidR="0043505F" w:rsidRPr="0043505F" w:rsidRDefault="0043505F" w:rsidP="0043505F">
      <w:pPr>
        <w:rPr>
          <w:rFonts w:eastAsia="Times New Roman" w:cs="Arial"/>
          <w:kern w:val="0"/>
          <w:szCs w:val="22"/>
          <w:lang w:val="en-US"/>
          <w14:ligatures w14:val="none"/>
        </w:rPr>
      </w:pPr>
    </w:p>
    <w:tbl>
      <w:tblPr>
        <w:tblW w:w="15021"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990"/>
        <w:gridCol w:w="2961"/>
        <w:gridCol w:w="2981"/>
        <w:gridCol w:w="2968"/>
        <w:gridCol w:w="3121"/>
      </w:tblGrid>
      <w:tr w:rsidR="0043505F" w:rsidRPr="0043505F" w14:paraId="0E74794A" w14:textId="77777777" w:rsidTr="006D6F63">
        <w:tc>
          <w:tcPr>
            <w:tcW w:w="2990" w:type="dxa"/>
          </w:tcPr>
          <w:p w14:paraId="70BB17B3"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QUALIFICATION CLAIMED</w:t>
            </w:r>
          </w:p>
        </w:tc>
        <w:tc>
          <w:tcPr>
            <w:tcW w:w="2961" w:type="dxa"/>
          </w:tcPr>
          <w:p w14:paraId="54892FCD"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FULL AWARD</w:t>
            </w:r>
          </w:p>
          <w:p w14:paraId="2DFBBC64"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p>
        </w:tc>
        <w:tc>
          <w:tcPr>
            <w:tcW w:w="2981" w:type="dxa"/>
          </w:tcPr>
          <w:p w14:paraId="2D7717E7"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FULL CERTIFICATE</w:t>
            </w:r>
          </w:p>
          <w:p w14:paraId="4CDCCF03"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p>
        </w:tc>
        <w:tc>
          <w:tcPr>
            <w:tcW w:w="2968" w:type="dxa"/>
          </w:tcPr>
          <w:p w14:paraId="4DFE749D"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FULL DIPLOMA</w:t>
            </w:r>
          </w:p>
          <w:p w14:paraId="35CC92A9"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p>
        </w:tc>
        <w:tc>
          <w:tcPr>
            <w:tcW w:w="3121" w:type="dxa"/>
          </w:tcPr>
          <w:p w14:paraId="04233F41"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UNITS OF CREDIT</w:t>
            </w:r>
          </w:p>
          <w:p w14:paraId="573E5CA1"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p>
        </w:tc>
      </w:tr>
    </w:tbl>
    <w:p w14:paraId="255DB578" w14:textId="77777777" w:rsidR="0043505F" w:rsidRPr="0043505F" w:rsidRDefault="0043505F" w:rsidP="0043505F">
      <w:pPr>
        <w:rPr>
          <w:rFonts w:eastAsia="Times New Roman" w:cs="Arial"/>
          <w:kern w:val="0"/>
          <w:szCs w:val="22"/>
          <w:lang w:val="en-US"/>
          <w14:ligatures w14:val="none"/>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564"/>
        <w:gridCol w:w="1398"/>
        <w:gridCol w:w="1559"/>
        <w:gridCol w:w="870"/>
        <w:gridCol w:w="11"/>
        <w:gridCol w:w="1529"/>
        <w:gridCol w:w="855"/>
        <w:gridCol w:w="12"/>
        <w:gridCol w:w="1527"/>
        <w:gridCol w:w="855"/>
        <w:gridCol w:w="12"/>
        <w:gridCol w:w="1527"/>
        <w:gridCol w:w="882"/>
      </w:tblGrid>
      <w:tr w:rsidR="0043505F" w:rsidRPr="0043505F" w14:paraId="58E136C2" w14:textId="77777777" w:rsidTr="006D6F63">
        <w:tc>
          <w:tcPr>
            <w:tcW w:w="56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078F2B"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No</w:t>
            </w:r>
          </w:p>
        </w:tc>
        <w:tc>
          <w:tcPr>
            <w:tcW w:w="3564"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0C1E8B"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Unit Title</w:t>
            </w:r>
          </w:p>
        </w:tc>
        <w:tc>
          <w:tcPr>
            <w:tcW w:w="139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FC7DA2"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Achieved</w:t>
            </w:r>
          </w:p>
          <w:p w14:paraId="286C801A" w14:textId="77777777" w:rsidR="0043505F" w:rsidRPr="0043505F" w:rsidRDefault="0043505F" w:rsidP="0043505F">
            <w:pPr>
              <w:jc w:val="center"/>
              <w:rPr>
                <w:rFonts w:eastAsia="Times New Roman" w:cs="Arial"/>
                <w:b/>
                <w:kern w:val="0"/>
                <w:sz w:val="36"/>
                <w:szCs w:val="36"/>
                <w:lang w:val="en-US"/>
                <w14:ligatures w14:val="none"/>
              </w:rPr>
            </w:pPr>
            <w:r w:rsidRPr="0043505F">
              <w:rPr>
                <w:rFonts w:eastAsia="Times New Roman" w:cs="Arial"/>
                <w:b/>
                <w:kern w:val="0"/>
                <w:sz w:val="36"/>
                <w:szCs w:val="36"/>
                <w:lang w:val="en-US"/>
                <w14:ligatures w14:val="none"/>
              </w:rPr>
              <w:sym w:font="Webdings" w:char="F061"/>
            </w:r>
          </w:p>
        </w:tc>
        <w:tc>
          <w:tcPr>
            <w:tcW w:w="244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7B2D86"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Learner</w:t>
            </w:r>
          </w:p>
        </w:tc>
        <w:tc>
          <w:tcPr>
            <w:tcW w:w="2396"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8E63D8"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Tutor</w:t>
            </w:r>
          </w:p>
        </w:tc>
        <w:tc>
          <w:tcPr>
            <w:tcW w:w="2394"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991A1B"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Internal moderator</w:t>
            </w:r>
          </w:p>
          <w:p w14:paraId="228B3FF9" w14:textId="77777777" w:rsidR="0043505F" w:rsidRPr="0043505F" w:rsidRDefault="0043505F" w:rsidP="0043505F">
            <w:pPr>
              <w:jc w:val="center"/>
              <w:rPr>
                <w:rFonts w:eastAsia="Times New Roman" w:cs="Arial"/>
                <w:b/>
                <w:kern w:val="0"/>
                <w:szCs w:val="22"/>
                <w:lang w:val="en-US"/>
                <w14:ligatures w14:val="none"/>
              </w:rPr>
            </w:pPr>
          </w:p>
        </w:tc>
        <w:tc>
          <w:tcPr>
            <w:tcW w:w="240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21F5D8"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External Moderator</w:t>
            </w:r>
          </w:p>
        </w:tc>
      </w:tr>
      <w:tr w:rsidR="0043505F" w:rsidRPr="0043505F" w14:paraId="461B6AAD" w14:textId="77777777" w:rsidTr="006D6F63">
        <w:tc>
          <w:tcPr>
            <w:tcW w:w="56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FEA1C4" w14:textId="77777777" w:rsidR="0043505F" w:rsidRPr="0043505F" w:rsidRDefault="0043505F" w:rsidP="0043505F">
            <w:pPr>
              <w:jc w:val="center"/>
              <w:rPr>
                <w:rFonts w:eastAsia="Times New Roman" w:cs="Arial"/>
                <w:kern w:val="0"/>
                <w:sz w:val="18"/>
                <w:szCs w:val="22"/>
                <w:lang w:val="en-US"/>
                <w14:ligatures w14:val="none"/>
              </w:rPr>
            </w:pPr>
          </w:p>
        </w:tc>
        <w:tc>
          <w:tcPr>
            <w:tcW w:w="3564"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90CE9F" w14:textId="77777777" w:rsidR="0043505F" w:rsidRPr="0043505F" w:rsidRDefault="0043505F" w:rsidP="0043505F">
            <w:pPr>
              <w:rPr>
                <w:rFonts w:eastAsia="Times New Roman" w:cs="Arial"/>
                <w:kern w:val="0"/>
                <w:sz w:val="18"/>
                <w:szCs w:val="22"/>
                <w:lang w:val="en-US"/>
                <w14:ligatures w14:val="none"/>
              </w:rPr>
            </w:pPr>
          </w:p>
        </w:tc>
        <w:tc>
          <w:tcPr>
            <w:tcW w:w="139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536B41"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4646A6"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112452"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AB4BB6"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844A93"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2DD1DB"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D87A21"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D206F9"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626722"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r>
      <w:tr w:rsidR="0043505F" w:rsidRPr="0043505F" w14:paraId="39A109A6"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D85B32"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01</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2F59AB"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Health and Safety for Motor Vehicle Studies H/501/7005</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8FBA0F"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E1891F"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564288"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4324D6"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E8FFE1"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AD4848"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BAE16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66E252"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0547D1" w14:textId="77777777" w:rsidR="0043505F" w:rsidRPr="0043505F" w:rsidRDefault="0043505F" w:rsidP="0043505F">
            <w:pPr>
              <w:rPr>
                <w:rFonts w:eastAsia="Times New Roman" w:cs="Arial"/>
                <w:kern w:val="0"/>
                <w:szCs w:val="22"/>
                <w:lang w:val="en-US"/>
                <w14:ligatures w14:val="none"/>
              </w:rPr>
            </w:pPr>
          </w:p>
        </w:tc>
      </w:tr>
      <w:tr w:rsidR="0043505F" w:rsidRPr="0043505F" w14:paraId="17C2F688"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FBEE48"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02</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F13D36"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Engineering Equipment and Materials A/501/7009</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C6209B"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DD8193"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C09EC6"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97D884"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59F779"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77CDA6"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193A55"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DFD7B3"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62BB93" w14:textId="77777777" w:rsidR="0043505F" w:rsidRPr="0043505F" w:rsidRDefault="0043505F" w:rsidP="0043505F">
            <w:pPr>
              <w:rPr>
                <w:rFonts w:eastAsia="Times New Roman" w:cs="Arial"/>
                <w:kern w:val="0"/>
                <w:szCs w:val="22"/>
                <w:lang w:val="en-US"/>
                <w14:ligatures w14:val="none"/>
              </w:rPr>
            </w:pPr>
          </w:p>
        </w:tc>
      </w:tr>
      <w:tr w:rsidR="0043505F" w:rsidRPr="0043505F" w14:paraId="5CAE0C5E"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788A1C"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03</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5731B0" w14:textId="77777777" w:rsidR="0043505F" w:rsidRPr="0043505F" w:rsidRDefault="0043505F" w:rsidP="0043505F">
            <w:pPr>
              <w:rPr>
                <w:rFonts w:eastAsia="Times New Roman" w:cs="Arial"/>
                <w:bCs/>
                <w:kern w:val="0"/>
                <w:sz w:val="16"/>
                <w:szCs w:val="16"/>
                <w:lang w:val="en-US"/>
                <w14:ligatures w14:val="none"/>
              </w:rPr>
            </w:pPr>
            <w:r w:rsidRPr="0043505F">
              <w:rPr>
                <w:rFonts w:eastAsia="Times New Roman" w:cs="Arial"/>
                <w:bCs/>
                <w:kern w:val="0"/>
                <w:sz w:val="16"/>
                <w:szCs w:val="16"/>
                <w:lang w:val="en-US"/>
                <w14:ligatures w14:val="none"/>
              </w:rPr>
              <w:t>Introduction to Compression Ignition Power Units M/501/7010</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19D46D"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F728E0"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E7D398"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AD4D3B"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789032"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40BE1B"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C9F9E2"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843868"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74B770" w14:textId="77777777" w:rsidR="0043505F" w:rsidRPr="0043505F" w:rsidRDefault="0043505F" w:rsidP="0043505F">
            <w:pPr>
              <w:rPr>
                <w:rFonts w:eastAsia="Times New Roman" w:cs="Arial"/>
                <w:kern w:val="0"/>
                <w:szCs w:val="22"/>
                <w:lang w:val="en-US"/>
                <w14:ligatures w14:val="none"/>
              </w:rPr>
            </w:pPr>
          </w:p>
        </w:tc>
      </w:tr>
      <w:tr w:rsidR="0043505F" w:rsidRPr="0043505F" w14:paraId="7E6D4F59"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1D5355"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04</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12ADE9"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Spark Ignition Power Units T/501/7011</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A688CD"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6DB136B"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84956A"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64B710"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CF9316"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4AAEA0"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1A15CE"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C3460C"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62F567" w14:textId="77777777" w:rsidR="0043505F" w:rsidRPr="0043505F" w:rsidRDefault="0043505F" w:rsidP="0043505F">
            <w:pPr>
              <w:rPr>
                <w:rFonts w:eastAsia="Times New Roman" w:cs="Arial"/>
                <w:kern w:val="0"/>
                <w:szCs w:val="22"/>
                <w:lang w:val="en-US"/>
                <w14:ligatures w14:val="none"/>
              </w:rPr>
            </w:pPr>
          </w:p>
        </w:tc>
      </w:tr>
      <w:tr w:rsidR="0043505F" w:rsidRPr="0043505F" w14:paraId="02A9AE91"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8A0EDB"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05</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68B569"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Engine Liquid Cooling and Engine Lubrication Systems A/501/7012</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044C6B"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F48575"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B09227"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E3A1E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C81768"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36B27E"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6A7113"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80D5EB"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9B877D" w14:textId="77777777" w:rsidR="0043505F" w:rsidRPr="0043505F" w:rsidRDefault="0043505F" w:rsidP="0043505F">
            <w:pPr>
              <w:rPr>
                <w:rFonts w:eastAsia="Times New Roman" w:cs="Arial"/>
                <w:kern w:val="0"/>
                <w:szCs w:val="22"/>
                <w:lang w:val="en-US"/>
                <w14:ligatures w14:val="none"/>
              </w:rPr>
            </w:pPr>
          </w:p>
        </w:tc>
      </w:tr>
      <w:tr w:rsidR="0043505F" w:rsidRPr="0043505F" w14:paraId="58F75C2E"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9A905F"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06</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A15FFC"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Spark Ignition and Compression Ignition Fuel Systems F/501/7013</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EC1E5D"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55AB21"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92E68E"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A3C00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0BDD8F"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3F962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715DBF"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26259A"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7D6E26" w14:textId="77777777" w:rsidR="0043505F" w:rsidRPr="0043505F" w:rsidRDefault="0043505F" w:rsidP="0043505F">
            <w:pPr>
              <w:rPr>
                <w:rFonts w:eastAsia="Times New Roman" w:cs="Arial"/>
                <w:kern w:val="0"/>
                <w:szCs w:val="22"/>
                <w:lang w:val="en-US"/>
                <w14:ligatures w14:val="none"/>
              </w:rPr>
            </w:pPr>
          </w:p>
        </w:tc>
      </w:tr>
      <w:tr w:rsidR="0043505F" w:rsidRPr="0043505F" w14:paraId="2B4BFA56"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982947"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07</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745717" w14:textId="77777777" w:rsidR="0043505F" w:rsidRPr="0043505F" w:rsidRDefault="0043505F" w:rsidP="0043505F">
            <w:pPr>
              <w:rPr>
                <w:rFonts w:eastAsia="Times New Roman" w:cs="Arial"/>
                <w:b/>
                <w:kern w:val="0"/>
                <w:sz w:val="16"/>
                <w:szCs w:val="16"/>
                <w:lang w:val="en-US"/>
                <w14:ligatures w14:val="none"/>
              </w:rPr>
            </w:pPr>
            <w:r w:rsidRPr="0043505F">
              <w:rPr>
                <w:rFonts w:eastAsia="Times New Roman" w:cs="Arial"/>
                <w:kern w:val="0"/>
                <w:sz w:val="16"/>
                <w:szCs w:val="16"/>
                <w:lang w:val="en-US"/>
                <w14:ligatures w14:val="none"/>
              </w:rPr>
              <w:t>Introduction to Vehicle Transmission Systems J/501/7014</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3E0671"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89E4E8"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1F798A"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867421"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21FD64"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02B248"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7E3C8A"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E53F71"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BFAC90" w14:textId="77777777" w:rsidR="0043505F" w:rsidRPr="0043505F" w:rsidRDefault="0043505F" w:rsidP="0043505F">
            <w:pPr>
              <w:rPr>
                <w:rFonts w:eastAsia="Times New Roman" w:cs="Arial"/>
                <w:kern w:val="0"/>
                <w:szCs w:val="22"/>
                <w:lang w:val="en-US"/>
                <w14:ligatures w14:val="none"/>
              </w:rPr>
            </w:pPr>
          </w:p>
        </w:tc>
      </w:tr>
      <w:tr w:rsidR="0043505F" w:rsidRPr="0043505F" w14:paraId="73936614"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CF8FE8"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08</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D088E0" w14:textId="77777777" w:rsidR="0043505F" w:rsidRPr="0043505F" w:rsidRDefault="0043505F" w:rsidP="0043505F">
            <w:pPr>
              <w:rPr>
                <w:rFonts w:eastAsia="Times New Roman" w:cs="Arial"/>
                <w:b/>
                <w:kern w:val="0"/>
                <w:sz w:val="16"/>
                <w:szCs w:val="16"/>
                <w:lang w:val="en-US"/>
                <w14:ligatures w14:val="none"/>
              </w:rPr>
            </w:pPr>
            <w:r w:rsidRPr="0043505F">
              <w:rPr>
                <w:rFonts w:eastAsia="Times New Roman" w:cs="Arial"/>
                <w:kern w:val="0"/>
                <w:sz w:val="16"/>
                <w:szCs w:val="16"/>
                <w:lang w:val="en-US"/>
                <w14:ligatures w14:val="none"/>
              </w:rPr>
              <w:t>Introduction to Battery and Lighting Systems L/501/7015</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1FF22A"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99E13E"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62D2E6"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41B76B"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2652FE"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4AD348"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98587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875308"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892669" w14:textId="77777777" w:rsidR="0043505F" w:rsidRPr="0043505F" w:rsidRDefault="0043505F" w:rsidP="0043505F">
            <w:pPr>
              <w:rPr>
                <w:rFonts w:eastAsia="Times New Roman" w:cs="Arial"/>
                <w:kern w:val="0"/>
                <w:szCs w:val="22"/>
                <w:lang w:val="en-US"/>
                <w14:ligatures w14:val="none"/>
              </w:rPr>
            </w:pPr>
          </w:p>
        </w:tc>
      </w:tr>
      <w:tr w:rsidR="0043505F" w:rsidRPr="0043505F" w14:paraId="2E49210D"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C00898"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09</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16AED2"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Steering and Suspension</w:t>
            </w:r>
          </w:p>
          <w:p w14:paraId="533D9504" w14:textId="77777777" w:rsidR="0043505F" w:rsidRPr="0043505F" w:rsidRDefault="0043505F" w:rsidP="0043505F">
            <w:pPr>
              <w:rPr>
                <w:rFonts w:eastAsia="Times New Roman" w:cs="Arial"/>
                <w:b/>
                <w:kern w:val="0"/>
                <w:sz w:val="16"/>
                <w:szCs w:val="16"/>
                <w:lang w:val="en-US"/>
                <w14:ligatures w14:val="none"/>
              </w:rPr>
            </w:pPr>
            <w:r w:rsidRPr="0043505F">
              <w:rPr>
                <w:rFonts w:eastAsia="Times New Roman" w:cs="Arial"/>
                <w:kern w:val="0"/>
                <w:sz w:val="16"/>
                <w:szCs w:val="16"/>
                <w:lang w:val="en-US"/>
                <w14:ligatures w14:val="none"/>
              </w:rPr>
              <w:t>R/501/7016</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8A957D"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95D0D9"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79F929"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587C1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9EB690"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CE6B2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F2BEBE"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8C629B"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AF9739" w14:textId="77777777" w:rsidR="0043505F" w:rsidRPr="0043505F" w:rsidRDefault="0043505F" w:rsidP="0043505F">
            <w:pPr>
              <w:rPr>
                <w:rFonts w:eastAsia="Times New Roman" w:cs="Arial"/>
                <w:kern w:val="0"/>
                <w:szCs w:val="22"/>
                <w:lang w:val="en-US"/>
                <w14:ligatures w14:val="none"/>
              </w:rPr>
            </w:pPr>
          </w:p>
        </w:tc>
      </w:tr>
      <w:tr w:rsidR="0043505F" w:rsidRPr="0043505F" w14:paraId="61510D21"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85C42B"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10</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C3744C" w14:textId="77777777" w:rsidR="0043505F" w:rsidRPr="0043505F" w:rsidRDefault="0043505F" w:rsidP="0043505F">
            <w:pPr>
              <w:rPr>
                <w:rFonts w:eastAsia="Times New Roman" w:cs="Arial"/>
                <w:iCs/>
                <w:kern w:val="0"/>
                <w:sz w:val="16"/>
                <w:szCs w:val="16"/>
                <w:lang w:val="en-US"/>
                <w14:ligatures w14:val="none"/>
              </w:rPr>
            </w:pPr>
            <w:r w:rsidRPr="0043505F">
              <w:rPr>
                <w:rFonts w:eastAsia="Times New Roman" w:cs="Arial"/>
                <w:iCs/>
                <w:kern w:val="0"/>
                <w:sz w:val="16"/>
                <w:szCs w:val="16"/>
                <w:lang w:val="en-US"/>
                <w14:ligatures w14:val="none"/>
              </w:rPr>
              <w:t>Introduction to Vehicle Braking Systems</w:t>
            </w:r>
          </w:p>
          <w:p w14:paraId="295156CF" w14:textId="77777777" w:rsidR="0043505F" w:rsidRPr="0043505F" w:rsidRDefault="0043505F" w:rsidP="0043505F">
            <w:pPr>
              <w:rPr>
                <w:rFonts w:eastAsia="Times New Roman" w:cs="Arial"/>
                <w:b/>
                <w:iCs/>
                <w:kern w:val="0"/>
                <w:sz w:val="16"/>
                <w:szCs w:val="16"/>
                <w:lang w:val="en-US"/>
                <w14:ligatures w14:val="none"/>
              </w:rPr>
            </w:pPr>
            <w:r w:rsidRPr="0043505F">
              <w:rPr>
                <w:rFonts w:eastAsia="Times New Roman" w:cs="Arial"/>
                <w:iCs/>
                <w:kern w:val="0"/>
                <w:sz w:val="16"/>
                <w:szCs w:val="16"/>
                <w:lang w:val="en-US"/>
                <w14:ligatures w14:val="none"/>
              </w:rPr>
              <w:t>Y/501/7017</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7C1CD1"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6A3AB2"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5A7E0E"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A2AC31"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B483C2"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2F668B"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7DBDC2"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E59E75"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FCC652" w14:textId="77777777" w:rsidR="0043505F" w:rsidRPr="0043505F" w:rsidRDefault="0043505F" w:rsidP="0043505F">
            <w:pPr>
              <w:rPr>
                <w:rFonts w:eastAsia="Times New Roman" w:cs="Arial"/>
                <w:kern w:val="0"/>
                <w:szCs w:val="22"/>
                <w:lang w:val="en-US"/>
                <w14:ligatures w14:val="none"/>
              </w:rPr>
            </w:pPr>
          </w:p>
        </w:tc>
      </w:tr>
      <w:tr w:rsidR="0043505F" w:rsidRPr="0043505F" w14:paraId="7EBA9597"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71A6EB"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11</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1D6FD9" w14:textId="77777777" w:rsidR="0043505F" w:rsidRPr="0043505F" w:rsidRDefault="0043505F" w:rsidP="0043505F">
            <w:pPr>
              <w:rPr>
                <w:rFonts w:eastAsia="Times New Roman" w:cs="Arial"/>
                <w:iCs/>
                <w:kern w:val="0"/>
                <w:sz w:val="16"/>
                <w:szCs w:val="16"/>
                <w:lang w:val="en-US"/>
                <w14:ligatures w14:val="none"/>
              </w:rPr>
            </w:pPr>
            <w:r w:rsidRPr="0043505F">
              <w:rPr>
                <w:rFonts w:eastAsia="Times New Roman" w:cs="Arial"/>
                <w:iCs/>
                <w:kern w:val="0"/>
                <w:sz w:val="16"/>
                <w:szCs w:val="16"/>
                <w:lang w:val="en-US"/>
                <w14:ligatures w14:val="none"/>
              </w:rPr>
              <w:t>Introduction to Vehicle Inspection</w:t>
            </w:r>
          </w:p>
          <w:p w14:paraId="60588FA7" w14:textId="77777777" w:rsidR="0043505F" w:rsidRPr="0043505F" w:rsidRDefault="0043505F" w:rsidP="0043505F">
            <w:pPr>
              <w:rPr>
                <w:rFonts w:eastAsia="Times New Roman" w:cs="Arial"/>
                <w:iCs/>
                <w:kern w:val="0"/>
                <w:sz w:val="16"/>
                <w:szCs w:val="16"/>
                <w:lang w:val="en-US"/>
                <w14:ligatures w14:val="none"/>
              </w:rPr>
            </w:pPr>
            <w:r w:rsidRPr="0043505F">
              <w:rPr>
                <w:rFonts w:eastAsia="Times New Roman" w:cs="Arial"/>
                <w:iCs/>
                <w:kern w:val="0"/>
                <w:sz w:val="16"/>
                <w:szCs w:val="16"/>
                <w:lang w:val="en-US"/>
                <w14:ligatures w14:val="none"/>
              </w:rPr>
              <w:t>D/501/7018</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8BDFDF"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183E8F"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24D7E8"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7B9E98"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8019B7"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675BEB"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3E296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C81962"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8295D2" w14:textId="77777777" w:rsidR="0043505F" w:rsidRPr="0043505F" w:rsidRDefault="0043505F" w:rsidP="0043505F">
            <w:pPr>
              <w:rPr>
                <w:rFonts w:eastAsia="Times New Roman" w:cs="Arial"/>
                <w:kern w:val="0"/>
                <w:szCs w:val="22"/>
                <w:lang w:val="en-US"/>
                <w14:ligatures w14:val="none"/>
              </w:rPr>
            </w:pPr>
          </w:p>
        </w:tc>
      </w:tr>
      <w:tr w:rsidR="0043505F" w:rsidRPr="0043505F" w14:paraId="57570D17"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09CF3E"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12</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607470"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Body Repair</w:t>
            </w:r>
          </w:p>
          <w:p w14:paraId="455FAA47" w14:textId="77777777" w:rsidR="0043505F" w:rsidRPr="0043505F" w:rsidRDefault="0043505F" w:rsidP="0043505F">
            <w:pPr>
              <w:rPr>
                <w:rFonts w:eastAsia="Times New Roman" w:cs="Arial"/>
                <w:b/>
                <w:iCs/>
                <w:kern w:val="0"/>
                <w:sz w:val="16"/>
                <w:szCs w:val="16"/>
                <w:lang w:val="en-US"/>
                <w14:ligatures w14:val="none"/>
              </w:rPr>
            </w:pPr>
            <w:r w:rsidRPr="0043505F">
              <w:rPr>
                <w:rFonts w:eastAsia="Times New Roman" w:cs="Arial"/>
                <w:kern w:val="0"/>
                <w:sz w:val="16"/>
                <w:szCs w:val="16"/>
                <w:lang w:val="en-US"/>
                <w14:ligatures w14:val="none"/>
              </w:rPr>
              <w:t>H/501/7019</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144B7A"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FA02717"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0877CC"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E8A0CE"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6DD48F"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801DA1"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FDA5B8"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CB63FA"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C74961" w14:textId="77777777" w:rsidR="0043505F" w:rsidRPr="0043505F" w:rsidRDefault="0043505F" w:rsidP="0043505F">
            <w:pPr>
              <w:rPr>
                <w:rFonts w:eastAsia="Times New Roman" w:cs="Arial"/>
                <w:kern w:val="0"/>
                <w:szCs w:val="22"/>
                <w:lang w:val="en-US"/>
                <w14:ligatures w14:val="none"/>
              </w:rPr>
            </w:pPr>
          </w:p>
        </w:tc>
      </w:tr>
      <w:tr w:rsidR="0043505F" w:rsidRPr="0043505F" w14:paraId="53EA0CF6"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9E1920"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13</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936BE6F"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Refinishing</w:t>
            </w:r>
          </w:p>
          <w:p w14:paraId="7434920C" w14:textId="77777777" w:rsidR="0043505F" w:rsidRPr="0043505F" w:rsidRDefault="0043505F" w:rsidP="0043505F">
            <w:pPr>
              <w:rPr>
                <w:rFonts w:eastAsia="Times New Roman" w:cs="Arial"/>
                <w:b/>
                <w:iCs/>
                <w:kern w:val="0"/>
                <w:sz w:val="16"/>
                <w:szCs w:val="16"/>
                <w:lang w:val="en-US"/>
                <w14:ligatures w14:val="none"/>
              </w:rPr>
            </w:pPr>
            <w:r w:rsidRPr="0043505F">
              <w:rPr>
                <w:rFonts w:eastAsia="Times New Roman" w:cs="Arial"/>
                <w:kern w:val="0"/>
                <w:sz w:val="16"/>
                <w:szCs w:val="16"/>
                <w:lang w:val="en-US"/>
                <w14:ligatures w14:val="none"/>
              </w:rPr>
              <w:t>Y/501/7020</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D3BB84"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CD72D3"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BAC127"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90A6F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635676"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F8ADD5"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318A5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A95DE49"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7D81D0" w14:textId="77777777" w:rsidR="0043505F" w:rsidRPr="0043505F" w:rsidRDefault="0043505F" w:rsidP="0043505F">
            <w:pPr>
              <w:rPr>
                <w:rFonts w:eastAsia="Times New Roman" w:cs="Arial"/>
                <w:kern w:val="0"/>
                <w:szCs w:val="22"/>
                <w:lang w:val="en-US"/>
                <w14:ligatures w14:val="none"/>
              </w:rPr>
            </w:pPr>
          </w:p>
        </w:tc>
      </w:tr>
      <w:tr w:rsidR="0043505F" w:rsidRPr="0043505F" w14:paraId="4D12E3EB"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0011B5"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lastRenderedPageBreak/>
              <w:t>14</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B42C82"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Customer Care</w:t>
            </w:r>
          </w:p>
          <w:p w14:paraId="611C7CAC" w14:textId="77777777" w:rsidR="0043505F" w:rsidRPr="0043505F" w:rsidRDefault="0043505F" w:rsidP="0043505F">
            <w:pPr>
              <w:rPr>
                <w:rFonts w:eastAsia="Times New Roman" w:cs="Arial"/>
                <w:b/>
                <w:iCs/>
                <w:kern w:val="0"/>
                <w:sz w:val="16"/>
                <w:szCs w:val="16"/>
                <w:lang w:val="en-US"/>
                <w14:ligatures w14:val="none"/>
              </w:rPr>
            </w:pPr>
            <w:r w:rsidRPr="0043505F">
              <w:rPr>
                <w:rFonts w:eastAsia="Times New Roman" w:cs="Arial"/>
                <w:kern w:val="0"/>
                <w:sz w:val="16"/>
                <w:szCs w:val="16"/>
                <w:lang w:val="en-US"/>
                <w14:ligatures w14:val="none"/>
              </w:rPr>
              <w:t>D/501/7021</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E7BFA8"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B05C76"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D7D8D5"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A6458A"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C687AB"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4F5800"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EFF0A3"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EF61C6"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B86CA7D" w14:textId="77777777" w:rsidR="0043505F" w:rsidRPr="0043505F" w:rsidRDefault="0043505F" w:rsidP="0043505F">
            <w:pPr>
              <w:rPr>
                <w:rFonts w:eastAsia="Times New Roman" w:cs="Arial"/>
                <w:kern w:val="0"/>
                <w:szCs w:val="22"/>
                <w:lang w:val="en-US"/>
                <w14:ligatures w14:val="none"/>
              </w:rPr>
            </w:pPr>
          </w:p>
        </w:tc>
      </w:tr>
      <w:tr w:rsidR="0043505F" w:rsidRPr="0043505F" w14:paraId="591A812E"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4F26E1" w14:textId="1F89BCA5"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15</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16BA2C"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 xml:space="preserve">Introduction to Vehicle Wheels and </w:t>
            </w:r>
            <w:proofErr w:type="spellStart"/>
            <w:r w:rsidRPr="0043505F">
              <w:rPr>
                <w:rFonts w:eastAsia="Times New Roman" w:cs="Arial"/>
                <w:kern w:val="0"/>
                <w:sz w:val="16"/>
                <w:szCs w:val="16"/>
                <w:lang w:val="en-US"/>
                <w14:ligatures w14:val="none"/>
              </w:rPr>
              <w:t>Tyres</w:t>
            </w:r>
            <w:proofErr w:type="spellEnd"/>
          </w:p>
          <w:p w14:paraId="74935A41" w14:textId="3CF0CE40"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H/501/7022</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FA6B9E"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FF7DEA"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8E5AF8"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449138"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83E2D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A32A1A"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92FDFC"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26A4E1"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904101" w14:textId="77777777" w:rsidR="0043505F" w:rsidRPr="0043505F" w:rsidRDefault="0043505F" w:rsidP="0043505F">
            <w:pPr>
              <w:rPr>
                <w:rFonts w:eastAsia="Times New Roman" w:cs="Arial"/>
                <w:kern w:val="0"/>
                <w:szCs w:val="22"/>
                <w:lang w:val="en-US"/>
                <w14:ligatures w14:val="none"/>
              </w:rPr>
            </w:pPr>
          </w:p>
        </w:tc>
      </w:tr>
      <w:tr w:rsidR="0043505F" w:rsidRPr="0043505F" w14:paraId="25E6B032"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80662EF" w14:textId="7D2543CB"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16</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A6ABB9"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Exhaust Systems</w:t>
            </w:r>
          </w:p>
          <w:p w14:paraId="080E4D22" w14:textId="2A169E1E"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M/501/7024</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B1D0D1"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A4B5FE"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E6C9D6"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D9D442"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B0C6B0"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C31830"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83E9DE"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AFAA03"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F1A100D" w14:textId="77777777" w:rsidR="0043505F" w:rsidRPr="0043505F" w:rsidRDefault="0043505F" w:rsidP="0043505F">
            <w:pPr>
              <w:rPr>
                <w:rFonts w:eastAsia="Times New Roman" w:cs="Arial"/>
                <w:kern w:val="0"/>
                <w:szCs w:val="22"/>
                <w:lang w:val="en-US"/>
                <w14:ligatures w14:val="none"/>
              </w:rPr>
            </w:pPr>
          </w:p>
        </w:tc>
      </w:tr>
      <w:tr w:rsidR="0043505F" w:rsidRPr="0043505F" w14:paraId="734F3EE4"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C98C39" w14:textId="40BCAA6F"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17</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E32D62"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Ignition Systems</w:t>
            </w:r>
          </w:p>
          <w:p w14:paraId="64152B31" w14:textId="4650BFE6"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A/501/7026</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26D164"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3BB3F5"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73948B"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1690D4"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BF0A6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FFE9B7"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B5DD89"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009243"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F7BE61" w14:textId="77777777" w:rsidR="0043505F" w:rsidRPr="0043505F" w:rsidRDefault="0043505F" w:rsidP="0043505F">
            <w:pPr>
              <w:rPr>
                <w:rFonts w:eastAsia="Times New Roman" w:cs="Arial"/>
                <w:kern w:val="0"/>
                <w:szCs w:val="22"/>
                <w:lang w:val="en-US"/>
                <w14:ligatures w14:val="none"/>
              </w:rPr>
            </w:pPr>
          </w:p>
        </w:tc>
      </w:tr>
      <w:tr w:rsidR="0043505F" w:rsidRPr="0043505F" w14:paraId="4F397728"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A80606" w14:textId="22DEB658"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18</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061500"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Valeting</w:t>
            </w:r>
          </w:p>
          <w:p w14:paraId="64FBE6AC" w14:textId="65608254"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J/501/7028</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CD542A"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229684"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F515D4"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53319F"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A35ECE"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78C799"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8E0C59"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7CB563"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473E9A" w14:textId="77777777" w:rsidR="0043505F" w:rsidRPr="0043505F" w:rsidRDefault="0043505F" w:rsidP="0043505F">
            <w:pPr>
              <w:rPr>
                <w:rFonts w:eastAsia="Times New Roman" w:cs="Arial"/>
                <w:kern w:val="0"/>
                <w:szCs w:val="22"/>
                <w:lang w:val="en-US"/>
                <w14:ligatures w14:val="none"/>
              </w:rPr>
            </w:pPr>
          </w:p>
        </w:tc>
      </w:tr>
      <w:tr w:rsidR="0043505F" w:rsidRPr="0043505F" w14:paraId="76A59427" w14:textId="77777777" w:rsidTr="006D6F63">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2762BC" w14:textId="4274CED8"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19</w:t>
            </w:r>
          </w:p>
        </w:tc>
        <w:tc>
          <w:tcPr>
            <w:tcW w:w="35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3017C0" w14:textId="77777777"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Motorcycle Maintenance</w:t>
            </w:r>
          </w:p>
          <w:p w14:paraId="1203ADED" w14:textId="4E0BEE13" w:rsidR="0043505F" w:rsidRPr="0043505F" w:rsidRDefault="0043505F" w:rsidP="0043505F">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L/501/70129</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341898"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3A03B3D"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0D5999"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32EC2A"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9B0030"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63383B"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7126F3"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EFE0F7"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962F69" w14:textId="77777777" w:rsidR="0043505F" w:rsidRPr="0043505F" w:rsidRDefault="0043505F" w:rsidP="0043505F">
            <w:pPr>
              <w:rPr>
                <w:rFonts w:eastAsia="Times New Roman" w:cs="Arial"/>
                <w:kern w:val="0"/>
                <w:szCs w:val="22"/>
                <w:lang w:val="en-US"/>
                <w14:ligatures w14:val="none"/>
              </w:rPr>
            </w:pPr>
          </w:p>
        </w:tc>
      </w:tr>
    </w:tbl>
    <w:p w14:paraId="3AB93A20" w14:textId="77777777" w:rsidR="0043505F" w:rsidRDefault="0043505F" w:rsidP="0043505F">
      <w:pPr>
        <w:rPr>
          <w:rFonts w:eastAsia="Times New Roman" w:cs="Arial"/>
          <w:kern w:val="0"/>
          <w:szCs w:val="22"/>
          <w:lang w:val="en-US"/>
          <w14:ligatures w14:val="none"/>
        </w:rPr>
        <w:sectPr w:rsidR="0043505F" w:rsidSect="0043505F">
          <w:pgSz w:w="16838" w:h="11906" w:orient="landscape" w:code="9"/>
          <w:pgMar w:top="1418" w:right="1670" w:bottom="1418" w:left="1418" w:header="709" w:footer="709" w:gutter="0"/>
          <w:cols w:space="708"/>
          <w:docGrid w:linePitch="360"/>
        </w:sectPr>
      </w:pPr>
    </w:p>
    <w:p w14:paraId="0B713397" w14:textId="77777777" w:rsidR="0043505F" w:rsidRPr="0043505F" w:rsidRDefault="0043505F" w:rsidP="0043505F">
      <w:pPr>
        <w:pStyle w:val="Heading1"/>
        <w:jc w:val="center"/>
        <w:rPr>
          <w:rFonts w:eastAsia="Times New Roman"/>
          <w:lang w:val="en-US"/>
        </w:rPr>
      </w:pPr>
      <w:r w:rsidRPr="0043505F">
        <w:rPr>
          <w:rFonts w:eastAsia="Times New Roman"/>
          <w:lang w:val="en-US"/>
        </w:rPr>
        <w:lastRenderedPageBreak/>
        <w:t>UNIT 01 (H/501/7005)</w:t>
      </w:r>
    </w:p>
    <w:p w14:paraId="10D4CFA5" w14:textId="77777777" w:rsidR="0043505F" w:rsidRPr="0043505F" w:rsidRDefault="0043505F" w:rsidP="0043505F">
      <w:pPr>
        <w:pStyle w:val="Heading2"/>
        <w:jc w:val="center"/>
        <w:rPr>
          <w:rFonts w:eastAsia="Times New Roman"/>
          <w:lang w:val="en-US"/>
        </w:rPr>
      </w:pPr>
      <w:r w:rsidRPr="0043505F">
        <w:rPr>
          <w:rFonts w:eastAsia="Times New Roman"/>
          <w:lang w:val="en-US"/>
        </w:rPr>
        <w:t xml:space="preserve">HEALTH </w:t>
      </w:r>
      <w:smartTag w:uri="urn:schemas-microsoft-com:office:smarttags" w:element="stockticker">
        <w:r w:rsidRPr="0043505F">
          <w:rPr>
            <w:rFonts w:eastAsia="Times New Roman"/>
            <w:lang w:val="en-US"/>
          </w:rPr>
          <w:t>AND</w:t>
        </w:r>
      </w:smartTag>
      <w:r w:rsidRPr="0043505F">
        <w:rPr>
          <w:rFonts w:eastAsia="Times New Roman"/>
          <w:lang w:val="en-US"/>
        </w:rPr>
        <w:t xml:space="preserve"> SAFETY FOR MOTOR VEHICLE STUDIES</w:t>
      </w:r>
    </w:p>
    <w:p w14:paraId="4F2EB1BA" w14:textId="77777777" w:rsidR="0043505F" w:rsidRPr="0043505F" w:rsidRDefault="0043505F" w:rsidP="0043505F">
      <w:pPr>
        <w:jc w:val="center"/>
        <w:rPr>
          <w:rFonts w:eastAsia="Times New Roman" w:cs="Arial"/>
          <w:b/>
          <w:kern w:val="0"/>
          <w:szCs w:val="22"/>
          <w:u w:val="single"/>
          <w:lang w:val="en-US"/>
          <w14:ligatures w14:val="none"/>
        </w:rPr>
      </w:pPr>
    </w:p>
    <w:p w14:paraId="4D64FCAB" w14:textId="77777777" w:rsidR="0043505F" w:rsidRPr="0043505F" w:rsidRDefault="0043505F" w:rsidP="0043505F">
      <w:pPr>
        <w:pStyle w:val="Heading3"/>
        <w:jc w:val="center"/>
        <w:rPr>
          <w:rFonts w:eastAsia="Times New Roman"/>
          <w:lang w:val="en-US"/>
        </w:rPr>
      </w:pPr>
      <w:r w:rsidRPr="0043505F">
        <w:rPr>
          <w:rFonts w:eastAsia="Times New Roman"/>
          <w:lang w:val="en-US"/>
        </w:rPr>
        <w:t>ASSESSMENT CRITERIA RECORD</w:t>
      </w:r>
    </w:p>
    <w:p w14:paraId="363E0CA1" w14:textId="77777777" w:rsidR="0043505F" w:rsidRPr="0043505F" w:rsidRDefault="0043505F" w:rsidP="0043505F">
      <w:pPr>
        <w:jc w:val="center"/>
        <w:rPr>
          <w:rFonts w:eastAsia="Times New Roman" w:cs="Arial"/>
          <w:b/>
          <w:kern w:val="0"/>
          <w:sz w:val="24"/>
          <w:u w:val="single"/>
          <w:lang w:val="en-US"/>
          <w14:ligatures w14:val="none"/>
        </w:rPr>
      </w:pPr>
    </w:p>
    <w:tbl>
      <w:tblPr>
        <w:tblW w:w="11183" w:type="dxa"/>
        <w:tblInd w:w="-1139"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7947"/>
        <w:gridCol w:w="1676"/>
      </w:tblGrid>
      <w:tr w:rsidR="0043505F" w:rsidRPr="0043505F" w14:paraId="47BE4B17" w14:textId="77777777" w:rsidTr="0043505F">
        <w:tc>
          <w:tcPr>
            <w:tcW w:w="1560" w:type="dxa"/>
          </w:tcPr>
          <w:p w14:paraId="05775488" w14:textId="77777777" w:rsidR="0043505F" w:rsidRPr="0043505F" w:rsidRDefault="0043505F" w:rsidP="0043505F">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7947" w:type="dxa"/>
          </w:tcPr>
          <w:p w14:paraId="4DF2A94A"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1556B73"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7508065F"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4FE9646B"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43505F" w:rsidRPr="0043505F" w14:paraId="074707A8" w14:textId="77777777" w:rsidTr="0043505F">
        <w:tc>
          <w:tcPr>
            <w:tcW w:w="1560" w:type="dxa"/>
          </w:tcPr>
          <w:p w14:paraId="6A53929C"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1.1</w:t>
            </w:r>
          </w:p>
        </w:tc>
        <w:tc>
          <w:tcPr>
            <w:tcW w:w="7947" w:type="dxa"/>
          </w:tcPr>
          <w:p w14:paraId="232C6209"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kern w:val="0"/>
                <w:szCs w:val="22"/>
                <w:lang w:val="en-US"/>
                <w14:ligatures w14:val="none"/>
              </w:rPr>
              <w:t>Identify personal responsibilities and the responsibilities of others in the working environment</w:t>
            </w:r>
          </w:p>
        </w:tc>
        <w:tc>
          <w:tcPr>
            <w:tcW w:w="1676" w:type="dxa"/>
          </w:tcPr>
          <w:p w14:paraId="78B9B44E"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1.1</w:t>
            </w:r>
          </w:p>
        </w:tc>
      </w:tr>
      <w:tr w:rsidR="0043505F" w:rsidRPr="0043505F" w14:paraId="001B362D" w14:textId="77777777" w:rsidTr="0043505F">
        <w:tc>
          <w:tcPr>
            <w:tcW w:w="1560" w:type="dxa"/>
          </w:tcPr>
          <w:p w14:paraId="4AFD5A20"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1.2</w:t>
            </w:r>
          </w:p>
        </w:tc>
        <w:tc>
          <w:tcPr>
            <w:tcW w:w="7947" w:type="dxa"/>
          </w:tcPr>
          <w:p w14:paraId="747749E6"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Identify and use correctly, equipment and procedures provided for Health and Safety in the workplace.</w:t>
            </w:r>
          </w:p>
        </w:tc>
        <w:tc>
          <w:tcPr>
            <w:tcW w:w="1676" w:type="dxa"/>
          </w:tcPr>
          <w:p w14:paraId="1F5AF950"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 xml:space="preserve">All </w:t>
            </w:r>
            <w:proofErr w:type="spellStart"/>
            <w:r w:rsidRPr="0043505F">
              <w:rPr>
                <w:rFonts w:eastAsia="Times New Roman" w:cs="Arial"/>
                <w:kern w:val="0"/>
                <w:szCs w:val="22"/>
                <w:lang w:val="en-US"/>
                <w14:ligatures w14:val="none"/>
              </w:rPr>
              <w:t>Jobcards</w:t>
            </w:r>
            <w:proofErr w:type="spellEnd"/>
          </w:p>
        </w:tc>
      </w:tr>
      <w:tr w:rsidR="0043505F" w:rsidRPr="0043505F" w14:paraId="4A7B2573" w14:textId="77777777" w:rsidTr="0043505F">
        <w:tc>
          <w:tcPr>
            <w:tcW w:w="1560" w:type="dxa"/>
          </w:tcPr>
          <w:p w14:paraId="2EFA1418"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1.3</w:t>
            </w:r>
          </w:p>
        </w:tc>
        <w:tc>
          <w:tcPr>
            <w:tcW w:w="7947" w:type="dxa"/>
          </w:tcPr>
          <w:p w14:paraId="4AE1BBF4"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Demonstrate good housekeeping routines in the working environment</w:t>
            </w:r>
          </w:p>
        </w:tc>
        <w:tc>
          <w:tcPr>
            <w:tcW w:w="1676" w:type="dxa"/>
          </w:tcPr>
          <w:p w14:paraId="50F462B2"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 xml:space="preserve">All </w:t>
            </w:r>
            <w:proofErr w:type="spellStart"/>
            <w:r w:rsidRPr="0043505F">
              <w:rPr>
                <w:rFonts w:eastAsia="Times New Roman" w:cs="Arial"/>
                <w:kern w:val="0"/>
                <w:szCs w:val="22"/>
                <w:lang w:val="en-US"/>
                <w14:ligatures w14:val="none"/>
              </w:rPr>
              <w:t>Jobcards</w:t>
            </w:r>
            <w:proofErr w:type="spellEnd"/>
          </w:p>
        </w:tc>
      </w:tr>
      <w:tr w:rsidR="0043505F" w:rsidRPr="0043505F" w14:paraId="17082551" w14:textId="77777777" w:rsidTr="0043505F">
        <w:tc>
          <w:tcPr>
            <w:tcW w:w="1560" w:type="dxa"/>
          </w:tcPr>
          <w:p w14:paraId="71587DFF"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2.1</w:t>
            </w:r>
          </w:p>
        </w:tc>
        <w:tc>
          <w:tcPr>
            <w:tcW w:w="7947" w:type="dxa"/>
          </w:tcPr>
          <w:p w14:paraId="6AE69BF1"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Select and use correct Personal Protective Equipment</w:t>
            </w:r>
          </w:p>
        </w:tc>
        <w:tc>
          <w:tcPr>
            <w:tcW w:w="1676" w:type="dxa"/>
          </w:tcPr>
          <w:p w14:paraId="2BF95394"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 xml:space="preserve">All </w:t>
            </w:r>
            <w:proofErr w:type="spellStart"/>
            <w:r w:rsidRPr="0043505F">
              <w:rPr>
                <w:rFonts w:eastAsia="Times New Roman" w:cs="Arial"/>
                <w:kern w:val="0"/>
                <w:szCs w:val="22"/>
                <w:lang w:val="en-US"/>
                <w14:ligatures w14:val="none"/>
              </w:rPr>
              <w:t>Jobcards</w:t>
            </w:r>
            <w:proofErr w:type="spellEnd"/>
          </w:p>
        </w:tc>
      </w:tr>
      <w:tr w:rsidR="0043505F" w:rsidRPr="0043505F" w14:paraId="2BBA667D" w14:textId="77777777" w:rsidTr="0043505F">
        <w:tc>
          <w:tcPr>
            <w:tcW w:w="1560" w:type="dxa"/>
          </w:tcPr>
          <w:p w14:paraId="2E8C5205"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3.1</w:t>
            </w:r>
          </w:p>
        </w:tc>
        <w:tc>
          <w:tcPr>
            <w:tcW w:w="7947" w:type="dxa"/>
          </w:tcPr>
          <w:p w14:paraId="58334921"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Identify 4 Substances Hazardous to Health according to current regulations</w:t>
            </w:r>
          </w:p>
        </w:tc>
        <w:tc>
          <w:tcPr>
            <w:tcW w:w="1676" w:type="dxa"/>
          </w:tcPr>
          <w:p w14:paraId="4289637C"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1.7</w:t>
            </w:r>
          </w:p>
        </w:tc>
      </w:tr>
      <w:tr w:rsidR="0043505F" w:rsidRPr="0043505F" w14:paraId="7D668CF8" w14:textId="77777777" w:rsidTr="0043505F">
        <w:tc>
          <w:tcPr>
            <w:tcW w:w="1560" w:type="dxa"/>
          </w:tcPr>
          <w:p w14:paraId="28FA861B"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3.2</w:t>
            </w:r>
          </w:p>
        </w:tc>
        <w:tc>
          <w:tcPr>
            <w:tcW w:w="7947" w:type="dxa"/>
          </w:tcPr>
          <w:p w14:paraId="2DF7723B" w14:textId="77777777" w:rsidR="0043505F" w:rsidRPr="0043505F" w:rsidRDefault="0043505F" w:rsidP="0043505F">
            <w:pPr>
              <w:rPr>
                <w:rFonts w:eastAsia="Times New Roman" w:cs="Arial"/>
                <w:bCs/>
                <w:kern w:val="0"/>
                <w:szCs w:val="22"/>
                <w:lang w:val="en-US"/>
                <w14:ligatures w14:val="none"/>
              </w:rPr>
            </w:pPr>
            <w:r w:rsidRPr="0043505F">
              <w:rPr>
                <w:rFonts w:eastAsia="Times New Roman" w:cs="Arial"/>
                <w:bCs/>
                <w:kern w:val="0"/>
                <w:szCs w:val="22"/>
                <w:lang w:val="en-US"/>
                <w14:ligatures w14:val="none"/>
              </w:rPr>
              <w:t>Demonstrate appropriate ways to dispose of waste products in accordance with environmental guidance.</w:t>
            </w:r>
          </w:p>
        </w:tc>
        <w:tc>
          <w:tcPr>
            <w:tcW w:w="1676" w:type="dxa"/>
          </w:tcPr>
          <w:p w14:paraId="08E612A9"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1.7</w:t>
            </w:r>
          </w:p>
        </w:tc>
      </w:tr>
      <w:tr w:rsidR="0043505F" w:rsidRPr="0043505F" w14:paraId="3C9B625A" w14:textId="77777777" w:rsidTr="0043505F">
        <w:tc>
          <w:tcPr>
            <w:tcW w:w="1560" w:type="dxa"/>
          </w:tcPr>
          <w:p w14:paraId="623B1368"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4.1</w:t>
            </w:r>
          </w:p>
        </w:tc>
        <w:tc>
          <w:tcPr>
            <w:tcW w:w="7947" w:type="dxa"/>
          </w:tcPr>
          <w:p w14:paraId="0F646CCD"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Know the principles of safe Manual Handling</w:t>
            </w:r>
          </w:p>
        </w:tc>
        <w:tc>
          <w:tcPr>
            <w:tcW w:w="1676" w:type="dxa"/>
          </w:tcPr>
          <w:p w14:paraId="1AAEBD28"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1.6</w:t>
            </w:r>
          </w:p>
        </w:tc>
      </w:tr>
      <w:tr w:rsidR="0043505F" w:rsidRPr="0043505F" w14:paraId="3799DB7E" w14:textId="77777777" w:rsidTr="0043505F">
        <w:tc>
          <w:tcPr>
            <w:tcW w:w="1560" w:type="dxa"/>
          </w:tcPr>
          <w:p w14:paraId="3018E0BA"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4.2</w:t>
            </w:r>
          </w:p>
        </w:tc>
        <w:tc>
          <w:tcPr>
            <w:tcW w:w="7947" w:type="dxa"/>
          </w:tcPr>
          <w:p w14:paraId="457204BB"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Demonstrate safe Manual Handling using appropriate equipment</w:t>
            </w:r>
          </w:p>
        </w:tc>
        <w:tc>
          <w:tcPr>
            <w:tcW w:w="1676" w:type="dxa"/>
          </w:tcPr>
          <w:p w14:paraId="422C4683"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1.6</w:t>
            </w:r>
          </w:p>
        </w:tc>
      </w:tr>
      <w:tr w:rsidR="0043505F" w:rsidRPr="0043505F" w14:paraId="55CAA8DE" w14:textId="77777777" w:rsidTr="0043505F">
        <w:tc>
          <w:tcPr>
            <w:tcW w:w="1560" w:type="dxa"/>
          </w:tcPr>
          <w:p w14:paraId="24864AB0"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5.1</w:t>
            </w:r>
          </w:p>
        </w:tc>
        <w:tc>
          <w:tcPr>
            <w:tcW w:w="7947" w:type="dxa"/>
          </w:tcPr>
          <w:p w14:paraId="4EEC1A94"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Identify the principles of fire prevention</w:t>
            </w:r>
          </w:p>
        </w:tc>
        <w:tc>
          <w:tcPr>
            <w:tcW w:w="1676" w:type="dxa"/>
          </w:tcPr>
          <w:p w14:paraId="52C47508"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1.5</w:t>
            </w:r>
          </w:p>
        </w:tc>
      </w:tr>
      <w:tr w:rsidR="0043505F" w:rsidRPr="0043505F" w14:paraId="41660EF6" w14:textId="77777777" w:rsidTr="0043505F">
        <w:tc>
          <w:tcPr>
            <w:tcW w:w="1560" w:type="dxa"/>
          </w:tcPr>
          <w:p w14:paraId="5ABD3B3E"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5.2</w:t>
            </w:r>
          </w:p>
        </w:tc>
        <w:tc>
          <w:tcPr>
            <w:tcW w:w="7947" w:type="dxa"/>
          </w:tcPr>
          <w:p w14:paraId="28969743"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Identify the type and location of fire extinguisher(s) in the working area</w:t>
            </w:r>
          </w:p>
        </w:tc>
        <w:tc>
          <w:tcPr>
            <w:tcW w:w="1676" w:type="dxa"/>
          </w:tcPr>
          <w:p w14:paraId="3435A1BC"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1.2</w:t>
            </w:r>
          </w:p>
          <w:p w14:paraId="088A6C36"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1.4</w:t>
            </w:r>
          </w:p>
        </w:tc>
      </w:tr>
      <w:tr w:rsidR="0043505F" w:rsidRPr="0043505F" w14:paraId="7873171C" w14:textId="77777777" w:rsidTr="0043505F">
        <w:tc>
          <w:tcPr>
            <w:tcW w:w="1560" w:type="dxa"/>
          </w:tcPr>
          <w:p w14:paraId="0358C7D1"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5.3</w:t>
            </w:r>
          </w:p>
        </w:tc>
        <w:tc>
          <w:tcPr>
            <w:tcW w:w="7947" w:type="dxa"/>
          </w:tcPr>
          <w:p w14:paraId="7FF6453C"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State the procedure to follow in the event of an emergency evacuation</w:t>
            </w:r>
          </w:p>
        </w:tc>
        <w:tc>
          <w:tcPr>
            <w:tcW w:w="1676" w:type="dxa"/>
          </w:tcPr>
          <w:p w14:paraId="25CB045C" w14:textId="77777777" w:rsidR="0043505F" w:rsidRPr="0043505F" w:rsidRDefault="0043505F"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1.3</w:t>
            </w:r>
          </w:p>
        </w:tc>
      </w:tr>
    </w:tbl>
    <w:p w14:paraId="724A7745" w14:textId="77777777" w:rsidR="0043505F" w:rsidRPr="0043505F" w:rsidRDefault="0043505F" w:rsidP="0043505F">
      <w:pPr>
        <w:ind w:left="-709" w:right="-908"/>
        <w:rPr>
          <w:rFonts w:eastAsia="Times New Roman" w:cs="Arial"/>
          <w:b/>
          <w:kern w:val="0"/>
          <w:sz w:val="20"/>
          <w:szCs w:val="20"/>
          <w:lang w:val="en-US"/>
          <w14:ligatures w14:val="none"/>
        </w:rPr>
      </w:pPr>
    </w:p>
    <w:p w14:paraId="0727B232" w14:textId="18EBD460" w:rsidR="0043505F" w:rsidRDefault="0043505F" w:rsidP="0043505F">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 The questions used should be included with the documentation and samples for the moderator.</w:t>
      </w:r>
    </w:p>
    <w:p w14:paraId="756DC9D0" w14:textId="77777777" w:rsidR="0043505F" w:rsidRPr="0043505F" w:rsidRDefault="0043505F" w:rsidP="0043505F">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
        <w:gridCol w:w="3264"/>
        <w:gridCol w:w="3279"/>
        <w:gridCol w:w="3118"/>
        <w:gridCol w:w="144"/>
      </w:tblGrid>
      <w:tr w:rsidR="0043505F" w:rsidRPr="0043505F" w14:paraId="3BC40266" w14:textId="77777777" w:rsidTr="00AE6A9D">
        <w:trPr>
          <w:gridBefore w:val="1"/>
          <w:wBefore w:w="120" w:type="dxa"/>
          <w:trHeight w:val="3145"/>
        </w:trPr>
        <w:tc>
          <w:tcPr>
            <w:tcW w:w="9805"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477289" w14:textId="77777777" w:rsidR="0043505F" w:rsidRPr="0043505F" w:rsidRDefault="0043505F" w:rsidP="00DE6C76">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1501961D"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8E88DAE" w14:textId="77777777" w:rsidR="0043505F" w:rsidRPr="0043505F" w:rsidRDefault="0043505F" w:rsidP="0043505F">
            <w:pPr>
              <w:jc w:val="center"/>
              <w:rPr>
                <w:rFonts w:eastAsia="Times New Roman" w:cs="Arial"/>
                <w:kern w:val="0"/>
                <w:szCs w:val="22"/>
                <w:lang w:val="en-US"/>
                <w14:ligatures w14:val="none"/>
              </w:rPr>
            </w:pPr>
          </w:p>
          <w:p w14:paraId="0C90406E" w14:textId="77777777" w:rsidR="0043505F" w:rsidRPr="0043505F" w:rsidRDefault="0043505F" w:rsidP="0043505F">
            <w:pPr>
              <w:jc w:val="center"/>
              <w:rPr>
                <w:rFonts w:eastAsia="Times New Roman" w:cs="Arial"/>
                <w:kern w:val="0"/>
                <w:szCs w:val="22"/>
                <w:lang w:val="en-US"/>
                <w14:ligatures w14:val="none"/>
              </w:rPr>
            </w:pPr>
          </w:p>
          <w:p w14:paraId="150464F3" w14:textId="77777777" w:rsidR="0043505F" w:rsidRPr="0043505F" w:rsidRDefault="0043505F" w:rsidP="0043505F">
            <w:pPr>
              <w:jc w:val="center"/>
              <w:rPr>
                <w:rFonts w:eastAsia="Times New Roman" w:cs="Arial"/>
                <w:kern w:val="0"/>
                <w:szCs w:val="22"/>
                <w:lang w:val="en-US"/>
                <w14:ligatures w14:val="none"/>
              </w:rPr>
            </w:pPr>
          </w:p>
          <w:p w14:paraId="64A17F77" w14:textId="77777777" w:rsidR="0043505F" w:rsidRPr="0043505F" w:rsidRDefault="0043505F" w:rsidP="0043505F">
            <w:pPr>
              <w:jc w:val="center"/>
              <w:rPr>
                <w:rFonts w:eastAsia="Times New Roman" w:cs="Arial"/>
                <w:kern w:val="0"/>
                <w:szCs w:val="22"/>
                <w:lang w:val="en-US"/>
                <w14:ligatures w14:val="none"/>
              </w:rPr>
            </w:pPr>
          </w:p>
          <w:p w14:paraId="01E70C68" w14:textId="77777777" w:rsidR="0043505F" w:rsidRPr="0043505F" w:rsidRDefault="0043505F" w:rsidP="0043505F">
            <w:pPr>
              <w:jc w:val="center"/>
              <w:rPr>
                <w:rFonts w:eastAsia="Times New Roman" w:cs="Arial"/>
                <w:kern w:val="0"/>
                <w:szCs w:val="22"/>
                <w:lang w:val="en-US"/>
                <w14:ligatures w14:val="none"/>
              </w:rPr>
            </w:pPr>
          </w:p>
          <w:p w14:paraId="17D3917B" w14:textId="77777777" w:rsidR="0043505F" w:rsidRPr="0043505F" w:rsidRDefault="0043505F" w:rsidP="0043505F">
            <w:pPr>
              <w:jc w:val="center"/>
              <w:rPr>
                <w:rFonts w:eastAsia="Times New Roman" w:cs="Arial"/>
                <w:kern w:val="0"/>
                <w:szCs w:val="22"/>
                <w:lang w:val="en-US"/>
                <w14:ligatures w14:val="none"/>
              </w:rPr>
            </w:pPr>
          </w:p>
          <w:p w14:paraId="2A80C8CB" w14:textId="77777777" w:rsidR="0043505F" w:rsidRPr="0043505F" w:rsidRDefault="0043505F" w:rsidP="0043505F">
            <w:pPr>
              <w:jc w:val="center"/>
              <w:rPr>
                <w:rFonts w:eastAsia="Times New Roman" w:cs="Arial"/>
                <w:kern w:val="0"/>
                <w:szCs w:val="22"/>
                <w:lang w:val="en-US"/>
                <w14:ligatures w14:val="none"/>
              </w:rPr>
            </w:pPr>
          </w:p>
          <w:p w14:paraId="29A3EB90" w14:textId="77777777" w:rsidR="0043505F" w:rsidRPr="0043505F" w:rsidRDefault="0043505F" w:rsidP="0043505F">
            <w:pPr>
              <w:rPr>
                <w:rFonts w:eastAsia="Times New Roman" w:cs="Arial"/>
                <w:kern w:val="0"/>
                <w:szCs w:val="22"/>
                <w:lang w:val="en-US"/>
                <w14:ligatures w14:val="none"/>
              </w:rPr>
            </w:pPr>
          </w:p>
          <w:p w14:paraId="1090C8A9" w14:textId="77777777" w:rsidR="0043505F" w:rsidRPr="0043505F" w:rsidRDefault="0043505F" w:rsidP="0043505F">
            <w:pPr>
              <w:rPr>
                <w:rFonts w:eastAsia="Times New Roman" w:cs="Arial"/>
                <w:kern w:val="0"/>
                <w:szCs w:val="22"/>
                <w:lang w:val="en-US"/>
                <w14:ligatures w14:val="none"/>
              </w:rPr>
            </w:pPr>
          </w:p>
          <w:p w14:paraId="6E89E931" w14:textId="77777777" w:rsidR="0043505F" w:rsidRPr="0043505F" w:rsidRDefault="0043505F" w:rsidP="0043505F">
            <w:pPr>
              <w:rPr>
                <w:rFonts w:eastAsia="Times New Roman" w:cs="Arial"/>
                <w:kern w:val="0"/>
                <w:szCs w:val="22"/>
                <w:lang w:val="en-US"/>
                <w14:ligatures w14:val="none"/>
              </w:rPr>
            </w:pPr>
          </w:p>
        </w:tc>
      </w:tr>
      <w:tr w:rsidR="0043505F" w:rsidRPr="0043505F" w14:paraId="5BEFC55E" w14:textId="77777777" w:rsidTr="00AE6A9D">
        <w:trPr>
          <w:gridAfter w:val="1"/>
          <w:wAfter w:w="144" w:type="dxa"/>
        </w:trPr>
        <w:tc>
          <w:tcPr>
            <w:tcW w:w="33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EDFC7E3" w14:textId="77777777" w:rsidR="0043505F" w:rsidRPr="0043505F" w:rsidRDefault="0043505F" w:rsidP="00AE6A9D">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(H/501/7005)</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A044B65"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Assessment Criteria 1.1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CD4C2B"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1.1</w:t>
            </w:r>
          </w:p>
        </w:tc>
      </w:tr>
    </w:tbl>
    <w:p w14:paraId="18738663" w14:textId="77777777" w:rsidR="0043505F" w:rsidRPr="0043505F" w:rsidRDefault="0043505F" w:rsidP="0043505F">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43505F" w:rsidRPr="0043505F" w14:paraId="005064A6" w14:textId="77777777" w:rsidTr="00AE6A9D">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F73246" w14:textId="4CFD7B61" w:rsidR="0043505F" w:rsidRPr="0043505F" w:rsidRDefault="0043505F" w:rsidP="0043505F">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Task: Identify Health and Safety Duties</w:t>
            </w:r>
          </w:p>
        </w:tc>
      </w:tr>
    </w:tbl>
    <w:p w14:paraId="2731F724" w14:textId="77777777" w:rsidR="0043505F" w:rsidRPr="0043505F" w:rsidRDefault="0043505F" w:rsidP="0043505F">
      <w:pPr>
        <w:rPr>
          <w:rFonts w:eastAsia="Times New Roman" w:cs="Arial"/>
          <w:kern w:val="0"/>
          <w:szCs w:val="22"/>
          <w:lang w:val="en-US"/>
          <w14:ligatures w14:val="none"/>
        </w:rPr>
      </w:pPr>
    </w:p>
    <w:p w14:paraId="42E2FAD1" w14:textId="77777777" w:rsidR="0043505F" w:rsidRPr="0043505F" w:rsidRDefault="0043505F" w:rsidP="0043505F">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43505F" w:rsidRPr="0043505F" w14:paraId="14A136A2" w14:textId="77777777" w:rsidTr="00AE6A9D">
        <w:trPr>
          <w:trHeight w:val="5435"/>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BD0AE1" w14:textId="77777777" w:rsidR="0043505F" w:rsidRPr="0043505F" w:rsidRDefault="0043505F" w:rsidP="0043505F">
            <w:pPr>
              <w:rPr>
                <w:rFonts w:eastAsia="Times New Roman" w:cs="Arial"/>
                <w:b/>
                <w:kern w:val="0"/>
                <w:szCs w:val="22"/>
                <w:lang w:val="en-US"/>
                <w14:ligatures w14:val="none"/>
              </w:rPr>
            </w:pPr>
          </w:p>
          <w:p w14:paraId="2757233F"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The basis of British Health and Safety Law is the Health and Safety at Work Act 1974.</w:t>
            </w:r>
          </w:p>
          <w:p w14:paraId="54EFE2A1"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This sets out general duties that employers and employees </w:t>
            </w:r>
            <w:proofErr w:type="gramStart"/>
            <w:r w:rsidRPr="0043505F">
              <w:rPr>
                <w:rFonts w:eastAsia="Times New Roman" w:cs="Arial"/>
                <w:kern w:val="0"/>
                <w:szCs w:val="22"/>
                <w:lang w:val="en-US"/>
                <w14:ligatures w14:val="none"/>
              </w:rPr>
              <w:t>have to</w:t>
            </w:r>
            <w:proofErr w:type="gramEnd"/>
            <w:r w:rsidRPr="0043505F">
              <w:rPr>
                <w:rFonts w:eastAsia="Times New Roman" w:cs="Arial"/>
                <w:kern w:val="0"/>
                <w:szCs w:val="22"/>
                <w:lang w:val="en-US"/>
                <w14:ligatures w14:val="none"/>
              </w:rPr>
              <w:t xml:space="preserve"> ensure safety in the work environment.</w:t>
            </w:r>
          </w:p>
          <w:p w14:paraId="11D623EA" w14:textId="77777777" w:rsidR="0043505F" w:rsidRPr="0043505F" w:rsidRDefault="0043505F" w:rsidP="0043505F">
            <w:pPr>
              <w:rPr>
                <w:rFonts w:eastAsia="Times New Roman" w:cs="Arial"/>
                <w:kern w:val="0"/>
                <w:szCs w:val="22"/>
                <w:lang w:val="en-US"/>
                <w14:ligatures w14:val="none"/>
              </w:rPr>
            </w:pPr>
          </w:p>
          <w:p w14:paraId="5F2C9149"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Complete the table below by identifying who is responsible for the duties listed:</w:t>
            </w:r>
          </w:p>
          <w:p w14:paraId="4BCE9016" w14:textId="77777777" w:rsidR="0043505F" w:rsidRPr="0043505F" w:rsidRDefault="0043505F" w:rsidP="0043505F">
            <w:pPr>
              <w:rPr>
                <w:rFonts w:eastAsia="Times New Roman" w:cs="Arial"/>
                <w:kern w:val="0"/>
                <w:szCs w:val="22"/>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256"/>
              <w:gridCol w:w="1293"/>
              <w:gridCol w:w="1503"/>
            </w:tblGrid>
            <w:tr w:rsidR="0043505F" w:rsidRPr="0043505F" w14:paraId="0FA8D350"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E7A6B6A" w14:textId="77777777" w:rsidR="0043505F" w:rsidRPr="00AE6A9D" w:rsidRDefault="0043505F" w:rsidP="0043505F">
                  <w:pPr>
                    <w:jc w:val="center"/>
                    <w:rPr>
                      <w:rFonts w:eastAsia="Calibri" w:cs="Arial"/>
                      <w:color w:val="FFFFFF" w:themeColor="background1"/>
                      <w:kern w:val="0"/>
                      <w:szCs w:val="22"/>
                      <w:lang w:val="en-US"/>
                      <w14:ligatures w14:val="none"/>
                    </w:rPr>
                  </w:pPr>
                  <w:r w:rsidRPr="00AE6A9D">
                    <w:rPr>
                      <w:rFonts w:eastAsia="Calibri" w:cs="Arial"/>
                      <w:color w:val="FFFFFF" w:themeColor="background1"/>
                      <w:kern w:val="0"/>
                      <w:szCs w:val="22"/>
                      <w:lang w:val="en-US"/>
                      <w14:ligatures w14:val="none"/>
                    </w:rPr>
                    <w:t>Duty</w:t>
                  </w:r>
                </w:p>
              </w:tc>
              <w:tc>
                <w:tcPr>
                  <w:tcW w:w="3844"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977B007" w14:textId="77777777" w:rsidR="0043505F" w:rsidRPr="00AE6A9D" w:rsidRDefault="0043505F" w:rsidP="0043505F">
                  <w:pPr>
                    <w:jc w:val="center"/>
                    <w:rPr>
                      <w:rFonts w:eastAsia="Calibri" w:cs="Arial"/>
                      <w:color w:val="FFFFFF" w:themeColor="background1"/>
                      <w:kern w:val="0"/>
                      <w:szCs w:val="22"/>
                      <w:lang w:val="en-US"/>
                      <w14:ligatures w14:val="none"/>
                    </w:rPr>
                  </w:pPr>
                  <w:r w:rsidRPr="00AE6A9D">
                    <w:rPr>
                      <w:rFonts w:eastAsia="Calibri" w:cs="Arial"/>
                      <w:color w:val="FFFFFF" w:themeColor="background1"/>
                      <w:kern w:val="0"/>
                      <w:szCs w:val="22"/>
                      <w:lang w:val="en-US"/>
                      <w14:ligatures w14:val="none"/>
                    </w:rPr>
                    <w:t>Persons Responsible</w:t>
                  </w:r>
                </w:p>
              </w:tc>
            </w:tr>
            <w:tr w:rsidR="0043505F" w:rsidRPr="0043505F" w14:paraId="5A588E70"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ABF6493" w14:textId="77777777" w:rsidR="0043505F" w:rsidRPr="00AE6A9D" w:rsidRDefault="0043505F" w:rsidP="0043505F">
                  <w:pPr>
                    <w:rPr>
                      <w:rFonts w:eastAsia="Calibri" w:cs="Arial"/>
                      <w:color w:val="FFFFFF" w:themeColor="background1"/>
                      <w:kern w:val="0"/>
                      <w:szCs w:val="22"/>
                      <w:lang w:val="en-US"/>
                      <w14:ligatures w14:val="none"/>
                    </w:rPr>
                  </w:pP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B82444C" w14:textId="77777777" w:rsidR="0043505F" w:rsidRPr="00AE6A9D" w:rsidRDefault="0043505F" w:rsidP="0043505F">
                  <w:pPr>
                    <w:rPr>
                      <w:rFonts w:eastAsia="Calibri" w:cs="Arial"/>
                      <w:color w:val="FFFFFF" w:themeColor="background1"/>
                      <w:kern w:val="0"/>
                      <w:szCs w:val="22"/>
                      <w:lang w:val="en-US"/>
                      <w14:ligatures w14:val="none"/>
                    </w:rPr>
                  </w:pPr>
                  <w:r w:rsidRPr="00AE6A9D">
                    <w:rPr>
                      <w:rFonts w:eastAsia="Calibri" w:cs="Arial"/>
                      <w:color w:val="FFFFFF" w:themeColor="background1"/>
                      <w:kern w:val="0"/>
                      <w:szCs w:val="22"/>
                      <w:lang w:val="en-US"/>
                      <w14:ligatures w14:val="none"/>
                    </w:rPr>
                    <w:t>Employer</w:t>
                  </w: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F832333" w14:textId="77777777" w:rsidR="0043505F" w:rsidRPr="00AE6A9D" w:rsidRDefault="0043505F" w:rsidP="0043505F">
                  <w:pPr>
                    <w:rPr>
                      <w:rFonts w:eastAsia="Calibri" w:cs="Arial"/>
                      <w:color w:val="FFFFFF" w:themeColor="background1"/>
                      <w:kern w:val="0"/>
                      <w:szCs w:val="22"/>
                      <w:lang w:val="en-US"/>
                      <w14:ligatures w14:val="none"/>
                    </w:rPr>
                  </w:pPr>
                  <w:r w:rsidRPr="00AE6A9D">
                    <w:rPr>
                      <w:rFonts w:eastAsia="Calibri" w:cs="Arial"/>
                      <w:color w:val="FFFFFF" w:themeColor="background1"/>
                      <w:kern w:val="0"/>
                      <w:szCs w:val="22"/>
                      <w:lang w:val="en-US"/>
                      <w14:ligatures w14:val="none"/>
                    </w:rPr>
                    <w:t>Employee</w:t>
                  </w: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4EA44A6" w14:textId="77777777" w:rsidR="0043505F" w:rsidRPr="00AE6A9D" w:rsidRDefault="0043505F" w:rsidP="0043505F">
                  <w:pPr>
                    <w:rPr>
                      <w:rFonts w:eastAsia="Calibri" w:cs="Arial"/>
                      <w:color w:val="FFFFFF" w:themeColor="background1"/>
                      <w:kern w:val="0"/>
                      <w:szCs w:val="22"/>
                      <w:lang w:val="en-US"/>
                      <w14:ligatures w14:val="none"/>
                    </w:rPr>
                  </w:pPr>
                  <w:r w:rsidRPr="00AE6A9D">
                    <w:rPr>
                      <w:rFonts w:eastAsia="Calibri" w:cs="Arial"/>
                      <w:color w:val="FFFFFF" w:themeColor="background1"/>
                      <w:kern w:val="0"/>
                      <w:szCs w:val="22"/>
                      <w:lang w:val="en-US"/>
                      <w14:ligatures w14:val="none"/>
                    </w:rPr>
                    <w:t>All Personnel</w:t>
                  </w:r>
                </w:p>
              </w:tc>
            </w:tr>
            <w:tr w:rsidR="0043505F" w:rsidRPr="0043505F" w14:paraId="25AF6CAD"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5D3B87"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Using personal Protective Equipment</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C15F8B"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7B2580"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5A5658" w14:textId="77777777" w:rsidR="0043505F" w:rsidRPr="0043505F" w:rsidRDefault="0043505F" w:rsidP="0043505F">
                  <w:pPr>
                    <w:rPr>
                      <w:rFonts w:eastAsia="Calibri" w:cs="Arial"/>
                      <w:kern w:val="0"/>
                      <w:szCs w:val="22"/>
                      <w:lang w:val="en-US"/>
                      <w14:ligatures w14:val="none"/>
                    </w:rPr>
                  </w:pPr>
                </w:p>
              </w:tc>
            </w:tr>
            <w:tr w:rsidR="0043505F" w:rsidRPr="0043505F" w14:paraId="0238E0FC"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E8E251"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Safety Training</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3F237A"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40E84C"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1C7171" w14:textId="77777777" w:rsidR="0043505F" w:rsidRPr="0043505F" w:rsidRDefault="0043505F" w:rsidP="0043505F">
                  <w:pPr>
                    <w:rPr>
                      <w:rFonts w:eastAsia="Calibri" w:cs="Arial"/>
                      <w:kern w:val="0"/>
                      <w:szCs w:val="22"/>
                      <w:lang w:val="en-US"/>
                      <w14:ligatures w14:val="none"/>
                    </w:rPr>
                  </w:pPr>
                </w:p>
              </w:tc>
            </w:tr>
            <w:tr w:rsidR="0043505F" w:rsidRPr="0043505F" w14:paraId="0E35EB0B"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1BCA6F"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Cleaning up oil spills</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31E894"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B467F6"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04F4F3" w14:textId="77777777" w:rsidR="0043505F" w:rsidRPr="0043505F" w:rsidRDefault="0043505F" w:rsidP="0043505F">
                  <w:pPr>
                    <w:rPr>
                      <w:rFonts w:eastAsia="Calibri" w:cs="Arial"/>
                      <w:kern w:val="0"/>
                      <w:szCs w:val="22"/>
                      <w:lang w:val="en-US"/>
                      <w14:ligatures w14:val="none"/>
                    </w:rPr>
                  </w:pPr>
                </w:p>
              </w:tc>
            </w:tr>
            <w:tr w:rsidR="0043505F" w:rsidRPr="0043505F" w14:paraId="05B21248"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86B387"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Repairing faulty airline</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A2142A"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EC6C17"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FBB095" w14:textId="77777777" w:rsidR="0043505F" w:rsidRPr="0043505F" w:rsidRDefault="0043505F" w:rsidP="0043505F">
                  <w:pPr>
                    <w:rPr>
                      <w:rFonts w:eastAsia="Calibri" w:cs="Arial"/>
                      <w:kern w:val="0"/>
                      <w:szCs w:val="22"/>
                      <w:lang w:val="en-US"/>
                      <w14:ligatures w14:val="none"/>
                    </w:rPr>
                  </w:pPr>
                </w:p>
              </w:tc>
            </w:tr>
            <w:tr w:rsidR="0043505F" w:rsidRPr="0043505F" w14:paraId="29830E45"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7418F1"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Supplying Personal Protective Equipment</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EDA5A6"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F8B1CF"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CA509A" w14:textId="77777777" w:rsidR="0043505F" w:rsidRPr="0043505F" w:rsidRDefault="0043505F" w:rsidP="0043505F">
                  <w:pPr>
                    <w:rPr>
                      <w:rFonts w:eastAsia="Calibri" w:cs="Arial"/>
                      <w:kern w:val="0"/>
                      <w:szCs w:val="22"/>
                      <w:lang w:val="en-US"/>
                      <w14:ligatures w14:val="none"/>
                    </w:rPr>
                  </w:pPr>
                </w:p>
              </w:tc>
            </w:tr>
            <w:tr w:rsidR="0043505F" w:rsidRPr="0043505F" w14:paraId="3D800381"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C73D3E"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Keeping work area clean and tidy</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8534A3"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412522"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3A73F9" w14:textId="77777777" w:rsidR="0043505F" w:rsidRPr="0043505F" w:rsidRDefault="0043505F" w:rsidP="0043505F">
                  <w:pPr>
                    <w:rPr>
                      <w:rFonts w:eastAsia="Calibri" w:cs="Arial"/>
                      <w:kern w:val="0"/>
                      <w:szCs w:val="22"/>
                      <w:lang w:val="en-US"/>
                      <w14:ligatures w14:val="none"/>
                    </w:rPr>
                  </w:pPr>
                </w:p>
              </w:tc>
            </w:tr>
            <w:tr w:rsidR="0043505F" w:rsidRPr="0043505F" w14:paraId="48BBAAA1"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1342DA"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Provide First Aid facilities</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4F8A0FA"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44735C"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A0A506A" w14:textId="77777777" w:rsidR="0043505F" w:rsidRPr="0043505F" w:rsidRDefault="0043505F" w:rsidP="0043505F">
                  <w:pPr>
                    <w:rPr>
                      <w:rFonts w:eastAsia="Calibri" w:cs="Arial"/>
                      <w:kern w:val="0"/>
                      <w:szCs w:val="22"/>
                      <w:lang w:val="en-US"/>
                      <w14:ligatures w14:val="none"/>
                    </w:rPr>
                  </w:pPr>
                </w:p>
              </w:tc>
            </w:tr>
            <w:tr w:rsidR="0043505F" w:rsidRPr="0043505F" w14:paraId="570BA33E"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8DBE33" w14:textId="77777777" w:rsidR="0043505F" w:rsidRPr="0043505F" w:rsidRDefault="0043505F" w:rsidP="0043505F">
                  <w:pPr>
                    <w:rPr>
                      <w:rFonts w:eastAsia="Calibri" w:cs="Arial"/>
                      <w:kern w:val="0"/>
                      <w:szCs w:val="22"/>
                      <w:lang w:val="en-US"/>
                      <w14:ligatures w14:val="none"/>
                    </w:rPr>
                  </w:pPr>
                  <w:r w:rsidRPr="0043505F">
                    <w:rPr>
                      <w:rFonts w:eastAsia="Calibri" w:cs="Arial"/>
                      <w:kern w:val="0"/>
                      <w:szCs w:val="22"/>
                      <w:lang w:val="en-US"/>
                      <w14:ligatures w14:val="none"/>
                    </w:rPr>
                    <w:t>Follow safety instructions</w:t>
                  </w: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C690F4"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B3C618"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C35E75" w14:textId="77777777" w:rsidR="0043505F" w:rsidRPr="0043505F" w:rsidRDefault="0043505F" w:rsidP="0043505F">
                  <w:pPr>
                    <w:rPr>
                      <w:rFonts w:eastAsia="Calibri" w:cs="Arial"/>
                      <w:kern w:val="0"/>
                      <w:szCs w:val="22"/>
                      <w:lang w:val="en-US"/>
                      <w14:ligatures w14:val="none"/>
                    </w:rPr>
                  </w:pPr>
                </w:p>
              </w:tc>
            </w:tr>
            <w:tr w:rsidR="0043505F" w:rsidRPr="0043505F" w14:paraId="60302467"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825B5C" w14:textId="77777777" w:rsidR="0043505F" w:rsidRPr="0043505F" w:rsidRDefault="0043505F" w:rsidP="0043505F">
                  <w:pPr>
                    <w:rPr>
                      <w:rFonts w:eastAsia="Calibri" w:cs="Arial"/>
                      <w:kern w:val="0"/>
                      <w:szCs w:val="22"/>
                      <w:lang w:val="en-US"/>
                      <w14:ligatures w14:val="none"/>
                    </w:rPr>
                  </w:pP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F7D075"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04F20C"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C66C29" w14:textId="77777777" w:rsidR="0043505F" w:rsidRPr="0043505F" w:rsidRDefault="0043505F" w:rsidP="0043505F">
                  <w:pPr>
                    <w:rPr>
                      <w:rFonts w:eastAsia="Calibri" w:cs="Arial"/>
                      <w:kern w:val="0"/>
                      <w:szCs w:val="22"/>
                      <w:lang w:val="en-US"/>
                      <w14:ligatures w14:val="none"/>
                    </w:rPr>
                  </w:pPr>
                </w:p>
              </w:tc>
            </w:tr>
            <w:tr w:rsidR="0043505F" w:rsidRPr="0043505F" w14:paraId="35E282EF"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F17682" w14:textId="77777777" w:rsidR="0043505F" w:rsidRPr="0043505F" w:rsidRDefault="0043505F" w:rsidP="0043505F">
                  <w:pPr>
                    <w:rPr>
                      <w:rFonts w:eastAsia="Calibri" w:cs="Arial"/>
                      <w:kern w:val="0"/>
                      <w:szCs w:val="22"/>
                      <w:lang w:val="en-US"/>
                      <w14:ligatures w14:val="none"/>
                    </w:rPr>
                  </w:pP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5C3312"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1FE4D9"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9B3239" w14:textId="77777777" w:rsidR="0043505F" w:rsidRPr="0043505F" w:rsidRDefault="0043505F" w:rsidP="0043505F">
                  <w:pPr>
                    <w:rPr>
                      <w:rFonts w:eastAsia="Calibri" w:cs="Arial"/>
                      <w:kern w:val="0"/>
                      <w:szCs w:val="22"/>
                      <w:lang w:val="en-US"/>
                      <w14:ligatures w14:val="none"/>
                    </w:rPr>
                  </w:pPr>
                </w:p>
              </w:tc>
            </w:tr>
            <w:tr w:rsidR="0043505F" w:rsidRPr="0043505F" w14:paraId="3A063A1E"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C5D694" w14:textId="77777777" w:rsidR="0043505F" w:rsidRPr="0043505F" w:rsidRDefault="0043505F" w:rsidP="0043505F">
                  <w:pPr>
                    <w:rPr>
                      <w:rFonts w:eastAsia="Calibri" w:cs="Arial"/>
                      <w:kern w:val="0"/>
                      <w:szCs w:val="22"/>
                      <w:lang w:val="en-US"/>
                      <w14:ligatures w14:val="none"/>
                    </w:rPr>
                  </w:pP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C5B7BE"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26D4E7"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C29CCC" w14:textId="77777777" w:rsidR="0043505F" w:rsidRPr="0043505F" w:rsidRDefault="0043505F" w:rsidP="0043505F">
                  <w:pPr>
                    <w:rPr>
                      <w:rFonts w:eastAsia="Calibri" w:cs="Arial"/>
                      <w:kern w:val="0"/>
                      <w:szCs w:val="22"/>
                      <w:lang w:val="en-US"/>
                      <w14:ligatures w14:val="none"/>
                    </w:rPr>
                  </w:pPr>
                </w:p>
              </w:tc>
            </w:tr>
            <w:tr w:rsidR="0043505F" w:rsidRPr="0043505F" w14:paraId="058B798D" w14:textId="77777777" w:rsidTr="00AE6A9D">
              <w:tc>
                <w:tcPr>
                  <w:tcW w:w="378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F05C0E" w14:textId="77777777" w:rsidR="0043505F" w:rsidRPr="0043505F" w:rsidRDefault="0043505F" w:rsidP="0043505F">
                  <w:pPr>
                    <w:rPr>
                      <w:rFonts w:eastAsia="Calibri" w:cs="Arial"/>
                      <w:kern w:val="0"/>
                      <w:szCs w:val="22"/>
                      <w:lang w:val="en-US"/>
                      <w14:ligatures w14:val="none"/>
                    </w:rPr>
                  </w:pPr>
                </w:p>
              </w:tc>
              <w:tc>
                <w:tcPr>
                  <w:tcW w:w="114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F083FAD" w14:textId="77777777" w:rsidR="0043505F" w:rsidRPr="0043505F" w:rsidRDefault="0043505F" w:rsidP="0043505F">
                  <w:pPr>
                    <w:rPr>
                      <w:rFonts w:eastAsia="Calibri" w:cs="Arial"/>
                      <w:kern w:val="0"/>
                      <w:szCs w:val="22"/>
                      <w:lang w:val="en-US"/>
                      <w14:ligatures w14:val="none"/>
                    </w:rPr>
                  </w:pPr>
                </w:p>
              </w:tc>
              <w:tc>
                <w:tcPr>
                  <w:tcW w:w="119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7FD1B3" w14:textId="77777777" w:rsidR="0043505F" w:rsidRPr="0043505F" w:rsidRDefault="0043505F" w:rsidP="0043505F">
                  <w:pPr>
                    <w:rPr>
                      <w:rFonts w:eastAsia="Calibri" w:cs="Arial"/>
                      <w:kern w:val="0"/>
                      <w:szCs w:val="22"/>
                      <w:lang w:val="en-US"/>
                      <w14:ligatures w14:val="none"/>
                    </w:rPr>
                  </w:pPr>
                </w:p>
              </w:tc>
              <w:tc>
                <w:tcPr>
                  <w:tcW w:w="150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9C91A1" w14:textId="77777777" w:rsidR="0043505F" w:rsidRPr="0043505F" w:rsidRDefault="0043505F" w:rsidP="0043505F">
                  <w:pPr>
                    <w:rPr>
                      <w:rFonts w:eastAsia="Calibri" w:cs="Arial"/>
                      <w:kern w:val="0"/>
                      <w:szCs w:val="22"/>
                      <w:lang w:val="en-US"/>
                      <w14:ligatures w14:val="none"/>
                    </w:rPr>
                  </w:pPr>
                </w:p>
              </w:tc>
            </w:tr>
          </w:tbl>
          <w:p w14:paraId="52C2C234" w14:textId="77777777" w:rsidR="0043505F" w:rsidRPr="0043505F" w:rsidRDefault="0043505F" w:rsidP="0043505F">
            <w:pPr>
              <w:rPr>
                <w:rFonts w:eastAsia="Times New Roman" w:cs="Arial"/>
                <w:kern w:val="0"/>
                <w:szCs w:val="22"/>
                <w:lang w:val="en-US"/>
                <w14:ligatures w14:val="none"/>
              </w:rPr>
            </w:pPr>
          </w:p>
        </w:tc>
      </w:tr>
    </w:tbl>
    <w:p w14:paraId="7A48AFD1" w14:textId="77777777" w:rsidR="0043505F" w:rsidRDefault="0043505F" w:rsidP="0043505F">
      <w:pPr>
        <w:rPr>
          <w:rFonts w:eastAsia="Times New Roman" w:cs="Arial"/>
          <w:kern w:val="0"/>
          <w:szCs w:val="22"/>
          <w:lang w:val="en-US"/>
          <w14:ligatures w14:val="none"/>
        </w:rPr>
      </w:pPr>
    </w:p>
    <w:p w14:paraId="48CB8110" w14:textId="77777777" w:rsidR="00225998" w:rsidRPr="0043505F" w:rsidRDefault="00225998" w:rsidP="0043505F">
      <w:pPr>
        <w:rPr>
          <w:rFonts w:eastAsia="Times New Roman" w:cs="Arial"/>
          <w:kern w:val="0"/>
          <w:szCs w:val="22"/>
          <w:lang w:val="en-US"/>
          <w14:ligatures w14:val="none"/>
        </w:rPr>
      </w:pPr>
    </w:p>
    <w:tbl>
      <w:tblPr>
        <w:tblW w:w="9963"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843"/>
      </w:tblGrid>
      <w:tr w:rsidR="0043505F" w:rsidRPr="0043505F" w14:paraId="60CFD3AB" w14:textId="77777777" w:rsidTr="005379B0">
        <w:tc>
          <w:tcPr>
            <w:tcW w:w="8120" w:type="dxa"/>
            <w:hideMark/>
          </w:tcPr>
          <w:p w14:paraId="518DDDEF"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843" w:type="dxa"/>
            <w:hideMark/>
          </w:tcPr>
          <w:p w14:paraId="4A880126"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EA0FB26"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3505F" w:rsidRPr="0043505F" w14:paraId="639C6C8C" w14:textId="77777777" w:rsidTr="005379B0">
        <w:tc>
          <w:tcPr>
            <w:tcW w:w="8120" w:type="dxa"/>
            <w:hideMark/>
          </w:tcPr>
          <w:p w14:paraId="1FF8326C"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Correct persons identified</w:t>
            </w:r>
          </w:p>
        </w:tc>
        <w:tc>
          <w:tcPr>
            <w:tcW w:w="1843" w:type="dxa"/>
          </w:tcPr>
          <w:p w14:paraId="0FB310E9" w14:textId="77777777" w:rsidR="0043505F" w:rsidRPr="0043505F" w:rsidRDefault="0043505F" w:rsidP="0043505F">
            <w:pPr>
              <w:rPr>
                <w:rFonts w:eastAsia="Times New Roman" w:cs="Arial"/>
                <w:b/>
                <w:kern w:val="0"/>
                <w:szCs w:val="22"/>
                <w:lang w:val="en-US"/>
                <w14:ligatures w14:val="none"/>
              </w:rPr>
            </w:pPr>
          </w:p>
        </w:tc>
      </w:tr>
    </w:tbl>
    <w:p w14:paraId="02FD0FA7" w14:textId="77777777" w:rsidR="0043505F" w:rsidRPr="0043505F" w:rsidRDefault="0043505F" w:rsidP="0043505F">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
        <w:gridCol w:w="3384"/>
        <w:gridCol w:w="3279"/>
        <w:gridCol w:w="3260"/>
      </w:tblGrid>
      <w:tr w:rsidR="0043505F" w:rsidRPr="0043505F" w14:paraId="06A34EB8" w14:textId="77777777" w:rsidTr="005379B0">
        <w:tc>
          <w:tcPr>
            <w:tcW w:w="9963"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4E3683"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08E05F2"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12DA70A" w14:textId="77777777" w:rsidR="0043505F" w:rsidRDefault="0043505F" w:rsidP="0043505F">
            <w:pPr>
              <w:rPr>
                <w:rFonts w:eastAsia="Times New Roman" w:cs="Arial"/>
                <w:kern w:val="0"/>
                <w:szCs w:val="22"/>
                <w:lang w:val="en-US"/>
                <w14:ligatures w14:val="none"/>
              </w:rPr>
            </w:pPr>
          </w:p>
          <w:p w14:paraId="685AE4A3" w14:textId="77777777" w:rsidR="00AE6A9D" w:rsidRPr="0043505F" w:rsidRDefault="00AE6A9D" w:rsidP="0043505F">
            <w:pPr>
              <w:rPr>
                <w:rFonts w:eastAsia="Times New Roman" w:cs="Arial"/>
                <w:kern w:val="0"/>
                <w:szCs w:val="22"/>
                <w:lang w:val="en-US"/>
                <w14:ligatures w14:val="none"/>
              </w:rPr>
            </w:pPr>
          </w:p>
          <w:p w14:paraId="0F6E1256"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CC22FB5" w14:textId="77777777" w:rsidR="0043505F" w:rsidRPr="0043505F" w:rsidRDefault="0043505F" w:rsidP="0043505F">
            <w:pPr>
              <w:rPr>
                <w:rFonts w:eastAsia="Times New Roman" w:cs="Arial"/>
                <w:kern w:val="0"/>
                <w:szCs w:val="22"/>
                <w:lang w:val="en-US"/>
                <w14:ligatures w14:val="none"/>
              </w:rPr>
            </w:pPr>
          </w:p>
          <w:p w14:paraId="10ACEAA7" w14:textId="77777777" w:rsidR="0043505F" w:rsidRPr="0043505F" w:rsidRDefault="0043505F" w:rsidP="0043505F">
            <w:pPr>
              <w:rPr>
                <w:rFonts w:eastAsia="Times New Roman" w:cs="Arial"/>
                <w:kern w:val="0"/>
                <w:szCs w:val="22"/>
                <w:lang w:val="en-US"/>
                <w14:ligatures w14:val="none"/>
              </w:rPr>
            </w:pPr>
          </w:p>
          <w:p w14:paraId="54B2CF79" w14:textId="1C0F0748"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sidR="00AE6A9D">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ACE47BF" w14:textId="77777777" w:rsidR="0043505F" w:rsidRPr="0043505F" w:rsidRDefault="0043505F" w:rsidP="0043505F">
            <w:pPr>
              <w:rPr>
                <w:rFonts w:eastAsia="Times New Roman" w:cs="Arial"/>
                <w:kern w:val="0"/>
                <w:szCs w:val="22"/>
                <w:lang w:val="en-US"/>
                <w14:ligatures w14:val="none"/>
              </w:rPr>
            </w:pPr>
          </w:p>
        </w:tc>
      </w:tr>
      <w:tr w:rsidR="00AE6A9D" w:rsidRPr="0043505F" w14:paraId="2E276EBD" w14:textId="77777777" w:rsidTr="005379B0">
        <w:trPr>
          <w:gridBefore w:val="1"/>
          <w:wBefore w:w="40" w:type="dxa"/>
        </w:trPr>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C3DFF3" w14:textId="77777777" w:rsidR="00AE6A9D" w:rsidRPr="0043505F" w:rsidRDefault="00AE6A9D"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(H/501/7005)</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17347A3" w14:textId="462049BC"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5.2</w:t>
            </w:r>
          </w:p>
        </w:tc>
        <w:tc>
          <w:tcPr>
            <w:tcW w:w="32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903AAA" w14:textId="6BE7D1B6"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r>
              <w:rPr>
                <w:rFonts w:eastAsia="Times New Roman" w:cs="Arial"/>
                <w:b/>
                <w:kern w:val="0"/>
                <w:szCs w:val="22"/>
                <w:lang w:val="en-US"/>
                <w14:ligatures w14:val="none"/>
              </w:rPr>
              <w:t>2</w:t>
            </w:r>
          </w:p>
        </w:tc>
      </w:tr>
    </w:tbl>
    <w:p w14:paraId="39D0208D"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6E116237"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7D9D8A" w14:textId="111D9121" w:rsidR="00AE6A9D" w:rsidRPr="0043505F" w:rsidRDefault="00AE6A9D"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Identify </w:t>
            </w:r>
            <w:r>
              <w:rPr>
                <w:rFonts w:eastAsia="Times New Roman" w:cs="Arial"/>
                <w:b/>
                <w:kern w:val="0"/>
                <w:szCs w:val="22"/>
                <w:lang w:val="en-US"/>
                <w14:ligatures w14:val="none"/>
              </w:rPr>
              <w:t>Workshop Equipment</w:t>
            </w:r>
          </w:p>
        </w:tc>
      </w:tr>
    </w:tbl>
    <w:p w14:paraId="2BF1C2D5" w14:textId="77777777" w:rsidR="00AE6A9D" w:rsidRPr="0043505F" w:rsidRDefault="00AE6A9D" w:rsidP="00AE6A9D">
      <w:pPr>
        <w:rPr>
          <w:rFonts w:eastAsia="Times New Roman" w:cs="Arial"/>
          <w:kern w:val="0"/>
          <w:szCs w:val="22"/>
          <w:lang w:val="en-US"/>
          <w14:ligatures w14:val="none"/>
        </w:rPr>
      </w:pPr>
    </w:p>
    <w:p w14:paraId="74CC2524"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4DA822DC" w14:textId="77777777" w:rsidTr="00AE6A9D">
        <w:trPr>
          <w:trHeight w:val="26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1F3092" w14:textId="77777777" w:rsidR="00AE6A9D" w:rsidRPr="00AE6A9D" w:rsidRDefault="00AE6A9D" w:rsidP="00AE6A9D">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34973166" w14:textId="77777777" w:rsidR="00AE6A9D" w:rsidRPr="00AE6A9D" w:rsidRDefault="00AE6A9D" w:rsidP="00AE6A9D">
            <w:pPr>
              <w:rPr>
                <w:rFonts w:eastAsia="Times New Roman" w:cs="Arial"/>
                <w:b/>
                <w:kern w:val="0"/>
                <w:szCs w:val="22"/>
                <w:lang w:val="en-US"/>
                <w14:ligatures w14:val="none"/>
              </w:rPr>
            </w:pPr>
          </w:p>
          <w:p w14:paraId="274EE029" w14:textId="77777777" w:rsidR="00AE6A9D" w:rsidRPr="00AE6A9D" w:rsidRDefault="00AE6A9D" w:rsidP="00AE6A9D">
            <w:pPr>
              <w:numPr>
                <w:ilvl w:val="0"/>
                <w:numId w:val="38"/>
              </w:numPr>
              <w:tabs>
                <w:tab w:val="num" w:pos="432"/>
              </w:tabs>
              <w:ind w:hanging="648"/>
              <w:rPr>
                <w:rFonts w:eastAsia="Times New Roman" w:cs="Arial"/>
                <w:kern w:val="0"/>
                <w:szCs w:val="22"/>
                <w:lang w:val="en-US"/>
                <w14:ligatures w14:val="none"/>
              </w:rPr>
            </w:pPr>
            <w:r w:rsidRPr="00AE6A9D">
              <w:rPr>
                <w:rFonts w:eastAsia="Times New Roman" w:cs="Arial"/>
                <w:kern w:val="0"/>
                <w:szCs w:val="22"/>
                <w:lang w:val="en-US"/>
                <w14:ligatures w14:val="none"/>
              </w:rPr>
              <w:t>Draw a plan of the workshop in the space below.</w:t>
            </w:r>
          </w:p>
          <w:p w14:paraId="638D6562" w14:textId="77777777" w:rsidR="00AE6A9D" w:rsidRDefault="00AE6A9D" w:rsidP="00AE6A9D">
            <w:pPr>
              <w:numPr>
                <w:ilvl w:val="0"/>
                <w:numId w:val="38"/>
              </w:numPr>
              <w:tabs>
                <w:tab w:val="num" w:pos="432"/>
              </w:tabs>
              <w:ind w:hanging="648"/>
              <w:rPr>
                <w:rFonts w:eastAsia="Times New Roman" w:cs="Arial"/>
                <w:kern w:val="0"/>
                <w:szCs w:val="22"/>
                <w:lang w:val="en-US"/>
                <w14:ligatures w14:val="none"/>
              </w:rPr>
            </w:pPr>
            <w:r w:rsidRPr="00AE6A9D">
              <w:rPr>
                <w:rFonts w:eastAsia="Times New Roman" w:cs="Arial"/>
                <w:kern w:val="0"/>
                <w:szCs w:val="22"/>
                <w:lang w:val="en-US"/>
                <w14:ligatures w14:val="none"/>
              </w:rPr>
              <w:t>On the plan identify the following</w:t>
            </w:r>
          </w:p>
          <w:p w14:paraId="79031BA2" w14:textId="23A3F226" w:rsidR="00AE6A9D" w:rsidRPr="00AE6A9D" w:rsidRDefault="00AE6A9D" w:rsidP="00AE6A9D">
            <w:pPr>
              <w:pStyle w:val="ListParagraph"/>
              <w:numPr>
                <w:ilvl w:val="0"/>
                <w:numId w:val="40"/>
              </w:numPr>
              <w:rPr>
                <w:rFonts w:eastAsia="Times New Roman" w:cs="Arial"/>
                <w:kern w:val="0"/>
                <w:szCs w:val="22"/>
                <w:lang w:val="en-US"/>
                <w14:ligatures w14:val="none"/>
              </w:rPr>
            </w:pPr>
            <w:r w:rsidRPr="00AE6A9D">
              <w:rPr>
                <w:rFonts w:eastAsia="Times New Roman" w:cs="Arial"/>
                <w:kern w:val="0"/>
                <w:szCs w:val="22"/>
                <w:lang w:val="en-US"/>
                <w14:ligatures w14:val="none"/>
              </w:rPr>
              <w:t>Entrances and Exits</w:t>
            </w:r>
          </w:p>
          <w:p w14:paraId="0748087F" w14:textId="77777777" w:rsidR="00AE6A9D" w:rsidRPr="00AE6A9D" w:rsidRDefault="00AE6A9D" w:rsidP="00AE6A9D">
            <w:pPr>
              <w:pStyle w:val="ListParagraph"/>
              <w:numPr>
                <w:ilvl w:val="0"/>
                <w:numId w:val="40"/>
              </w:numPr>
              <w:rPr>
                <w:rFonts w:eastAsia="Times New Roman" w:cs="Arial"/>
                <w:kern w:val="0"/>
                <w:szCs w:val="22"/>
                <w:lang w:val="en-US"/>
                <w14:ligatures w14:val="none"/>
              </w:rPr>
            </w:pPr>
            <w:r w:rsidRPr="00AE6A9D">
              <w:rPr>
                <w:rFonts w:eastAsia="Times New Roman" w:cs="Arial"/>
                <w:kern w:val="0"/>
                <w:szCs w:val="22"/>
                <w:lang w:val="en-US"/>
                <w14:ligatures w14:val="none"/>
              </w:rPr>
              <w:t>Emergency Exit</w:t>
            </w:r>
          </w:p>
          <w:p w14:paraId="717AA050" w14:textId="77777777" w:rsidR="00AE6A9D" w:rsidRPr="00AE6A9D" w:rsidRDefault="00AE6A9D" w:rsidP="00AE6A9D">
            <w:pPr>
              <w:pStyle w:val="ListParagraph"/>
              <w:numPr>
                <w:ilvl w:val="0"/>
                <w:numId w:val="40"/>
              </w:numPr>
              <w:rPr>
                <w:rFonts w:eastAsia="Times New Roman" w:cs="Arial"/>
                <w:kern w:val="0"/>
                <w:szCs w:val="22"/>
                <w:lang w:val="en-US"/>
                <w14:ligatures w14:val="none"/>
              </w:rPr>
            </w:pPr>
            <w:r w:rsidRPr="00AE6A9D">
              <w:rPr>
                <w:rFonts w:eastAsia="Times New Roman" w:cs="Arial"/>
                <w:kern w:val="0"/>
                <w:szCs w:val="22"/>
                <w:lang w:val="en-US"/>
                <w14:ligatures w14:val="none"/>
              </w:rPr>
              <w:t>Vehicle lifts</w:t>
            </w:r>
          </w:p>
          <w:p w14:paraId="08651567" w14:textId="77777777" w:rsidR="00AE6A9D" w:rsidRPr="00AE6A9D" w:rsidRDefault="00AE6A9D" w:rsidP="00AE6A9D">
            <w:pPr>
              <w:pStyle w:val="ListParagraph"/>
              <w:numPr>
                <w:ilvl w:val="0"/>
                <w:numId w:val="40"/>
              </w:numPr>
              <w:rPr>
                <w:rFonts w:eastAsia="Times New Roman" w:cs="Arial"/>
                <w:kern w:val="0"/>
                <w:szCs w:val="22"/>
                <w:lang w:val="en-US"/>
                <w14:ligatures w14:val="none"/>
              </w:rPr>
            </w:pPr>
            <w:r w:rsidRPr="00AE6A9D">
              <w:rPr>
                <w:rFonts w:eastAsia="Times New Roman" w:cs="Arial"/>
                <w:kern w:val="0"/>
                <w:szCs w:val="22"/>
                <w:lang w:val="en-US"/>
                <w14:ligatures w14:val="none"/>
              </w:rPr>
              <w:t xml:space="preserve">Positions and types of Fire Extinguishers </w:t>
            </w:r>
          </w:p>
          <w:p w14:paraId="4341C826" w14:textId="082A8FE9" w:rsidR="00AE6A9D" w:rsidRPr="0043505F" w:rsidRDefault="00AE6A9D" w:rsidP="00AE6A9D">
            <w:pPr>
              <w:pStyle w:val="ListParagraph"/>
              <w:numPr>
                <w:ilvl w:val="0"/>
                <w:numId w:val="40"/>
              </w:numPr>
              <w:rPr>
                <w:rFonts w:eastAsia="Times New Roman" w:cs="Arial"/>
                <w:kern w:val="0"/>
                <w:szCs w:val="22"/>
                <w:lang w:val="en-US"/>
                <w14:ligatures w14:val="none"/>
              </w:rPr>
            </w:pPr>
            <w:r w:rsidRPr="00AE6A9D">
              <w:rPr>
                <w:rFonts w:eastAsia="Times New Roman" w:cs="Arial"/>
                <w:kern w:val="0"/>
                <w:szCs w:val="22"/>
                <w:lang w:val="en-US"/>
                <w14:ligatures w14:val="none"/>
              </w:rPr>
              <w:t>Washing facilities</w:t>
            </w:r>
          </w:p>
        </w:tc>
      </w:tr>
      <w:tr w:rsidR="00AE6A9D" w:rsidRPr="0043505F" w14:paraId="3352BD07" w14:textId="77777777" w:rsidTr="00AE6A9D">
        <w:trPr>
          <w:trHeight w:val="3815"/>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34093A" w14:textId="77777777" w:rsidR="00AE6A9D" w:rsidRPr="00AE6A9D" w:rsidRDefault="00AE6A9D" w:rsidP="00AE6A9D">
            <w:pPr>
              <w:rPr>
                <w:rFonts w:eastAsia="Times New Roman" w:cs="Arial"/>
                <w:b/>
                <w:kern w:val="0"/>
                <w:szCs w:val="22"/>
                <w:lang w:val="en-US"/>
                <w14:ligatures w14:val="none"/>
              </w:rPr>
            </w:pPr>
          </w:p>
        </w:tc>
      </w:tr>
    </w:tbl>
    <w:p w14:paraId="464E2F95" w14:textId="77777777" w:rsidR="00AE6A9D" w:rsidRPr="0043505F" w:rsidRDefault="00AE6A9D" w:rsidP="00AE6A9D">
      <w:pPr>
        <w:rPr>
          <w:rFonts w:eastAsia="Times New Roman" w:cs="Arial"/>
          <w:kern w:val="0"/>
          <w:szCs w:val="22"/>
          <w:lang w:val="en-US"/>
          <w14:ligatures w14:val="none"/>
        </w:rPr>
      </w:pPr>
    </w:p>
    <w:p w14:paraId="408442EB"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AE6A9D" w:rsidRPr="0043505F" w14:paraId="09C700C4" w14:textId="77777777" w:rsidTr="00461C83">
        <w:tc>
          <w:tcPr>
            <w:tcW w:w="8280" w:type="dxa"/>
            <w:hideMark/>
          </w:tcPr>
          <w:p w14:paraId="2D07F868"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5D168C0"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DAC65B7"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AE6A9D" w:rsidRPr="0043505F" w14:paraId="36B403A4" w14:textId="77777777" w:rsidTr="00461C83">
        <w:tc>
          <w:tcPr>
            <w:tcW w:w="8280" w:type="dxa"/>
            <w:hideMark/>
          </w:tcPr>
          <w:p w14:paraId="3275063E" w14:textId="01ABB4CD" w:rsidR="00AE6A9D" w:rsidRPr="0043505F" w:rsidRDefault="00AE6A9D" w:rsidP="00461C83">
            <w:pPr>
              <w:rPr>
                <w:rFonts w:eastAsia="Times New Roman" w:cs="Arial"/>
                <w:kern w:val="0"/>
                <w:szCs w:val="22"/>
                <w:lang w:val="en-US"/>
                <w14:ligatures w14:val="none"/>
              </w:rPr>
            </w:pPr>
            <w:r w:rsidRPr="00AE6A9D">
              <w:rPr>
                <w:rFonts w:eastAsia="Times New Roman" w:cs="Arial"/>
                <w:kern w:val="0"/>
                <w:szCs w:val="22"/>
                <w:lang w:val="en-US"/>
                <w14:ligatures w14:val="none"/>
              </w:rPr>
              <w:t>Plan is accurate</w:t>
            </w:r>
          </w:p>
        </w:tc>
        <w:tc>
          <w:tcPr>
            <w:tcW w:w="1620" w:type="dxa"/>
          </w:tcPr>
          <w:p w14:paraId="4E7D445A" w14:textId="77777777" w:rsidR="00AE6A9D" w:rsidRPr="0043505F" w:rsidRDefault="00AE6A9D" w:rsidP="00461C83">
            <w:pPr>
              <w:rPr>
                <w:rFonts w:eastAsia="Times New Roman" w:cs="Arial"/>
                <w:b/>
                <w:kern w:val="0"/>
                <w:szCs w:val="22"/>
                <w:lang w:val="en-US"/>
                <w14:ligatures w14:val="none"/>
              </w:rPr>
            </w:pPr>
          </w:p>
        </w:tc>
      </w:tr>
      <w:tr w:rsidR="00AE6A9D" w:rsidRPr="0043505F" w14:paraId="11F48FBC" w14:textId="77777777" w:rsidTr="00461C83">
        <w:tc>
          <w:tcPr>
            <w:tcW w:w="8280" w:type="dxa"/>
          </w:tcPr>
          <w:p w14:paraId="141D7276" w14:textId="0806E0D3" w:rsidR="00AE6A9D" w:rsidRPr="00AE6A9D" w:rsidRDefault="00AE6A9D" w:rsidP="00461C83">
            <w:pPr>
              <w:rPr>
                <w:rFonts w:eastAsia="Times New Roman" w:cs="Arial"/>
                <w:kern w:val="0"/>
                <w:szCs w:val="22"/>
                <w:lang w:val="en-US"/>
                <w14:ligatures w14:val="none"/>
              </w:rPr>
            </w:pPr>
            <w:r w:rsidRPr="00AE6A9D">
              <w:rPr>
                <w:rFonts w:eastAsia="Times New Roman" w:cs="Arial"/>
                <w:kern w:val="0"/>
                <w:szCs w:val="22"/>
                <w:lang w:val="en-US"/>
                <w14:ligatures w14:val="none"/>
              </w:rPr>
              <w:t>All items included</w:t>
            </w:r>
          </w:p>
        </w:tc>
        <w:tc>
          <w:tcPr>
            <w:tcW w:w="1620" w:type="dxa"/>
          </w:tcPr>
          <w:p w14:paraId="48BCE6F1" w14:textId="77777777" w:rsidR="00AE6A9D" w:rsidRPr="0043505F" w:rsidRDefault="00AE6A9D" w:rsidP="00461C83">
            <w:pPr>
              <w:rPr>
                <w:rFonts w:eastAsia="Times New Roman" w:cs="Arial"/>
                <w:b/>
                <w:kern w:val="0"/>
                <w:szCs w:val="22"/>
                <w:lang w:val="en-US"/>
                <w14:ligatures w14:val="none"/>
              </w:rPr>
            </w:pPr>
          </w:p>
        </w:tc>
      </w:tr>
    </w:tbl>
    <w:p w14:paraId="32FC8757" w14:textId="77777777" w:rsidR="00AE6A9D" w:rsidRPr="0043505F" w:rsidRDefault="00AE6A9D" w:rsidP="00AE6A9D">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
        <w:gridCol w:w="3384"/>
        <w:gridCol w:w="3279"/>
        <w:gridCol w:w="3260"/>
      </w:tblGrid>
      <w:tr w:rsidR="00AE6A9D" w:rsidRPr="0043505F" w14:paraId="14C5EE5F" w14:textId="77777777" w:rsidTr="00AE6A9D">
        <w:tc>
          <w:tcPr>
            <w:tcW w:w="9963"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E0E980"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B6AA59E" w14:textId="77777777" w:rsidR="00AE6A9D"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87B1491" w14:textId="77777777" w:rsidR="005379B0" w:rsidRPr="0043505F" w:rsidRDefault="005379B0" w:rsidP="00461C83">
            <w:pPr>
              <w:rPr>
                <w:rFonts w:eastAsia="Times New Roman" w:cs="Arial"/>
                <w:kern w:val="0"/>
                <w:szCs w:val="22"/>
                <w:lang w:val="en-US"/>
                <w14:ligatures w14:val="none"/>
              </w:rPr>
            </w:pPr>
          </w:p>
          <w:p w14:paraId="4560A199" w14:textId="77777777" w:rsidR="00AE6A9D" w:rsidRPr="0043505F" w:rsidRDefault="00AE6A9D" w:rsidP="00461C83">
            <w:pPr>
              <w:rPr>
                <w:rFonts w:eastAsia="Times New Roman" w:cs="Arial"/>
                <w:kern w:val="0"/>
                <w:szCs w:val="22"/>
                <w:lang w:val="en-US"/>
                <w14:ligatures w14:val="none"/>
              </w:rPr>
            </w:pPr>
          </w:p>
          <w:p w14:paraId="27244685"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5B23149" w14:textId="77777777" w:rsidR="00AE6A9D" w:rsidRPr="0043505F" w:rsidRDefault="00AE6A9D" w:rsidP="00461C83">
            <w:pPr>
              <w:rPr>
                <w:rFonts w:eastAsia="Times New Roman" w:cs="Arial"/>
                <w:kern w:val="0"/>
                <w:szCs w:val="22"/>
                <w:lang w:val="en-US"/>
                <w14:ligatures w14:val="none"/>
              </w:rPr>
            </w:pPr>
          </w:p>
          <w:p w14:paraId="1019969D" w14:textId="77777777" w:rsidR="00AE6A9D" w:rsidRPr="0043505F" w:rsidRDefault="00AE6A9D" w:rsidP="00461C83">
            <w:pPr>
              <w:rPr>
                <w:rFonts w:eastAsia="Times New Roman" w:cs="Arial"/>
                <w:kern w:val="0"/>
                <w:szCs w:val="22"/>
                <w:lang w:val="en-US"/>
                <w14:ligatures w14:val="none"/>
              </w:rPr>
            </w:pPr>
          </w:p>
          <w:p w14:paraId="40B3B763"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98F2D34" w14:textId="77777777" w:rsidR="00AE6A9D" w:rsidRPr="0043505F" w:rsidRDefault="00AE6A9D" w:rsidP="00461C83">
            <w:pPr>
              <w:rPr>
                <w:rFonts w:eastAsia="Times New Roman" w:cs="Arial"/>
                <w:kern w:val="0"/>
                <w:szCs w:val="22"/>
                <w:lang w:val="en-US"/>
                <w14:ligatures w14:val="none"/>
              </w:rPr>
            </w:pPr>
          </w:p>
        </w:tc>
      </w:tr>
      <w:tr w:rsidR="00AE6A9D" w:rsidRPr="0043505F" w14:paraId="3836F82E" w14:textId="77777777" w:rsidTr="00AE6A9D">
        <w:trPr>
          <w:gridBefore w:val="1"/>
          <w:wBefore w:w="40" w:type="dxa"/>
        </w:trPr>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F8AC139" w14:textId="77777777" w:rsidR="00AE6A9D" w:rsidRPr="0043505F" w:rsidRDefault="00AE6A9D"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(H/501/7005)</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92391BC" w14:textId="76BC1DBB"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5.3</w:t>
            </w:r>
          </w:p>
        </w:tc>
        <w:tc>
          <w:tcPr>
            <w:tcW w:w="32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9A8D9A" w14:textId="4F66131D"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r>
              <w:rPr>
                <w:rFonts w:eastAsia="Times New Roman" w:cs="Arial"/>
                <w:b/>
                <w:kern w:val="0"/>
                <w:szCs w:val="22"/>
                <w:lang w:val="en-US"/>
                <w14:ligatures w14:val="none"/>
              </w:rPr>
              <w:t>3</w:t>
            </w:r>
          </w:p>
        </w:tc>
      </w:tr>
    </w:tbl>
    <w:p w14:paraId="2FDBCF22"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65CE2767"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EA61DB3" w14:textId="36555DDB" w:rsidR="00AE6A9D" w:rsidRPr="0043505F" w:rsidRDefault="00AE6A9D"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AE6A9D">
              <w:rPr>
                <w:rFonts w:eastAsia="Times New Roman" w:cs="Arial"/>
                <w:b/>
                <w:kern w:val="0"/>
                <w:szCs w:val="22"/>
                <w:lang w:val="en-US"/>
                <w14:ligatures w14:val="none"/>
              </w:rPr>
              <w:t>Emergency Evacuation Procedure</w:t>
            </w:r>
          </w:p>
        </w:tc>
      </w:tr>
    </w:tbl>
    <w:p w14:paraId="30CA9048" w14:textId="77777777" w:rsidR="00AE6A9D" w:rsidRPr="0043505F" w:rsidRDefault="00AE6A9D" w:rsidP="00AE6A9D">
      <w:pPr>
        <w:rPr>
          <w:rFonts w:eastAsia="Times New Roman" w:cs="Arial"/>
          <w:kern w:val="0"/>
          <w:szCs w:val="22"/>
          <w:lang w:val="en-US"/>
          <w14:ligatures w14:val="none"/>
        </w:rPr>
      </w:pPr>
    </w:p>
    <w:p w14:paraId="660DE947"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39B0B3A0" w14:textId="77777777" w:rsidTr="00AE6A9D">
        <w:trPr>
          <w:trHeight w:val="182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BB41CD" w14:textId="77777777" w:rsidR="00AE6A9D" w:rsidRPr="00AE6A9D" w:rsidRDefault="00AE6A9D" w:rsidP="00461C8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30D83CBA" w14:textId="77777777" w:rsidR="00AE6A9D" w:rsidRPr="00AE6A9D" w:rsidRDefault="00AE6A9D" w:rsidP="00461C83">
            <w:pPr>
              <w:rPr>
                <w:rFonts w:eastAsia="Times New Roman" w:cs="Arial"/>
                <w:b/>
                <w:kern w:val="0"/>
                <w:szCs w:val="22"/>
                <w:lang w:val="en-US"/>
                <w14:ligatures w14:val="none"/>
              </w:rPr>
            </w:pPr>
          </w:p>
          <w:p w14:paraId="556B76B4" w14:textId="77777777" w:rsidR="00AE6A9D" w:rsidRPr="00AE6A9D" w:rsidRDefault="00AE6A9D" w:rsidP="00AE6A9D">
            <w:pPr>
              <w:rPr>
                <w:rFonts w:eastAsia="Times New Roman" w:cs="Arial"/>
                <w:kern w:val="0"/>
                <w:szCs w:val="22"/>
                <w:lang w:val="en-US"/>
                <w14:ligatures w14:val="none"/>
              </w:rPr>
            </w:pPr>
            <w:r w:rsidRPr="00AE6A9D">
              <w:rPr>
                <w:rFonts w:eastAsia="Times New Roman" w:cs="Arial"/>
                <w:kern w:val="0"/>
                <w:szCs w:val="22"/>
                <w:lang w:val="en-US"/>
                <w14:ligatures w14:val="none"/>
              </w:rPr>
              <w:t xml:space="preserve">Every workplace will have an emergency evacuation </w:t>
            </w:r>
            <w:proofErr w:type="gramStart"/>
            <w:r w:rsidRPr="00AE6A9D">
              <w:rPr>
                <w:rFonts w:eastAsia="Times New Roman" w:cs="Arial"/>
                <w:kern w:val="0"/>
                <w:szCs w:val="22"/>
                <w:lang w:val="en-US"/>
                <w14:ligatures w14:val="none"/>
              </w:rPr>
              <w:t>procedure</w:t>
            </w:r>
            <w:proofErr w:type="gramEnd"/>
            <w:r w:rsidRPr="00AE6A9D">
              <w:rPr>
                <w:rFonts w:eastAsia="Times New Roman" w:cs="Arial"/>
                <w:kern w:val="0"/>
                <w:szCs w:val="22"/>
                <w:lang w:val="en-US"/>
                <w14:ligatures w14:val="none"/>
              </w:rPr>
              <w:t xml:space="preserve"> and it is important that you know the correct procedure for your workshop.</w:t>
            </w:r>
          </w:p>
          <w:p w14:paraId="063BA835" w14:textId="16B5A924" w:rsidR="00AE6A9D" w:rsidRPr="00AE6A9D" w:rsidRDefault="00AE6A9D" w:rsidP="00AE6A9D">
            <w:pPr>
              <w:rPr>
                <w:rFonts w:eastAsia="Times New Roman" w:cs="Arial"/>
                <w:kern w:val="0"/>
                <w:szCs w:val="22"/>
                <w:lang w:val="en-US"/>
                <w14:ligatures w14:val="none"/>
              </w:rPr>
            </w:pPr>
            <w:r w:rsidRPr="00AE6A9D">
              <w:rPr>
                <w:rFonts w:eastAsia="Times New Roman" w:cs="Arial"/>
                <w:kern w:val="0"/>
                <w:szCs w:val="22"/>
                <w:lang w:val="en-US"/>
                <w14:ligatures w14:val="none"/>
              </w:rPr>
              <w:t>By inspecting the notices in the workshop, or other means, outline below what you should do in the case of an emergency evacuation</w:t>
            </w:r>
          </w:p>
        </w:tc>
      </w:tr>
      <w:tr w:rsidR="00AE6A9D" w:rsidRPr="0043505F" w14:paraId="38E548A4" w14:textId="77777777" w:rsidTr="00AE6A9D">
        <w:trPr>
          <w:trHeight w:val="8635"/>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A15C4D" w14:textId="77777777" w:rsidR="00AE6A9D" w:rsidRDefault="00AE6A9D" w:rsidP="00461C83">
            <w:pPr>
              <w:rPr>
                <w:rFonts w:eastAsia="Times New Roman" w:cs="Arial"/>
                <w:b/>
                <w:kern w:val="0"/>
                <w:szCs w:val="22"/>
                <w:lang w:val="en-US"/>
                <w14:ligatures w14:val="none"/>
              </w:rPr>
            </w:pPr>
          </w:p>
          <w:p w14:paraId="1017648A" w14:textId="77777777" w:rsidR="00AE6A9D" w:rsidRDefault="00AE6A9D" w:rsidP="00AE6A9D">
            <w:pPr>
              <w:spacing w:line="276" w:lineRule="auto"/>
              <w:rPr>
                <w:rFonts w:eastAsia="Times New Roman" w:cs="Arial"/>
                <w:b/>
                <w:kern w:val="0"/>
                <w:szCs w:val="22"/>
                <w:lang w:val="en-US"/>
                <w14:ligatures w14:val="none"/>
              </w:rPr>
            </w:pPr>
            <w:r>
              <w:rPr>
                <w:rFonts w:eastAsia="Times New Roman" w:cs="Arial"/>
                <w:b/>
                <w:kern w:val="0"/>
                <w:szCs w:val="22"/>
                <w:lang w:val="en-US"/>
                <w14:ligatures w14:val="none"/>
              </w:rPr>
              <w:t>--------------------------------------------------------------------------------------------------------------------------------------------------------------------------------------------------------------------------------------------------------------------------------------------------------------------------------------------------------------------------------------------------------------------------------------------------------------------------------------------------------------------------------------------------------------------------------------------------------------------------------------------------------------------------------------------------------------------------------------------------------</w:t>
            </w:r>
          </w:p>
          <w:p w14:paraId="6EF3A7B2" w14:textId="77777777" w:rsidR="00AE6A9D" w:rsidRDefault="00AE6A9D" w:rsidP="00AE6A9D">
            <w:pPr>
              <w:spacing w:line="276" w:lineRule="auto"/>
              <w:rPr>
                <w:rFonts w:eastAsia="Times New Roman" w:cs="Arial"/>
                <w:b/>
                <w:kern w:val="0"/>
                <w:szCs w:val="22"/>
                <w:lang w:val="en-US"/>
                <w14:ligatures w14:val="none"/>
              </w:rPr>
            </w:pPr>
            <w:r>
              <w:rPr>
                <w:rFonts w:eastAsia="Times New Roman" w:cs="Arial"/>
                <w:b/>
                <w:kern w:val="0"/>
                <w:szCs w:val="22"/>
                <w:lang w:val="en-US"/>
                <w14:ligatures w14:val="none"/>
              </w:rPr>
              <w:t>--------------------------------------------------------------------------------------------------------------------------------------------------------------------------------------------------------------------------------------------------------------------------------------------------------------------------------------------------------------------------------------------------------------------------------------------------------------------------------------------------------------------------------------------------------------------------------------------------------------------------------------------------------------------------------------------------------------------------------------------------------</w:t>
            </w:r>
          </w:p>
          <w:p w14:paraId="7E14C90C" w14:textId="77777777" w:rsidR="00AE6A9D" w:rsidRDefault="00AE6A9D" w:rsidP="00AE6A9D">
            <w:pPr>
              <w:spacing w:line="276" w:lineRule="auto"/>
              <w:rPr>
                <w:rFonts w:eastAsia="Times New Roman" w:cs="Arial"/>
                <w:b/>
                <w:kern w:val="0"/>
                <w:szCs w:val="22"/>
                <w:lang w:val="en-US"/>
                <w14:ligatures w14:val="none"/>
              </w:rPr>
            </w:pPr>
            <w:r>
              <w:rPr>
                <w:rFonts w:eastAsia="Times New Roman" w:cs="Arial"/>
                <w:b/>
                <w:kern w:val="0"/>
                <w:szCs w:val="22"/>
                <w:lang w:val="en-US"/>
                <w14:ligatures w14:val="none"/>
              </w:rPr>
              <w:t>--------------------------------------------------------------------------------------------------------------------------------------------------------------------------------------------------------------------------------------------------------------------------------------------------------------------------------------------------------------------------------------------------------------------------------------------------------------------------------------------------------------------------------------------------------------------------------------------------------------------------------------------------------------------------------------------------------------------------------------------------------</w:t>
            </w:r>
          </w:p>
          <w:p w14:paraId="4AE7C7B5" w14:textId="75FFF7FB" w:rsidR="00AE6A9D" w:rsidRPr="00AE6A9D" w:rsidRDefault="00AE6A9D" w:rsidP="00AE6A9D">
            <w:pPr>
              <w:spacing w:line="276" w:lineRule="auto"/>
              <w:rPr>
                <w:rFonts w:eastAsia="Times New Roman" w:cs="Arial"/>
                <w:b/>
                <w:kern w:val="0"/>
                <w:szCs w:val="22"/>
                <w:lang w:val="en-US"/>
                <w14:ligatures w14:val="none"/>
              </w:rPr>
            </w:pPr>
            <w:r>
              <w:rPr>
                <w:rFonts w:eastAsia="Times New Roman" w:cs="Arial"/>
                <w:b/>
                <w:kern w:val="0"/>
                <w:szCs w:val="22"/>
                <w:lang w:val="en-US"/>
                <w14:ligatures w14:val="none"/>
              </w:rPr>
              <w:t>----------------------------------------------------------------------------------------------------------------------------------------------------------------------------------------------------------------------------------------------------------------------------------------------------------------------------------------------------------------------------</w:t>
            </w:r>
          </w:p>
        </w:tc>
      </w:tr>
    </w:tbl>
    <w:p w14:paraId="2DBDF651" w14:textId="70DF273B" w:rsidR="005379B0" w:rsidRDefault="005379B0" w:rsidP="00AE6A9D">
      <w:pPr>
        <w:rPr>
          <w:rFonts w:eastAsia="Times New Roman" w:cs="Arial"/>
          <w:kern w:val="0"/>
          <w:szCs w:val="22"/>
          <w:lang w:val="en-US"/>
          <w14:ligatures w14:val="none"/>
        </w:rPr>
      </w:pPr>
    </w:p>
    <w:p w14:paraId="3BF100B0" w14:textId="77777777" w:rsidR="005379B0" w:rsidRDefault="005379B0">
      <w:pPr>
        <w:rPr>
          <w:rFonts w:eastAsia="Times New Roman" w:cs="Arial"/>
          <w:kern w:val="0"/>
          <w:szCs w:val="22"/>
          <w:lang w:val="en-US"/>
          <w14:ligatures w14:val="none"/>
        </w:rPr>
      </w:pPr>
      <w:r>
        <w:rPr>
          <w:rFonts w:eastAsia="Times New Roman" w:cs="Arial"/>
          <w:kern w:val="0"/>
          <w:szCs w:val="22"/>
          <w:lang w:val="en-US"/>
          <w14:ligatures w14:val="none"/>
        </w:rPr>
        <w:br w:type="page"/>
      </w:r>
    </w:p>
    <w:p w14:paraId="5A726024"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AE6A9D" w:rsidRPr="0043505F" w14:paraId="3B4DA34D" w14:textId="77777777" w:rsidTr="00461C83">
        <w:tc>
          <w:tcPr>
            <w:tcW w:w="8280" w:type="dxa"/>
            <w:hideMark/>
          </w:tcPr>
          <w:p w14:paraId="6B9F3D84"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707E4B7"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4DE32BF"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AE6A9D" w:rsidRPr="0043505F" w14:paraId="6A510BEF" w14:textId="77777777" w:rsidTr="00461C83">
        <w:tc>
          <w:tcPr>
            <w:tcW w:w="8280" w:type="dxa"/>
            <w:hideMark/>
          </w:tcPr>
          <w:p w14:paraId="2C7E999D" w14:textId="0C149BDC" w:rsidR="00AE6A9D" w:rsidRPr="0043505F" w:rsidRDefault="00AE6A9D" w:rsidP="00461C83">
            <w:pPr>
              <w:rPr>
                <w:rFonts w:eastAsia="Times New Roman" w:cs="Arial"/>
                <w:kern w:val="0"/>
                <w:szCs w:val="22"/>
                <w:lang w:val="en-US"/>
                <w14:ligatures w14:val="none"/>
              </w:rPr>
            </w:pPr>
            <w:r w:rsidRPr="00AE6A9D">
              <w:rPr>
                <w:rFonts w:eastAsia="Times New Roman" w:cs="Arial"/>
                <w:kern w:val="0"/>
                <w:szCs w:val="22"/>
                <w:lang w:val="en-US"/>
                <w14:ligatures w14:val="none"/>
              </w:rPr>
              <w:t>Procedure is accurate</w:t>
            </w:r>
          </w:p>
        </w:tc>
        <w:tc>
          <w:tcPr>
            <w:tcW w:w="1620" w:type="dxa"/>
          </w:tcPr>
          <w:p w14:paraId="0FD7F14F" w14:textId="77777777" w:rsidR="00AE6A9D" w:rsidRPr="0043505F" w:rsidRDefault="00AE6A9D" w:rsidP="00461C83">
            <w:pPr>
              <w:rPr>
                <w:rFonts w:eastAsia="Times New Roman" w:cs="Arial"/>
                <w:b/>
                <w:kern w:val="0"/>
                <w:szCs w:val="22"/>
                <w:lang w:val="en-US"/>
                <w14:ligatures w14:val="none"/>
              </w:rPr>
            </w:pPr>
          </w:p>
        </w:tc>
      </w:tr>
      <w:tr w:rsidR="00AE6A9D" w:rsidRPr="0043505F" w14:paraId="0B3DD911" w14:textId="77777777" w:rsidTr="00461C83">
        <w:tc>
          <w:tcPr>
            <w:tcW w:w="8280" w:type="dxa"/>
          </w:tcPr>
          <w:p w14:paraId="4243BE6B" w14:textId="77777777" w:rsidR="00AE6A9D" w:rsidRPr="00AE6A9D" w:rsidRDefault="00AE6A9D" w:rsidP="00461C83">
            <w:pPr>
              <w:rPr>
                <w:rFonts w:eastAsia="Times New Roman" w:cs="Arial"/>
                <w:kern w:val="0"/>
                <w:szCs w:val="22"/>
                <w:lang w:val="en-US"/>
                <w14:ligatures w14:val="none"/>
              </w:rPr>
            </w:pPr>
            <w:r w:rsidRPr="00AE6A9D">
              <w:rPr>
                <w:rFonts w:eastAsia="Times New Roman" w:cs="Arial"/>
                <w:kern w:val="0"/>
                <w:szCs w:val="22"/>
                <w:lang w:val="en-US"/>
                <w14:ligatures w14:val="none"/>
              </w:rPr>
              <w:t>All items included</w:t>
            </w:r>
          </w:p>
        </w:tc>
        <w:tc>
          <w:tcPr>
            <w:tcW w:w="1620" w:type="dxa"/>
          </w:tcPr>
          <w:p w14:paraId="3BECEC9B" w14:textId="77777777" w:rsidR="00AE6A9D" w:rsidRPr="0043505F" w:rsidRDefault="00AE6A9D" w:rsidP="00461C83">
            <w:pPr>
              <w:rPr>
                <w:rFonts w:eastAsia="Times New Roman" w:cs="Arial"/>
                <w:b/>
                <w:kern w:val="0"/>
                <w:szCs w:val="22"/>
                <w:lang w:val="en-US"/>
                <w14:ligatures w14:val="none"/>
              </w:rPr>
            </w:pPr>
          </w:p>
        </w:tc>
      </w:tr>
    </w:tbl>
    <w:p w14:paraId="5EBD2416"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1F001C3B"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1E41B4"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8CB4479"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90EA4A1" w14:textId="77777777" w:rsidR="00AE6A9D" w:rsidRPr="0043505F" w:rsidRDefault="00AE6A9D" w:rsidP="00461C83">
            <w:pPr>
              <w:rPr>
                <w:rFonts w:eastAsia="Times New Roman" w:cs="Arial"/>
                <w:kern w:val="0"/>
                <w:szCs w:val="22"/>
                <w:lang w:val="en-US"/>
                <w14:ligatures w14:val="none"/>
              </w:rPr>
            </w:pPr>
          </w:p>
          <w:p w14:paraId="71CEAA0C"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05E8E57" w14:textId="77777777" w:rsidR="00AE6A9D" w:rsidRPr="0043505F" w:rsidRDefault="00AE6A9D" w:rsidP="00461C83">
            <w:pPr>
              <w:rPr>
                <w:rFonts w:eastAsia="Times New Roman" w:cs="Arial"/>
                <w:kern w:val="0"/>
                <w:szCs w:val="22"/>
                <w:lang w:val="en-US"/>
                <w14:ligatures w14:val="none"/>
              </w:rPr>
            </w:pPr>
          </w:p>
          <w:p w14:paraId="66875C5F" w14:textId="77777777" w:rsidR="00AE6A9D" w:rsidRPr="0043505F" w:rsidRDefault="00AE6A9D" w:rsidP="00461C83">
            <w:pPr>
              <w:rPr>
                <w:rFonts w:eastAsia="Times New Roman" w:cs="Arial"/>
                <w:kern w:val="0"/>
                <w:szCs w:val="22"/>
                <w:lang w:val="en-US"/>
                <w14:ligatures w14:val="none"/>
              </w:rPr>
            </w:pPr>
          </w:p>
          <w:p w14:paraId="71EF8E43"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E3193CF" w14:textId="77777777" w:rsidR="00AE6A9D" w:rsidRPr="0043505F" w:rsidRDefault="00AE6A9D" w:rsidP="00461C83">
            <w:pPr>
              <w:rPr>
                <w:rFonts w:eastAsia="Times New Roman" w:cs="Arial"/>
                <w:kern w:val="0"/>
                <w:szCs w:val="22"/>
                <w:lang w:val="en-US"/>
                <w14:ligatures w14:val="none"/>
              </w:rPr>
            </w:pPr>
          </w:p>
        </w:tc>
      </w:tr>
    </w:tbl>
    <w:p w14:paraId="18DFAE68" w14:textId="77777777" w:rsidR="00AE6A9D" w:rsidRDefault="00AE6A9D" w:rsidP="0043505F">
      <w:pPr>
        <w:rPr>
          <w:rFonts w:eastAsia="Times New Roman" w:cs="Arial"/>
          <w:kern w:val="0"/>
          <w:szCs w:val="22"/>
          <w:lang w:val="en-US"/>
          <w14:ligatures w14:val="none"/>
        </w:rPr>
      </w:pPr>
    </w:p>
    <w:p w14:paraId="24F830C3" w14:textId="77777777" w:rsidR="00AE6A9D" w:rsidRDefault="00AE6A9D">
      <w:pPr>
        <w:rPr>
          <w:rFonts w:eastAsia="Times New Roman" w:cs="Arial"/>
          <w:kern w:val="0"/>
          <w:szCs w:val="22"/>
          <w:lang w:val="en-US"/>
          <w14:ligatures w14:val="none"/>
        </w:rPr>
      </w:pPr>
      <w:r>
        <w:rPr>
          <w:rFonts w:eastAsia="Times New Roman" w:cs="Arial"/>
          <w:kern w:val="0"/>
          <w:szCs w:val="22"/>
          <w:lang w:val="en-US"/>
          <w14:ligatures w14:val="none"/>
        </w:rPr>
        <w:br w:type="page"/>
      </w: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AE6A9D" w:rsidRPr="0043505F" w14:paraId="1ACA2E67" w14:textId="77777777" w:rsidTr="00AE6A9D">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0736D06" w14:textId="77777777" w:rsidR="00AE6A9D" w:rsidRPr="0043505F" w:rsidRDefault="00AE6A9D"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(H/501/7005)</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72A6442"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551317" w14:textId="516B49B1"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r>
              <w:rPr>
                <w:rFonts w:eastAsia="Times New Roman" w:cs="Arial"/>
                <w:b/>
                <w:kern w:val="0"/>
                <w:szCs w:val="22"/>
                <w:lang w:val="en-US"/>
                <w14:ligatures w14:val="none"/>
              </w:rPr>
              <w:t>4</w:t>
            </w:r>
          </w:p>
        </w:tc>
      </w:tr>
    </w:tbl>
    <w:p w14:paraId="5962DF1D"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0B413E9A"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1163021" w14:textId="21ADC211" w:rsidR="00AE6A9D" w:rsidRPr="0043505F" w:rsidRDefault="00AE6A9D"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Identify </w:t>
            </w:r>
            <w:r w:rsidR="005379B0" w:rsidRPr="005379B0">
              <w:rPr>
                <w:rFonts w:eastAsia="Times New Roman" w:cs="Arial"/>
                <w:b/>
                <w:kern w:val="0"/>
                <w:szCs w:val="22"/>
                <w:lang w:val="en-US"/>
                <w14:ligatures w14:val="none"/>
              </w:rPr>
              <w:t>Fire Extinguishers</w:t>
            </w:r>
          </w:p>
        </w:tc>
      </w:tr>
    </w:tbl>
    <w:p w14:paraId="610B60E7" w14:textId="77777777" w:rsidR="00AE6A9D" w:rsidRPr="0043505F" w:rsidRDefault="00AE6A9D" w:rsidP="00AE6A9D">
      <w:pPr>
        <w:rPr>
          <w:rFonts w:eastAsia="Times New Roman" w:cs="Arial"/>
          <w:kern w:val="0"/>
          <w:szCs w:val="22"/>
          <w:lang w:val="en-US"/>
          <w14:ligatures w14:val="none"/>
        </w:rPr>
      </w:pPr>
    </w:p>
    <w:p w14:paraId="0C915849"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gridCol w:w="1980"/>
      </w:tblGrid>
      <w:tr w:rsidR="00AE6A9D" w:rsidRPr="0043505F" w14:paraId="5624DE73" w14:textId="77777777" w:rsidTr="00461C83">
        <w:trPr>
          <w:trHeight w:val="2670"/>
        </w:trPr>
        <w:tc>
          <w:tcPr>
            <w:tcW w:w="9900"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F49E3E" w14:textId="77777777" w:rsidR="00AE6A9D" w:rsidRPr="00AE6A9D" w:rsidRDefault="00AE6A9D" w:rsidP="00461C8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4967936E" w14:textId="77777777" w:rsidR="00AE6A9D" w:rsidRPr="00AE6A9D" w:rsidRDefault="00AE6A9D" w:rsidP="00461C83">
            <w:pPr>
              <w:rPr>
                <w:rFonts w:eastAsia="Times New Roman" w:cs="Arial"/>
                <w:b/>
                <w:kern w:val="0"/>
                <w:szCs w:val="22"/>
                <w:lang w:val="en-US"/>
                <w14:ligatures w14:val="none"/>
              </w:rPr>
            </w:pPr>
          </w:p>
          <w:p w14:paraId="2B81C643" w14:textId="77777777" w:rsidR="005379B0" w:rsidRPr="005379B0" w:rsidRDefault="005379B0" w:rsidP="005379B0">
            <w:pPr>
              <w:rPr>
                <w:rFonts w:eastAsia="Times New Roman" w:cs="Arial"/>
                <w:kern w:val="0"/>
                <w:szCs w:val="22"/>
                <w:lang w:val="en-US"/>
                <w14:ligatures w14:val="none"/>
              </w:rPr>
            </w:pPr>
            <w:r w:rsidRPr="005379B0">
              <w:rPr>
                <w:rFonts w:eastAsia="Times New Roman" w:cs="Arial"/>
                <w:kern w:val="0"/>
                <w:szCs w:val="22"/>
                <w:lang w:val="en-US"/>
                <w14:ligatures w14:val="none"/>
              </w:rPr>
              <w:t>In Task: 1.1, you identified the positions of the fire extinguishers in your workshop, but all extinguishers are not the same and are made for different types of fire.</w:t>
            </w:r>
          </w:p>
          <w:p w14:paraId="2C9FB8DB" w14:textId="77777777" w:rsidR="005379B0" w:rsidRPr="005379B0" w:rsidRDefault="005379B0" w:rsidP="005379B0">
            <w:pPr>
              <w:ind w:left="720"/>
              <w:rPr>
                <w:rFonts w:eastAsia="Times New Roman" w:cs="Arial"/>
                <w:kern w:val="0"/>
                <w:szCs w:val="22"/>
                <w:lang w:val="en-US"/>
                <w14:ligatures w14:val="none"/>
              </w:rPr>
            </w:pPr>
          </w:p>
          <w:p w14:paraId="06836C19" w14:textId="77777777" w:rsidR="005379B0" w:rsidRPr="005379B0" w:rsidRDefault="005379B0" w:rsidP="005379B0">
            <w:pPr>
              <w:pStyle w:val="ListParagraph"/>
              <w:numPr>
                <w:ilvl w:val="0"/>
                <w:numId w:val="43"/>
              </w:numPr>
              <w:rPr>
                <w:rFonts w:eastAsia="Times New Roman" w:cs="Arial"/>
                <w:kern w:val="0"/>
                <w:szCs w:val="22"/>
                <w:lang w:val="en-US"/>
                <w14:ligatures w14:val="none"/>
              </w:rPr>
            </w:pPr>
            <w:r w:rsidRPr="005379B0">
              <w:rPr>
                <w:rFonts w:eastAsia="Times New Roman" w:cs="Arial"/>
                <w:kern w:val="0"/>
                <w:szCs w:val="22"/>
                <w:lang w:val="en-US"/>
                <w14:ligatures w14:val="none"/>
              </w:rPr>
              <w:t>Investigate the fire extinguishers in your workshop and complete the diagram below by indicating the type of extinguisher suitable for each type of fire.</w:t>
            </w:r>
          </w:p>
          <w:p w14:paraId="7AD6B9F2" w14:textId="77777777" w:rsidR="005379B0" w:rsidRPr="005379B0" w:rsidRDefault="005379B0" w:rsidP="005379B0">
            <w:pPr>
              <w:ind w:left="720"/>
              <w:rPr>
                <w:rFonts w:eastAsia="Times New Roman" w:cs="Arial"/>
                <w:kern w:val="0"/>
                <w:szCs w:val="22"/>
                <w:lang w:val="en-US"/>
                <w14:ligatures w14:val="none"/>
              </w:rPr>
            </w:pPr>
          </w:p>
          <w:p w14:paraId="6109F5BB" w14:textId="1AA861F7" w:rsidR="00AE6A9D" w:rsidRPr="005379B0" w:rsidRDefault="005379B0" w:rsidP="005379B0">
            <w:pPr>
              <w:rPr>
                <w:rFonts w:eastAsia="Times New Roman" w:cs="Arial"/>
                <w:kern w:val="0"/>
                <w:szCs w:val="22"/>
                <w:lang w:val="en-US"/>
                <w14:ligatures w14:val="none"/>
              </w:rPr>
            </w:pPr>
            <w:r w:rsidRPr="005379B0">
              <w:rPr>
                <w:rFonts w:eastAsia="Times New Roman" w:cs="Arial"/>
                <w:kern w:val="0"/>
                <w:szCs w:val="22"/>
                <w:lang w:val="en-US"/>
                <w14:ligatures w14:val="none"/>
              </w:rPr>
              <w:t>The first one has been completed to help you.</w:t>
            </w:r>
          </w:p>
        </w:tc>
      </w:tr>
      <w:tr w:rsidR="005379B0" w:rsidRPr="0043505F" w14:paraId="69EE63B9" w14:textId="77777777" w:rsidTr="00DE6C76">
        <w:trPr>
          <w:cantSplit/>
          <w:trHeight w:val="3243"/>
        </w:trPr>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extDirection w:val="btLr"/>
          </w:tcPr>
          <w:p w14:paraId="482DE04C" w14:textId="6B933330" w:rsidR="005379B0" w:rsidRPr="00AE6A9D" w:rsidRDefault="005379B0" w:rsidP="005379B0">
            <w:pPr>
              <w:ind w:left="113" w:right="113"/>
              <w:jc w:val="center"/>
              <w:rPr>
                <w:rFonts w:eastAsia="Times New Roman" w:cs="Arial"/>
                <w:b/>
                <w:kern w:val="0"/>
                <w:szCs w:val="22"/>
                <w:lang w:val="en-US"/>
                <w14:ligatures w14:val="none"/>
              </w:rPr>
            </w:pPr>
            <w:r w:rsidRPr="00075074">
              <w:rPr>
                <w:sz w:val="36"/>
                <w:szCs w:val="36"/>
              </w:rPr>
              <w:t>TYPE OF FIR</w:t>
            </w:r>
            <w:r>
              <w:rPr>
                <w:sz w:val="36"/>
                <w:szCs w:val="36"/>
              </w:rPr>
              <w:t>E</w:t>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02943C" w14:textId="1F0E19C3" w:rsidR="005379B0" w:rsidRPr="00AE6A9D" w:rsidRDefault="005379B0" w:rsidP="00461C83">
            <w:pPr>
              <w:rPr>
                <w:rFonts w:eastAsia="Times New Roman" w:cs="Arial"/>
                <w:b/>
                <w:kern w:val="0"/>
                <w:szCs w:val="22"/>
                <w:lang w:val="en-US"/>
                <w14:ligatures w14:val="none"/>
              </w:rPr>
            </w:pPr>
            <w:r w:rsidRPr="00075074">
              <w:rPr>
                <w:noProof/>
              </w:rPr>
              <w:drawing>
                <wp:inline distT="0" distB="0" distL="0" distR="0" wp14:anchorId="7AFF00A3" wp14:editId="23C87343">
                  <wp:extent cx="1057275" cy="1943100"/>
                  <wp:effectExtent l="0" t="0" r="0" b="0"/>
                  <wp:docPr id="67995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943100"/>
                          </a:xfrm>
                          <a:prstGeom prst="rect">
                            <a:avLst/>
                          </a:prstGeom>
                          <a:noFill/>
                          <a:ln>
                            <a:noFill/>
                          </a:ln>
                        </pic:spPr>
                      </pic:pic>
                    </a:graphicData>
                  </a:graphic>
                </wp:inline>
              </w:drawing>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FD865B" w14:textId="7F8EF494" w:rsidR="005379B0" w:rsidRPr="00AE6A9D" w:rsidRDefault="005379B0" w:rsidP="00461C83">
            <w:pPr>
              <w:rPr>
                <w:rFonts w:eastAsia="Times New Roman" w:cs="Arial"/>
                <w:b/>
                <w:kern w:val="0"/>
                <w:szCs w:val="22"/>
                <w:lang w:val="en-US"/>
                <w14:ligatures w14:val="none"/>
              </w:rPr>
            </w:pPr>
            <w:r w:rsidRPr="00075074">
              <w:rPr>
                <w:noProof/>
              </w:rPr>
              <w:drawing>
                <wp:inline distT="0" distB="0" distL="0" distR="0" wp14:anchorId="2A49DC29" wp14:editId="6E8FD740">
                  <wp:extent cx="1047750" cy="1943100"/>
                  <wp:effectExtent l="0" t="0" r="0" b="0"/>
                  <wp:docPr id="2098517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943100"/>
                          </a:xfrm>
                          <a:prstGeom prst="rect">
                            <a:avLst/>
                          </a:prstGeom>
                          <a:noFill/>
                          <a:ln>
                            <a:noFill/>
                          </a:ln>
                        </pic:spPr>
                      </pic:pic>
                    </a:graphicData>
                  </a:graphic>
                </wp:inline>
              </w:drawing>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18329D" w14:textId="2211EF11" w:rsidR="005379B0" w:rsidRPr="00AE6A9D" w:rsidRDefault="005379B0" w:rsidP="00461C83">
            <w:pPr>
              <w:rPr>
                <w:rFonts w:eastAsia="Times New Roman" w:cs="Arial"/>
                <w:b/>
                <w:kern w:val="0"/>
                <w:szCs w:val="22"/>
                <w:lang w:val="en-US"/>
                <w14:ligatures w14:val="none"/>
              </w:rPr>
            </w:pPr>
            <w:r w:rsidRPr="00075074">
              <w:rPr>
                <w:noProof/>
              </w:rPr>
              <w:drawing>
                <wp:inline distT="0" distB="0" distL="0" distR="0" wp14:anchorId="250D30ED" wp14:editId="061AAE19">
                  <wp:extent cx="1047750" cy="19431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0" cy="1943100"/>
                          </a:xfrm>
                          <a:prstGeom prst="rect">
                            <a:avLst/>
                          </a:prstGeom>
                          <a:noFill/>
                          <a:ln>
                            <a:noFill/>
                          </a:ln>
                        </pic:spPr>
                      </pic:pic>
                    </a:graphicData>
                  </a:graphic>
                </wp:inline>
              </w:drawing>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F76C19C" w14:textId="7D8CBF61" w:rsidR="005379B0" w:rsidRPr="00AE6A9D" w:rsidRDefault="005379B0" w:rsidP="00461C83">
            <w:pPr>
              <w:rPr>
                <w:rFonts w:eastAsia="Times New Roman" w:cs="Arial"/>
                <w:b/>
                <w:kern w:val="0"/>
                <w:szCs w:val="22"/>
                <w:lang w:val="en-US"/>
                <w14:ligatures w14:val="none"/>
              </w:rPr>
            </w:pPr>
            <w:r w:rsidRPr="00075074">
              <w:rPr>
                <w:noProof/>
              </w:rPr>
              <w:drawing>
                <wp:inline distT="0" distB="0" distL="0" distR="0" wp14:anchorId="1B96DB96" wp14:editId="0572B9FA">
                  <wp:extent cx="1047750" cy="19431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1943100"/>
                          </a:xfrm>
                          <a:prstGeom prst="rect">
                            <a:avLst/>
                          </a:prstGeom>
                          <a:noFill/>
                          <a:ln>
                            <a:noFill/>
                          </a:ln>
                        </pic:spPr>
                      </pic:pic>
                    </a:graphicData>
                  </a:graphic>
                </wp:inline>
              </w:drawing>
            </w:r>
          </w:p>
        </w:tc>
      </w:tr>
      <w:tr w:rsidR="00DE6C76" w:rsidRPr="0043505F" w14:paraId="339D3CFB" w14:textId="77777777" w:rsidTr="00DE6C76">
        <w:trPr>
          <w:trHeight w:val="1263"/>
        </w:trPr>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B6ECD9" w14:textId="77777777" w:rsidR="00DE6C76" w:rsidRPr="00075074" w:rsidRDefault="00DE6C76" w:rsidP="00DE6C76">
            <w:r w:rsidRPr="00075074">
              <w:t>Type A</w:t>
            </w:r>
          </w:p>
          <w:p w14:paraId="3C907336" w14:textId="74A9186C" w:rsidR="00DE6C76" w:rsidRPr="00AE6A9D" w:rsidRDefault="00DE6C76" w:rsidP="00DE6C76">
            <w:pPr>
              <w:rPr>
                <w:rFonts w:eastAsia="Times New Roman" w:cs="Arial"/>
                <w:b/>
                <w:kern w:val="0"/>
                <w:szCs w:val="22"/>
                <w:lang w:val="en-US"/>
                <w14:ligatures w14:val="none"/>
              </w:rPr>
            </w:pPr>
            <w:r w:rsidRPr="00075074">
              <w:t>Paper, Wood, Textile and Fabric</w:t>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A0AE1F" w14:textId="161ACE0A" w:rsidR="00DE6C76" w:rsidRPr="00AE6A9D" w:rsidRDefault="00DE6C76" w:rsidP="00DE6C76">
            <w:pPr>
              <w:jc w:val="center"/>
              <w:rPr>
                <w:rFonts w:eastAsia="Times New Roman" w:cs="Arial"/>
                <w:b/>
                <w:kern w:val="0"/>
                <w:szCs w:val="22"/>
                <w:lang w:val="en-US"/>
                <w14:ligatures w14:val="none"/>
              </w:rPr>
            </w:pPr>
            <w:r w:rsidRPr="00075074">
              <w:rPr>
                <w:sz w:val="48"/>
                <w:szCs w:val="48"/>
              </w:rPr>
              <w:sym w:font="Webdings" w:char="F061"/>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B448407"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89ACD3"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5FD5E2" w14:textId="4C177FD9" w:rsidR="00DE6C76" w:rsidRPr="00AE6A9D" w:rsidRDefault="00DE6C76" w:rsidP="00DE6C76">
            <w:pPr>
              <w:rPr>
                <w:rFonts w:eastAsia="Times New Roman" w:cs="Arial"/>
                <w:b/>
                <w:kern w:val="0"/>
                <w:szCs w:val="22"/>
                <w:lang w:val="en-US"/>
                <w14:ligatures w14:val="none"/>
              </w:rPr>
            </w:pPr>
          </w:p>
        </w:tc>
      </w:tr>
      <w:tr w:rsidR="00DE6C76" w:rsidRPr="0043505F" w14:paraId="5AB30481" w14:textId="77777777" w:rsidTr="00DE6C76">
        <w:trPr>
          <w:trHeight w:val="981"/>
        </w:trPr>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5F1134" w14:textId="77777777" w:rsidR="00DE6C76" w:rsidRPr="00075074" w:rsidRDefault="00DE6C76" w:rsidP="00DE6C76">
            <w:r w:rsidRPr="00075074">
              <w:t>Type B</w:t>
            </w:r>
          </w:p>
          <w:p w14:paraId="7C7B1F3B" w14:textId="6323BAE0" w:rsidR="00DE6C76" w:rsidRPr="00AE6A9D" w:rsidRDefault="00DE6C76" w:rsidP="00DE6C76">
            <w:pPr>
              <w:rPr>
                <w:rFonts w:eastAsia="Times New Roman" w:cs="Arial"/>
                <w:b/>
                <w:kern w:val="0"/>
                <w:szCs w:val="22"/>
                <w:lang w:val="en-US"/>
                <w14:ligatures w14:val="none"/>
              </w:rPr>
            </w:pPr>
            <w:r w:rsidRPr="00075074">
              <w:t>Flammable Liquids</w:t>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6A231B"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D18245"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7F8B80"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394905" w14:textId="2B9489E7" w:rsidR="00DE6C76" w:rsidRPr="00AE6A9D" w:rsidRDefault="00DE6C76" w:rsidP="00DE6C76">
            <w:pPr>
              <w:rPr>
                <w:rFonts w:eastAsia="Times New Roman" w:cs="Arial"/>
                <w:b/>
                <w:kern w:val="0"/>
                <w:szCs w:val="22"/>
                <w:lang w:val="en-US"/>
                <w14:ligatures w14:val="none"/>
              </w:rPr>
            </w:pPr>
          </w:p>
        </w:tc>
      </w:tr>
      <w:tr w:rsidR="00DE6C76" w:rsidRPr="0043505F" w14:paraId="1B734AF1" w14:textId="77777777" w:rsidTr="00DE6C76">
        <w:trPr>
          <w:trHeight w:val="980"/>
        </w:trPr>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C50C0C" w14:textId="77777777" w:rsidR="00DE6C76" w:rsidRPr="00075074" w:rsidRDefault="00DE6C76" w:rsidP="00DE6C76">
            <w:r w:rsidRPr="00075074">
              <w:t>Type C</w:t>
            </w:r>
          </w:p>
          <w:p w14:paraId="19F1D363" w14:textId="71DAB7BF" w:rsidR="00DE6C76" w:rsidRPr="00AE6A9D" w:rsidRDefault="00DE6C76" w:rsidP="00DE6C76">
            <w:pPr>
              <w:rPr>
                <w:rFonts w:eastAsia="Times New Roman" w:cs="Arial"/>
                <w:b/>
                <w:kern w:val="0"/>
                <w:szCs w:val="22"/>
                <w:lang w:val="en-US"/>
                <w14:ligatures w14:val="none"/>
              </w:rPr>
            </w:pPr>
            <w:r w:rsidRPr="00075074">
              <w:t>Flammable gases</w:t>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474F9C"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C5FAEC"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381543"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C0B1D7" w14:textId="1DBDEB1F" w:rsidR="00DE6C76" w:rsidRPr="00AE6A9D" w:rsidRDefault="00DE6C76" w:rsidP="00DE6C76">
            <w:pPr>
              <w:rPr>
                <w:rFonts w:eastAsia="Times New Roman" w:cs="Arial"/>
                <w:b/>
                <w:kern w:val="0"/>
                <w:szCs w:val="22"/>
                <w:lang w:val="en-US"/>
                <w14:ligatures w14:val="none"/>
              </w:rPr>
            </w:pPr>
          </w:p>
        </w:tc>
      </w:tr>
      <w:tr w:rsidR="00DE6C76" w:rsidRPr="0043505F" w14:paraId="1DA05214" w14:textId="77777777" w:rsidTr="00DE6C76">
        <w:trPr>
          <w:trHeight w:val="998"/>
        </w:trPr>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EFDE68" w14:textId="77777777" w:rsidR="00DE6C76" w:rsidRPr="00075074" w:rsidRDefault="00DE6C76" w:rsidP="00DE6C76">
            <w:r w:rsidRPr="00075074">
              <w:t>Type E</w:t>
            </w:r>
          </w:p>
          <w:p w14:paraId="36BCBB06" w14:textId="31342DD3" w:rsidR="00DE6C76" w:rsidRPr="00AE6A9D" w:rsidRDefault="00DE6C76" w:rsidP="00DE6C76">
            <w:pPr>
              <w:rPr>
                <w:rFonts w:eastAsia="Times New Roman" w:cs="Arial"/>
                <w:b/>
                <w:kern w:val="0"/>
                <w:szCs w:val="22"/>
                <w:lang w:val="en-US"/>
                <w14:ligatures w14:val="none"/>
              </w:rPr>
            </w:pPr>
            <w:r w:rsidRPr="00075074">
              <w:t>Electrical Equipment</w:t>
            </w: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5F9DA4"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2F427E"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16B22B" w14:textId="77777777" w:rsidR="00DE6C76" w:rsidRPr="00AE6A9D" w:rsidRDefault="00DE6C76" w:rsidP="00DE6C76">
            <w:pPr>
              <w:rPr>
                <w:rFonts w:eastAsia="Times New Roman" w:cs="Arial"/>
                <w:b/>
                <w:kern w:val="0"/>
                <w:szCs w:val="22"/>
                <w:lang w:val="en-US"/>
                <w14:ligatures w14:val="none"/>
              </w:rPr>
            </w:pPr>
          </w:p>
        </w:tc>
        <w:tc>
          <w:tcPr>
            <w:tcW w:w="19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0EBE1E" w14:textId="73B66139" w:rsidR="00DE6C76" w:rsidRPr="00AE6A9D" w:rsidRDefault="00DE6C76" w:rsidP="00DE6C76">
            <w:pPr>
              <w:rPr>
                <w:rFonts w:eastAsia="Times New Roman" w:cs="Arial"/>
                <w:b/>
                <w:kern w:val="0"/>
                <w:szCs w:val="22"/>
                <w:lang w:val="en-US"/>
                <w14:ligatures w14:val="none"/>
              </w:rPr>
            </w:pPr>
          </w:p>
        </w:tc>
      </w:tr>
    </w:tbl>
    <w:p w14:paraId="7974992E" w14:textId="77777777" w:rsidR="00AE6A9D" w:rsidRDefault="00AE6A9D" w:rsidP="00AE6A9D">
      <w:pPr>
        <w:rPr>
          <w:rFonts w:eastAsia="Times New Roman" w:cs="Arial"/>
          <w:kern w:val="0"/>
          <w:szCs w:val="22"/>
          <w:lang w:val="en-US"/>
          <w14:ligatures w14:val="none"/>
        </w:rPr>
      </w:pPr>
    </w:p>
    <w:p w14:paraId="28B42FA3" w14:textId="77777777" w:rsidR="00DE6C76" w:rsidRDefault="00DE6C76" w:rsidP="00AE6A9D">
      <w:pPr>
        <w:rPr>
          <w:rFonts w:eastAsia="Times New Roman" w:cs="Arial"/>
          <w:kern w:val="0"/>
          <w:szCs w:val="22"/>
          <w:lang w:val="en-US"/>
          <w14:ligatures w14:val="none"/>
        </w:rPr>
      </w:pPr>
    </w:p>
    <w:p w14:paraId="081F9883" w14:textId="77777777" w:rsidR="00DE6C76" w:rsidRPr="0043505F" w:rsidRDefault="00DE6C76" w:rsidP="00AE6A9D">
      <w:pPr>
        <w:rPr>
          <w:rFonts w:eastAsia="Times New Roman" w:cs="Arial"/>
          <w:kern w:val="0"/>
          <w:szCs w:val="22"/>
          <w:lang w:val="en-US"/>
          <w14:ligatures w14:val="none"/>
        </w:rPr>
      </w:pPr>
    </w:p>
    <w:p w14:paraId="092565E9"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AE6A9D" w:rsidRPr="0043505F" w14:paraId="647F1CF4" w14:textId="77777777" w:rsidTr="00461C83">
        <w:tc>
          <w:tcPr>
            <w:tcW w:w="8280" w:type="dxa"/>
            <w:hideMark/>
          </w:tcPr>
          <w:p w14:paraId="7AC35A35"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Checklist</w:t>
            </w:r>
          </w:p>
        </w:tc>
        <w:tc>
          <w:tcPr>
            <w:tcW w:w="1620" w:type="dxa"/>
            <w:hideMark/>
          </w:tcPr>
          <w:p w14:paraId="336896CB"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4E6DC72E"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AE6A9D" w:rsidRPr="0043505F" w14:paraId="5D8AB7DE" w14:textId="77777777" w:rsidTr="00461C83">
        <w:tc>
          <w:tcPr>
            <w:tcW w:w="8280" w:type="dxa"/>
            <w:hideMark/>
          </w:tcPr>
          <w:p w14:paraId="7B86B665" w14:textId="2EDE957A" w:rsidR="00AE6A9D" w:rsidRPr="0043505F"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Correct Extinguishers identified</w:t>
            </w:r>
          </w:p>
        </w:tc>
        <w:tc>
          <w:tcPr>
            <w:tcW w:w="1620" w:type="dxa"/>
          </w:tcPr>
          <w:p w14:paraId="7A104742" w14:textId="77777777" w:rsidR="00AE6A9D" w:rsidRPr="0043505F" w:rsidRDefault="00AE6A9D" w:rsidP="00461C83">
            <w:pPr>
              <w:rPr>
                <w:rFonts w:eastAsia="Times New Roman" w:cs="Arial"/>
                <w:b/>
                <w:kern w:val="0"/>
                <w:szCs w:val="22"/>
                <w:lang w:val="en-US"/>
                <w14:ligatures w14:val="none"/>
              </w:rPr>
            </w:pPr>
          </w:p>
        </w:tc>
      </w:tr>
      <w:tr w:rsidR="00AE6A9D" w:rsidRPr="0043505F" w14:paraId="7A8358E8" w14:textId="77777777" w:rsidTr="00461C83">
        <w:tc>
          <w:tcPr>
            <w:tcW w:w="8280" w:type="dxa"/>
          </w:tcPr>
          <w:p w14:paraId="2DBCBA75" w14:textId="77777777" w:rsidR="00AE6A9D" w:rsidRPr="00AE6A9D" w:rsidRDefault="00AE6A9D" w:rsidP="00461C83">
            <w:pPr>
              <w:rPr>
                <w:rFonts w:eastAsia="Times New Roman" w:cs="Arial"/>
                <w:kern w:val="0"/>
                <w:szCs w:val="22"/>
                <w:lang w:val="en-US"/>
                <w14:ligatures w14:val="none"/>
              </w:rPr>
            </w:pPr>
            <w:r w:rsidRPr="00AE6A9D">
              <w:rPr>
                <w:rFonts w:eastAsia="Times New Roman" w:cs="Arial"/>
                <w:kern w:val="0"/>
                <w:szCs w:val="22"/>
                <w:lang w:val="en-US"/>
                <w14:ligatures w14:val="none"/>
              </w:rPr>
              <w:t>All items included</w:t>
            </w:r>
          </w:p>
        </w:tc>
        <w:tc>
          <w:tcPr>
            <w:tcW w:w="1620" w:type="dxa"/>
          </w:tcPr>
          <w:p w14:paraId="3C49E92E" w14:textId="77777777" w:rsidR="00AE6A9D" w:rsidRPr="0043505F" w:rsidRDefault="00AE6A9D" w:rsidP="00461C83">
            <w:pPr>
              <w:rPr>
                <w:rFonts w:eastAsia="Times New Roman" w:cs="Arial"/>
                <w:b/>
                <w:kern w:val="0"/>
                <w:szCs w:val="22"/>
                <w:lang w:val="en-US"/>
                <w14:ligatures w14:val="none"/>
              </w:rPr>
            </w:pPr>
          </w:p>
        </w:tc>
      </w:tr>
    </w:tbl>
    <w:p w14:paraId="1BF6BC43" w14:textId="77777777" w:rsidR="00AE6A9D" w:rsidRPr="0043505F" w:rsidRDefault="00AE6A9D" w:rsidP="00AE6A9D">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AE6A9D" w:rsidRPr="0043505F" w14:paraId="7C4297CC"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A1131B"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566D890"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58ED96A" w14:textId="77777777" w:rsidR="00AE6A9D" w:rsidRPr="0043505F" w:rsidRDefault="00AE6A9D" w:rsidP="00461C83">
            <w:pPr>
              <w:rPr>
                <w:rFonts w:eastAsia="Times New Roman" w:cs="Arial"/>
                <w:kern w:val="0"/>
                <w:szCs w:val="22"/>
                <w:lang w:val="en-US"/>
                <w14:ligatures w14:val="none"/>
              </w:rPr>
            </w:pPr>
          </w:p>
          <w:p w14:paraId="14378DD4"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248BB15" w14:textId="77777777" w:rsidR="00AE6A9D" w:rsidRPr="0043505F" w:rsidRDefault="00AE6A9D" w:rsidP="00461C83">
            <w:pPr>
              <w:rPr>
                <w:rFonts w:eastAsia="Times New Roman" w:cs="Arial"/>
                <w:kern w:val="0"/>
                <w:szCs w:val="22"/>
                <w:lang w:val="en-US"/>
                <w14:ligatures w14:val="none"/>
              </w:rPr>
            </w:pPr>
          </w:p>
          <w:p w14:paraId="2B3DEFE5" w14:textId="77777777" w:rsidR="00AE6A9D" w:rsidRPr="0043505F" w:rsidRDefault="00AE6A9D" w:rsidP="00461C83">
            <w:pPr>
              <w:rPr>
                <w:rFonts w:eastAsia="Times New Roman" w:cs="Arial"/>
                <w:kern w:val="0"/>
                <w:szCs w:val="22"/>
                <w:lang w:val="en-US"/>
                <w14:ligatures w14:val="none"/>
              </w:rPr>
            </w:pPr>
          </w:p>
          <w:p w14:paraId="0228E0D0"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5453D03" w14:textId="77777777" w:rsidR="00AE6A9D" w:rsidRPr="0043505F" w:rsidRDefault="00AE6A9D" w:rsidP="00461C83">
            <w:pPr>
              <w:rPr>
                <w:rFonts w:eastAsia="Times New Roman" w:cs="Arial"/>
                <w:kern w:val="0"/>
                <w:szCs w:val="22"/>
                <w:lang w:val="en-US"/>
                <w14:ligatures w14:val="none"/>
              </w:rPr>
            </w:pPr>
          </w:p>
        </w:tc>
      </w:tr>
    </w:tbl>
    <w:p w14:paraId="33B74D90" w14:textId="77777777" w:rsidR="00DE6C76" w:rsidRDefault="00DE6C76" w:rsidP="0043505F">
      <w:pPr>
        <w:rPr>
          <w:rFonts w:eastAsia="Times New Roman" w:cs="Arial"/>
          <w:kern w:val="0"/>
          <w:szCs w:val="22"/>
          <w:lang w:val="en-US"/>
          <w14:ligatures w14:val="none"/>
        </w:rPr>
      </w:pPr>
    </w:p>
    <w:p w14:paraId="71713A15" w14:textId="77777777" w:rsidR="00DE6C76" w:rsidRDefault="00DE6C76">
      <w:pPr>
        <w:rPr>
          <w:rFonts w:eastAsia="Times New Roman" w:cs="Arial"/>
          <w:kern w:val="0"/>
          <w:szCs w:val="22"/>
          <w:lang w:val="en-US"/>
          <w14:ligatures w14:val="none"/>
        </w:rPr>
      </w:pPr>
      <w:r>
        <w:rPr>
          <w:rFonts w:eastAsia="Times New Roman" w:cs="Arial"/>
          <w:kern w:val="0"/>
          <w:szCs w:val="22"/>
          <w:lang w:val="en-US"/>
          <w14:ligatures w14:val="none"/>
        </w:rPr>
        <w:br w:type="page"/>
      </w: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292"/>
        <w:gridCol w:w="3273"/>
      </w:tblGrid>
      <w:tr w:rsidR="00DE6C76" w:rsidRPr="0043505F" w14:paraId="02543CF3" w14:textId="77777777" w:rsidTr="00461C83">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FCE34FC" w14:textId="77777777"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(H/501/7005)</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D37D0A" w14:textId="4906FEE0"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5.1</w:t>
            </w:r>
          </w:p>
        </w:tc>
        <w:tc>
          <w:tcPr>
            <w:tcW w:w="32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70CC24" w14:textId="61FF6F54"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r>
              <w:rPr>
                <w:rFonts w:eastAsia="Times New Roman" w:cs="Arial"/>
                <w:b/>
                <w:kern w:val="0"/>
                <w:szCs w:val="22"/>
                <w:lang w:val="en-US"/>
                <w14:ligatures w14:val="none"/>
              </w:rPr>
              <w:t>5</w:t>
            </w:r>
          </w:p>
        </w:tc>
      </w:tr>
    </w:tbl>
    <w:p w14:paraId="74B2EEC6"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17076E45"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7F059F" w14:textId="179D1A3C"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Principles of Fire Prevention</w:t>
            </w:r>
          </w:p>
        </w:tc>
      </w:tr>
    </w:tbl>
    <w:p w14:paraId="131E07D0" w14:textId="77777777" w:rsidR="00DE6C76" w:rsidRPr="0043505F" w:rsidRDefault="00DE6C76" w:rsidP="00DE6C76">
      <w:pPr>
        <w:rPr>
          <w:rFonts w:eastAsia="Times New Roman" w:cs="Arial"/>
          <w:kern w:val="0"/>
          <w:szCs w:val="22"/>
          <w:lang w:val="en-US"/>
          <w14:ligatures w14:val="none"/>
        </w:rPr>
      </w:pPr>
    </w:p>
    <w:p w14:paraId="021E79A1"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57B6D13C" w14:textId="77777777" w:rsidTr="00461C83">
        <w:trPr>
          <w:trHeight w:val="182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2CB867" w14:textId="77777777" w:rsidR="00DE6C76" w:rsidRPr="00AE6A9D" w:rsidRDefault="00DE6C76" w:rsidP="00461C8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5CAB39FC" w14:textId="77777777" w:rsidR="00DE6C76" w:rsidRPr="00AE6A9D" w:rsidRDefault="00DE6C76" w:rsidP="00461C83">
            <w:pPr>
              <w:rPr>
                <w:rFonts w:eastAsia="Times New Roman" w:cs="Arial"/>
                <w:b/>
                <w:kern w:val="0"/>
                <w:szCs w:val="22"/>
                <w:lang w:val="en-US"/>
                <w14:ligatures w14:val="none"/>
              </w:rPr>
            </w:pPr>
          </w:p>
          <w:p w14:paraId="3C80DE63"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The best way of dealing with a fire in the workshop is to prevent it occurring in the first place.</w:t>
            </w:r>
          </w:p>
          <w:p w14:paraId="36E04F83"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In your workshop there will be many steps taken to help reduce the risk of fires.</w:t>
            </w:r>
          </w:p>
          <w:p w14:paraId="34345BE9" w14:textId="77578797" w:rsidR="00DE6C76" w:rsidRPr="00AE6A9D"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 xml:space="preserve">By looking around the </w:t>
            </w:r>
            <w:proofErr w:type="gramStart"/>
            <w:r w:rsidRPr="00DE6C76">
              <w:rPr>
                <w:rFonts w:eastAsia="Times New Roman" w:cs="Arial"/>
                <w:kern w:val="0"/>
                <w:szCs w:val="22"/>
                <w:lang w:val="en-US"/>
                <w14:ligatures w14:val="none"/>
              </w:rPr>
              <w:t>workshop</w:t>
            </w:r>
            <w:proofErr w:type="gramEnd"/>
            <w:r w:rsidRPr="00DE6C76">
              <w:rPr>
                <w:rFonts w:eastAsia="Times New Roman" w:cs="Arial"/>
                <w:kern w:val="0"/>
                <w:szCs w:val="22"/>
                <w:lang w:val="en-US"/>
                <w14:ligatures w14:val="none"/>
              </w:rPr>
              <w:t xml:space="preserve"> list FIVE steps that have been taken to reduce the risk of fire.</w:t>
            </w:r>
          </w:p>
        </w:tc>
      </w:tr>
      <w:tr w:rsidR="00DE6C76" w:rsidRPr="0043505F" w14:paraId="680CBE80" w14:textId="77777777" w:rsidTr="00DE6C76">
        <w:trPr>
          <w:trHeight w:val="4607"/>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85D19A" w14:textId="77777777" w:rsidR="00DE6C76" w:rsidRDefault="00DE6C76" w:rsidP="00461C83">
            <w:pPr>
              <w:rPr>
                <w:rFonts w:eastAsia="Times New Roman" w:cs="Arial"/>
                <w:b/>
                <w:kern w:val="0"/>
                <w:szCs w:val="22"/>
                <w:lang w:val="en-US"/>
                <w14:ligatures w14:val="none"/>
              </w:rPr>
            </w:pPr>
          </w:p>
          <w:p w14:paraId="55C69282" w14:textId="77777777" w:rsidR="00DE6C76" w:rsidRDefault="00DE6C76" w:rsidP="00461C83">
            <w:pPr>
              <w:rPr>
                <w:rFonts w:eastAsia="Times New Roman" w:cs="Arial"/>
                <w:b/>
                <w:kern w:val="0"/>
                <w:szCs w:val="22"/>
                <w:lang w:val="en-US"/>
                <w14:ligatures w14:val="none"/>
              </w:rPr>
            </w:pPr>
          </w:p>
          <w:p w14:paraId="2394BB8C" w14:textId="77777777" w:rsidR="00DE6C76" w:rsidRDefault="00DE6C76" w:rsidP="00461C83">
            <w:pPr>
              <w:rPr>
                <w:rFonts w:eastAsia="Times New Roman" w:cs="Arial"/>
                <w:b/>
                <w:kern w:val="0"/>
                <w:szCs w:val="22"/>
                <w:lang w:val="en-US"/>
                <w14:ligatures w14:val="none"/>
              </w:rPr>
            </w:pPr>
          </w:p>
          <w:p w14:paraId="133EB75A" w14:textId="62EC39F5" w:rsidR="00DE6C76" w:rsidRPr="00AE6A9D" w:rsidRDefault="00DE6C76" w:rsidP="00DE6C76">
            <w:pPr>
              <w:spacing w:line="720" w:lineRule="auto"/>
              <w:rPr>
                <w:rFonts w:eastAsia="Times New Roman" w:cs="Arial"/>
                <w:b/>
                <w:kern w:val="0"/>
                <w:szCs w:val="22"/>
                <w:lang w:val="en-US"/>
                <w14:ligatures w14:val="none"/>
              </w:rPr>
            </w:pPr>
            <w:r>
              <w:rPr>
                <w:rFonts w:eastAsia="Times New Roman" w:cs="Arial"/>
                <w:b/>
                <w:kern w:val="0"/>
                <w:szCs w:val="22"/>
                <w:lang w:val="en-US"/>
                <w14:ligatures w14:val="none"/>
              </w:rPr>
              <w:t>-----------------------------------------------------------------------------------------------------------------------------------------------------------------------------------------------------------------------------------------------------------------------------------------------------------------------------------------------------------------------------------------------------------------------------------------------------------------------</w:t>
            </w:r>
          </w:p>
        </w:tc>
      </w:tr>
    </w:tbl>
    <w:p w14:paraId="4BF5274A" w14:textId="77777777" w:rsidR="00DE6C76" w:rsidRDefault="00DE6C76" w:rsidP="00DE6C76">
      <w:pPr>
        <w:rPr>
          <w:rFonts w:eastAsia="Times New Roman" w:cs="Arial"/>
          <w:kern w:val="0"/>
          <w:szCs w:val="22"/>
          <w:lang w:val="en-US"/>
          <w14:ligatures w14:val="none"/>
        </w:rPr>
      </w:pPr>
    </w:p>
    <w:p w14:paraId="3C53C7C6"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13991241" w14:textId="77777777" w:rsidTr="00461C83">
        <w:tc>
          <w:tcPr>
            <w:tcW w:w="8280" w:type="dxa"/>
            <w:hideMark/>
          </w:tcPr>
          <w:p w14:paraId="7523CED1"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9C22A99"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8E92765"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2B7C47BF" w14:textId="77777777" w:rsidTr="00461C83">
        <w:tc>
          <w:tcPr>
            <w:tcW w:w="8280" w:type="dxa"/>
            <w:hideMark/>
          </w:tcPr>
          <w:p w14:paraId="725E02CE" w14:textId="181526FD" w:rsidR="00DE6C76" w:rsidRPr="0043505F"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5 items identified</w:t>
            </w:r>
          </w:p>
        </w:tc>
        <w:tc>
          <w:tcPr>
            <w:tcW w:w="1620" w:type="dxa"/>
          </w:tcPr>
          <w:p w14:paraId="1B9E85B6" w14:textId="77777777" w:rsidR="00DE6C76" w:rsidRPr="0043505F" w:rsidRDefault="00DE6C76" w:rsidP="00461C83">
            <w:pPr>
              <w:rPr>
                <w:rFonts w:eastAsia="Times New Roman" w:cs="Arial"/>
                <w:b/>
                <w:kern w:val="0"/>
                <w:szCs w:val="22"/>
                <w:lang w:val="en-US"/>
                <w14:ligatures w14:val="none"/>
              </w:rPr>
            </w:pPr>
          </w:p>
        </w:tc>
      </w:tr>
    </w:tbl>
    <w:p w14:paraId="05F064EC"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1C447329"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5C7504"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0021F00"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C6C2947" w14:textId="77777777" w:rsidR="00DE6C76" w:rsidRPr="0043505F" w:rsidRDefault="00DE6C76" w:rsidP="00461C83">
            <w:pPr>
              <w:rPr>
                <w:rFonts w:eastAsia="Times New Roman" w:cs="Arial"/>
                <w:kern w:val="0"/>
                <w:szCs w:val="22"/>
                <w:lang w:val="en-US"/>
                <w14:ligatures w14:val="none"/>
              </w:rPr>
            </w:pPr>
          </w:p>
          <w:p w14:paraId="6C78604F"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1139688" w14:textId="77777777" w:rsidR="00DE6C76" w:rsidRPr="0043505F" w:rsidRDefault="00DE6C76" w:rsidP="00461C83">
            <w:pPr>
              <w:rPr>
                <w:rFonts w:eastAsia="Times New Roman" w:cs="Arial"/>
                <w:kern w:val="0"/>
                <w:szCs w:val="22"/>
                <w:lang w:val="en-US"/>
                <w14:ligatures w14:val="none"/>
              </w:rPr>
            </w:pPr>
          </w:p>
          <w:p w14:paraId="4782C589" w14:textId="77777777" w:rsidR="00DE6C76" w:rsidRPr="0043505F" w:rsidRDefault="00DE6C76" w:rsidP="00461C83">
            <w:pPr>
              <w:rPr>
                <w:rFonts w:eastAsia="Times New Roman" w:cs="Arial"/>
                <w:kern w:val="0"/>
                <w:szCs w:val="22"/>
                <w:lang w:val="en-US"/>
                <w14:ligatures w14:val="none"/>
              </w:rPr>
            </w:pPr>
          </w:p>
          <w:p w14:paraId="7EE0E258"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4585869" w14:textId="77777777" w:rsidR="00DE6C76" w:rsidRPr="0043505F" w:rsidRDefault="00DE6C76" w:rsidP="00461C83">
            <w:pPr>
              <w:rPr>
                <w:rFonts w:eastAsia="Times New Roman" w:cs="Arial"/>
                <w:kern w:val="0"/>
                <w:szCs w:val="22"/>
                <w:lang w:val="en-US"/>
                <w14:ligatures w14:val="none"/>
              </w:rPr>
            </w:pPr>
          </w:p>
        </w:tc>
      </w:tr>
    </w:tbl>
    <w:p w14:paraId="68BE8549" w14:textId="1A275193"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br w:type="page"/>
      </w: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292"/>
        <w:gridCol w:w="3273"/>
      </w:tblGrid>
      <w:tr w:rsidR="00DE6C76" w:rsidRPr="0043505F" w14:paraId="350583EA" w14:textId="77777777" w:rsidTr="00461C83">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E5CBBD9" w14:textId="77777777"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(H/501/7005)</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9F1E65" w14:textId="5550E5BB"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4.1 &amp; 4.2</w:t>
            </w:r>
          </w:p>
        </w:tc>
        <w:tc>
          <w:tcPr>
            <w:tcW w:w="32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15DC2C2" w14:textId="19481DE6"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r>
              <w:rPr>
                <w:rFonts w:eastAsia="Times New Roman" w:cs="Arial"/>
                <w:b/>
                <w:kern w:val="0"/>
                <w:szCs w:val="22"/>
                <w:lang w:val="en-US"/>
                <w14:ligatures w14:val="none"/>
              </w:rPr>
              <w:t>6</w:t>
            </w:r>
          </w:p>
        </w:tc>
      </w:tr>
    </w:tbl>
    <w:p w14:paraId="2FA2702A"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2B47170F"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5B5D207" w14:textId="213FF034"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Manual Handling</w:t>
            </w:r>
          </w:p>
        </w:tc>
      </w:tr>
    </w:tbl>
    <w:p w14:paraId="614C5CFC" w14:textId="77777777" w:rsidR="00DE6C76" w:rsidRPr="0043505F" w:rsidRDefault="00DE6C76" w:rsidP="00DE6C76">
      <w:pPr>
        <w:rPr>
          <w:rFonts w:eastAsia="Times New Roman" w:cs="Arial"/>
          <w:kern w:val="0"/>
          <w:szCs w:val="22"/>
          <w:lang w:val="en-US"/>
          <w14:ligatures w14:val="none"/>
        </w:rPr>
      </w:pPr>
    </w:p>
    <w:p w14:paraId="499814C6"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3C0D7A8B" w14:textId="77777777" w:rsidTr="00DE6C76">
        <w:trPr>
          <w:trHeight w:val="9191"/>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12F40F"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When carrying out tasks in Motor Vehicle Repair and Maintenance there is often a need to move heavy components and it is important that the correct handling technique is used.</w:t>
            </w:r>
          </w:p>
          <w:p w14:paraId="3A29C0D0" w14:textId="77777777" w:rsidR="00DE6C76" w:rsidRPr="00DE6C76" w:rsidRDefault="00DE6C76" w:rsidP="00DE6C76">
            <w:pPr>
              <w:rPr>
                <w:rFonts w:eastAsia="Times New Roman" w:cs="Arial"/>
                <w:kern w:val="0"/>
                <w:szCs w:val="22"/>
                <w:lang w:val="en-US"/>
                <w14:ligatures w14:val="none"/>
              </w:rPr>
            </w:pPr>
          </w:p>
          <w:p w14:paraId="6ED6AB79"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When lifting heavy loads, without any specialist equipment, it is important to lift in the correct way to avoid injury to yourself or others around you.</w:t>
            </w:r>
          </w:p>
          <w:p w14:paraId="3C7D3ED6" w14:textId="77777777" w:rsidR="00DE6C76" w:rsidRDefault="00DE6C76" w:rsidP="00DE6C76">
            <w:pPr>
              <w:rPr>
                <w:rFonts w:eastAsia="Times New Roman" w:cs="Arial"/>
                <w:kern w:val="0"/>
                <w:szCs w:val="22"/>
                <w:lang w:val="en-US"/>
                <w14:ligatures w14:val="none"/>
              </w:rPr>
            </w:pPr>
            <w:r w:rsidRPr="00DE6C76">
              <w:rPr>
                <w:rFonts w:eastAsia="Times New Roman" w:cs="Arial"/>
                <w:b/>
                <w:kern w:val="0"/>
                <w:szCs w:val="22"/>
                <w:lang w:val="en-US"/>
                <w14:ligatures w14:val="none"/>
              </w:rPr>
              <w:t>Complete</w:t>
            </w:r>
            <w:r w:rsidRPr="00DE6C76">
              <w:rPr>
                <w:rFonts w:eastAsia="Times New Roman" w:cs="Arial"/>
                <w:kern w:val="0"/>
                <w:szCs w:val="22"/>
                <w:lang w:val="en-US"/>
                <w14:ligatures w14:val="none"/>
              </w:rPr>
              <w:t xml:space="preserve"> the table below to show the correct position of each part of the body when lifting a cylinder head from the floor to a workbench.</w:t>
            </w:r>
          </w:p>
          <w:p w14:paraId="4B81D31E" w14:textId="77777777" w:rsidR="00DE6C76" w:rsidRDefault="00DE6C76" w:rsidP="00DE6C76">
            <w:pPr>
              <w:rPr>
                <w:rFonts w:eastAsia="Times New Roman" w:cs="Arial"/>
                <w:kern w:val="0"/>
                <w:szCs w:val="22"/>
                <w:lang w:val="en-US"/>
                <w14:ligatures w14:val="none"/>
              </w:rPr>
            </w:pPr>
          </w:p>
          <w:tbl>
            <w:tblPr>
              <w:tblStyle w:val="TableGrid"/>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1934"/>
              <w:gridCol w:w="1935"/>
              <w:gridCol w:w="1935"/>
              <w:gridCol w:w="1935"/>
              <w:gridCol w:w="1935"/>
            </w:tblGrid>
            <w:tr w:rsidR="00DE6C76" w:rsidRPr="00DE6C76" w14:paraId="054B3648" w14:textId="77777777" w:rsidTr="00DE6C76">
              <w:tc>
                <w:tcPr>
                  <w:tcW w:w="9674" w:type="dxa"/>
                  <w:gridSpan w:val="5"/>
                  <w:shd w:val="clear" w:color="auto" w:fill="043956" w:themeFill="accent2"/>
                </w:tcPr>
                <w:p w14:paraId="0C5072A7" w14:textId="4FA7FF8C" w:rsidR="00DE6C76" w:rsidRPr="00DE6C76" w:rsidRDefault="00DE6C76" w:rsidP="00DE6C76">
                  <w:pPr>
                    <w:jc w:val="center"/>
                    <w:rPr>
                      <w:rFonts w:eastAsia="Times New Roman" w:cs="Arial"/>
                      <w:color w:val="FFFFFF" w:themeColor="background1"/>
                      <w:kern w:val="0"/>
                      <w:szCs w:val="22"/>
                      <w:lang w:val="en-US"/>
                      <w14:ligatures w14:val="none"/>
                    </w:rPr>
                  </w:pPr>
                  <w:r w:rsidRPr="00DE6C76">
                    <w:rPr>
                      <w:rFonts w:eastAsia="Times New Roman" w:cs="Arial"/>
                      <w:color w:val="FFFFFF" w:themeColor="background1"/>
                      <w:kern w:val="0"/>
                      <w:szCs w:val="22"/>
                      <w:lang w:val="en-US"/>
                      <w14:ligatures w14:val="none"/>
                    </w:rPr>
                    <w:t>State Position of</w:t>
                  </w:r>
                </w:p>
              </w:tc>
            </w:tr>
            <w:tr w:rsidR="00DE6C76" w14:paraId="5A5E453D" w14:textId="77777777" w:rsidTr="00DE6C76">
              <w:tc>
                <w:tcPr>
                  <w:tcW w:w="1934" w:type="dxa"/>
                  <w:shd w:val="clear" w:color="auto" w:fill="9AD7FA" w:themeFill="accent2" w:themeFillTint="40"/>
                </w:tcPr>
                <w:p w14:paraId="316E11D1" w14:textId="532756F4"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Feet</w:t>
                  </w:r>
                </w:p>
              </w:tc>
              <w:tc>
                <w:tcPr>
                  <w:tcW w:w="1935" w:type="dxa"/>
                  <w:shd w:val="clear" w:color="auto" w:fill="9AD7FA" w:themeFill="accent2" w:themeFillTint="40"/>
                </w:tcPr>
                <w:p w14:paraId="66AE5877" w14:textId="0C056CCE"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Knees</w:t>
                  </w:r>
                </w:p>
              </w:tc>
              <w:tc>
                <w:tcPr>
                  <w:tcW w:w="1935" w:type="dxa"/>
                  <w:shd w:val="clear" w:color="auto" w:fill="9AD7FA" w:themeFill="accent2" w:themeFillTint="40"/>
                </w:tcPr>
                <w:p w14:paraId="4984A964" w14:textId="3D1AE2ED"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Head</w:t>
                  </w:r>
                </w:p>
              </w:tc>
              <w:tc>
                <w:tcPr>
                  <w:tcW w:w="1935" w:type="dxa"/>
                  <w:shd w:val="clear" w:color="auto" w:fill="9AD7FA" w:themeFill="accent2" w:themeFillTint="40"/>
                </w:tcPr>
                <w:p w14:paraId="01634B35" w14:textId="4E2B7BC9"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Back</w:t>
                  </w:r>
                </w:p>
              </w:tc>
              <w:tc>
                <w:tcPr>
                  <w:tcW w:w="1935" w:type="dxa"/>
                  <w:shd w:val="clear" w:color="auto" w:fill="9AD7FA" w:themeFill="accent2" w:themeFillTint="40"/>
                </w:tcPr>
                <w:p w14:paraId="5948D69E" w14:textId="3F3BF5CF"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Arms</w:t>
                  </w:r>
                </w:p>
              </w:tc>
            </w:tr>
            <w:tr w:rsidR="00DE6C76" w14:paraId="77B0F84A" w14:textId="77777777" w:rsidTr="00DE6C76">
              <w:tc>
                <w:tcPr>
                  <w:tcW w:w="1934" w:type="dxa"/>
                </w:tcPr>
                <w:p w14:paraId="734D1564" w14:textId="77777777" w:rsidR="00DE6C76" w:rsidRDefault="00DE6C76" w:rsidP="00DE6C76">
                  <w:pPr>
                    <w:rPr>
                      <w:rFonts w:eastAsia="Times New Roman" w:cs="Arial"/>
                      <w:kern w:val="0"/>
                      <w:szCs w:val="22"/>
                      <w:lang w:val="en-US"/>
                      <w14:ligatures w14:val="none"/>
                    </w:rPr>
                  </w:pPr>
                </w:p>
                <w:p w14:paraId="3786530C" w14:textId="77777777" w:rsidR="00DE6C76" w:rsidRDefault="00DE6C76" w:rsidP="00DE6C76">
                  <w:pPr>
                    <w:rPr>
                      <w:rFonts w:eastAsia="Times New Roman" w:cs="Arial"/>
                      <w:kern w:val="0"/>
                      <w:szCs w:val="22"/>
                      <w:lang w:val="en-US"/>
                      <w14:ligatures w14:val="none"/>
                    </w:rPr>
                  </w:pPr>
                </w:p>
                <w:p w14:paraId="6D93124B" w14:textId="77777777" w:rsidR="00DE6C76" w:rsidRDefault="00DE6C76" w:rsidP="00DE6C76">
                  <w:pPr>
                    <w:rPr>
                      <w:rFonts w:eastAsia="Times New Roman" w:cs="Arial"/>
                      <w:kern w:val="0"/>
                      <w:szCs w:val="22"/>
                      <w:lang w:val="en-US"/>
                      <w14:ligatures w14:val="none"/>
                    </w:rPr>
                  </w:pPr>
                </w:p>
              </w:tc>
              <w:tc>
                <w:tcPr>
                  <w:tcW w:w="1935" w:type="dxa"/>
                </w:tcPr>
                <w:p w14:paraId="3E31BEFB" w14:textId="77777777" w:rsidR="00DE6C76" w:rsidRDefault="00DE6C76" w:rsidP="00DE6C76">
                  <w:pPr>
                    <w:rPr>
                      <w:rFonts w:eastAsia="Times New Roman" w:cs="Arial"/>
                      <w:kern w:val="0"/>
                      <w:szCs w:val="22"/>
                      <w:lang w:val="en-US"/>
                      <w14:ligatures w14:val="none"/>
                    </w:rPr>
                  </w:pPr>
                </w:p>
              </w:tc>
              <w:tc>
                <w:tcPr>
                  <w:tcW w:w="1935" w:type="dxa"/>
                </w:tcPr>
                <w:p w14:paraId="15788737" w14:textId="77777777" w:rsidR="00DE6C76" w:rsidRDefault="00DE6C76" w:rsidP="00DE6C76">
                  <w:pPr>
                    <w:rPr>
                      <w:rFonts w:eastAsia="Times New Roman" w:cs="Arial"/>
                      <w:kern w:val="0"/>
                      <w:szCs w:val="22"/>
                      <w:lang w:val="en-US"/>
                      <w14:ligatures w14:val="none"/>
                    </w:rPr>
                  </w:pPr>
                </w:p>
              </w:tc>
              <w:tc>
                <w:tcPr>
                  <w:tcW w:w="1935" w:type="dxa"/>
                </w:tcPr>
                <w:p w14:paraId="4BE80F43" w14:textId="77777777" w:rsidR="00DE6C76" w:rsidRDefault="00DE6C76" w:rsidP="00DE6C76">
                  <w:pPr>
                    <w:rPr>
                      <w:rFonts w:eastAsia="Times New Roman" w:cs="Arial"/>
                      <w:kern w:val="0"/>
                      <w:szCs w:val="22"/>
                      <w:lang w:val="en-US"/>
                      <w14:ligatures w14:val="none"/>
                    </w:rPr>
                  </w:pPr>
                </w:p>
              </w:tc>
              <w:tc>
                <w:tcPr>
                  <w:tcW w:w="1935" w:type="dxa"/>
                </w:tcPr>
                <w:p w14:paraId="209E65B8" w14:textId="77777777" w:rsidR="00DE6C76" w:rsidRDefault="00DE6C76" w:rsidP="00DE6C76">
                  <w:pPr>
                    <w:rPr>
                      <w:rFonts w:eastAsia="Times New Roman" w:cs="Arial"/>
                      <w:kern w:val="0"/>
                      <w:szCs w:val="22"/>
                      <w:lang w:val="en-US"/>
                      <w14:ligatures w14:val="none"/>
                    </w:rPr>
                  </w:pPr>
                </w:p>
              </w:tc>
            </w:tr>
          </w:tbl>
          <w:p w14:paraId="10E5B6BA" w14:textId="77777777" w:rsidR="00DE6C76" w:rsidRDefault="00DE6C76" w:rsidP="00DE6C76">
            <w:pPr>
              <w:rPr>
                <w:rFonts w:eastAsia="Times New Roman" w:cs="Arial"/>
                <w:kern w:val="0"/>
                <w:szCs w:val="22"/>
                <w:lang w:val="en-US"/>
                <w14:ligatures w14:val="none"/>
              </w:rPr>
            </w:pPr>
          </w:p>
          <w:p w14:paraId="6730AB98"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When loads are too heavy to handle manually, specialist lifting equipment should be used.</w:t>
            </w:r>
          </w:p>
          <w:p w14:paraId="5133DE07" w14:textId="77777777" w:rsidR="00DE6C76" w:rsidRPr="00DE6C76" w:rsidRDefault="00DE6C76" w:rsidP="00DE6C76">
            <w:pPr>
              <w:rPr>
                <w:rFonts w:eastAsia="Times New Roman" w:cs="Arial"/>
                <w:kern w:val="0"/>
                <w:szCs w:val="22"/>
                <w:lang w:val="en-US"/>
                <w14:ligatures w14:val="none"/>
              </w:rPr>
            </w:pPr>
          </w:p>
          <w:p w14:paraId="4DD99D64"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Complete the table below by identifying the most suitable lifting equipment for the task listed.</w:t>
            </w:r>
          </w:p>
          <w:p w14:paraId="3077DFEB" w14:textId="77777777" w:rsidR="00DE6C76" w:rsidRPr="00DE6C76" w:rsidRDefault="00DE6C76" w:rsidP="00DE6C76">
            <w:pPr>
              <w:rPr>
                <w:rFonts w:eastAsia="Times New Roman" w:cs="Arial"/>
                <w:kern w:val="0"/>
                <w:szCs w:val="22"/>
                <w:lang w:val="en-US"/>
                <w14:ligatures w14:val="none"/>
              </w:rPr>
            </w:pPr>
          </w:p>
          <w:p w14:paraId="01D60501"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 xml:space="preserve">Demonstrate to your assessor the use of any </w:t>
            </w:r>
            <w:r w:rsidRPr="00DE6C76">
              <w:rPr>
                <w:rFonts w:eastAsia="Times New Roman" w:cs="Arial"/>
                <w:kern w:val="0"/>
                <w:szCs w:val="22"/>
                <w:u w:val="single"/>
                <w:lang w:val="en-US"/>
                <w14:ligatures w14:val="none"/>
              </w:rPr>
              <w:t>ONE</w:t>
            </w:r>
            <w:r w:rsidRPr="00DE6C76">
              <w:rPr>
                <w:rFonts w:eastAsia="Times New Roman" w:cs="Arial"/>
                <w:kern w:val="0"/>
                <w:szCs w:val="22"/>
                <w:lang w:val="en-US"/>
                <w14:ligatures w14:val="none"/>
              </w:rPr>
              <w:t xml:space="preserve"> of the pieces of equipment listed</w:t>
            </w:r>
          </w:p>
          <w:p w14:paraId="23079A2A" w14:textId="77777777" w:rsidR="00DE6C76" w:rsidRDefault="00DE6C76" w:rsidP="00DE6C76">
            <w:pPr>
              <w:rPr>
                <w:rFonts w:eastAsia="Times New Roman" w:cs="Arial"/>
                <w:kern w:val="0"/>
                <w:szCs w:val="22"/>
                <w:lang w:val="en-US"/>
                <w14:ligatures w14:val="none"/>
              </w:rPr>
            </w:pPr>
          </w:p>
          <w:tbl>
            <w:tblPr>
              <w:tblStyle w:val="TableGrid"/>
              <w:tblW w:w="956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3467"/>
              <w:gridCol w:w="4111"/>
              <w:gridCol w:w="1984"/>
            </w:tblGrid>
            <w:tr w:rsidR="00DE6C76" w14:paraId="1EAE147F" w14:textId="77777777" w:rsidTr="00DE6C76">
              <w:tc>
                <w:tcPr>
                  <w:tcW w:w="3467" w:type="dxa"/>
                </w:tcPr>
                <w:p w14:paraId="6796ACC7" w14:textId="38A60AA9"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Task</w:t>
                  </w:r>
                </w:p>
              </w:tc>
              <w:tc>
                <w:tcPr>
                  <w:tcW w:w="4111" w:type="dxa"/>
                </w:tcPr>
                <w:p w14:paraId="1A6F4F3F" w14:textId="0D9603F9"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Lifting Equipment</w:t>
                  </w:r>
                </w:p>
              </w:tc>
              <w:tc>
                <w:tcPr>
                  <w:tcW w:w="1984" w:type="dxa"/>
                  <w:vAlign w:val="center"/>
                </w:tcPr>
                <w:p w14:paraId="3B3FEE84" w14:textId="79AD2E3B" w:rsidR="00DE6C76" w:rsidRDefault="00DE6C76" w:rsidP="00DE6C76">
                  <w:pPr>
                    <w:jc w:val="center"/>
                    <w:rPr>
                      <w:rFonts w:eastAsia="Times New Roman" w:cs="Arial"/>
                      <w:kern w:val="0"/>
                      <w:szCs w:val="22"/>
                      <w:lang w:val="en-US"/>
                      <w14:ligatures w14:val="none"/>
                    </w:rPr>
                  </w:pPr>
                  <w:r>
                    <w:rPr>
                      <w:rFonts w:eastAsia="Times New Roman" w:cs="Arial"/>
                      <w:kern w:val="0"/>
                      <w:szCs w:val="22"/>
                      <w:lang w:val="en-US"/>
                      <w14:ligatures w14:val="none"/>
                    </w:rPr>
                    <w:t>Date Used</w:t>
                  </w:r>
                </w:p>
              </w:tc>
            </w:tr>
            <w:tr w:rsidR="00DE6C76" w14:paraId="7B436430" w14:textId="77777777" w:rsidTr="00DE6C76">
              <w:tc>
                <w:tcPr>
                  <w:tcW w:w="3467" w:type="dxa"/>
                </w:tcPr>
                <w:p w14:paraId="33F44227" w14:textId="77777777" w:rsidR="00DE6C76" w:rsidRPr="00075074" w:rsidRDefault="00DE6C76" w:rsidP="00DE6C76">
                  <w:pPr>
                    <w:rPr>
                      <w:rFonts w:eastAsia="Calibri"/>
                    </w:rPr>
                  </w:pPr>
                  <w:r w:rsidRPr="00075074">
                    <w:rPr>
                      <w:rFonts w:eastAsia="Calibri"/>
                    </w:rPr>
                    <w:t>Raising a vehicle to remove a wheel</w:t>
                  </w:r>
                </w:p>
                <w:p w14:paraId="17551E1C" w14:textId="77777777" w:rsidR="00DE6C76" w:rsidRDefault="00DE6C76" w:rsidP="00DE6C76">
                  <w:pPr>
                    <w:rPr>
                      <w:rFonts w:eastAsia="Times New Roman" w:cs="Arial"/>
                      <w:kern w:val="0"/>
                      <w:szCs w:val="22"/>
                      <w:lang w:val="en-US"/>
                      <w14:ligatures w14:val="none"/>
                    </w:rPr>
                  </w:pPr>
                </w:p>
              </w:tc>
              <w:tc>
                <w:tcPr>
                  <w:tcW w:w="4111" w:type="dxa"/>
                </w:tcPr>
                <w:p w14:paraId="3770E712" w14:textId="77777777" w:rsidR="00DE6C76" w:rsidRDefault="00DE6C76" w:rsidP="00DE6C76">
                  <w:pPr>
                    <w:rPr>
                      <w:rFonts w:eastAsia="Times New Roman" w:cs="Arial"/>
                      <w:kern w:val="0"/>
                      <w:szCs w:val="22"/>
                      <w:lang w:val="en-US"/>
                      <w14:ligatures w14:val="none"/>
                    </w:rPr>
                  </w:pPr>
                </w:p>
              </w:tc>
              <w:tc>
                <w:tcPr>
                  <w:tcW w:w="1984" w:type="dxa"/>
                </w:tcPr>
                <w:p w14:paraId="015D81A6" w14:textId="77777777" w:rsidR="00DE6C76" w:rsidRDefault="00DE6C76" w:rsidP="00DE6C76">
                  <w:pPr>
                    <w:rPr>
                      <w:rFonts w:eastAsia="Times New Roman" w:cs="Arial"/>
                      <w:kern w:val="0"/>
                      <w:szCs w:val="22"/>
                      <w:lang w:val="en-US"/>
                      <w14:ligatures w14:val="none"/>
                    </w:rPr>
                  </w:pPr>
                </w:p>
              </w:tc>
            </w:tr>
            <w:tr w:rsidR="00DE6C76" w14:paraId="1E923727" w14:textId="77777777" w:rsidTr="00DE6C76">
              <w:tc>
                <w:tcPr>
                  <w:tcW w:w="3467" w:type="dxa"/>
                </w:tcPr>
                <w:p w14:paraId="3C9A9B86" w14:textId="77777777" w:rsidR="00DE6C76" w:rsidRPr="00075074" w:rsidRDefault="00DE6C76" w:rsidP="00DE6C76">
                  <w:pPr>
                    <w:rPr>
                      <w:rFonts w:eastAsia="Calibri"/>
                    </w:rPr>
                  </w:pPr>
                  <w:r w:rsidRPr="00075074">
                    <w:rPr>
                      <w:rFonts w:eastAsia="Calibri"/>
                    </w:rPr>
                    <w:t>Moving or lifting a complete engine assembly</w:t>
                  </w:r>
                </w:p>
                <w:p w14:paraId="6367900E" w14:textId="77777777" w:rsidR="00DE6C76" w:rsidRDefault="00DE6C76" w:rsidP="00DE6C76">
                  <w:pPr>
                    <w:rPr>
                      <w:rFonts w:eastAsia="Times New Roman" w:cs="Arial"/>
                      <w:kern w:val="0"/>
                      <w:szCs w:val="22"/>
                      <w:lang w:val="en-US"/>
                      <w14:ligatures w14:val="none"/>
                    </w:rPr>
                  </w:pPr>
                </w:p>
              </w:tc>
              <w:tc>
                <w:tcPr>
                  <w:tcW w:w="4111" w:type="dxa"/>
                </w:tcPr>
                <w:p w14:paraId="170E4FD1" w14:textId="77777777" w:rsidR="00DE6C76" w:rsidRDefault="00DE6C76" w:rsidP="00DE6C76">
                  <w:pPr>
                    <w:rPr>
                      <w:rFonts w:eastAsia="Times New Roman" w:cs="Arial"/>
                      <w:kern w:val="0"/>
                      <w:szCs w:val="22"/>
                      <w:lang w:val="en-US"/>
                      <w14:ligatures w14:val="none"/>
                    </w:rPr>
                  </w:pPr>
                </w:p>
              </w:tc>
              <w:tc>
                <w:tcPr>
                  <w:tcW w:w="1984" w:type="dxa"/>
                </w:tcPr>
                <w:p w14:paraId="1B18B987" w14:textId="77777777" w:rsidR="00DE6C76" w:rsidRDefault="00DE6C76" w:rsidP="00DE6C76">
                  <w:pPr>
                    <w:rPr>
                      <w:rFonts w:eastAsia="Times New Roman" w:cs="Arial"/>
                      <w:kern w:val="0"/>
                      <w:szCs w:val="22"/>
                      <w:lang w:val="en-US"/>
                      <w14:ligatures w14:val="none"/>
                    </w:rPr>
                  </w:pPr>
                </w:p>
              </w:tc>
            </w:tr>
            <w:tr w:rsidR="00DE6C76" w14:paraId="55AA3BF5" w14:textId="77777777" w:rsidTr="00DE6C76">
              <w:tc>
                <w:tcPr>
                  <w:tcW w:w="3467" w:type="dxa"/>
                </w:tcPr>
                <w:p w14:paraId="124D36DA" w14:textId="77777777" w:rsidR="00DE6C76" w:rsidRPr="00075074" w:rsidRDefault="00DE6C76" w:rsidP="00DE6C76">
                  <w:pPr>
                    <w:rPr>
                      <w:rFonts w:eastAsia="Calibri"/>
                    </w:rPr>
                  </w:pPr>
                  <w:r w:rsidRPr="00075074">
                    <w:rPr>
                      <w:rFonts w:eastAsia="Calibri"/>
                    </w:rPr>
                    <w:t>Raising a vehicle to remove an exhaust silencer</w:t>
                  </w:r>
                </w:p>
                <w:p w14:paraId="6A5A951A" w14:textId="77777777" w:rsidR="00DE6C76" w:rsidRDefault="00DE6C76" w:rsidP="00DE6C76">
                  <w:pPr>
                    <w:rPr>
                      <w:rFonts w:eastAsia="Times New Roman" w:cs="Arial"/>
                      <w:kern w:val="0"/>
                      <w:szCs w:val="22"/>
                      <w:lang w:val="en-US"/>
                      <w14:ligatures w14:val="none"/>
                    </w:rPr>
                  </w:pPr>
                </w:p>
              </w:tc>
              <w:tc>
                <w:tcPr>
                  <w:tcW w:w="4111" w:type="dxa"/>
                </w:tcPr>
                <w:p w14:paraId="301700A8" w14:textId="77777777" w:rsidR="00DE6C76" w:rsidRDefault="00DE6C76" w:rsidP="00DE6C76">
                  <w:pPr>
                    <w:rPr>
                      <w:rFonts w:eastAsia="Times New Roman" w:cs="Arial"/>
                      <w:kern w:val="0"/>
                      <w:szCs w:val="22"/>
                      <w:lang w:val="en-US"/>
                      <w14:ligatures w14:val="none"/>
                    </w:rPr>
                  </w:pPr>
                </w:p>
              </w:tc>
              <w:tc>
                <w:tcPr>
                  <w:tcW w:w="1984" w:type="dxa"/>
                </w:tcPr>
                <w:p w14:paraId="7D80EA52" w14:textId="77777777" w:rsidR="00DE6C76" w:rsidRDefault="00DE6C76" w:rsidP="00DE6C76">
                  <w:pPr>
                    <w:rPr>
                      <w:rFonts w:eastAsia="Times New Roman" w:cs="Arial"/>
                      <w:kern w:val="0"/>
                      <w:szCs w:val="22"/>
                      <w:lang w:val="en-US"/>
                      <w14:ligatures w14:val="none"/>
                    </w:rPr>
                  </w:pPr>
                </w:p>
              </w:tc>
            </w:tr>
          </w:tbl>
          <w:p w14:paraId="27031370" w14:textId="1C404139" w:rsidR="00DE6C76" w:rsidRPr="00AE6A9D" w:rsidRDefault="00DE6C76" w:rsidP="00DE6C76">
            <w:pPr>
              <w:rPr>
                <w:rFonts w:eastAsia="Times New Roman" w:cs="Arial"/>
                <w:kern w:val="0"/>
                <w:szCs w:val="22"/>
                <w:lang w:val="en-US"/>
                <w14:ligatures w14:val="none"/>
              </w:rPr>
            </w:pPr>
          </w:p>
        </w:tc>
      </w:tr>
    </w:tbl>
    <w:p w14:paraId="395EDD3B" w14:textId="77777777" w:rsidR="00DE6C76" w:rsidRDefault="00DE6C76" w:rsidP="00DE6C76">
      <w:pPr>
        <w:rPr>
          <w:rFonts w:eastAsia="Times New Roman" w:cs="Arial"/>
          <w:kern w:val="0"/>
          <w:szCs w:val="22"/>
          <w:lang w:val="en-US"/>
          <w14:ligatures w14:val="none"/>
        </w:rPr>
      </w:pPr>
    </w:p>
    <w:p w14:paraId="25F9057C" w14:textId="77777777" w:rsidR="00DE6C76" w:rsidRDefault="00DE6C76" w:rsidP="00DE6C76">
      <w:pPr>
        <w:rPr>
          <w:rFonts w:eastAsia="Times New Roman" w:cs="Arial"/>
          <w:kern w:val="0"/>
          <w:szCs w:val="22"/>
          <w:lang w:val="en-US"/>
          <w14:ligatures w14:val="none"/>
        </w:rPr>
      </w:pPr>
    </w:p>
    <w:p w14:paraId="7F892E28" w14:textId="77777777" w:rsidR="00DE6C76" w:rsidRDefault="00DE6C76" w:rsidP="00DE6C76">
      <w:pPr>
        <w:rPr>
          <w:rFonts w:eastAsia="Times New Roman" w:cs="Arial"/>
          <w:kern w:val="0"/>
          <w:szCs w:val="22"/>
          <w:lang w:val="en-US"/>
          <w14:ligatures w14:val="none"/>
        </w:rPr>
      </w:pPr>
    </w:p>
    <w:p w14:paraId="7E9C5FF9" w14:textId="77777777" w:rsidR="00DE6C76" w:rsidRDefault="00DE6C76" w:rsidP="00DE6C76">
      <w:pPr>
        <w:rPr>
          <w:rFonts w:eastAsia="Times New Roman" w:cs="Arial"/>
          <w:kern w:val="0"/>
          <w:szCs w:val="22"/>
          <w:lang w:val="en-US"/>
          <w14:ligatures w14:val="none"/>
        </w:rPr>
      </w:pPr>
    </w:p>
    <w:p w14:paraId="2D0F108F" w14:textId="77777777" w:rsidR="00DE6C76" w:rsidRDefault="00DE6C76" w:rsidP="00DE6C76">
      <w:pPr>
        <w:rPr>
          <w:rFonts w:eastAsia="Times New Roman" w:cs="Arial"/>
          <w:kern w:val="0"/>
          <w:szCs w:val="22"/>
          <w:lang w:val="en-US"/>
          <w14:ligatures w14:val="none"/>
        </w:rPr>
      </w:pPr>
    </w:p>
    <w:p w14:paraId="7A2330B4" w14:textId="77777777" w:rsidR="00DE6C76" w:rsidRDefault="00DE6C76" w:rsidP="00DE6C76">
      <w:pPr>
        <w:rPr>
          <w:rFonts w:eastAsia="Times New Roman" w:cs="Arial"/>
          <w:kern w:val="0"/>
          <w:szCs w:val="22"/>
          <w:lang w:val="en-US"/>
          <w14:ligatures w14:val="none"/>
        </w:rPr>
      </w:pPr>
    </w:p>
    <w:p w14:paraId="1482427E"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4E79F769" w14:textId="77777777" w:rsidTr="00461C83">
        <w:tc>
          <w:tcPr>
            <w:tcW w:w="8280" w:type="dxa"/>
            <w:hideMark/>
          </w:tcPr>
          <w:p w14:paraId="0759E5BF"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Checklist</w:t>
            </w:r>
          </w:p>
        </w:tc>
        <w:tc>
          <w:tcPr>
            <w:tcW w:w="1620" w:type="dxa"/>
            <w:hideMark/>
          </w:tcPr>
          <w:p w14:paraId="1ECF848A"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A1C65CC"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111DAEC3" w14:textId="77777777" w:rsidTr="00461C83">
        <w:tc>
          <w:tcPr>
            <w:tcW w:w="8280" w:type="dxa"/>
            <w:hideMark/>
          </w:tcPr>
          <w:p w14:paraId="381548BE" w14:textId="2202C2EF" w:rsidR="00DE6C76" w:rsidRPr="0043505F" w:rsidRDefault="00DE6C76" w:rsidP="00DE6C76">
            <w:pPr>
              <w:rPr>
                <w:rFonts w:eastAsia="Times New Roman" w:cs="Arial"/>
                <w:kern w:val="0"/>
                <w:szCs w:val="22"/>
                <w:lang w:val="en-US"/>
                <w14:ligatures w14:val="none"/>
              </w:rPr>
            </w:pPr>
            <w:r w:rsidRPr="00075074">
              <w:t>Correct positions identified</w:t>
            </w:r>
          </w:p>
        </w:tc>
        <w:tc>
          <w:tcPr>
            <w:tcW w:w="1620" w:type="dxa"/>
          </w:tcPr>
          <w:p w14:paraId="23947372" w14:textId="77777777" w:rsidR="00DE6C76" w:rsidRPr="0043505F" w:rsidRDefault="00DE6C76" w:rsidP="00DE6C76">
            <w:pPr>
              <w:rPr>
                <w:rFonts w:eastAsia="Times New Roman" w:cs="Arial"/>
                <w:b/>
                <w:kern w:val="0"/>
                <w:szCs w:val="22"/>
                <w:lang w:val="en-US"/>
                <w14:ligatures w14:val="none"/>
              </w:rPr>
            </w:pPr>
          </w:p>
        </w:tc>
      </w:tr>
      <w:tr w:rsidR="00DE6C76" w:rsidRPr="0043505F" w14:paraId="6A406C60" w14:textId="77777777" w:rsidTr="00461C83">
        <w:tc>
          <w:tcPr>
            <w:tcW w:w="8280" w:type="dxa"/>
          </w:tcPr>
          <w:p w14:paraId="5668965D" w14:textId="19A570DB" w:rsidR="00DE6C76" w:rsidRPr="00DE6C76" w:rsidRDefault="00DE6C76" w:rsidP="00DE6C76">
            <w:pPr>
              <w:rPr>
                <w:rFonts w:eastAsia="Times New Roman" w:cs="Arial"/>
                <w:kern w:val="0"/>
                <w:szCs w:val="22"/>
                <w:lang w:val="en-US"/>
                <w14:ligatures w14:val="none"/>
              </w:rPr>
            </w:pPr>
            <w:r w:rsidRPr="00075074">
              <w:t>Correct lifting equipment identified</w:t>
            </w:r>
          </w:p>
        </w:tc>
        <w:tc>
          <w:tcPr>
            <w:tcW w:w="1620" w:type="dxa"/>
          </w:tcPr>
          <w:p w14:paraId="055D6034" w14:textId="77777777" w:rsidR="00DE6C76" w:rsidRPr="0043505F" w:rsidRDefault="00DE6C76" w:rsidP="00DE6C76">
            <w:pPr>
              <w:rPr>
                <w:rFonts w:eastAsia="Times New Roman" w:cs="Arial"/>
                <w:b/>
                <w:kern w:val="0"/>
                <w:szCs w:val="22"/>
                <w:lang w:val="en-US"/>
                <w14:ligatures w14:val="none"/>
              </w:rPr>
            </w:pPr>
          </w:p>
        </w:tc>
      </w:tr>
    </w:tbl>
    <w:p w14:paraId="3AC63A38"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009DA8A0"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B445D7"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BE83E97"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7B61FDD" w14:textId="77777777" w:rsidR="00DE6C76" w:rsidRDefault="00DE6C76" w:rsidP="00461C83">
            <w:pPr>
              <w:rPr>
                <w:rFonts w:eastAsia="Times New Roman" w:cs="Arial"/>
                <w:kern w:val="0"/>
                <w:szCs w:val="22"/>
                <w:lang w:val="en-US"/>
                <w14:ligatures w14:val="none"/>
              </w:rPr>
            </w:pPr>
          </w:p>
          <w:p w14:paraId="155629B9" w14:textId="77777777" w:rsidR="00DE6C76" w:rsidRPr="0043505F" w:rsidRDefault="00DE6C76" w:rsidP="00461C83">
            <w:pPr>
              <w:rPr>
                <w:rFonts w:eastAsia="Times New Roman" w:cs="Arial"/>
                <w:kern w:val="0"/>
                <w:szCs w:val="22"/>
                <w:lang w:val="en-US"/>
                <w14:ligatures w14:val="none"/>
              </w:rPr>
            </w:pPr>
          </w:p>
          <w:p w14:paraId="20F1488A"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378954C" w14:textId="77777777" w:rsidR="00DE6C76" w:rsidRPr="0043505F" w:rsidRDefault="00DE6C76" w:rsidP="00461C83">
            <w:pPr>
              <w:rPr>
                <w:rFonts w:eastAsia="Times New Roman" w:cs="Arial"/>
                <w:kern w:val="0"/>
                <w:szCs w:val="22"/>
                <w:lang w:val="en-US"/>
                <w14:ligatures w14:val="none"/>
              </w:rPr>
            </w:pPr>
          </w:p>
          <w:p w14:paraId="2404632C" w14:textId="77777777" w:rsidR="00DE6C76" w:rsidRPr="0043505F" w:rsidRDefault="00DE6C76" w:rsidP="00461C83">
            <w:pPr>
              <w:rPr>
                <w:rFonts w:eastAsia="Times New Roman" w:cs="Arial"/>
                <w:kern w:val="0"/>
                <w:szCs w:val="22"/>
                <w:lang w:val="en-US"/>
                <w14:ligatures w14:val="none"/>
              </w:rPr>
            </w:pPr>
          </w:p>
          <w:p w14:paraId="575D4B4D"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11EAB48" w14:textId="77777777" w:rsidR="00DE6C76" w:rsidRPr="0043505F" w:rsidRDefault="00DE6C76" w:rsidP="00461C83">
            <w:pPr>
              <w:rPr>
                <w:rFonts w:eastAsia="Times New Roman" w:cs="Arial"/>
                <w:kern w:val="0"/>
                <w:szCs w:val="22"/>
                <w:lang w:val="en-US"/>
                <w14:ligatures w14:val="none"/>
              </w:rPr>
            </w:pPr>
          </w:p>
        </w:tc>
      </w:tr>
    </w:tbl>
    <w:p w14:paraId="4765844C" w14:textId="3F2B0465" w:rsidR="00F77997" w:rsidRDefault="00F77997">
      <w:pPr>
        <w:rPr>
          <w:lang w:val="en-US"/>
        </w:rPr>
      </w:pPr>
      <w:r>
        <w:rPr>
          <w:lang w:val="en-US"/>
        </w:rPr>
        <w:br w:type="page"/>
      </w:r>
    </w:p>
    <w:p w14:paraId="2FCF91CC"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6A1B30C3"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2CA1739" w14:textId="77777777"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01 (H/501/7005)</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DE9C46A" w14:textId="42B9E8D0"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&amp; 3.2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210721" w14:textId="401FAE31"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r>
              <w:rPr>
                <w:rFonts w:eastAsia="Times New Roman" w:cs="Arial"/>
                <w:b/>
                <w:kern w:val="0"/>
                <w:szCs w:val="22"/>
                <w:lang w:val="en-US"/>
                <w14:ligatures w14:val="none"/>
              </w:rPr>
              <w:t>7</w:t>
            </w:r>
          </w:p>
        </w:tc>
      </w:tr>
    </w:tbl>
    <w:p w14:paraId="302A9663"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39D866BC"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CD81CDE" w14:textId="4E0EB7ED"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proofErr w:type="gramStart"/>
            <w:r w:rsidRPr="00DE6C76">
              <w:rPr>
                <w:rFonts w:eastAsia="Times New Roman" w:cs="Arial"/>
                <w:b/>
                <w:kern w:val="0"/>
                <w:szCs w:val="22"/>
                <w:lang w:val="en-US"/>
                <w14:ligatures w14:val="none"/>
              </w:rPr>
              <w:t>Substances Hazardous</w:t>
            </w:r>
            <w:proofErr w:type="gramEnd"/>
            <w:r w:rsidRPr="00DE6C76">
              <w:rPr>
                <w:rFonts w:eastAsia="Times New Roman" w:cs="Arial"/>
                <w:b/>
                <w:kern w:val="0"/>
                <w:szCs w:val="22"/>
                <w:lang w:val="en-US"/>
                <w14:ligatures w14:val="none"/>
              </w:rPr>
              <w:t xml:space="preserve"> to Health</w:t>
            </w:r>
          </w:p>
        </w:tc>
      </w:tr>
    </w:tbl>
    <w:p w14:paraId="3DEA1E54" w14:textId="77777777" w:rsidR="00DE6C76" w:rsidRPr="0043505F" w:rsidRDefault="00DE6C76" w:rsidP="00DE6C76">
      <w:pPr>
        <w:rPr>
          <w:rFonts w:eastAsia="Times New Roman" w:cs="Arial"/>
          <w:kern w:val="0"/>
          <w:szCs w:val="22"/>
          <w:lang w:val="en-US"/>
          <w14:ligatures w14:val="none"/>
        </w:rPr>
      </w:pPr>
    </w:p>
    <w:p w14:paraId="599A42CC"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3685"/>
        <w:gridCol w:w="3686"/>
      </w:tblGrid>
      <w:tr w:rsidR="00DE6C76" w:rsidRPr="0043505F" w14:paraId="34E4926C" w14:textId="77777777" w:rsidTr="00DE6C76">
        <w:trPr>
          <w:trHeight w:val="2670"/>
        </w:trPr>
        <w:tc>
          <w:tcPr>
            <w:tcW w:w="9963"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01747D" w14:textId="77777777" w:rsidR="00DE6C76" w:rsidRPr="00AE6A9D" w:rsidRDefault="00DE6C76" w:rsidP="00461C8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68DE93DC" w14:textId="77777777" w:rsidR="00DE6C76" w:rsidRPr="00AE6A9D" w:rsidRDefault="00DE6C76" w:rsidP="00461C83">
            <w:pPr>
              <w:rPr>
                <w:rFonts w:eastAsia="Times New Roman" w:cs="Arial"/>
                <w:b/>
                <w:kern w:val="0"/>
                <w:szCs w:val="22"/>
                <w:lang w:val="en-US"/>
                <w14:ligatures w14:val="none"/>
              </w:rPr>
            </w:pPr>
          </w:p>
          <w:p w14:paraId="0A574E62"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The Control of Substances Hazardous to Health (COSHH) Regulations identifies chemicals that may be hazardous to health.</w:t>
            </w:r>
          </w:p>
          <w:p w14:paraId="5266C12B"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Many of these substances are used regularly in Motor Vehicle workshops and it is important that we know the risks involved.</w:t>
            </w:r>
          </w:p>
          <w:p w14:paraId="4B0D77F8"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The chemicals may also be a risk to the environment if not disposed of properly and so we must know the correct method of waste disposal.</w:t>
            </w:r>
          </w:p>
          <w:p w14:paraId="5EC04DC4" w14:textId="77777777" w:rsidR="00DE6C76" w:rsidRPr="00DE6C76" w:rsidRDefault="00DE6C76" w:rsidP="00DE6C76">
            <w:pPr>
              <w:pStyle w:val="ListParagraph"/>
              <w:numPr>
                <w:ilvl w:val="0"/>
                <w:numId w:val="44"/>
              </w:numPr>
              <w:rPr>
                <w:rFonts w:eastAsia="Times New Roman" w:cs="Arial"/>
                <w:kern w:val="0"/>
                <w:szCs w:val="22"/>
                <w:lang w:val="en-US"/>
                <w14:ligatures w14:val="none"/>
              </w:rPr>
            </w:pPr>
            <w:r w:rsidRPr="00DE6C76">
              <w:rPr>
                <w:rFonts w:eastAsia="Times New Roman" w:cs="Arial"/>
                <w:kern w:val="0"/>
                <w:szCs w:val="22"/>
                <w:lang w:val="en-US"/>
                <w14:ligatures w14:val="none"/>
              </w:rPr>
              <w:t>The table below identifies some hazardous substances that are commonly used in Motor Vehicle Repair.</w:t>
            </w:r>
          </w:p>
          <w:p w14:paraId="0DC40AF2" w14:textId="12744EE5" w:rsidR="00DE6C76" w:rsidRPr="00DE6C76" w:rsidRDefault="00DE6C76" w:rsidP="00DE6C76">
            <w:pPr>
              <w:pStyle w:val="ListParagraph"/>
              <w:numPr>
                <w:ilvl w:val="0"/>
                <w:numId w:val="44"/>
              </w:numPr>
              <w:rPr>
                <w:rFonts w:eastAsia="Times New Roman" w:cs="Arial"/>
                <w:kern w:val="0"/>
                <w:szCs w:val="22"/>
                <w:lang w:val="en-US"/>
                <w14:ligatures w14:val="none"/>
              </w:rPr>
            </w:pPr>
            <w:r w:rsidRPr="00DE6C76">
              <w:rPr>
                <w:rFonts w:eastAsia="Times New Roman" w:cs="Arial"/>
                <w:kern w:val="0"/>
                <w:szCs w:val="22"/>
                <w:lang w:val="en-US"/>
                <w14:ligatures w14:val="none"/>
              </w:rPr>
              <w:t>Complete the table by identifying the risk involved and where YOU put the waste in YOUR WORKSHOP</w:t>
            </w:r>
          </w:p>
        </w:tc>
      </w:tr>
      <w:tr w:rsidR="00DE6C76" w:rsidRPr="0043505F" w14:paraId="2B77DE8A" w14:textId="77777777" w:rsidTr="00DE6C76">
        <w:trPr>
          <w:cantSplit/>
          <w:trHeight w:val="608"/>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FD20F07" w14:textId="290E922C" w:rsidR="00DE6C76" w:rsidRPr="00DE6C76" w:rsidRDefault="00DE6C76" w:rsidP="00DE6C76">
            <w:pPr>
              <w:rPr>
                <w:rFonts w:eastAsia="Times New Roman" w:cs="Arial"/>
                <w:b/>
                <w:color w:val="FFFFFF" w:themeColor="background1"/>
                <w:kern w:val="0"/>
                <w:szCs w:val="22"/>
                <w:lang w:val="en-US"/>
                <w14:ligatures w14:val="none"/>
              </w:rPr>
            </w:pPr>
            <w:r w:rsidRPr="00DE6C76">
              <w:rPr>
                <w:rFonts w:eastAsia="Times New Roman" w:cs="Arial"/>
                <w:b/>
                <w:color w:val="FFFFFF" w:themeColor="background1"/>
                <w:kern w:val="0"/>
                <w:szCs w:val="22"/>
                <w:lang w:val="en-US"/>
                <w14:ligatures w14:val="none"/>
              </w:rPr>
              <w:t>Substance</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897588E" w14:textId="7510107D" w:rsidR="00DE6C76" w:rsidRPr="00DE6C76" w:rsidRDefault="00DE6C76" w:rsidP="00461C83">
            <w:pPr>
              <w:rPr>
                <w:rFonts w:eastAsia="Times New Roman" w:cs="Arial"/>
                <w:b/>
                <w:color w:val="FFFFFF" w:themeColor="background1"/>
                <w:kern w:val="0"/>
                <w:szCs w:val="22"/>
                <w:lang w:val="en-US"/>
                <w14:ligatures w14:val="none"/>
              </w:rPr>
            </w:pPr>
            <w:r w:rsidRPr="00DE6C76">
              <w:rPr>
                <w:rFonts w:eastAsia="Times New Roman" w:cs="Arial"/>
                <w:b/>
                <w:color w:val="FFFFFF" w:themeColor="background1"/>
                <w:kern w:val="0"/>
                <w:szCs w:val="22"/>
                <w:lang w:val="en-US"/>
                <w14:ligatures w14:val="none"/>
              </w:rPr>
              <w:t>Risk</w:t>
            </w: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12D37B2" w14:textId="6CA6DB90" w:rsidR="00DE6C76" w:rsidRPr="00DE6C76" w:rsidRDefault="00DE6C76" w:rsidP="00461C83">
            <w:pPr>
              <w:rPr>
                <w:rFonts w:eastAsia="Times New Roman" w:cs="Arial"/>
                <w:b/>
                <w:color w:val="FFFFFF" w:themeColor="background1"/>
                <w:kern w:val="0"/>
                <w:szCs w:val="22"/>
                <w:lang w:val="en-US"/>
                <w14:ligatures w14:val="none"/>
              </w:rPr>
            </w:pPr>
            <w:r w:rsidRPr="00DE6C76">
              <w:rPr>
                <w:rFonts w:eastAsia="Times New Roman" w:cs="Arial"/>
                <w:b/>
                <w:color w:val="FFFFFF" w:themeColor="background1"/>
                <w:kern w:val="0"/>
                <w:szCs w:val="22"/>
                <w:lang w:val="en-US"/>
                <w14:ligatures w14:val="none"/>
              </w:rPr>
              <w:t>Where you put it in YOUR Workshop</w:t>
            </w:r>
          </w:p>
        </w:tc>
      </w:tr>
      <w:tr w:rsidR="00DE6C76" w:rsidRPr="0043505F" w14:paraId="0BE17281" w14:textId="77777777" w:rsidTr="00DE6C76">
        <w:trPr>
          <w:trHeight w:val="843"/>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FE0F87D" w14:textId="1C1818DC" w:rsidR="00DE6C76" w:rsidRPr="00AE6A9D" w:rsidRDefault="00DE6C76" w:rsidP="00DE6C76">
            <w:pPr>
              <w:rPr>
                <w:rFonts w:eastAsia="Times New Roman" w:cs="Arial"/>
                <w:b/>
                <w:kern w:val="0"/>
                <w:szCs w:val="22"/>
                <w:lang w:val="en-US"/>
                <w14:ligatures w14:val="none"/>
              </w:rPr>
            </w:pPr>
            <w:r>
              <w:t>Petrol</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4A99532" w14:textId="7BC9E68E" w:rsidR="00DE6C76" w:rsidRPr="00AE6A9D" w:rsidRDefault="00DE6C76" w:rsidP="00DE6C76">
            <w:pPr>
              <w:rPr>
                <w:rFonts w:eastAsia="Times New Roman" w:cs="Arial"/>
                <w:b/>
                <w:kern w:val="0"/>
                <w:szCs w:val="22"/>
                <w:lang w:val="en-US"/>
                <w14:ligatures w14:val="none"/>
              </w:rPr>
            </w:pP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8CD8B6F" w14:textId="77777777" w:rsidR="00DE6C76" w:rsidRPr="00AE6A9D" w:rsidRDefault="00DE6C76" w:rsidP="00DE6C76">
            <w:pPr>
              <w:rPr>
                <w:rFonts w:eastAsia="Times New Roman" w:cs="Arial"/>
                <w:b/>
                <w:kern w:val="0"/>
                <w:szCs w:val="22"/>
                <w:lang w:val="en-US"/>
                <w14:ligatures w14:val="none"/>
              </w:rPr>
            </w:pPr>
          </w:p>
        </w:tc>
      </w:tr>
      <w:tr w:rsidR="00DE6C76" w:rsidRPr="0043505F" w14:paraId="0DB566C3" w14:textId="77777777" w:rsidTr="00DE6C76">
        <w:trPr>
          <w:trHeight w:val="842"/>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A6401EB" w14:textId="0A010626" w:rsidR="00DE6C76" w:rsidRPr="00AE6A9D" w:rsidRDefault="00DE6C76" w:rsidP="00DE6C76">
            <w:pPr>
              <w:rPr>
                <w:rFonts w:eastAsia="Times New Roman" w:cs="Arial"/>
                <w:b/>
                <w:kern w:val="0"/>
                <w:szCs w:val="22"/>
                <w:lang w:val="en-US"/>
                <w14:ligatures w14:val="none"/>
              </w:rPr>
            </w:pPr>
            <w:r>
              <w:t>Antifreeze</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9AA4F57" w14:textId="77777777" w:rsidR="00DE6C76" w:rsidRPr="00AE6A9D" w:rsidRDefault="00DE6C76" w:rsidP="00DE6C76">
            <w:pPr>
              <w:rPr>
                <w:rFonts w:eastAsia="Times New Roman" w:cs="Arial"/>
                <w:b/>
                <w:kern w:val="0"/>
                <w:szCs w:val="22"/>
                <w:lang w:val="en-US"/>
                <w14:ligatures w14:val="none"/>
              </w:rPr>
            </w:pP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5B29492" w14:textId="77777777" w:rsidR="00DE6C76" w:rsidRPr="00AE6A9D" w:rsidRDefault="00DE6C76" w:rsidP="00DE6C76">
            <w:pPr>
              <w:rPr>
                <w:rFonts w:eastAsia="Times New Roman" w:cs="Arial"/>
                <w:b/>
                <w:kern w:val="0"/>
                <w:szCs w:val="22"/>
                <w:lang w:val="en-US"/>
                <w14:ligatures w14:val="none"/>
              </w:rPr>
            </w:pPr>
          </w:p>
        </w:tc>
      </w:tr>
      <w:tr w:rsidR="00DE6C76" w:rsidRPr="0043505F" w14:paraId="7D2E02E4" w14:textId="77777777" w:rsidTr="00DE6C76">
        <w:trPr>
          <w:trHeight w:val="853"/>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BAC6BE1" w14:textId="417B37DA" w:rsidR="00DE6C76" w:rsidRPr="00DE6C76" w:rsidRDefault="00DE6C76" w:rsidP="00DE6C76">
            <w:r>
              <w:t>Used Engine Oil</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0B39586" w14:textId="77777777" w:rsidR="00DE6C76" w:rsidRPr="00AE6A9D" w:rsidRDefault="00DE6C76" w:rsidP="00DE6C76">
            <w:pPr>
              <w:rPr>
                <w:rFonts w:eastAsia="Times New Roman" w:cs="Arial"/>
                <w:b/>
                <w:kern w:val="0"/>
                <w:szCs w:val="22"/>
                <w:lang w:val="en-US"/>
                <w14:ligatures w14:val="none"/>
              </w:rPr>
            </w:pP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47BE6C2" w14:textId="77777777" w:rsidR="00DE6C76" w:rsidRPr="00AE6A9D" w:rsidRDefault="00DE6C76" w:rsidP="00DE6C76">
            <w:pPr>
              <w:rPr>
                <w:rFonts w:eastAsia="Times New Roman" w:cs="Arial"/>
                <w:b/>
                <w:kern w:val="0"/>
                <w:szCs w:val="22"/>
                <w:lang w:val="en-US"/>
                <w14:ligatures w14:val="none"/>
              </w:rPr>
            </w:pPr>
          </w:p>
        </w:tc>
      </w:tr>
      <w:tr w:rsidR="00DE6C76" w:rsidRPr="0043505F" w14:paraId="5B8206F4" w14:textId="77777777" w:rsidTr="00DE6C76">
        <w:trPr>
          <w:trHeight w:val="838"/>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7B3D21B" w14:textId="67F5514D" w:rsidR="00DE6C76" w:rsidRPr="00AE6A9D" w:rsidRDefault="00DE6C76" w:rsidP="00DE6C76">
            <w:pPr>
              <w:rPr>
                <w:rFonts w:eastAsia="Times New Roman" w:cs="Arial"/>
                <w:b/>
                <w:kern w:val="0"/>
                <w:szCs w:val="22"/>
                <w:lang w:val="en-US"/>
                <w14:ligatures w14:val="none"/>
              </w:rPr>
            </w:pPr>
            <w:r>
              <w:t>Oil and Fuel Filters</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8902815" w14:textId="77777777" w:rsidR="00DE6C76" w:rsidRPr="00AE6A9D" w:rsidRDefault="00DE6C76" w:rsidP="00DE6C76">
            <w:pPr>
              <w:rPr>
                <w:rFonts w:eastAsia="Times New Roman" w:cs="Arial"/>
                <w:b/>
                <w:kern w:val="0"/>
                <w:szCs w:val="22"/>
                <w:lang w:val="en-US"/>
                <w14:ligatures w14:val="none"/>
              </w:rPr>
            </w:pP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D5E720A" w14:textId="77777777" w:rsidR="00DE6C76" w:rsidRPr="00AE6A9D" w:rsidRDefault="00DE6C76" w:rsidP="00DE6C76">
            <w:pPr>
              <w:rPr>
                <w:rFonts w:eastAsia="Times New Roman" w:cs="Arial"/>
                <w:b/>
                <w:kern w:val="0"/>
                <w:szCs w:val="22"/>
                <w:lang w:val="en-US"/>
                <w14:ligatures w14:val="none"/>
              </w:rPr>
            </w:pPr>
          </w:p>
        </w:tc>
      </w:tr>
      <w:tr w:rsidR="00DE6C76" w:rsidRPr="0043505F" w14:paraId="74A454DE" w14:textId="77777777" w:rsidTr="00DE6C76">
        <w:trPr>
          <w:trHeight w:val="849"/>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FBD9495" w14:textId="586FC483" w:rsidR="00DE6C76" w:rsidRDefault="00DE6C76" w:rsidP="00DE6C76">
            <w:r>
              <w:t>Grease</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6FA0BD2" w14:textId="77777777" w:rsidR="00DE6C76" w:rsidRPr="00AE6A9D" w:rsidRDefault="00DE6C76" w:rsidP="00DE6C76">
            <w:pPr>
              <w:rPr>
                <w:rFonts w:eastAsia="Times New Roman" w:cs="Arial"/>
                <w:b/>
                <w:kern w:val="0"/>
                <w:szCs w:val="22"/>
                <w:lang w:val="en-US"/>
                <w14:ligatures w14:val="none"/>
              </w:rPr>
            </w:pP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1A43C25" w14:textId="77777777" w:rsidR="00DE6C76" w:rsidRPr="00AE6A9D" w:rsidRDefault="00DE6C76" w:rsidP="00DE6C76">
            <w:pPr>
              <w:rPr>
                <w:rFonts w:eastAsia="Times New Roman" w:cs="Arial"/>
                <w:b/>
                <w:kern w:val="0"/>
                <w:szCs w:val="22"/>
                <w:lang w:val="en-US"/>
                <w14:ligatures w14:val="none"/>
              </w:rPr>
            </w:pPr>
          </w:p>
        </w:tc>
      </w:tr>
      <w:tr w:rsidR="00DE6C76" w:rsidRPr="0043505F" w14:paraId="16414F30" w14:textId="77777777" w:rsidTr="00DE6C76">
        <w:trPr>
          <w:trHeight w:val="820"/>
        </w:trPr>
        <w:tc>
          <w:tcPr>
            <w:tcW w:w="259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073D35A" w14:textId="47935FAA" w:rsidR="00DE6C76" w:rsidRDefault="00DE6C76" w:rsidP="00DE6C76">
            <w:r>
              <w:t>Brake Fluid</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6800ED7" w14:textId="77777777" w:rsidR="00DE6C76" w:rsidRPr="00AE6A9D" w:rsidRDefault="00DE6C76" w:rsidP="00DE6C76">
            <w:pPr>
              <w:rPr>
                <w:rFonts w:eastAsia="Times New Roman" w:cs="Arial"/>
                <w:b/>
                <w:kern w:val="0"/>
                <w:szCs w:val="22"/>
                <w:lang w:val="en-US"/>
                <w14:ligatures w14:val="none"/>
              </w:rPr>
            </w:pPr>
          </w:p>
        </w:tc>
        <w:tc>
          <w:tcPr>
            <w:tcW w:w="36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9C64492" w14:textId="77777777" w:rsidR="00DE6C76" w:rsidRPr="00AE6A9D" w:rsidRDefault="00DE6C76" w:rsidP="00DE6C76">
            <w:pPr>
              <w:rPr>
                <w:rFonts w:eastAsia="Times New Roman" w:cs="Arial"/>
                <w:b/>
                <w:kern w:val="0"/>
                <w:szCs w:val="22"/>
                <w:lang w:val="en-US"/>
                <w14:ligatures w14:val="none"/>
              </w:rPr>
            </w:pPr>
          </w:p>
        </w:tc>
      </w:tr>
    </w:tbl>
    <w:p w14:paraId="26519423" w14:textId="77777777" w:rsidR="00DE6C76" w:rsidRDefault="00DE6C76" w:rsidP="00DE6C76">
      <w:pPr>
        <w:rPr>
          <w:rFonts w:eastAsia="Times New Roman" w:cs="Arial"/>
          <w:kern w:val="0"/>
          <w:szCs w:val="22"/>
          <w:lang w:val="en-US"/>
          <w14:ligatures w14:val="none"/>
        </w:rPr>
      </w:pPr>
    </w:p>
    <w:p w14:paraId="22ACBFDC" w14:textId="77777777" w:rsidR="00DE6C76" w:rsidRDefault="00DE6C76" w:rsidP="00DE6C76">
      <w:pPr>
        <w:rPr>
          <w:rFonts w:eastAsia="Times New Roman" w:cs="Arial"/>
          <w:kern w:val="0"/>
          <w:szCs w:val="22"/>
          <w:lang w:val="en-US"/>
          <w14:ligatures w14:val="none"/>
        </w:rPr>
      </w:pPr>
    </w:p>
    <w:p w14:paraId="584916CA" w14:textId="06CD8412" w:rsidR="00DE6C76" w:rsidRDefault="00DE6C76" w:rsidP="00DE6C76">
      <w:pPr>
        <w:rPr>
          <w:rFonts w:eastAsia="Times New Roman" w:cs="Arial"/>
          <w:kern w:val="0"/>
          <w:szCs w:val="22"/>
          <w:lang w:val="en-US"/>
          <w14:ligatures w14:val="none"/>
        </w:rPr>
      </w:pPr>
      <w:r>
        <w:rPr>
          <w:rFonts w:eastAsia="Times New Roman" w:cs="Arial"/>
          <w:kern w:val="0"/>
          <w:szCs w:val="22"/>
          <w:lang w:val="en-US"/>
          <w14:ligatures w14:val="none"/>
        </w:rPr>
        <w:tab/>
      </w:r>
      <w:r>
        <w:rPr>
          <w:rFonts w:eastAsia="Times New Roman" w:cs="Arial"/>
          <w:kern w:val="0"/>
          <w:szCs w:val="22"/>
          <w:lang w:val="en-US"/>
          <w14:ligatures w14:val="none"/>
        </w:rPr>
        <w:tab/>
      </w:r>
      <w:r>
        <w:rPr>
          <w:rFonts w:eastAsia="Times New Roman" w:cs="Arial"/>
          <w:kern w:val="0"/>
          <w:szCs w:val="22"/>
          <w:lang w:val="en-US"/>
          <w14:ligatures w14:val="none"/>
        </w:rPr>
        <w:tab/>
      </w:r>
    </w:p>
    <w:p w14:paraId="45E50546" w14:textId="77777777" w:rsidR="00DE6C76" w:rsidRDefault="00DE6C76" w:rsidP="00DE6C76">
      <w:pPr>
        <w:rPr>
          <w:rFonts w:eastAsia="Times New Roman" w:cs="Arial"/>
          <w:kern w:val="0"/>
          <w:szCs w:val="22"/>
          <w:lang w:val="en-US"/>
          <w14:ligatures w14:val="none"/>
        </w:rPr>
      </w:pPr>
    </w:p>
    <w:p w14:paraId="189660E8" w14:textId="77777777" w:rsidR="00DE6C76" w:rsidRDefault="00DE6C76" w:rsidP="00DE6C76">
      <w:pPr>
        <w:rPr>
          <w:rFonts w:eastAsia="Times New Roman" w:cs="Arial"/>
          <w:kern w:val="0"/>
          <w:szCs w:val="22"/>
          <w:lang w:val="en-US"/>
          <w14:ligatures w14:val="none"/>
        </w:rPr>
      </w:pPr>
    </w:p>
    <w:p w14:paraId="7C6AA378" w14:textId="77777777" w:rsidR="00DE6C76" w:rsidRPr="0043505F" w:rsidRDefault="00DE6C76" w:rsidP="00DE6C76">
      <w:pPr>
        <w:rPr>
          <w:rFonts w:eastAsia="Times New Roman" w:cs="Arial"/>
          <w:kern w:val="0"/>
          <w:szCs w:val="22"/>
          <w:lang w:val="en-US"/>
          <w14:ligatures w14:val="none"/>
        </w:rPr>
      </w:pPr>
    </w:p>
    <w:p w14:paraId="06FC223F"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1BA276F5" w14:textId="77777777" w:rsidTr="00461C83">
        <w:tc>
          <w:tcPr>
            <w:tcW w:w="8280" w:type="dxa"/>
            <w:hideMark/>
          </w:tcPr>
          <w:p w14:paraId="11BA7CB8"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Checklist</w:t>
            </w:r>
          </w:p>
        </w:tc>
        <w:tc>
          <w:tcPr>
            <w:tcW w:w="1620" w:type="dxa"/>
            <w:hideMark/>
          </w:tcPr>
          <w:p w14:paraId="3A4F4A4E"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EE2534D"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1C3D6BEF" w14:textId="77777777" w:rsidTr="00461C83">
        <w:tc>
          <w:tcPr>
            <w:tcW w:w="8280" w:type="dxa"/>
            <w:hideMark/>
          </w:tcPr>
          <w:p w14:paraId="42BA6181" w14:textId="2B1A832E" w:rsidR="00DE6C76" w:rsidRPr="0043505F" w:rsidRDefault="00DE6C76" w:rsidP="00461C83">
            <w:pPr>
              <w:rPr>
                <w:rFonts w:eastAsia="Times New Roman" w:cs="Arial"/>
                <w:kern w:val="0"/>
                <w:szCs w:val="22"/>
                <w:lang w:val="en-US"/>
                <w14:ligatures w14:val="none"/>
              </w:rPr>
            </w:pPr>
            <w:r>
              <w:rPr>
                <w:rFonts w:eastAsia="Times New Roman" w:cs="Arial"/>
                <w:kern w:val="0"/>
                <w:szCs w:val="22"/>
                <w:lang w:val="en-US"/>
                <w14:ligatures w14:val="none"/>
              </w:rPr>
              <w:t>Risks</w:t>
            </w:r>
            <w:r w:rsidRPr="00DE6C76">
              <w:rPr>
                <w:rFonts w:eastAsia="Times New Roman" w:cs="Arial"/>
                <w:kern w:val="0"/>
                <w:szCs w:val="22"/>
                <w:lang w:val="en-US"/>
                <w14:ligatures w14:val="none"/>
              </w:rPr>
              <w:t xml:space="preserve"> identified</w:t>
            </w:r>
          </w:p>
        </w:tc>
        <w:tc>
          <w:tcPr>
            <w:tcW w:w="1620" w:type="dxa"/>
          </w:tcPr>
          <w:p w14:paraId="033B7D2A" w14:textId="77777777" w:rsidR="00DE6C76" w:rsidRPr="0043505F" w:rsidRDefault="00DE6C76" w:rsidP="00461C83">
            <w:pPr>
              <w:rPr>
                <w:rFonts w:eastAsia="Times New Roman" w:cs="Arial"/>
                <w:b/>
                <w:kern w:val="0"/>
                <w:szCs w:val="22"/>
                <w:lang w:val="en-US"/>
                <w14:ligatures w14:val="none"/>
              </w:rPr>
            </w:pPr>
          </w:p>
        </w:tc>
      </w:tr>
      <w:tr w:rsidR="00DE6C76" w:rsidRPr="0043505F" w14:paraId="688325EC" w14:textId="77777777" w:rsidTr="00461C83">
        <w:tc>
          <w:tcPr>
            <w:tcW w:w="8280" w:type="dxa"/>
          </w:tcPr>
          <w:p w14:paraId="7B6261BA" w14:textId="5BB91285" w:rsidR="00DE6C76" w:rsidRPr="00AE6A9D" w:rsidRDefault="00DE6C76" w:rsidP="00461C83">
            <w:pPr>
              <w:rPr>
                <w:rFonts w:eastAsia="Times New Roman" w:cs="Arial"/>
                <w:kern w:val="0"/>
                <w:szCs w:val="22"/>
                <w:lang w:val="en-US"/>
                <w14:ligatures w14:val="none"/>
              </w:rPr>
            </w:pPr>
            <w:r>
              <w:rPr>
                <w:rFonts w:eastAsia="Times New Roman" w:cs="Arial"/>
                <w:kern w:val="0"/>
                <w:szCs w:val="22"/>
                <w:lang w:val="en-US"/>
                <w14:ligatures w14:val="none"/>
              </w:rPr>
              <w:t>Correct Disposal</w:t>
            </w:r>
          </w:p>
        </w:tc>
        <w:tc>
          <w:tcPr>
            <w:tcW w:w="1620" w:type="dxa"/>
          </w:tcPr>
          <w:p w14:paraId="084C0C5E" w14:textId="77777777" w:rsidR="00DE6C76" w:rsidRPr="0043505F" w:rsidRDefault="00DE6C76" w:rsidP="00461C83">
            <w:pPr>
              <w:rPr>
                <w:rFonts w:eastAsia="Times New Roman" w:cs="Arial"/>
                <w:b/>
                <w:kern w:val="0"/>
                <w:szCs w:val="22"/>
                <w:lang w:val="en-US"/>
                <w14:ligatures w14:val="none"/>
              </w:rPr>
            </w:pPr>
          </w:p>
        </w:tc>
      </w:tr>
    </w:tbl>
    <w:p w14:paraId="0A52BC48" w14:textId="77777777" w:rsidR="00DE6C76" w:rsidRPr="0043505F"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0AF208FE"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0DDF1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6333889"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60CC3CC" w14:textId="77777777" w:rsidR="00DE6C76" w:rsidRDefault="00DE6C76" w:rsidP="00461C83">
            <w:pPr>
              <w:rPr>
                <w:rFonts w:eastAsia="Times New Roman" w:cs="Arial"/>
                <w:kern w:val="0"/>
                <w:szCs w:val="22"/>
                <w:lang w:val="en-US"/>
                <w14:ligatures w14:val="none"/>
              </w:rPr>
            </w:pPr>
          </w:p>
          <w:p w14:paraId="67FF9D4E" w14:textId="77777777" w:rsidR="00DE6C76" w:rsidRPr="0043505F" w:rsidRDefault="00DE6C76" w:rsidP="00461C83">
            <w:pPr>
              <w:rPr>
                <w:rFonts w:eastAsia="Times New Roman" w:cs="Arial"/>
                <w:kern w:val="0"/>
                <w:szCs w:val="22"/>
                <w:lang w:val="en-US"/>
                <w14:ligatures w14:val="none"/>
              </w:rPr>
            </w:pPr>
          </w:p>
          <w:p w14:paraId="42C055C1"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7A6B57C" w14:textId="77777777" w:rsidR="00DE6C76" w:rsidRPr="0043505F" w:rsidRDefault="00DE6C76" w:rsidP="00461C83">
            <w:pPr>
              <w:rPr>
                <w:rFonts w:eastAsia="Times New Roman" w:cs="Arial"/>
                <w:kern w:val="0"/>
                <w:szCs w:val="22"/>
                <w:lang w:val="en-US"/>
                <w14:ligatures w14:val="none"/>
              </w:rPr>
            </w:pPr>
          </w:p>
          <w:p w14:paraId="018D573A" w14:textId="77777777" w:rsidR="00DE6C76" w:rsidRPr="0043505F" w:rsidRDefault="00DE6C76" w:rsidP="00461C83">
            <w:pPr>
              <w:rPr>
                <w:rFonts w:eastAsia="Times New Roman" w:cs="Arial"/>
                <w:kern w:val="0"/>
                <w:szCs w:val="22"/>
                <w:lang w:val="en-US"/>
                <w14:ligatures w14:val="none"/>
              </w:rPr>
            </w:pPr>
          </w:p>
          <w:p w14:paraId="2658053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9CDE5B5" w14:textId="77777777" w:rsidR="00DE6C76" w:rsidRPr="0043505F" w:rsidRDefault="00DE6C76" w:rsidP="00461C83">
            <w:pPr>
              <w:rPr>
                <w:rFonts w:eastAsia="Times New Roman" w:cs="Arial"/>
                <w:kern w:val="0"/>
                <w:szCs w:val="22"/>
                <w:lang w:val="en-US"/>
                <w14:ligatures w14:val="none"/>
              </w:rPr>
            </w:pPr>
          </w:p>
        </w:tc>
      </w:tr>
    </w:tbl>
    <w:p w14:paraId="09ACD43F" w14:textId="77777777" w:rsidR="00F77997" w:rsidRDefault="00F77997" w:rsidP="00F77997">
      <w:pPr>
        <w:rPr>
          <w:lang w:val="en-US"/>
        </w:rPr>
      </w:pPr>
    </w:p>
    <w:p w14:paraId="31B86BA3" w14:textId="5442A8E7" w:rsidR="00DE6C76" w:rsidRDefault="00DE6C76">
      <w:pPr>
        <w:rPr>
          <w:lang w:val="en-US"/>
        </w:rPr>
      </w:pPr>
      <w:r>
        <w:rPr>
          <w:lang w:val="en-US"/>
        </w:rPr>
        <w:br w:type="page"/>
      </w:r>
    </w:p>
    <w:p w14:paraId="0AD3FEE7" w14:textId="317B0809" w:rsidR="00DE6C76" w:rsidRPr="0043505F" w:rsidRDefault="00DE6C76" w:rsidP="00DE6C76">
      <w:pPr>
        <w:pStyle w:val="Heading1"/>
        <w:jc w:val="center"/>
        <w:rPr>
          <w:rFonts w:eastAsia="Times New Roman"/>
          <w:lang w:val="en-US"/>
        </w:rPr>
      </w:pPr>
      <w:r w:rsidRPr="0043505F">
        <w:rPr>
          <w:rFonts w:eastAsia="Times New Roman"/>
          <w:lang w:val="en-US"/>
        </w:rPr>
        <w:lastRenderedPageBreak/>
        <w:t>UNIT 0</w:t>
      </w:r>
      <w:r>
        <w:rPr>
          <w:rFonts w:eastAsia="Times New Roman"/>
          <w:lang w:val="en-US"/>
        </w:rPr>
        <w:t>2</w:t>
      </w:r>
      <w:r w:rsidRPr="0043505F">
        <w:rPr>
          <w:rFonts w:eastAsia="Times New Roman"/>
          <w:lang w:val="en-US"/>
        </w:rPr>
        <w:t xml:space="preserve"> (</w:t>
      </w:r>
      <w:r>
        <w:rPr>
          <w:rFonts w:eastAsia="Times New Roman"/>
          <w:lang w:val="en-US"/>
        </w:rPr>
        <w:t>A</w:t>
      </w:r>
      <w:r w:rsidRPr="0043505F">
        <w:rPr>
          <w:rFonts w:eastAsia="Times New Roman"/>
          <w:lang w:val="en-US"/>
        </w:rPr>
        <w:t>/501/700</w:t>
      </w:r>
      <w:r>
        <w:rPr>
          <w:rFonts w:eastAsia="Times New Roman"/>
          <w:lang w:val="en-US"/>
        </w:rPr>
        <w:t>9</w:t>
      </w:r>
      <w:r w:rsidRPr="0043505F">
        <w:rPr>
          <w:rFonts w:eastAsia="Times New Roman"/>
          <w:lang w:val="en-US"/>
        </w:rPr>
        <w:t>)</w:t>
      </w:r>
    </w:p>
    <w:p w14:paraId="0913AF4B" w14:textId="4E8CC0D1" w:rsidR="00DE6C76" w:rsidRPr="0043505F" w:rsidRDefault="00DE6C76" w:rsidP="00DE6C76">
      <w:pPr>
        <w:jc w:val="center"/>
        <w:rPr>
          <w:rFonts w:eastAsia="Times New Roman" w:cs="Arial"/>
          <w:b/>
          <w:kern w:val="0"/>
          <w:szCs w:val="22"/>
          <w:u w:val="single"/>
          <w:lang w:val="en-US"/>
          <w14:ligatures w14:val="none"/>
        </w:rPr>
      </w:pPr>
      <w:r w:rsidRPr="00DE6C76">
        <w:rPr>
          <w:rFonts w:eastAsia="Times New Roman" w:cstheme="majorBidi"/>
          <w:b/>
          <w:color w:val="043956" w:themeColor="accent2"/>
          <w:sz w:val="28"/>
          <w:szCs w:val="32"/>
          <w:lang w:val="en-US"/>
        </w:rPr>
        <w:t>INTRODUCTION TO ENGINEERING EQUIPMENT AND MATERIALS</w:t>
      </w:r>
    </w:p>
    <w:p w14:paraId="53389110" w14:textId="77777777"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3C21E1DA"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1F451D68" w14:textId="77777777" w:rsidTr="00DE6C76">
        <w:tc>
          <w:tcPr>
            <w:tcW w:w="1560" w:type="dxa"/>
          </w:tcPr>
          <w:p w14:paraId="7AE24AF3"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5662358D"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0AD4402"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216B5C6"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C485DD9"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DE6C76" w:rsidRPr="0043505F" w14:paraId="5A2CA491" w14:textId="77777777" w:rsidTr="00DE6C76">
        <w:tc>
          <w:tcPr>
            <w:tcW w:w="1560" w:type="dxa"/>
          </w:tcPr>
          <w:p w14:paraId="3985F4E0" w14:textId="59090F0D" w:rsidR="00DE6C76" w:rsidRPr="00DE6C76" w:rsidRDefault="00DE6C76" w:rsidP="00DE6C76">
            <w:pPr>
              <w:jc w:val="center"/>
              <w:rPr>
                <w:rFonts w:eastAsia="Times New Roman" w:cs="Arial"/>
                <w:bCs/>
                <w:kern w:val="0"/>
                <w:szCs w:val="22"/>
                <w:lang w:val="en-US"/>
                <w14:ligatures w14:val="none"/>
              </w:rPr>
            </w:pPr>
            <w:r w:rsidRPr="00DE6C76">
              <w:rPr>
                <w:bCs/>
              </w:rPr>
              <w:t>1.1</w:t>
            </w:r>
          </w:p>
        </w:tc>
        <w:tc>
          <w:tcPr>
            <w:tcW w:w="6804" w:type="dxa"/>
          </w:tcPr>
          <w:p w14:paraId="6A00343C" w14:textId="77777777" w:rsidR="00DE6C76" w:rsidRPr="00075074" w:rsidRDefault="00DE6C76" w:rsidP="00DE6C76">
            <w:pPr>
              <w:tabs>
                <w:tab w:val="left" w:pos="526"/>
              </w:tabs>
              <w:ind w:left="577" w:hanging="577"/>
            </w:pPr>
            <w:r w:rsidRPr="00075074">
              <w:t>Identify vehicle components manufactured from:</w:t>
            </w:r>
          </w:p>
          <w:p w14:paraId="24E0C873" w14:textId="77777777" w:rsidR="00DE6C76" w:rsidRPr="00075074" w:rsidRDefault="00DE6C76" w:rsidP="00DE6C76">
            <w:pPr>
              <w:pStyle w:val="ListParagraph"/>
              <w:numPr>
                <w:ilvl w:val="0"/>
                <w:numId w:val="49"/>
              </w:numPr>
              <w:tabs>
                <w:tab w:val="num" w:pos="757"/>
                <w:tab w:val="left" w:pos="937"/>
              </w:tabs>
            </w:pPr>
            <w:r w:rsidRPr="00075074">
              <w:t>Steel</w:t>
            </w:r>
          </w:p>
          <w:p w14:paraId="5E76B7C5" w14:textId="77777777" w:rsidR="00DE6C76" w:rsidRPr="00075074" w:rsidRDefault="00DE6C76" w:rsidP="00DE6C76">
            <w:pPr>
              <w:pStyle w:val="ListParagraph"/>
              <w:numPr>
                <w:ilvl w:val="0"/>
                <w:numId w:val="49"/>
              </w:numPr>
              <w:tabs>
                <w:tab w:val="num" w:pos="757"/>
                <w:tab w:val="left" w:pos="937"/>
              </w:tabs>
            </w:pPr>
            <w:r w:rsidRPr="00075074">
              <w:t>Alloy steel</w:t>
            </w:r>
          </w:p>
          <w:p w14:paraId="0B74F229" w14:textId="77777777" w:rsidR="00DE6C76" w:rsidRPr="00075074" w:rsidRDefault="00DE6C76" w:rsidP="00DE6C76">
            <w:pPr>
              <w:pStyle w:val="ListParagraph"/>
              <w:numPr>
                <w:ilvl w:val="0"/>
                <w:numId w:val="49"/>
              </w:numPr>
              <w:tabs>
                <w:tab w:val="num" w:pos="757"/>
                <w:tab w:val="left" w:pos="937"/>
              </w:tabs>
            </w:pPr>
            <w:r w:rsidRPr="00075074">
              <w:t>Non-ferrous metals</w:t>
            </w:r>
          </w:p>
          <w:p w14:paraId="207AD076" w14:textId="77777777" w:rsidR="00DE6C76" w:rsidRPr="00075074" w:rsidRDefault="00DE6C76" w:rsidP="00DE6C76">
            <w:pPr>
              <w:pStyle w:val="ListParagraph"/>
              <w:numPr>
                <w:ilvl w:val="0"/>
                <w:numId w:val="49"/>
              </w:numPr>
              <w:tabs>
                <w:tab w:val="num" w:pos="757"/>
                <w:tab w:val="left" w:pos="937"/>
              </w:tabs>
            </w:pPr>
            <w:proofErr w:type="spellStart"/>
            <w:r w:rsidRPr="00075074">
              <w:t>Thermo</w:t>
            </w:r>
            <w:proofErr w:type="spellEnd"/>
            <w:r w:rsidRPr="00075074">
              <w:t xml:space="preserve"> setting plastic materials</w:t>
            </w:r>
          </w:p>
          <w:p w14:paraId="229BEFDF" w14:textId="77777777" w:rsidR="00DE6C76" w:rsidRPr="00075074" w:rsidRDefault="00DE6C76" w:rsidP="00DE6C76">
            <w:pPr>
              <w:pStyle w:val="ListParagraph"/>
              <w:numPr>
                <w:ilvl w:val="0"/>
                <w:numId w:val="49"/>
              </w:numPr>
              <w:tabs>
                <w:tab w:val="num" w:pos="757"/>
                <w:tab w:val="left" w:pos="937"/>
              </w:tabs>
            </w:pPr>
            <w:proofErr w:type="spellStart"/>
            <w:r w:rsidRPr="00075074">
              <w:t>Thermo</w:t>
            </w:r>
            <w:proofErr w:type="spellEnd"/>
            <w:r w:rsidRPr="00075074">
              <w:t xml:space="preserve"> plastic materials</w:t>
            </w:r>
          </w:p>
          <w:p w14:paraId="631003E6" w14:textId="4B93390B" w:rsidR="00DE6C76" w:rsidRPr="0043505F" w:rsidRDefault="00DE6C76" w:rsidP="00DE6C76">
            <w:pPr>
              <w:rPr>
                <w:rFonts w:eastAsia="Times New Roman" w:cs="Arial"/>
                <w:b/>
                <w:kern w:val="0"/>
                <w:szCs w:val="22"/>
                <w:lang w:val="en-US"/>
                <w14:ligatures w14:val="none"/>
              </w:rPr>
            </w:pPr>
          </w:p>
        </w:tc>
        <w:tc>
          <w:tcPr>
            <w:tcW w:w="1676" w:type="dxa"/>
          </w:tcPr>
          <w:p w14:paraId="7872762D" w14:textId="74C52593" w:rsidR="00DE6C76" w:rsidRPr="0043505F" w:rsidRDefault="00DE6C76" w:rsidP="00DE6C76">
            <w:pPr>
              <w:jc w:val="center"/>
              <w:rPr>
                <w:rFonts w:eastAsia="Times New Roman" w:cs="Arial"/>
                <w:kern w:val="0"/>
                <w:szCs w:val="22"/>
                <w:lang w:val="en-US"/>
                <w14:ligatures w14:val="none"/>
              </w:rPr>
            </w:pPr>
            <w:r w:rsidRPr="00075074">
              <w:t>2.1</w:t>
            </w:r>
          </w:p>
        </w:tc>
      </w:tr>
      <w:tr w:rsidR="00DE6C76" w:rsidRPr="0043505F" w14:paraId="0DB53D72" w14:textId="77777777" w:rsidTr="00DE6C76">
        <w:tc>
          <w:tcPr>
            <w:tcW w:w="1560" w:type="dxa"/>
          </w:tcPr>
          <w:p w14:paraId="7DB23134" w14:textId="7C6ACD70" w:rsidR="00DE6C76" w:rsidRPr="00DE6C76" w:rsidRDefault="00DE6C76" w:rsidP="00DE6C76">
            <w:pPr>
              <w:jc w:val="center"/>
              <w:rPr>
                <w:rFonts w:eastAsia="Times New Roman" w:cs="Arial"/>
                <w:bCs/>
                <w:kern w:val="0"/>
                <w:szCs w:val="22"/>
                <w:lang w:val="en-US"/>
                <w14:ligatures w14:val="none"/>
              </w:rPr>
            </w:pPr>
            <w:r w:rsidRPr="00DE6C76">
              <w:rPr>
                <w:bCs/>
              </w:rPr>
              <w:t>1.2</w:t>
            </w:r>
          </w:p>
        </w:tc>
        <w:tc>
          <w:tcPr>
            <w:tcW w:w="6804" w:type="dxa"/>
          </w:tcPr>
          <w:p w14:paraId="5A46D7C8" w14:textId="77777777" w:rsidR="00DE6C76" w:rsidRPr="00075074" w:rsidRDefault="00DE6C76" w:rsidP="00DE6C76">
            <w:pPr>
              <w:ind w:firstLine="37"/>
            </w:pPr>
            <w:r w:rsidRPr="00075074">
              <w:t>Identify on a vehicle where the following are used:</w:t>
            </w:r>
          </w:p>
          <w:p w14:paraId="6AD0FC1B" w14:textId="77777777" w:rsidR="00DE6C76" w:rsidRPr="00075074" w:rsidRDefault="00DE6C76" w:rsidP="00DE6C76">
            <w:pPr>
              <w:pStyle w:val="ListParagraph"/>
              <w:numPr>
                <w:ilvl w:val="0"/>
                <w:numId w:val="49"/>
              </w:numPr>
              <w:tabs>
                <w:tab w:val="left" w:pos="757"/>
                <w:tab w:val="num" w:pos="848"/>
              </w:tabs>
            </w:pPr>
            <w:r w:rsidRPr="00075074">
              <w:t xml:space="preserve">Sealing compounds </w:t>
            </w:r>
          </w:p>
          <w:p w14:paraId="6E647996" w14:textId="77777777" w:rsidR="00DE6C76" w:rsidRPr="00075074" w:rsidRDefault="00DE6C76" w:rsidP="00DE6C76">
            <w:pPr>
              <w:pStyle w:val="ListParagraph"/>
              <w:numPr>
                <w:ilvl w:val="0"/>
                <w:numId w:val="49"/>
              </w:numPr>
              <w:tabs>
                <w:tab w:val="left" w:pos="757"/>
                <w:tab w:val="num" w:pos="848"/>
              </w:tabs>
            </w:pPr>
            <w:r w:rsidRPr="00075074">
              <w:t>Adhesives</w:t>
            </w:r>
          </w:p>
          <w:p w14:paraId="381692A0" w14:textId="2858306F" w:rsidR="00DE6C76" w:rsidRPr="0043505F" w:rsidRDefault="00DE6C76" w:rsidP="00DE6C76">
            <w:pPr>
              <w:rPr>
                <w:rFonts w:eastAsia="Times New Roman" w:cs="Arial"/>
                <w:kern w:val="0"/>
                <w:szCs w:val="22"/>
                <w:lang w:val="en-US"/>
                <w14:ligatures w14:val="none"/>
              </w:rPr>
            </w:pPr>
          </w:p>
        </w:tc>
        <w:tc>
          <w:tcPr>
            <w:tcW w:w="1676" w:type="dxa"/>
          </w:tcPr>
          <w:p w14:paraId="5503CBFB" w14:textId="5C9E0E90" w:rsidR="00DE6C76" w:rsidRPr="0043505F" w:rsidRDefault="00DE6C76" w:rsidP="00DE6C76">
            <w:pPr>
              <w:jc w:val="center"/>
              <w:rPr>
                <w:rFonts w:eastAsia="Times New Roman" w:cs="Arial"/>
                <w:kern w:val="0"/>
                <w:szCs w:val="22"/>
                <w:lang w:val="en-US"/>
                <w14:ligatures w14:val="none"/>
              </w:rPr>
            </w:pPr>
            <w:r w:rsidRPr="00075074">
              <w:t>2.1</w:t>
            </w:r>
          </w:p>
        </w:tc>
      </w:tr>
      <w:tr w:rsidR="00DE6C76" w:rsidRPr="0043505F" w14:paraId="1DF51D34" w14:textId="77777777" w:rsidTr="00DE6C76">
        <w:tc>
          <w:tcPr>
            <w:tcW w:w="1560" w:type="dxa"/>
          </w:tcPr>
          <w:p w14:paraId="7D02E90B" w14:textId="71FAC86D" w:rsidR="00DE6C76" w:rsidRPr="00DE6C76" w:rsidRDefault="00DE6C76" w:rsidP="00DE6C76">
            <w:pPr>
              <w:jc w:val="center"/>
              <w:rPr>
                <w:rFonts w:eastAsia="Times New Roman" w:cs="Arial"/>
                <w:bCs/>
                <w:kern w:val="0"/>
                <w:szCs w:val="22"/>
                <w:lang w:val="en-US"/>
                <w14:ligatures w14:val="none"/>
              </w:rPr>
            </w:pPr>
            <w:r w:rsidRPr="00DE6C76">
              <w:rPr>
                <w:bCs/>
              </w:rPr>
              <w:t>2.1</w:t>
            </w:r>
          </w:p>
        </w:tc>
        <w:tc>
          <w:tcPr>
            <w:tcW w:w="6804" w:type="dxa"/>
          </w:tcPr>
          <w:p w14:paraId="28D5AC42" w14:textId="77777777" w:rsidR="00DE6C76" w:rsidRPr="00075074" w:rsidRDefault="00DE6C76" w:rsidP="00DE6C76">
            <w:r w:rsidRPr="00075074">
              <w:t xml:space="preserve">Identify and use appropriate engineering hand and power tools for: </w:t>
            </w:r>
          </w:p>
          <w:p w14:paraId="283E16AD" w14:textId="77777777" w:rsidR="00DE6C76" w:rsidRPr="00075074" w:rsidRDefault="00DE6C76" w:rsidP="00DE6C76">
            <w:pPr>
              <w:pStyle w:val="ListParagraph"/>
              <w:numPr>
                <w:ilvl w:val="0"/>
                <w:numId w:val="49"/>
              </w:numPr>
              <w:tabs>
                <w:tab w:val="num" w:pos="848"/>
                <w:tab w:val="left" w:pos="937"/>
              </w:tabs>
            </w:pPr>
            <w:r w:rsidRPr="00075074">
              <w:t xml:space="preserve">Measuring and marking out </w:t>
            </w:r>
          </w:p>
          <w:p w14:paraId="70F8B540" w14:textId="77777777" w:rsidR="00DE6C76" w:rsidRPr="00075074" w:rsidRDefault="00DE6C76" w:rsidP="00DE6C76">
            <w:pPr>
              <w:pStyle w:val="ListParagraph"/>
              <w:numPr>
                <w:ilvl w:val="0"/>
                <w:numId w:val="49"/>
              </w:numPr>
              <w:tabs>
                <w:tab w:val="num" w:pos="848"/>
                <w:tab w:val="left" w:pos="937"/>
              </w:tabs>
            </w:pPr>
            <w:r w:rsidRPr="00075074">
              <w:t xml:space="preserve">Metal cutting and forming </w:t>
            </w:r>
          </w:p>
          <w:p w14:paraId="104E4041" w14:textId="77777777" w:rsidR="00DE6C76" w:rsidRPr="00075074" w:rsidRDefault="00DE6C76" w:rsidP="00DE6C76">
            <w:pPr>
              <w:pStyle w:val="ListParagraph"/>
              <w:numPr>
                <w:ilvl w:val="0"/>
                <w:numId w:val="49"/>
              </w:numPr>
              <w:tabs>
                <w:tab w:val="num" w:pos="848"/>
                <w:tab w:val="left" w:pos="937"/>
              </w:tabs>
            </w:pPr>
            <w:r w:rsidRPr="00075074">
              <w:t xml:space="preserve">Drilling </w:t>
            </w:r>
          </w:p>
          <w:p w14:paraId="2503B596" w14:textId="77777777" w:rsidR="00DE6C76" w:rsidRPr="00075074" w:rsidRDefault="00DE6C76" w:rsidP="00DE6C76">
            <w:pPr>
              <w:pStyle w:val="ListParagraph"/>
              <w:numPr>
                <w:ilvl w:val="0"/>
                <w:numId w:val="49"/>
              </w:numPr>
              <w:tabs>
                <w:tab w:val="num" w:pos="848"/>
                <w:tab w:val="left" w:pos="937"/>
              </w:tabs>
            </w:pPr>
            <w:r w:rsidRPr="00075074">
              <w:t>Thread forming</w:t>
            </w:r>
          </w:p>
          <w:p w14:paraId="73B358C2" w14:textId="3CE7EF57" w:rsidR="00DE6C76" w:rsidRPr="0043505F" w:rsidRDefault="00DE6C76" w:rsidP="00DE6C76">
            <w:pPr>
              <w:rPr>
                <w:rFonts w:eastAsia="Times New Roman" w:cs="Arial"/>
                <w:kern w:val="0"/>
                <w:szCs w:val="22"/>
                <w:lang w:val="en-US"/>
                <w14:ligatures w14:val="none"/>
              </w:rPr>
            </w:pPr>
          </w:p>
        </w:tc>
        <w:tc>
          <w:tcPr>
            <w:tcW w:w="1676" w:type="dxa"/>
          </w:tcPr>
          <w:p w14:paraId="4260FDCB" w14:textId="0B226460" w:rsidR="00DE6C76" w:rsidRPr="0043505F" w:rsidRDefault="00DE6C76" w:rsidP="00DE6C76">
            <w:pPr>
              <w:jc w:val="center"/>
              <w:rPr>
                <w:rFonts w:eastAsia="Times New Roman" w:cs="Arial"/>
                <w:kern w:val="0"/>
                <w:szCs w:val="22"/>
                <w:lang w:val="en-US"/>
                <w14:ligatures w14:val="none"/>
              </w:rPr>
            </w:pPr>
            <w:r w:rsidRPr="00075074">
              <w:t>2.2</w:t>
            </w:r>
          </w:p>
        </w:tc>
      </w:tr>
      <w:tr w:rsidR="00DE6C76" w:rsidRPr="0043505F" w14:paraId="673A838D" w14:textId="77777777" w:rsidTr="00DE6C76">
        <w:tc>
          <w:tcPr>
            <w:tcW w:w="1560" w:type="dxa"/>
          </w:tcPr>
          <w:p w14:paraId="5F6E202B" w14:textId="38AA9D9E" w:rsidR="00DE6C76" w:rsidRPr="00DE6C76" w:rsidRDefault="00DE6C76" w:rsidP="00DE6C76">
            <w:pPr>
              <w:jc w:val="center"/>
              <w:rPr>
                <w:rFonts w:eastAsia="Times New Roman" w:cs="Arial"/>
                <w:bCs/>
                <w:kern w:val="0"/>
                <w:szCs w:val="22"/>
                <w:lang w:val="en-US"/>
                <w14:ligatures w14:val="none"/>
              </w:rPr>
            </w:pPr>
            <w:r w:rsidRPr="00DE6C76">
              <w:rPr>
                <w:bCs/>
              </w:rPr>
              <w:t>2.2</w:t>
            </w:r>
          </w:p>
        </w:tc>
        <w:tc>
          <w:tcPr>
            <w:tcW w:w="6804" w:type="dxa"/>
          </w:tcPr>
          <w:p w14:paraId="76E20CC2" w14:textId="77777777" w:rsidR="00DE6C76" w:rsidRPr="00075074" w:rsidRDefault="00DE6C76" w:rsidP="00DE6C76">
            <w:r w:rsidRPr="00075074">
              <w:t>Use these tools safely to produce a vehicle accessory or hand tool</w:t>
            </w:r>
          </w:p>
          <w:p w14:paraId="1ED4E804" w14:textId="046D79B0" w:rsidR="00DE6C76" w:rsidRPr="0043505F" w:rsidRDefault="00DE6C76" w:rsidP="00DE6C76">
            <w:pPr>
              <w:rPr>
                <w:rFonts w:eastAsia="Times New Roman" w:cs="Arial"/>
                <w:kern w:val="0"/>
                <w:szCs w:val="22"/>
                <w:lang w:val="en-US"/>
                <w14:ligatures w14:val="none"/>
              </w:rPr>
            </w:pPr>
          </w:p>
        </w:tc>
        <w:tc>
          <w:tcPr>
            <w:tcW w:w="1676" w:type="dxa"/>
          </w:tcPr>
          <w:p w14:paraId="68D5A57C" w14:textId="628D67C2" w:rsidR="00DE6C76" w:rsidRPr="0043505F" w:rsidRDefault="00DE6C76" w:rsidP="00DE6C76">
            <w:pPr>
              <w:jc w:val="center"/>
              <w:rPr>
                <w:rFonts w:eastAsia="Times New Roman" w:cs="Arial"/>
                <w:kern w:val="0"/>
                <w:szCs w:val="22"/>
                <w:lang w:val="en-US"/>
                <w14:ligatures w14:val="none"/>
              </w:rPr>
            </w:pPr>
            <w:r w:rsidRPr="00075074">
              <w:t>2.2</w:t>
            </w:r>
          </w:p>
        </w:tc>
      </w:tr>
    </w:tbl>
    <w:p w14:paraId="3F767ADC" w14:textId="77777777" w:rsidR="00DE6C76" w:rsidRPr="0043505F" w:rsidRDefault="00DE6C76" w:rsidP="00DE6C76">
      <w:pPr>
        <w:ind w:left="-709" w:right="-908"/>
        <w:rPr>
          <w:rFonts w:eastAsia="Times New Roman" w:cs="Arial"/>
          <w:b/>
          <w:kern w:val="0"/>
          <w:sz w:val="20"/>
          <w:szCs w:val="20"/>
          <w:lang w:val="en-US"/>
          <w14:ligatures w14:val="none"/>
        </w:rPr>
      </w:pPr>
    </w:p>
    <w:p w14:paraId="3F541C1E" w14:textId="53BD01E4"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974D070" w14:textId="77777777" w:rsidR="00225998" w:rsidRDefault="00225998"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1A0504E5" w14:textId="77777777" w:rsidTr="00DE6C76">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BA6722" w14:textId="77777777" w:rsidR="00DE6C76" w:rsidRPr="0043505F" w:rsidRDefault="00DE6C76" w:rsidP="00DE6C76">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1C1351BB"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4365B8DD" w14:textId="77777777" w:rsidR="00DE6C76" w:rsidRDefault="00DE6C76" w:rsidP="00461C83">
            <w:pPr>
              <w:rPr>
                <w:rFonts w:eastAsia="Times New Roman" w:cs="Arial"/>
                <w:kern w:val="0"/>
                <w:szCs w:val="22"/>
                <w:lang w:val="en-US"/>
                <w14:ligatures w14:val="none"/>
              </w:rPr>
            </w:pPr>
          </w:p>
          <w:p w14:paraId="5AAB6160" w14:textId="77777777" w:rsidR="00DE6C76" w:rsidRDefault="00DE6C76" w:rsidP="00461C83">
            <w:pPr>
              <w:rPr>
                <w:rFonts w:eastAsia="Times New Roman" w:cs="Arial"/>
                <w:kern w:val="0"/>
                <w:szCs w:val="22"/>
                <w:lang w:val="en-US"/>
                <w14:ligatures w14:val="none"/>
              </w:rPr>
            </w:pPr>
          </w:p>
          <w:p w14:paraId="17E73336" w14:textId="77777777" w:rsidR="00DE6C76" w:rsidRDefault="00DE6C76" w:rsidP="00461C83">
            <w:pPr>
              <w:rPr>
                <w:rFonts w:eastAsia="Times New Roman" w:cs="Arial"/>
                <w:kern w:val="0"/>
                <w:szCs w:val="22"/>
                <w:lang w:val="en-US"/>
                <w14:ligatures w14:val="none"/>
              </w:rPr>
            </w:pPr>
          </w:p>
          <w:p w14:paraId="0C8ED622" w14:textId="77777777" w:rsidR="00DE6C76" w:rsidRDefault="00DE6C76" w:rsidP="00461C83">
            <w:pPr>
              <w:rPr>
                <w:rFonts w:eastAsia="Times New Roman" w:cs="Arial"/>
                <w:kern w:val="0"/>
                <w:szCs w:val="22"/>
                <w:lang w:val="en-US"/>
                <w14:ligatures w14:val="none"/>
              </w:rPr>
            </w:pPr>
          </w:p>
          <w:p w14:paraId="0E0EE585" w14:textId="77777777" w:rsidR="00DE6C76" w:rsidRDefault="00DE6C76" w:rsidP="00461C83">
            <w:pPr>
              <w:rPr>
                <w:rFonts w:eastAsia="Times New Roman" w:cs="Arial"/>
                <w:kern w:val="0"/>
                <w:szCs w:val="22"/>
                <w:lang w:val="en-US"/>
                <w14:ligatures w14:val="none"/>
              </w:rPr>
            </w:pPr>
          </w:p>
          <w:p w14:paraId="328EBD55" w14:textId="77777777" w:rsidR="00DE6C76" w:rsidRDefault="00DE6C76" w:rsidP="00461C83">
            <w:pPr>
              <w:rPr>
                <w:rFonts w:eastAsia="Times New Roman" w:cs="Arial"/>
                <w:kern w:val="0"/>
                <w:szCs w:val="22"/>
                <w:lang w:val="en-US"/>
                <w14:ligatures w14:val="none"/>
              </w:rPr>
            </w:pPr>
          </w:p>
          <w:p w14:paraId="54146161" w14:textId="77777777" w:rsidR="00DE6C76" w:rsidRDefault="00DE6C76" w:rsidP="00461C83">
            <w:pPr>
              <w:rPr>
                <w:rFonts w:eastAsia="Times New Roman" w:cs="Arial"/>
                <w:kern w:val="0"/>
                <w:szCs w:val="22"/>
                <w:lang w:val="en-US"/>
                <w14:ligatures w14:val="none"/>
              </w:rPr>
            </w:pPr>
          </w:p>
          <w:p w14:paraId="3071D4FF" w14:textId="77777777" w:rsidR="00DE6C76" w:rsidRPr="0043505F" w:rsidRDefault="00DE6C76" w:rsidP="00461C83">
            <w:pPr>
              <w:rPr>
                <w:rFonts w:eastAsia="Times New Roman" w:cs="Arial"/>
                <w:kern w:val="0"/>
                <w:szCs w:val="22"/>
                <w:lang w:val="en-US"/>
                <w14:ligatures w14:val="none"/>
              </w:rPr>
            </w:pPr>
          </w:p>
        </w:tc>
      </w:tr>
    </w:tbl>
    <w:p w14:paraId="6D4D2B70" w14:textId="77777777" w:rsidR="00F77997" w:rsidRDefault="00F77997" w:rsidP="00F77997">
      <w:pPr>
        <w:rPr>
          <w:lang w:val="en-US"/>
        </w:rPr>
      </w:pPr>
    </w:p>
    <w:p w14:paraId="3E099E8A"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14021B3"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31E2D6B" w14:textId="384AAD13"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/501/700</w:t>
            </w:r>
            <w:r>
              <w:rPr>
                <w:rFonts w:eastAsia="Times New Roman" w:cs="Arial"/>
                <w:b/>
                <w:kern w:val="0"/>
                <w:szCs w:val="22"/>
                <w:lang w:val="en-US"/>
                <w14:ligatures w14:val="none"/>
              </w:rPr>
              <w:t>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7C141EE" w14:textId="5DEAB5C8"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1.1 &amp; 1.2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0B1C0E" w14:textId="0B0273BC"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2.1</w:t>
            </w:r>
          </w:p>
        </w:tc>
      </w:tr>
    </w:tbl>
    <w:p w14:paraId="645996FC"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57F595BB"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021BE9" w14:textId="1A98D9F3"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Identification of Materials</w:t>
            </w:r>
          </w:p>
        </w:tc>
      </w:tr>
    </w:tbl>
    <w:p w14:paraId="037E09D8"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5387"/>
      </w:tblGrid>
      <w:tr w:rsidR="00DE6C76" w:rsidRPr="0043505F" w14:paraId="58FFEAE1" w14:textId="77777777" w:rsidTr="00DE6C76">
        <w:trPr>
          <w:trHeight w:val="2011"/>
        </w:trPr>
        <w:tc>
          <w:tcPr>
            <w:tcW w:w="99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57631B" w14:textId="77777777" w:rsidR="00DE6C76" w:rsidRPr="00AE6A9D" w:rsidRDefault="00DE6C76" w:rsidP="00461C8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5281D800" w14:textId="77777777" w:rsidR="00DE6C76" w:rsidRPr="00AE6A9D" w:rsidRDefault="00DE6C76" w:rsidP="00461C83">
            <w:pPr>
              <w:rPr>
                <w:rFonts w:eastAsia="Times New Roman" w:cs="Arial"/>
                <w:b/>
                <w:kern w:val="0"/>
                <w:szCs w:val="22"/>
                <w:lang w:val="en-US"/>
                <w14:ligatures w14:val="none"/>
              </w:rPr>
            </w:pPr>
          </w:p>
          <w:p w14:paraId="093D0901" w14:textId="77777777" w:rsidR="00DE6C76" w:rsidRPr="00DE6C76" w:rsidRDefault="00DE6C76" w:rsidP="00DE6C76">
            <w:pPr>
              <w:rPr>
                <w:rFonts w:eastAsia="Times New Roman" w:cs="Arial"/>
                <w:kern w:val="0"/>
                <w:szCs w:val="22"/>
                <w:lang w:val="en-US"/>
                <w14:ligatures w14:val="none"/>
              </w:rPr>
            </w:pPr>
            <w:r w:rsidRPr="00DE6C76">
              <w:rPr>
                <w:rFonts w:eastAsia="Times New Roman" w:cs="Arial"/>
                <w:kern w:val="0"/>
                <w:szCs w:val="22"/>
                <w:lang w:val="en-US"/>
                <w14:ligatures w14:val="none"/>
              </w:rPr>
              <w:t>The modern motor vehicle is constructed using a variety of metals and other materials and it is important to know where these materials are used.</w:t>
            </w:r>
          </w:p>
          <w:p w14:paraId="058F31F3" w14:textId="77777777" w:rsidR="00DE6C76" w:rsidRPr="00DE6C76" w:rsidRDefault="00DE6C76" w:rsidP="00DE6C76">
            <w:pPr>
              <w:pStyle w:val="ListParagraph"/>
              <w:numPr>
                <w:ilvl w:val="0"/>
                <w:numId w:val="50"/>
              </w:numPr>
              <w:rPr>
                <w:rFonts w:eastAsia="Times New Roman" w:cs="Arial"/>
                <w:kern w:val="0"/>
                <w:szCs w:val="22"/>
                <w:lang w:val="en-US"/>
                <w14:ligatures w14:val="none"/>
              </w:rPr>
            </w:pPr>
            <w:r w:rsidRPr="00DE6C76">
              <w:rPr>
                <w:rFonts w:eastAsia="Times New Roman" w:cs="Arial"/>
                <w:kern w:val="0"/>
                <w:szCs w:val="22"/>
                <w:lang w:val="en-US"/>
                <w14:ligatures w14:val="none"/>
              </w:rPr>
              <w:t>The table below identifies some materials that are used in motor vehicles</w:t>
            </w:r>
          </w:p>
          <w:p w14:paraId="33AEEE7C" w14:textId="617BEECC" w:rsidR="00DE6C76" w:rsidRPr="00DE6C76" w:rsidRDefault="00DE6C76" w:rsidP="00DE6C76">
            <w:pPr>
              <w:pStyle w:val="ListParagraph"/>
              <w:numPr>
                <w:ilvl w:val="0"/>
                <w:numId w:val="44"/>
              </w:numPr>
              <w:rPr>
                <w:rFonts w:eastAsia="Times New Roman" w:cs="Arial"/>
                <w:kern w:val="0"/>
                <w:szCs w:val="22"/>
                <w:lang w:val="en-US"/>
                <w14:ligatures w14:val="none"/>
              </w:rPr>
            </w:pPr>
            <w:r w:rsidRPr="00DE6C76">
              <w:rPr>
                <w:rFonts w:eastAsia="Times New Roman" w:cs="Arial"/>
                <w:kern w:val="0"/>
                <w:szCs w:val="22"/>
                <w:lang w:val="en-US"/>
                <w14:ligatures w14:val="none"/>
              </w:rPr>
              <w:t>Complete the table by identifying the components that would be made from the material listed and where sealants would be used</w:t>
            </w:r>
          </w:p>
        </w:tc>
      </w:tr>
      <w:tr w:rsidR="00DE6C76" w:rsidRPr="0043505F" w14:paraId="267BAE6A" w14:textId="77777777" w:rsidTr="00DE6C76">
        <w:trPr>
          <w:cantSplit/>
          <w:trHeight w:val="411"/>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CE29FCA" w14:textId="0773F3B3" w:rsidR="00DE6C76" w:rsidRPr="00DE6C76" w:rsidRDefault="00DE6C76" w:rsidP="00461C8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MATERIAL</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D18F15B" w14:textId="6F976504" w:rsidR="00DE6C76" w:rsidRPr="00DE6C76" w:rsidRDefault="00DE6C76" w:rsidP="00461C8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M. V. COMPONENT</w:t>
            </w:r>
          </w:p>
        </w:tc>
      </w:tr>
      <w:tr w:rsidR="00DE6C76" w:rsidRPr="0043505F" w14:paraId="457811A9" w14:textId="77777777" w:rsidTr="00DE6C76">
        <w:trPr>
          <w:trHeight w:val="399"/>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1DEE18F" w14:textId="27659BA1" w:rsidR="00DE6C76" w:rsidRPr="00AE6A9D" w:rsidRDefault="00DE6C76" w:rsidP="00461C83">
            <w:pPr>
              <w:rPr>
                <w:rFonts w:eastAsia="Times New Roman" w:cs="Arial"/>
                <w:b/>
                <w:kern w:val="0"/>
                <w:szCs w:val="22"/>
                <w:lang w:val="en-US"/>
                <w14:ligatures w14:val="none"/>
              </w:rPr>
            </w:pPr>
            <w:r>
              <w:t>STEEL</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E802EFA" w14:textId="77777777" w:rsidR="00DE6C76" w:rsidRPr="00AE6A9D" w:rsidRDefault="00DE6C76" w:rsidP="00461C83">
            <w:pPr>
              <w:rPr>
                <w:rFonts w:eastAsia="Times New Roman" w:cs="Arial"/>
                <w:b/>
                <w:kern w:val="0"/>
                <w:szCs w:val="22"/>
                <w:lang w:val="en-US"/>
                <w14:ligatures w14:val="none"/>
              </w:rPr>
            </w:pPr>
          </w:p>
        </w:tc>
      </w:tr>
      <w:tr w:rsidR="00DE6C76" w:rsidRPr="0043505F" w14:paraId="4E98BCBF" w14:textId="77777777" w:rsidTr="00DE6C76">
        <w:trPr>
          <w:trHeight w:val="419"/>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A4A597C" w14:textId="3E35C820" w:rsidR="00DE6C76" w:rsidRPr="00AE6A9D" w:rsidRDefault="00DE6C76" w:rsidP="00461C83">
            <w:pPr>
              <w:rPr>
                <w:rFonts w:eastAsia="Times New Roman" w:cs="Arial"/>
                <w:b/>
                <w:kern w:val="0"/>
                <w:szCs w:val="22"/>
                <w:lang w:val="en-US"/>
                <w14:ligatures w14:val="none"/>
              </w:rPr>
            </w:pPr>
            <w:r>
              <w:t>ALLOY STEEL</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157C2C4" w14:textId="77777777" w:rsidR="00DE6C76" w:rsidRPr="00AE6A9D" w:rsidRDefault="00DE6C76" w:rsidP="00461C83">
            <w:pPr>
              <w:rPr>
                <w:rFonts w:eastAsia="Times New Roman" w:cs="Arial"/>
                <w:b/>
                <w:kern w:val="0"/>
                <w:szCs w:val="22"/>
                <w:lang w:val="en-US"/>
                <w14:ligatures w14:val="none"/>
              </w:rPr>
            </w:pPr>
          </w:p>
        </w:tc>
      </w:tr>
      <w:tr w:rsidR="00DE6C76" w:rsidRPr="0043505F" w14:paraId="00AAA32C" w14:textId="77777777" w:rsidTr="00DE6C76">
        <w:trPr>
          <w:trHeight w:val="413"/>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48DBF7E" w14:textId="551FF457" w:rsidR="00DE6C76" w:rsidRPr="00DE6C76" w:rsidRDefault="00DE6C76" w:rsidP="00461C83">
            <w:r>
              <w:t>ALUMINIUM</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CF82DAC" w14:textId="77777777" w:rsidR="00DE6C76" w:rsidRPr="00AE6A9D" w:rsidRDefault="00DE6C76" w:rsidP="00461C83">
            <w:pPr>
              <w:rPr>
                <w:rFonts w:eastAsia="Times New Roman" w:cs="Arial"/>
                <w:b/>
                <w:kern w:val="0"/>
                <w:szCs w:val="22"/>
                <w:lang w:val="en-US"/>
                <w14:ligatures w14:val="none"/>
              </w:rPr>
            </w:pPr>
          </w:p>
        </w:tc>
      </w:tr>
      <w:tr w:rsidR="00DE6C76" w:rsidRPr="0043505F" w14:paraId="0182B0D0" w14:textId="77777777" w:rsidTr="00DE6C76">
        <w:trPr>
          <w:trHeight w:val="416"/>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D42756D" w14:textId="7C423EAF" w:rsidR="00DE6C76" w:rsidRPr="00AE6A9D" w:rsidRDefault="00DE6C76" w:rsidP="00461C83">
            <w:pPr>
              <w:rPr>
                <w:rFonts w:eastAsia="Times New Roman" w:cs="Arial"/>
                <w:b/>
                <w:kern w:val="0"/>
                <w:szCs w:val="22"/>
                <w:lang w:val="en-US"/>
                <w14:ligatures w14:val="none"/>
              </w:rPr>
            </w:pPr>
            <w:r>
              <w:t>COPPER</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99F910A" w14:textId="77777777" w:rsidR="00DE6C76" w:rsidRPr="00AE6A9D" w:rsidRDefault="00DE6C76" w:rsidP="00461C83">
            <w:pPr>
              <w:rPr>
                <w:rFonts w:eastAsia="Times New Roman" w:cs="Arial"/>
                <w:b/>
                <w:kern w:val="0"/>
                <w:szCs w:val="22"/>
                <w:lang w:val="en-US"/>
                <w14:ligatures w14:val="none"/>
              </w:rPr>
            </w:pPr>
          </w:p>
        </w:tc>
      </w:tr>
      <w:tr w:rsidR="00DE6C76" w:rsidRPr="0043505F" w14:paraId="215A888D" w14:textId="77777777" w:rsidTr="00DE6C76">
        <w:trPr>
          <w:trHeight w:val="423"/>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DC5D6FC" w14:textId="20E42509" w:rsidR="00DE6C76" w:rsidRDefault="00DE6C76" w:rsidP="00461C83">
            <w:r>
              <w:t>THERMO-SETTING PLASTIC</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9D53698" w14:textId="77777777" w:rsidR="00DE6C76" w:rsidRPr="00AE6A9D" w:rsidRDefault="00DE6C76" w:rsidP="00461C83">
            <w:pPr>
              <w:rPr>
                <w:rFonts w:eastAsia="Times New Roman" w:cs="Arial"/>
                <w:b/>
                <w:kern w:val="0"/>
                <w:szCs w:val="22"/>
                <w:lang w:val="en-US"/>
                <w14:ligatures w14:val="none"/>
              </w:rPr>
            </w:pPr>
          </w:p>
        </w:tc>
      </w:tr>
      <w:tr w:rsidR="00DE6C76" w:rsidRPr="0043505F" w14:paraId="2CCE3A45" w14:textId="77777777" w:rsidTr="00DE6C76">
        <w:trPr>
          <w:trHeight w:val="417"/>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9355700" w14:textId="096836AA" w:rsidR="00DE6C76" w:rsidRDefault="00DE6C76" w:rsidP="00461C83">
            <w:r>
              <w:t>THERMOPLASTIC PLASTIC</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E57634D" w14:textId="77777777" w:rsidR="00DE6C76" w:rsidRPr="00AE6A9D" w:rsidRDefault="00DE6C76" w:rsidP="00461C83">
            <w:pPr>
              <w:rPr>
                <w:rFonts w:eastAsia="Times New Roman" w:cs="Arial"/>
                <w:b/>
                <w:kern w:val="0"/>
                <w:szCs w:val="22"/>
                <w:lang w:val="en-US"/>
                <w14:ligatures w14:val="none"/>
              </w:rPr>
            </w:pPr>
          </w:p>
        </w:tc>
      </w:tr>
      <w:tr w:rsidR="00DE6C76" w:rsidRPr="00DE6C76" w14:paraId="738E0225" w14:textId="77777777" w:rsidTr="00DE6C76">
        <w:trPr>
          <w:trHeight w:val="406"/>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F52CDED" w14:textId="4B5FCB5D" w:rsidR="00DE6C76" w:rsidRPr="00DE6C76" w:rsidRDefault="00DE6C76" w:rsidP="00461C83">
            <w:pPr>
              <w:rPr>
                <w:b/>
                <w:bCs/>
                <w:color w:val="FFFFFF" w:themeColor="background1"/>
              </w:rPr>
            </w:pPr>
            <w:r w:rsidRPr="00DE6C76">
              <w:rPr>
                <w:b/>
                <w:bCs/>
                <w:color w:val="FFFFFF" w:themeColor="background1"/>
              </w:rPr>
              <w:t>SEALANTS</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66B2C720" w14:textId="2634BB7F" w:rsidR="00DE6C76" w:rsidRPr="00DE6C76" w:rsidRDefault="00DE6C76" w:rsidP="00461C83">
            <w:pPr>
              <w:rPr>
                <w:rFonts w:eastAsia="Times New Roman" w:cs="Arial"/>
                <w:b/>
                <w:bCs/>
                <w:color w:val="FFFFFF" w:themeColor="background1"/>
                <w:kern w:val="0"/>
                <w:szCs w:val="22"/>
                <w:lang w:val="en-US"/>
                <w14:ligatures w14:val="none"/>
              </w:rPr>
            </w:pPr>
            <w:r w:rsidRPr="00DE6C76">
              <w:rPr>
                <w:rFonts w:eastAsia="Times New Roman" w:cs="Arial"/>
                <w:b/>
                <w:bCs/>
                <w:color w:val="FFFFFF" w:themeColor="background1"/>
                <w:kern w:val="0"/>
                <w:szCs w:val="22"/>
                <w:lang w:val="en-US"/>
                <w14:ligatures w14:val="none"/>
              </w:rPr>
              <w:t>WHERE USED</w:t>
            </w:r>
          </w:p>
        </w:tc>
      </w:tr>
      <w:tr w:rsidR="00DE6C76" w:rsidRPr="0043505F" w14:paraId="3ED29440" w14:textId="77777777" w:rsidTr="00DE6C76">
        <w:trPr>
          <w:trHeight w:val="414"/>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68EC955" w14:textId="3FE6D0C4" w:rsidR="00DE6C76" w:rsidRDefault="00DE6C76" w:rsidP="00461C83">
            <w:r>
              <w:t>SEALING COMPOUNDS</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ECE63AC" w14:textId="77777777" w:rsidR="00DE6C76" w:rsidRDefault="00DE6C76" w:rsidP="00461C83">
            <w:pPr>
              <w:rPr>
                <w:rFonts w:eastAsia="Times New Roman" w:cs="Arial"/>
                <w:b/>
                <w:kern w:val="0"/>
                <w:szCs w:val="22"/>
                <w:lang w:val="en-US"/>
                <w14:ligatures w14:val="none"/>
              </w:rPr>
            </w:pPr>
          </w:p>
        </w:tc>
      </w:tr>
      <w:tr w:rsidR="00DE6C76" w:rsidRPr="0043505F" w14:paraId="761A0552" w14:textId="77777777" w:rsidTr="00DE6C76">
        <w:trPr>
          <w:trHeight w:val="419"/>
        </w:trPr>
        <w:tc>
          <w:tcPr>
            <w:tcW w:w="45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2B8DF2D" w14:textId="293A5763" w:rsidR="00DE6C76" w:rsidRDefault="00DE6C76" w:rsidP="00461C83">
            <w:r>
              <w:t>ADHESIVES</w:t>
            </w:r>
          </w:p>
        </w:tc>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9567D84" w14:textId="77777777" w:rsidR="00DE6C76" w:rsidRDefault="00DE6C76" w:rsidP="00461C83">
            <w:pPr>
              <w:rPr>
                <w:rFonts w:eastAsia="Times New Roman" w:cs="Arial"/>
                <w:b/>
                <w:kern w:val="0"/>
                <w:szCs w:val="22"/>
                <w:lang w:val="en-US"/>
                <w14:ligatures w14:val="none"/>
              </w:rPr>
            </w:pPr>
          </w:p>
        </w:tc>
      </w:tr>
    </w:tbl>
    <w:p w14:paraId="7E9E2C6C"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575C71BF" w14:textId="77777777" w:rsidTr="00461C83">
        <w:tc>
          <w:tcPr>
            <w:tcW w:w="8280" w:type="dxa"/>
            <w:hideMark/>
          </w:tcPr>
          <w:p w14:paraId="49FF2352"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BFACD4A"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FA27B2E"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607A12B5" w14:textId="77777777" w:rsidTr="00461C83">
        <w:tc>
          <w:tcPr>
            <w:tcW w:w="8280" w:type="dxa"/>
            <w:hideMark/>
          </w:tcPr>
          <w:p w14:paraId="108484A8" w14:textId="06678782" w:rsidR="00DE6C76" w:rsidRPr="0043505F"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Components correctly identified</w:t>
            </w:r>
          </w:p>
        </w:tc>
        <w:tc>
          <w:tcPr>
            <w:tcW w:w="1620" w:type="dxa"/>
          </w:tcPr>
          <w:p w14:paraId="46E1D375" w14:textId="77777777" w:rsidR="00DE6C76" w:rsidRPr="0043505F" w:rsidRDefault="00DE6C76" w:rsidP="00461C83">
            <w:pPr>
              <w:rPr>
                <w:rFonts w:eastAsia="Times New Roman" w:cs="Arial"/>
                <w:b/>
                <w:kern w:val="0"/>
                <w:szCs w:val="22"/>
                <w:lang w:val="en-US"/>
                <w14:ligatures w14:val="none"/>
              </w:rPr>
            </w:pPr>
          </w:p>
        </w:tc>
      </w:tr>
    </w:tbl>
    <w:p w14:paraId="514180AA" w14:textId="77777777" w:rsidR="00DE6C76" w:rsidRPr="0043505F"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68F4F816"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8F1E6C7"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32F4525"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77C8903" w14:textId="77777777" w:rsidR="00DE6C76" w:rsidRDefault="00DE6C76" w:rsidP="00461C83">
            <w:pPr>
              <w:rPr>
                <w:rFonts w:eastAsia="Times New Roman" w:cs="Arial"/>
                <w:kern w:val="0"/>
                <w:szCs w:val="22"/>
                <w:lang w:val="en-US"/>
                <w14:ligatures w14:val="none"/>
              </w:rPr>
            </w:pPr>
          </w:p>
          <w:p w14:paraId="5FA1197F" w14:textId="77777777" w:rsidR="00DE6C76" w:rsidRPr="0043505F" w:rsidRDefault="00DE6C76" w:rsidP="00461C83">
            <w:pPr>
              <w:rPr>
                <w:rFonts w:eastAsia="Times New Roman" w:cs="Arial"/>
                <w:kern w:val="0"/>
                <w:szCs w:val="22"/>
                <w:lang w:val="en-US"/>
                <w14:ligatures w14:val="none"/>
              </w:rPr>
            </w:pPr>
          </w:p>
          <w:p w14:paraId="425BFC12"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DE21DB2" w14:textId="77777777" w:rsidR="00DE6C76" w:rsidRPr="0043505F" w:rsidRDefault="00DE6C76" w:rsidP="00461C83">
            <w:pPr>
              <w:rPr>
                <w:rFonts w:eastAsia="Times New Roman" w:cs="Arial"/>
                <w:kern w:val="0"/>
                <w:szCs w:val="22"/>
                <w:lang w:val="en-US"/>
                <w14:ligatures w14:val="none"/>
              </w:rPr>
            </w:pPr>
          </w:p>
          <w:p w14:paraId="469A29BA" w14:textId="77777777" w:rsidR="00DE6C76" w:rsidRPr="0043505F" w:rsidRDefault="00DE6C76" w:rsidP="00461C83">
            <w:pPr>
              <w:rPr>
                <w:rFonts w:eastAsia="Times New Roman" w:cs="Arial"/>
                <w:kern w:val="0"/>
                <w:szCs w:val="22"/>
                <w:lang w:val="en-US"/>
                <w14:ligatures w14:val="none"/>
              </w:rPr>
            </w:pPr>
          </w:p>
          <w:p w14:paraId="233FAC46"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CC0BBE4" w14:textId="77777777" w:rsidR="00DE6C76" w:rsidRPr="0043505F" w:rsidRDefault="00DE6C76" w:rsidP="00461C83">
            <w:pPr>
              <w:rPr>
                <w:rFonts w:eastAsia="Times New Roman" w:cs="Arial"/>
                <w:kern w:val="0"/>
                <w:szCs w:val="22"/>
                <w:lang w:val="en-US"/>
                <w14:ligatures w14:val="none"/>
              </w:rPr>
            </w:pPr>
          </w:p>
        </w:tc>
      </w:tr>
    </w:tbl>
    <w:p w14:paraId="23B6C2F2" w14:textId="77777777" w:rsidR="00F77997" w:rsidRDefault="00F77997" w:rsidP="00F77997">
      <w:pPr>
        <w:rPr>
          <w:lang w:val="en-US"/>
        </w:rPr>
      </w:pPr>
    </w:p>
    <w:p w14:paraId="7B74FF61"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3CF4E8B"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45254A" w14:textId="15F95DEB"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/501/700</w:t>
            </w:r>
            <w:r>
              <w:rPr>
                <w:rFonts w:eastAsia="Times New Roman" w:cs="Arial"/>
                <w:b/>
                <w:kern w:val="0"/>
                <w:szCs w:val="22"/>
                <w:lang w:val="en-US"/>
                <w14:ligatures w14:val="none"/>
              </w:rPr>
              <w:t>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EB478A6" w14:textId="3C8F1913"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 &amp;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856062" w14:textId="1F1DFE6B"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2.2</w:t>
            </w:r>
          </w:p>
        </w:tc>
      </w:tr>
    </w:tbl>
    <w:p w14:paraId="1304F427"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57B91A03"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1744D9" w14:textId="3C90EDE8"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Produce Vehicle Accessory or Hand Tool</w:t>
            </w:r>
          </w:p>
        </w:tc>
      </w:tr>
    </w:tbl>
    <w:p w14:paraId="7327D57B"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3"/>
      </w:tblGrid>
      <w:tr w:rsidR="00DE6C76" w:rsidRPr="00DE6C76" w14:paraId="4D82D359" w14:textId="77777777" w:rsidTr="00DE6C76">
        <w:trPr>
          <w:trHeight w:val="260"/>
        </w:trPr>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0AB7A63" w14:textId="2F984C2F" w:rsidR="00DE6C76" w:rsidRPr="00DE6C76" w:rsidRDefault="00DE6C76" w:rsidP="00DE6C76">
            <w:pPr>
              <w:rPr>
                <w:rFonts w:eastAsia="Times New Roman" w:cs="Arial"/>
                <w:b/>
                <w:color w:val="FFFFFF" w:themeColor="background1"/>
                <w:kern w:val="0"/>
                <w:szCs w:val="22"/>
                <w:lang w:val="en-US"/>
                <w14:ligatures w14:val="none"/>
              </w:rPr>
            </w:pPr>
            <w:r w:rsidRPr="00DE6C76">
              <w:rPr>
                <w:rFonts w:eastAsia="Times New Roman" w:cs="Arial"/>
                <w:b/>
                <w:color w:val="FFFFFF" w:themeColor="background1"/>
                <w:kern w:val="0"/>
                <w:szCs w:val="22"/>
                <w:lang w:val="en-US"/>
                <w14:ligatures w14:val="none"/>
              </w:rPr>
              <w:t>List of Engineering Tools Used</w:t>
            </w:r>
          </w:p>
        </w:tc>
      </w:tr>
      <w:tr w:rsidR="00DE6C76" w:rsidRPr="0043505F" w14:paraId="5CD4C31F" w14:textId="77777777" w:rsidTr="00DE6C76">
        <w:trPr>
          <w:cantSplit/>
          <w:trHeight w:val="411"/>
        </w:trPr>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F0F89B" w14:textId="77777777" w:rsidR="00DE6C76" w:rsidRDefault="00DE6C76" w:rsidP="00461C83">
            <w:pPr>
              <w:rPr>
                <w:rFonts w:eastAsia="Times New Roman" w:cs="Arial"/>
                <w:b/>
                <w:color w:val="FFFFFF" w:themeColor="background1"/>
                <w:kern w:val="0"/>
                <w:szCs w:val="22"/>
                <w:lang w:val="en-US"/>
                <w14:ligatures w14:val="none"/>
              </w:rPr>
            </w:pPr>
          </w:p>
          <w:p w14:paraId="297F49D2" w14:textId="77777777" w:rsidR="00DE6C76" w:rsidRDefault="00DE6C76" w:rsidP="00461C83">
            <w:pPr>
              <w:rPr>
                <w:rFonts w:eastAsia="Times New Roman" w:cs="Arial"/>
                <w:b/>
                <w:color w:val="FFFFFF" w:themeColor="background1"/>
                <w:kern w:val="0"/>
                <w:szCs w:val="22"/>
                <w:lang w:val="en-US"/>
                <w14:ligatures w14:val="none"/>
              </w:rPr>
            </w:pPr>
          </w:p>
          <w:p w14:paraId="0F306C93" w14:textId="77777777" w:rsidR="00DE6C76" w:rsidRDefault="00DE6C76" w:rsidP="00461C83">
            <w:pPr>
              <w:rPr>
                <w:rFonts w:eastAsia="Times New Roman" w:cs="Arial"/>
                <w:b/>
                <w:color w:val="FFFFFF" w:themeColor="background1"/>
                <w:kern w:val="0"/>
                <w:szCs w:val="22"/>
                <w:lang w:val="en-US"/>
                <w14:ligatures w14:val="none"/>
              </w:rPr>
            </w:pPr>
          </w:p>
          <w:p w14:paraId="5FDDFF43" w14:textId="77777777" w:rsidR="00DE6C76" w:rsidRDefault="00DE6C76" w:rsidP="00461C83">
            <w:pPr>
              <w:rPr>
                <w:rFonts w:eastAsia="Times New Roman" w:cs="Arial"/>
                <w:b/>
                <w:color w:val="FFFFFF" w:themeColor="background1"/>
                <w:kern w:val="0"/>
                <w:szCs w:val="22"/>
                <w:lang w:val="en-US"/>
                <w14:ligatures w14:val="none"/>
              </w:rPr>
            </w:pPr>
          </w:p>
          <w:p w14:paraId="451192C5" w14:textId="77777777" w:rsidR="00DE6C76" w:rsidRDefault="00DE6C76" w:rsidP="00461C83">
            <w:pPr>
              <w:rPr>
                <w:rFonts w:eastAsia="Times New Roman" w:cs="Arial"/>
                <w:b/>
                <w:color w:val="FFFFFF" w:themeColor="background1"/>
                <w:kern w:val="0"/>
                <w:szCs w:val="22"/>
                <w:lang w:val="en-US"/>
                <w14:ligatures w14:val="none"/>
              </w:rPr>
            </w:pPr>
          </w:p>
          <w:p w14:paraId="7AEBCA7D" w14:textId="77777777" w:rsidR="00DE6C76" w:rsidRDefault="00DE6C76" w:rsidP="00461C83">
            <w:pPr>
              <w:rPr>
                <w:rFonts w:eastAsia="Times New Roman" w:cs="Arial"/>
                <w:b/>
                <w:color w:val="FFFFFF" w:themeColor="background1"/>
                <w:kern w:val="0"/>
                <w:szCs w:val="22"/>
                <w:lang w:val="en-US"/>
                <w14:ligatures w14:val="none"/>
              </w:rPr>
            </w:pPr>
          </w:p>
          <w:p w14:paraId="7560E7DB" w14:textId="77777777" w:rsidR="00DE6C76" w:rsidRDefault="00DE6C76" w:rsidP="00461C83">
            <w:pPr>
              <w:rPr>
                <w:rFonts w:eastAsia="Times New Roman" w:cs="Arial"/>
                <w:b/>
                <w:color w:val="FFFFFF" w:themeColor="background1"/>
                <w:kern w:val="0"/>
                <w:szCs w:val="22"/>
                <w:lang w:val="en-US"/>
                <w14:ligatures w14:val="none"/>
              </w:rPr>
            </w:pPr>
          </w:p>
          <w:p w14:paraId="79652EDE" w14:textId="77777777" w:rsidR="00DE6C76" w:rsidRDefault="00DE6C76" w:rsidP="00461C83">
            <w:pPr>
              <w:rPr>
                <w:rFonts w:eastAsia="Times New Roman" w:cs="Arial"/>
                <w:b/>
                <w:color w:val="FFFFFF" w:themeColor="background1"/>
                <w:kern w:val="0"/>
                <w:szCs w:val="22"/>
                <w:lang w:val="en-US"/>
                <w14:ligatures w14:val="none"/>
              </w:rPr>
            </w:pPr>
          </w:p>
          <w:p w14:paraId="2BBB0EB4" w14:textId="77777777" w:rsidR="00DE6C76" w:rsidRDefault="00DE6C76" w:rsidP="00461C83">
            <w:pPr>
              <w:rPr>
                <w:rFonts w:eastAsia="Times New Roman" w:cs="Arial"/>
                <w:b/>
                <w:color w:val="FFFFFF" w:themeColor="background1"/>
                <w:kern w:val="0"/>
                <w:szCs w:val="22"/>
                <w:lang w:val="en-US"/>
                <w14:ligatures w14:val="none"/>
              </w:rPr>
            </w:pPr>
          </w:p>
          <w:p w14:paraId="529B0C00" w14:textId="77777777" w:rsidR="00DE6C76" w:rsidRDefault="00DE6C76" w:rsidP="00461C83">
            <w:pPr>
              <w:rPr>
                <w:rFonts w:eastAsia="Times New Roman" w:cs="Arial"/>
                <w:b/>
                <w:color w:val="FFFFFF" w:themeColor="background1"/>
                <w:kern w:val="0"/>
                <w:szCs w:val="22"/>
                <w:lang w:val="en-US"/>
                <w14:ligatures w14:val="none"/>
              </w:rPr>
            </w:pPr>
          </w:p>
          <w:p w14:paraId="1F1665BC" w14:textId="77777777" w:rsidR="00DE6C76" w:rsidRDefault="00DE6C76" w:rsidP="00461C83">
            <w:pPr>
              <w:rPr>
                <w:rFonts w:eastAsia="Times New Roman" w:cs="Arial"/>
                <w:b/>
                <w:color w:val="FFFFFF" w:themeColor="background1"/>
                <w:kern w:val="0"/>
                <w:szCs w:val="22"/>
                <w:lang w:val="en-US"/>
                <w14:ligatures w14:val="none"/>
              </w:rPr>
            </w:pPr>
          </w:p>
          <w:p w14:paraId="5ADB78B5" w14:textId="77777777" w:rsidR="00DE6C76" w:rsidRDefault="00DE6C76" w:rsidP="00461C83">
            <w:pPr>
              <w:rPr>
                <w:rFonts w:eastAsia="Times New Roman" w:cs="Arial"/>
                <w:b/>
                <w:color w:val="FFFFFF" w:themeColor="background1"/>
                <w:kern w:val="0"/>
                <w:szCs w:val="22"/>
                <w:lang w:val="en-US"/>
                <w14:ligatures w14:val="none"/>
              </w:rPr>
            </w:pPr>
          </w:p>
          <w:p w14:paraId="362FA4DF" w14:textId="1CDC4867" w:rsidR="00DE6C76" w:rsidRPr="00DE6C76" w:rsidRDefault="00DE6C76" w:rsidP="00461C83">
            <w:pPr>
              <w:rPr>
                <w:rFonts w:eastAsia="Times New Roman" w:cs="Arial"/>
                <w:b/>
                <w:color w:val="FFFFFF" w:themeColor="background1"/>
                <w:kern w:val="0"/>
                <w:szCs w:val="22"/>
                <w:lang w:val="en-US"/>
                <w14:ligatures w14:val="none"/>
              </w:rPr>
            </w:pPr>
          </w:p>
        </w:tc>
      </w:tr>
    </w:tbl>
    <w:p w14:paraId="5C5AD0C5" w14:textId="77777777" w:rsidR="00DE6C76"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3"/>
      </w:tblGrid>
      <w:tr w:rsidR="00DE6C76" w:rsidRPr="00DE6C76" w14:paraId="69E4215F" w14:textId="77777777" w:rsidTr="00DE6C76">
        <w:trPr>
          <w:cantSplit/>
          <w:trHeight w:val="3606"/>
        </w:trPr>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5BB096" w14:textId="77777777" w:rsidR="00DE6C76" w:rsidRPr="00DE6C76" w:rsidRDefault="00DE6C76" w:rsidP="00DE6C76">
            <w:pPr>
              <w:pStyle w:val="Heading4"/>
              <w:rPr>
                <w:rFonts w:cs="Arial"/>
                <w:i w:val="0"/>
                <w:iCs w:val="0"/>
                <w:color w:val="auto"/>
                <w:szCs w:val="22"/>
              </w:rPr>
            </w:pPr>
            <w:r w:rsidRPr="00DE6C76">
              <w:rPr>
                <w:rFonts w:cs="Arial"/>
                <w:i w:val="0"/>
                <w:iCs w:val="0"/>
                <w:color w:val="auto"/>
                <w:szCs w:val="22"/>
              </w:rPr>
              <w:t>Instructions to Centre</w:t>
            </w:r>
          </w:p>
          <w:p w14:paraId="22925771" w14:textId="77777777" w:rsidR="00DE6C76" w:rsidRPr="00075074" w:rsidRDefault="00DE6C76" w:rsidP="00DE6C76">
            <w:r w:rsidRPr="00075074">
              <w:t>The centre must select a vehicle accessory, hand tool or manufacturer’s specific tool, which will be produced as evidence for specification reference 2.2.</w:t>
            </w:r>
          </w:p>
          <w:p w14:paraId="63314192" w14:textId="77777777" w:rsidR="00DE6C76" w:rsidRPr="00075074" w:rsidRDefault="00DE6C76" w:rsidP="00DE6C76">
            <w:pPr>
              <w:rPr>
                <w:b/>
                <w:u w:val="single"/>
              </w:rPr>
            </w:pPr>
            <w:r w:rsidRPr="00075074">
              <w:rPr>
                <w:b/>
                <w:u w:val="single"/>
              </w:rPr>
              <w:t>A dimensioned drawing of this must be submitted to the Awarding Body for approval before commencement of this unit. Possible examples are available on the SEG Awards website</w:t>
            </w:r>
          </w:p>
          <w:p w14:paraId="07FB1C30" w14:textId="77777777" w:rsidR="00DE6C76" w:rsidRDefault="00DE6C76" w:rsidP="00DE6C76">
            <w:pPr>
              <w:pStyle w:val="Heading4"/>
              <w:rPr>
                <w:rFonts w:cs="Arial"/>
                <w:i w:val="0"/>
                <w:iCs w:val="0"/>
                <w:color w:val="auto"/>
                <w:szCs w:val="22"/>
              </w:rPr>
            </w:pPr>
          </w:p>
          <w:p w14:paraId="73AD6EBA" w14:textId="4548769C" w:rsidR="00DE6C76" w:rsidRPr="00DE6C76" w:rsidRDefault="00DE6C76" w:rsidP="00DE6C76">
            <w:pPr>
              <w:pStyle w:val="Heading4"/>
              <w:rPr>
                <w:rFonts w:cs="Arial"/>
                <w:i w:val="0"/>
                <w:iCs w:val="0"/>
                <w:color w:val="auto"/>
                <w:szCs w:val="22"/>
              </w:rPr>
            </w:pPr>
            <w:r w:rsidRPr="00DE6C76">
              <w:rPr>
                <w:rFonts w:cs="Arial"/>
                <w:i w:val="0"/>
                <w:iCs w:val="0"/>
                <w:color w:val="auto"/>
                <w:szCs w:val="22"/>
              </w:rPr>
              <w:t>Instructions to learners</w:t>
            </w:r>
          </w:p>
          <w:p w14:paraId="5F7DDCF7" w14:textId="77777777" w:rsidR="00DE6C76" w:rsidRPr="00075074" w:rsidRDefault="00DE6C76" w:rsidP="00DE6C76">
            <w:pPr>
              <w:numPr>
                <w:ilvl w:val="0"/>
                <w:numId w:val="52"/>
              </w:numPr>
              <w:tabs>
                <w:tab w:val="num" w:pos="432"/>
              </w:tabs>
            </w:pPr>
            <w:r w:rsidRPr="00075074">
              <w:t>Select and list the correct tools to manufacture the component in the drawing.</w:t>
            </w:r>
          </w:p>
          <w:p w14:paraId="7A92D242" w14:textId="77777777" w:rsidR="00DE6C76" w:rsidRPr="00075074" w:rsidRDefault="00DE6C76" w:rsidP="00DE6C76">
            <w:pPr>
              <w:numPr>
                <w:ilvl w:val="0"/>
                <w:numId w:val="52"/>
              </w:numPr>
              <w:tabs>
                <w:tab w:val="num" w:pos="432"/>
              </w:tabs>
            </w:pPr>
            <w:r w:rsidRPr="00075074">
              <w:t>Select appropriate materials of a suitable size</w:t>
            </w:r>
          </w:p>
          <w:p w14:paraId="6D9928B5" w14:textId="77777777" w:rsidR="00DE6C76" w:rsidRPr="00075074" w:rsidRDefault="00DE6C76" w:rsidP="00DE6C76">
            <w:pPr>
              <w:numPr>
                <w:ilvl w:val="0"/>
                <w:numId w:val="52"/>
              </w:numPr>
              <w:tabs>
                <w:tab w:val="num" w:pos="432"/>
              </w:tabs>
            </w:pPr>
            <w:r w:rsidRPr="00075074">
              <w:t>Manufacture the tool following instructions from your assessor</w:t>
            </w:r>
          </w:p>
          <w:p w14:paraId="6B9FBB5F" w14:textId="7D26AC11" w:rsidR="00DE6C76" w:rsidRPr="00DE6C76" w:rsidRDefault="00DE6C76" w:rsidP="00DE6C76">
            <w:pPr>
              <w:pStyle w:val="ListParagraph"/>
              <w:numPr>
                <w:ilvl w:val="0"/>
                <w:numId w:val="52"/>
              </w:numPr>
              <w:rPr>
                <w:rFonts w:eastAsia="Times New Roman" w:cs="Arial"/>
                <w:b/>
                <w:color w:val="FFFFFF" w:themeColor="background1"/>
                <w:kern w:val="0"/>
                <w:szCs w:val="22"/>
                <w:lang w:val="en-US"/>
                <w14:ligatures w14:val="none"/>
              </w:rPr>
            </w:pPr>
            <w:r w:rsidRPr="00075074">
              <w:t>Check that final dimensions are within specified tolerances</w:t>
            </w:r>
          </w:p>
        </w:tc>
      </w:tr>
    </w:tbl>
    <w:p w14:paraId="6E6A845B"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3C667ED5" w14:textId="77777777" w:rsidTr="00461C83">
        <w:tc>
          <w:tcPr>
            <w:tcW w:w="8280" w:type="dxa"/>
            <w:hideMark/>
          </w:tcPr>
          <w:p w14:paraId="5E66ADBE"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4242B91"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AA80F7A"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2EABD0FA" w14:textId="77777777" w:rsidTr="00461C83">
        <w:tc>
          <w:tcPr>
            <w:tcW w:w="8280" w:type="dxa"/>
            <w:hideMark/>
          </w:tcPr>
          <w:p w14:paraId="431C7E1B" w14:textId="5E64AEC3" w:rsidR="00DE6C76" w:rsidRPr="0043505F"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PPE selected and used correctly</w:t>
            </w:r>
          </w:p>
        </w:tc>
        <w:tc>
          <w:tcPr>
            <w:tcW w:w="1620" w:type="dxa"/>
          </w:tcPr>
          <w:p w14:paraId="371EABA6" w14:textId="77777777" w:rsidR="00DE6C76" w:rsidRPr="0043505F" w:rsidRDefault="00DE6C76" w:rsidP="00461C83">
            <w:pPr>
              <w:rPr>
                <w:rFonts w:eastAsia="Times New Roman" w:cs="Arial"/>
                <w:b/>
                <w:kern w:val="0"/>
                <w:szCs w:val="22"/>
                <w:lang w:val="en-US"/>
                <w14:ligatures w14:val="none"/>
              </w:rPr>
            </w:pPr>
          </w:p>
        </w:tc>
      </w:tr>
      <w:tr w:rsidR="00DE6C76" w:rsidRPr="0043505F" w14:paraId="6E86AB74" w14:textId="77777777" w:rsidTr="00461C83">
        <w:tc>
          <w:tcPr>
            <w:tcW w:w="8280" w:type="dxa"/>
          </w:tcPr>
          <w:p w14:paraId="4F2E3B38" w14:textId="1ADEA96C" w:rsidR="00DE6C76" w:rsidRPr="00DE6C76"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Correct tools used</w:t>
            </w:r>
          </w:p>
        </w:tc>
        <w:tc>
          <w:tcPr>
            <w:tcW w:w="1620" w:type="dxa"/>
          </w:tcPr>
          <w:p w14:paraId="3BA2C5AF" w14:textId="77777777" w:rsidR="00DE6C76" w:rsidRPr="0043505F" w:rsidRDefault="00DE6C76" w:rsidP="00461C83">
            <w:pPr>
              <w:rPr>
                <w:rFonts w:eastAsia="Times New Roman" w:cs="Arial"/>
                <w:b/>
                <w:kern w:val="0"/>
                <w:szCs w:val="22"/>
                <w:lang w:val="en-US"/>
                <w14:ligatures w14:val="none"/>
              </w:rPr>
            </w:pPr>
          </w:p>
        </w:tc>
      </w:tr>
      <w:tr w:rsidR="00DE6C76" w:rsidRPr="0043505F" w14:paraId="50589458" w14:textId="77777777" w:rsidTr="00461C83">
        <w:tc>
          <w:tcPr>
            <w:tcW w:w="8280" w:type="dxa"/>
          </w:tcPr>
          <w:p w14:paraId="60A4B4BB" w14:textId="231A2CA3" w:rsidR="00DE6C76" w:rsidRPr="00DE6C76"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Component matches specification</w:t>
            </w:r>
          </w:p>
        </w:tc>
        <w:tc>
          <w:tcPr>
            <w:tcW w:w="1620" w:type="dxa"/>
          </w:tcPr>
          <w:p w14:paraId="29B643ED" w14:textId="77777777" w:rsidR="00DE6C76" w:rsidRPr="0043505F" w:rsidRDefault="00DE6C76" w:rsidP="00461C83">
            <w:pPr>
              <w:rPr>
                <w:rFonts w:eastAsia="Times New Roman" w:cs="Arial"/>
                <w:b/>
                <w:kern w:val="0"/>
                <w:szCs w:val="22"/>
                <w:lang w:val="en-US"/>
                <w14:ligatures w14:val="none"/>
              </w:rPr>
            </w:pPr>
          </w:p>
        </w:tc>
      </w:tr>
      <w:tr w:rsidR="00DE6C76" w:rsidRPr="0043505F" w14:paraId="2644DAD3" w14:textId="77777777" w:rsidTr="00461C83">
        <w:tc>
          <w:tcPr>
            <w:tcW w:w="8280" w:type="dxa"/>
          </w:tcPr>
          <w:p w14:paraId="7C67FC3B" w14:textId="3BBAF4DB" w:rsidR="00DE6C76" w:rsidRPr="00DE6C76"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Procedures followed correctly</w:t>
            </w:r>
          </w:p>
        </w:tc>
        <w:tc>
          <w:tcPr>
            <w:tcW w:w="1620" w:type="dxa"/>
          </w:tcPr>
          <w:p w14:paraId="3C4460DD" w14:textId="77777777" w:rsidR="00DE6C76" w:rsidRPr="0043505F" w:rsidRDefault="00DE6C76" w:rsidP="00461C83">
            <w:pPr>
              <w:rPr>
                <w:rFonts w:eastAsia="Times New Roman" w:cs="Arial"/>
                <w:b/>
                <w:kern w:val="0"/>
                <w:szCs w:val="22"/>
                <w:lang w:val="en-US"/>
                <w14:ligatures w14:val="none"/>
              </w:rPr>
            </w:pPr>
          </w:p>
        </w:tc>
      </w:tr>
    </w:tbl>
    <w:p w14:paraId="10210919" w14:textId="77777777" w:rsidR="00DE6C76" w:rsidRDefault="00DE6C76" w:rsidP="00DE6C76">
      <w:pPr>
        <w:rPr>
          <w:rFonts w:eastAsia="Times New Roman" w:cs="Arial"/>
          <w:kern w:val="0"/>
          <w:szCs w:val="22"/>
          <w:lang w:val="en-US"/>
          <w14:ligatures w14:val="none"/>
        </w:rPr>
      </w:pPr>
    </w:p>
    <w:p w14:paraId="2CD7C585" w14:textId="77777777" w:rsidR="00DE6C76" w:rsidRDefault="00DE6C76" w:rsidP="00DE6C76">
      <w:pPr>
        <w:rPr>
          <w:rFonts w:eastAsia="Times New Roman" w:cs="Arial"/>
          <w:kern w:val="0"/>
          <w:szCs w:val="22"/>
          <w:lang w:val="en-US"/>
          <w14:ligatures w14:val="none"/>
        </w:rPr>
      </w:pPr>
    </w:p>
    <w:p w14:paraId="37CCA55E" w14:textId="77777777" w:rsidR="00DE6C76" w:rsidRDefault="00DE6C76" w:rsidP="00DE6C76">
      <w:pPr>
        <w:rPr>
          <w:rFonts w:eastAsia="Times New Roman" w:cs="Arial"/>
          <w:kern w:val="0"/>
          <w:szCs w:val="22"/>
          <w:lang w:val="en-US"/>
          <w14:ligatures w14:val="none"/>
        </w:rPr>
      </w:pPr>
    </w:p>
    <w:p w14:paraId="7372C166" w14:textId="77777777" w:rsidR="00DE6C76" w:rsidRDefault="00DE6C76" w:rsidP="00DE6C76">
      <w:pPr>
        <w:rPr>
          <w:rFonts w:eastAsia="Times New Roman" w:cs="Arial"/>
          <w:kern w:val="0"/>
          <w:szCs w:val="22"/>
          <w:lang w:val="en-US"/>
          <w14:ligatures w14:val="none"/>
        </w:rPr>
      </w:pPr>
    </w:p>
    <w:p w14:paraId="02C42F6C" w14:textId="77777777" w:rsidR="00DE6C76" w:rsidRDefault="00DE6C76" w:rsidP="00DE6C76">
      <w:pPr>
        <w:rPr>
          <w:rFonts w:eastAsia="Times New Roman" w:cs="Arial"/>
          <w:kern w:val="0"/>
          <w:szCs w:val="22"/>
          <w:lang w:val="en-US"/>
          <w14:ligatures w14:val="none"/>
        </w:rPr>
      </w:pPr>
    </w:p>
    <w:p w14:paraId="50924870" w14:textId="77777777" w:rsidR="00DE6C76" w:rsidRDefault="00DE6C76" w:rsidP="00DE6C76">
      <w:pPr>
        <w:rPr>
          <w:rFonts w:eastAsia="Times New Roman" w:cs="Arial"/>
          <w:kern w:val="0"/>
          <w:szCs w:val="22"/>
          <w:lang w:val="en-US"/>
          <w14:ligatures w14:val="none"/>
        </w:rPr>
      </w:pPr>
    </w:p>
    <w:p w14:paraId="5851C7EA"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1AA0F671" w14:textId="77777777" w:rsidTr="00DE6C76">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1C41C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B132F8D"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F77A176" w14:textId="77777777" w:rsidR="00DE6C76" w:rsidRDefault="00DE6C76" w:rsidP="00461C83">
            <w:pPr>
              <w:rPr>
                <w:rFonts w:eastAsia="Times New Roman" w:cs="Arial"/>
                <w:kern w:val="0"/>
                <w:szCs w:val="22"/>
                <w:lang w:val="en-US"/>
                <w14:ligatures w14:val="none"/>
              </w:rPr>
            </w:pPr>
          </w:p>
          <w:p w14:paraId="412D83F6" w14:textId="77777777" w:rsidR="00DE6C76" w:rsidRPr="0043505F" w:rsidRDefault="00DE6C76" w:rsidP="00461C83">
            <w:pPr>
              <w:rPr>
                <w:rFonts w:eastAsia="Times New Roman" w:cs="Arial"/>
                <w:kern w:val="0"/>
                <w:szCs w:val="22"/>
                <w:lang w:val="en-US"/>
                <w14:ligatures w14:val="none"/>
              </w:rPr>
            </w:pPr>
          </w:p>
          <w:p w14:paraId="4B79DF45"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D7724C6" w14:textId="77777777" w:rsidR="00DE6C76" w:rsidRPr="0043505F" w:rsidRDefault="00DE6C76" w:rsidP="00461C83">
            <w:pPr>
              <w:rPr>
                <w:rFonts w:eastAsia="Times New Roman" w:cs="Arial"/>
                <w:kern w:val="0"/>
                <w:szCs w:val="22"/>
                <w:lang w:val="en-US"/>
                <w14:ligatures w14:val="none"/>
              </w:rPr>
            </w:pPr>
          </w:p>
          <w:p w14:paraId="7ECA7713" w14:textId="77777777" w:rsidR="00DE6C76" w:rsidRPr="0043505F" w:rsidRDefault="00DE6C76" w:rsidP="00461C83">
            <w:pPr>
              <w:rPr>
                <w:rFonts w:eastAsia="Times New Roman" w:cs="Arial"/>
                <w:kern w:val="0"/>
                <w:szCs w:val="22"/>
                <w:lang w:val="en-US"/>
                <w14:ligatures w14:val="none"/>
              </w:rPr>
            </w:pPr>
          </w:p>
          <w:p w14:paraId="3847081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80F3640" w14:textId="77777777" w:rsidR="00DE6C76" w:rsidRPr="0043505F" w:rsidRDefault="00DE6C76" w:rsidP="00461C83">
            <w:pPr>
              <w:rPr>
                <w:rFonts w:eastAsia="Times New Roman" w:cs="Arial"/>
                <w:kern w:val="0"/>
                <w:szCs w:val="22"/>
                <w:lang w:val="en-US"/>
                <w14:ligatures w14:val="none"/>
              </w:rPr>
            </w:pPr>
          </w:p>
        </w:tc>
      </w:tr>
    </w:tbl>
    <w:p w14:paraId="1783002E" w14:textId="77777777" w:rsidR="00F77997" w:rsidRDefault="00F77997" w:rsidP="00F77997">
      <w:pPr>
        <w:rPr>
          <w:lang w:val="en-US"/>
        </w:rPr>
      </w:pPr>
    </w:p>
    <w:p w14:paraId="0A82AE3D" w14:textId="77777777" w:rsidR="00F77997" w:rsidRDefault="00F77997" w:rsidP="00F77997">
      <w:pPr>
        <w:rPr>
          <w:lang w:val="en-US"/>
        </w:rPr>
      </w:pPr>
    </w:p>
    <w:p w14:paraId="3B686AE6" w14:textId="0290FD87" w:rsidR="00DE6C76" w:rsidRDefault="00DE6C76">
      <w:pPr>
        <w:rPr>
          <w:lang w:val="en-US"/>
        </w:rPr>
      </w:pPr>
      <w:r>
        <w:rPr>
          <w:lang w:val="en-US"/>
        </w:rPr>
        <w:br w:type="page"/>
      </w:r>
    </w:p>
    <w:p w14:paraId="29502EE9" w14:textId="5FD52D1C" w:rsidR="00DE6C76" w:rsidRPr="0043505F" w:rsidRDefault="00DE6C76" w:rsidP="00DE6C76">
      <w:pPr>
        <w:pStyle w:val="Heading1"/>
        <w:jc w:val="center"/>
        <w:rPr>
          <w:rFonts w:eastAsia="Times New Roman"/>
          <w:lang w:val="en-US"/>
        </w:rPr>
      </w:pPr>
      <w:r w:rsidRPr="0043505F">
        <w:rPr>
          <w:rFonts w:eastAsia="Times New Roman"/>
          <w:lang w:val="en-US"/>
        </w:rPr>
        <w:lastRenderedPageBreak/>
        <w:t>UNIT 0</w:t>
      </w:r>
      <w:r>
        <w:rPr>
          <w:rFonts w:eastAsia="Times New Roman"/>
          <w:lang w:val="en-US"/>
        </w:rPr>
        <w:t>3</w:t>
      </w:r>
      <w:r w:rsidRPr="0043505F">
        <w:rPr>
          <w:rFonts w:eastAsia="Times New Roman"/>
          <w:lang w:val="en-US"/>
        </w:rPr>
        <w:t xml:space="preserve"> (</w:t>
      </w:r>
      <w:r>
        <w:rPr>
          <w:rFonts w:eastAsia="Times New Roman"/>
          <w:lang w:val="en-US"/>
        </w:rPr>
        <w:t>M</w:t>
      </w:r>
      <w:r w:rsidRPr="0043505F">
        <w:rPr>
          <w:rFonts w:eastAsia="Times New Roman"/>
          <w:lang w:val="en-US"/>
        </w:rPr>
        <w:t>/501/70</w:t>
      </w:r>
      <w:r>
        <w:rPr>
          <w:rFonts w:eastAsia="Times New Roman"/>
          <w:lang w:val="en-US"/>
        </w:rPr>
        <w:t>10</w:t>
      </w:r>
      <w:r w:rsidRPr="0043505F">
        <w:rPr>
          <w:rFonts w:eastAsia="Times New Roman"/>
          <w:lang w:val="en-US"/>
        </w:rPr>
        <w:t>)</w:t>
      </w:r>
    </w:p>
    <w:p w14:paraId="04245925" w14:textId="4DBDF1DA" w:rsidR="00DE6C76" w:rsidRPr="0043505F" w:rsidRDefault="00DE6C76" w:rsidP="00DE6C76">
      <w:pPr>
        <w:jc w:val="center"/>
        <w:rPr>
          <w:rFonts w:eastAsia="Times New Roman" w:cs="Arial"/>
          <w:b/>
          <w:kern w:val="0"/>
          <w:szCs w:val="22"/>
          <w:u w:val="single"/>
          <w:lang w:val="en-US"/>
          <w14:ligatures w14:val="none"/>
        </w:rPr>
      </w:pPr>
      <w:r w:rsidRPr="00DE6C76">
        <w:rPr>
          <w:rFonts w:eastAsia="Times New Roman" w:cstheme="majorBidi"/>
          <w:b/>
          <w:color w:val="043956" w:themeColor="accent2"/>
          <w:sz w:val="28"/>
          <w:szCs w:val="32"/>
          <w:lang w:val="en-US"/>
        </w:rPr>
        <w:t>INTRODUCTION TO COMPRESSION IGNITION POWER UNITS</w:t>
      </w:r>
    </w:p>
    <w:p w14:paraId="017C9246" w14:textId="77777777"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230432E4"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4B0C439E" w14:textId="77777777" w:rsidTr="00461C83">
        <w:tc>
          <w:tcPr>
            <w:tcW w:w="1560" w:type="dxa"/>
          </w:tcPr>
          <w:p w14:paraId="732115CA"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574DDE3B"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6153589F"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557BA7C6"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3E032DF"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DE6C76" w:rsidRPr="0043505F" w14:paraId="2CF0891A" w14:textId="77777777" w:rsidTr="00DE6C76">
        <w:trPr>
          <w:trHeight w:val="670"/>
        </w:trPr>
        <w:tc>
          <w:tcPr>
            <w:tcW w:w="1560" w:type="dxa"/>
          </w:tcPr>
          <w:p w14:paraId="308ADD7D" w14:textId="13A4D817" w:rsidR="00DE6C76" w:rsidRPr="00DE6C76" w:rsidRDefault="00DE6C76" w:rsidP="00DE6C76">
            <w:pPr>
              <w:jc w:val="center"/>
              <w:rPr>
                <w:rFonts w:eastAsia="Times New Roman" w:cs="Arial"/>
                <w:bCs/>
                <w:kern w:val="0"/>
                <w:szCs w:val="22"/>
                <w:lang w:val="en-US"/>
                <w14:ligatures w14:val="none"/>
              </w:rPr>
            </w:pPr>
            <w:r w:rsidRPr="00DE6C76">
              <w:rPr>
                <w:bCs/>
              </w:rPr>
              <w:t>1.1</w:t>
            </w:r>
          </w:p>
        </w:tc>
        <w:tc>
          <w:tcPr>
            <w:tcW w:w="6804" w:type="dxa"/>
          </w:tcPr>
          <w:p w14:paraId="24CC7A41" w14:textId="5144F23B" w:rsidR="00DE6C76" w:rsidRPr="0043505F" w:rsidRDefault="00DE6C76" w:rsidP="00DE6C76">
            <w:pPr>
              <w:rPr>
                <w:rFonts w:eastAsia="Times New Roman" w:cs="Arial"/>
                <w:b/>
                <w:kern w:val="0"/>
                <w:szCs w:val="22"/>
                <w:lang w:val="en-US"/>
                <w14:ligatures w14:val="none"/>
              </w:rPr>
            </w:pPr>
            <w:r w:rsidRPr="00075074">
              <w:rPr>
                <w:bCs/>
              </w:rPr>
              <w:t>Use</w:t>
            </w:r>
            <w:r w:rsidRPr="00075074">
              <w:t xml:space="preserve"> safe working practices when working on compression ignition power units</w:t>
            </w:r>
          </w:p>
        </w:tc>
        <w:tc>
          <w:tcPr>
            <w:tcW w:w="1676" w:type="dxa"/>
          </w:tcPr>
          <w:p w14:paraId="537AE6AE" w14:textId="0336CB84" w:rsidR="00DE6C76" w:rsidRPr="0043505F" w:rsidRDefault="00DE6C76" w:rsidP="00DE6C76">
            <w:pPr>
              <w:jc w:val="center"/>
              <w:rPr>
                <w:rFonts w:eastAsia="Times New Roman" w:cs="Arial"/>
                <w:kern w:val="0"/>
                <w:szCs w:val="22"/>
                <w:lang w:val="en-US"/>
                <w14:ligatures w14:val="none"/>
              </w:rPr>
            </w:pPr>
            <w:r w:rsidRPr="00075074">
              <w:t>3.1</w:t>
            </w:r>
          </w:p>
        </w:tc>
      </w:tr>
      <w:tr w:rsidR="00DE6C76" w:rsidRPr="0043505F" w14:paraId="5B695734" w14:textId="77777777" w:rsidTr="00DE6C76">
        <w:trPr>
          <w:trHeight w:val="694"/>
        </w:trPr>
        <w:tc>
          <w:tcPr>
            <w:tcW w:w="1560" w:type="dxa"/>
          </w:tcPr>
          <w:p w14:paraId="22C86B2F" w14:textId="3675269F" w:rsidR="00DE6C76" w:rsidRPr="00DE6C76" w:rsidRDefault="00DE6C76" w:rsidP="00DE6C76">
            <w:pPr>
              <w:jc w:val="center"/>
              <w:rPr>
                <w:rFonts w:eastAsia="Times New Roman" w:cs="Arial"/>
                <w:bCs/>
                <w:kern w:val="0"/>
                <w:szCs w:val="22"/>
                <w:lang w:val="en-US"/>
                <w14:ligatures w14:val="none"/>
              </w:rPr>
            </w:pPr>
            <w:r w:rsidRPr="00DE6C76">
              <w:rPr>
                <w:bCs/>
              </w:rPr>
              <w:t>2.1</w:t>
            </w:r>
          </w:p>
        </w:tc>
        <w:tc>
          <w:tcPr>
            <w:tcW w:w="6804" w:type="dxa"/>
          </w:tcPr>
          <w:p w14:paraId="0C6D986E" w14:textId="5D0DB4E6" w:rsidR="00DE6C76" w:rsidRPr="0043505F" w:rsidRDefault="00DE6C76" w:rsidP="00DE6C76">
            <w:pPr>
              <w:ind w:left="-47"/>
              <w:rPr>
                <w:rFonts w:eastAsia="Times New Roman" w:cs="Arial"/>
                <w:kern w:val="0"/>
                <w:szCs w:val="22"/>
                <w:lang w:val="en-US"/>
                <w14:ligatures w14:val="none"/>
              </w:rPr>
            </w:pPr>
            <w:r w:rsidRPr="00075074">
              <w:t>Identify the major components of the compression ignition engine</w:t>
            </w:r>
          </w:p>
        </w:tc>
        <w:tc>
          <w:tcPr>
            <w:tcW w:w="1676" w:type="dxa"/>
          </w:tcPr>
          <w:p w14:paraId="637D5D18" w14:textId="5593D302" w:rsidR="00DE6C76" w:rsidRPr="0043505F" w:rsidRDefault="00DE6C76" w:rsidP="00DE6C76">
            <w:pPr>
              <w:jc w:val="center"/>
              <w:rPr>
                <w:rFonts w:eastAsia="Times New Roman" w:cs="Arial"/>
                <w:kern w:val="0"/>
                <w:szCs w:val="22"/>
                <w:lang w:val="en-US"/>
                <w14:ligatures w14:val="none"/>
              </w:rPr>
            </w:pPr>
            <w:r w:rsidRPr="00075074">
              <w:t>3.2</w:t>
            </w:r>
          </w:p>
        </w:tc>
      </w:tr>
      <w:tr w:rsidR="00DE6C76" w:rsidRPr="0043505F" w14:paraId="4BA3D024" w14:textId="77777777" w:rsidTr="00DE6C76">
        <w:trPr>
          <w:trHeight w:val="973"/>
        </w:trPr>
        <w:tc>
          <w:tcPr>
            <w:tcW w:w="1560" w:type="dxa"/>
          </w:tcPr>
          <w:p w14:paraId="73435EE6" w14:textId="2713DAEE" w:rsidR="00DE6C76" w:rsidRPr="00DE6C76" w:rsidRDefault="00DE6C76" w:rsidP="00DE6C76">
            <w:pPr>
              <w:jc w:val="center"/>
              <w:rPr>
                <w:rFonts w:eastAsia="Times New Roman" w:cs="Arial"/>
                <w:bCs/>
                <w:kern w:val="0"/>
                <w:szCs w:val="22"/>
                <w:lang w:val="en-US"/>
                <w14:ligatures w14:val="none"/>
              </w:rPr>
            </w:pPr>
            <w:r w:rsidRPr="00DE6C76">
              <w:rPr>
                <w:bCs/>
              </w:rPr>
              <w:t>2.2</w:t>
            </w:r>
          </w:p>
        </w:tc>
        <w:tc>
          <w:tcPr>
            <w:tcW w:w="6804" w:type="dxa"/>
          </w:tcPr>
          <w:p w14:paraId="439970B4" w14:textId="71E1B1DF" w:rsidR="00DE6C76" w:rsidRPr="0043505F" w:rsidRDefault="00DE6C76" w:rsidP="00DE6C76">
            <w:pPr>
              <w:ind w:firstLine="5"/>
              <w:rPr>
                <w:rFonts w:eastAsia="Times New Roman" w:cs="Arial"/>
                <w:kern w:val="0"/>
                <w:szCs w:val="22"/>
                <w:lang w:val="en-US"/>
                <w14:ligatures w14:val="none"/>
              </w:rPr>
            </w:pPr>
            <w:r w:rsidRPr="00075074">
              <w:t xml:space="preserve">Using methodical procedures, dismantle and reassemble the main components of a </w:t>
            </w:r>
            <w:proofErr w:type="gramStart"/>
            <w:r w:rsidRPr="00075074">
              <w:t>four stroke</w:t>
            </w:r>
            <w:proofErr w:type="gramEnd"/>
            <w:r w:rsidRPr="00075074">
              <w:t xml:space="preserve"> compression ignition engine</w:t>
            </w:r>
          </w:p>
        </w:tc>
        <w:tc>
          <w:tcPr>
            <w:tcW w:w="1676" w:type="dxa"/>
          </w:tcPr>
          <w:p w14:paraId="708579F0" w14:textId="64176A1B" w:rsidR="00DE6C76" w:rsidRPr="0043505F" w:rsidRDefault="00DE6C76" w:rsidP="00DE6C76">
            <w:pPr>
              <w:jc w:val="center"/>
              <w:rPr>
                <w:rFonts w:eastAsia="Times New Roman" w:cs="Arial"/>
                <w:kern w:val="0"/>
                <w:szCs w:val="22"/>
                <w:lang w:val="en-US"/>
                <w14:ligatures w14:val="none"/>
              </w:rPr>
            </w:pPr>
            <w:r w:rsidRPr="00075074">
              <w:t>3.1</w:t>
            </w:r>
          </w:p>
        </w:tc>
      </w:tr>
      <w:tr w:rsidR="00DE6C76" w:rsidRPr="0043505F" w14:paraId="44586498" w14:textId="77777777" w:rsidTr="00DE6C76">
        <w:trPr>
          <w:trHeight w:val="1696"/>
        </w:trPr>
        <w:tc>
          <w:tcPr>
            <w:tcW w:w="1560" w:type="dxa"/>
          </w:tcPr>
          <w:p w14:paraId="6674DAE7" w14:textId="6A9A1E11" w:rsidR="00DE6C76" w:rsidRPr="00DE6C76" w:rsidRDefault="00DE6C76" w:rsidP="00DE6C76">
            <w:pPr>
              <w:jc w:val="center"/>
              <w:rPr>
                <w:rFonts w:eastAsia="Times New Roman" w:cs="Arial"/>
                <w:bCs/>
                <w:kern w:val="0"/>
                <w:szCs w:val="22"/>
                <w:lang w:val="en-US"/>
                <w14:ligatures w14:val="none"/>
              </w:rPr>
            </w:pPr>
            <w:r w:rsidRPr="00DE6C76">
              <w:rPr>
                <w:bCs/>
              </w:rPr>
              <w:t>3.1</w:t>
            </w:r>
          </w:p>
        </w:tc>
        <w:tc>
          <w:tcPr>
            <w:tcW w:w="6804" w:type="dxa"/>
          </w:tcPr>
          <w:p w14:paraId="35805827" w14:textId="77777777" w:rsidR="00DE6C76" w:rsidRPr="00075074" w:rsidRDefault="00DE6C76" w:rsidP="00DE6C76">
            <w:r w:rsidRPr="00075074">
              <w:t>Identify the most common sealing devices used on compression ignition engines to seal:</w:t>
            </w:r>
          </w:p>
          <w:p w14:paraId="17C2B22D" w14:textId="77777777" w:rsidR="00DE6C76" w:rsidRPr="00075074" w:rsidRDefault="00DE6C76" w:rsidP="00DE6C76">
            <w:pPr>
              <w:pStyle w:val="ListParagraph"/>
              <w:numPr>
                <w:ilvl w:val="0"/>
                <w:numId w:val="56"/>
              </w:numPr>
              <w:tabs>
                <w:tab w:val="num" w:pos="848"/>
              </w:tabs>
            </w:pPr>
            <w:r w:rsidRPr="00075074">
              <w:t>Oil</w:t>
            </w:r>
          </w:p>
          <w:p w14:paraId="233A324E" w14:textId="77777777" w:rsidR="00DE6C76" w:rsidRPr="00075074" w:rsidRDefault="00DE6C76" w:rsidP="00DE6C76">
            <w:pPr>
              <w:pStyle w:val="ListParagraph"/>
              <w:numPr>
                <w:ilvl w:val="0"/>
                <w:numId w:val="56"/>
              </w:numPr>
              <w:tabs>
                <w:tab w:val="num" w:pos="848"/>
              </w:tabs>
            </w:pPr>
            <w:r w:rsidRPr="00075074">
              <w:t>Water</w:t>
            </w:r>
          </w:p>
          <w:p w14:paraId="0AA89888" w14:textId="77777777" w:rsidR="00DE6C76" w:rsidRPr="00075074" w:rsidRDefault="00DE6C76" w:rsidP="00DE6C76">
            <w:pPr>
              <w:pStyle w:val="ListParagraph"/>
              <w:numPr>
                <w:ilvl w:val="0"/>
                <w:numId w:val="56"/>
              </w:numPr>
              <w:tabs>
                <w:tab w:val="num" w:pos="848"/>
              </w:tabs>
            </w:pPr>
            <w:r w:rsidRPr="00075074">
              <w:t>Gas</w:t>
            </w:r>
          </w:p>
          <w:p w14:paraId="68A5B0E4" w14:textId="7A719B70" w:rsidR="00DE6C76" w:rsidRPr="0043505F" w:rsidRDefault="00DE6C76" w:rsidP="00DE6C76">
            <w:pPr>
              <w:pStyle w:val="ListParagraph"/>
              <w:numPr>
                <w:ilvl w:val="0"/>
                <w:numId w:val="56"/>
              </w:numPr>
              <w:tabs>
                <w:tab w:val="num" w:pos="848"/>
              </w:tabs>
              <w:rPr>
                <w:rFonts w:eastAsia="Times New Roman" w:cs="Arial"/>
                <w:kern w:val="0"/>
                <w:szCs w:val="22"/>
                <w:lang w:val="en-US"/>
                <w14:ligatures w14:val="none"/>
              </w:rPr>
            </w:pPr>
            <w:r w:rsidRPr="00075074">
              <w:t>Fuel</w:t>
            </w:r>
          </w:p>
        </w:tc>
        <w:tc>
          <w:tcPr>
            <w:tcW w:w="1676" w:type="dxa"/>
          </w:tcPr>
          <w:p w14:paraId="377FFEA2" w14:textId="34534DA9" w:rsidR="00DE6C76" w:rsidRPr="0043505F" w:rsidRDefault="00DE6C76" w:rsidP="00DE6C76">
            <w:pPr>
              <w:jc w:val="center"/>
              <w:rPr>
                <w:rFonts w:eastAsia="Times New Roman" w:cs="Arial"/>
                <w:kern w:val="0"/>
                <w:szCs w:val="22"/>
                <w:lang w:val="en-US"/>
                <w14:ligatures w14:val="none"/>
              </w:rPr>
            </w:pPr>
            <w:r w:rsidRPr="00075074">
              <w:t>3.4</w:t>
            </w:r>
          </w:p>
        </w:tc>
      </w:tr>
      <w:tr w:rsidR="00DE6C76" w:rsidRPr="0043505F" w14:paraId="6F350C4B" w14:textId="77777777" w:rsidTr="00DE6C76">
        <w:trPr>
          <w:trHeight w:val="700"/>
        </w:trPr>
        <w:tc>
          <w:tcPr>
            <w:tcW w:w="1560" w:type="dxa"/>
          </w:tcPr>
          <w:p w14:paraId="47D58A4F" w14:textId="7AD71EC6" w:rsidR="00DE6C76" w:rsidRPr="00DE6C76" w:rsidRDefault="00DE6C76" w:rsidP="00DE6C76">
            <w:pPr>
              <w:jc w:val="center"/>
              <w:rPr>
                <w:bCs/>
              </w:rPr>
            </w:pPr>
            <w:r w:rsidRPr="00DE6C76">
              <w:rPr>
                <w:bCs/>
              </w:rPr>
              <w:t>3.2</w:t>
            </w:r>
          </w:p>
        </w:tc>
        <w:tc>
          <w:tcPr>
            <w:tcW w:w="6804" w:type="dxa"/>
          </w:tcPr>
          <w:p w14:paraId="6627E39F" w14:textId="73651963" w:rsidR="00DE6C76" w:rsidRPr="00075074" w:rsidRDefault="00DE6C76" w:rsidP="00DE6C76">
            <w:pPr>
              <w:ind w:firstLine="37"/>
            </w:pPr>
            <w:r w:rsidRPr="00075074">
              <w:t>Identify from samples the main types of locking devices used on compression ignition engines</w:t>
            </w:r>
          </w:p>
        </w:tc>
        <w:tc>
          <w:tcPr>
            <w:tcW w:w="1676" w:type="dxa"/>
          </w:tcPr>
          <w:p w14:paraId="23542C52" w14:textId="7661B5F9" w:rsidR="00DE6C76" w:rsidRPr="00075074" w:rsidRDefault="00DE6C76" w:rsidP="00DE6C76">
            <w:pPr>
              <w:jc w:val="center"/>
            </w:pPr>
            <w:r w:rsidRPr="00075074">
              <w:t>3.3</w:t>
            </w:r>
          </w:p>
        </w:tc>
      </w:tr>
      <w:tr w:rsidR="00DE6C76" w:rsidRPr="0043505F" w14:paraId="58608E99" w14:textId="77777777" w:rsidTr="00DE6C76">
        <w:trPr>
          <w:trHeight w:val="694"/>
        </w:trPr>
        <w:tc>
          <w:tcPr>
            <w:tcW w:w="1560" w:type="dxa"/>
          </w:tcPr>
          <w:p w14:paraId="78F3DB16" w14:textId="1D8EFE68" w:rsidR="00DE6C76" w:rsidRPr="00DE6C76" w:rsidRDefault="00DE6C76" w:rsidP="00DE6C76">
            <w:pPr>
              <w:jc w:val="center"/>
              <w:rPr>
                <w:bCs/>
              </w:rPr>
            </w:pPr>
            <w:r w:rsidRPr="00DE6C76">
              <w:rPr>
                <w:bCs/>
              </w:rPr>
              <w:t>4.1</w:t>
            </w:r>
          </w:p>
        </w:tc>
        <w:tc>
          <w:tcPr>
            <w:tcW w:w="6804" w:type="dxa"/>
          </w:tcPr>
          <w:p w14:paraId="3E28CAEF" w14:textId="088BD4FE" w:rsidR="00DE6C76" w:rsidRPr="00075074" w:rsidRDefault="00DE6C76" w:rsidP="00DE6C76">
            <w:r w:rsidRPr="00075074">
              <w:t>Give examples of specialist engine tools used with compression ignition engines</w:t>
            </w:r>
          </w:p>
        </w:tc>
        <w:tc>
          <w:tcPr>
            <w:tcW w:w="1676" w:type="dxa"/>
          </w:tcPr>
          <w:p w14:paraId="3DFE1B0D" w14:textId="709FA167" w:rsidR="00DE6C76" w:rsidRPr="00075074" w:rsidRDefault="00DE6C76" w:rsidP="00DE6C76">
            <w:pPr>
              <w:jc w:val="center"/>
            </w:pPr>
            <w:r w:rsidRPr="00075074">
              <w:t>3.1</w:t>
            </w:r>
          </w:p>
        </w:tc>
      </w:tr>
      <w:tr w:rsidR="00DE6C76" w:rsidRPr="0043505F" w14:paraId="08468486" w14:textId="77777777" w:rsidTr="00DE6C76">
        <w:trPr>
          <w:trHeight w:val="1271"/>
        </w:trPr>
        <w:tc>
          <w:tcPr>
            <w:tcW w:w="1560" w:type="dxa"/>
          </w:tcPr>
          <w:p w14:paraId="6518B46C" w14:textId="36FFEB92" w:rsidR="00DE6C76" w:rsidRPr="00DE6C76" w:rsidRDefault="00DE6C76" w:rsidP="00DE6C76">
            <w:pPr>
              <w:jc w:val="center"/>
              <w:rPr>
                <w:bCs/>
              </w:rPr>
            </w:pPr>
            <w:r w:rsidRPr="00DE6C76">
              <w:rPr>
                <w:bCs/>
              </w:rPr>
              <w:t>4.2</w:t>
            </w:r>
          </w:p>
        </w:tc>
        <w:tc>
          <w:tcPr>
            <w:tcW w:w="6804" w:type="dxa"/>
          </w:tcPr>
          <w:p w14:paraId="12FD2352" w14:textId="77777777" w:rsidR="00DE6C76" w:rsidRPr="00075074" w:rsidRDefault="00DE6C76" w:rsidP="00DE6C76">
            <w:r w:rsidRPr="00075074">
              <w:t>Select and use specialist workshop tools for appropriate purpose, to include:</w:t>
            </w:r>
          </w:p>
          <w:p w14:paraId="1440CE1E" w14:textId="77777777" w:rsidR="00DE6C76" w:rsidRPr="00075074" w:rsidRDefault="00DE6C76" w:rsidP="00DE6C76">
            <w:pPr>
              <w:pStyle w:val="ListParagraph"/>
              <w:numPr>
                <w:ilvl w:val="0"/>
                <w:numId w:val="56"/>
              </w:numPr>
              <w:tabs>
                <w:tab w:val="num" w:pos="848"/>
              </w:tabs>
            </w:pPr>
            <w:r w:rsidRPr="00075074">
              <w:t>Torque wrench</w:t>
            </w:r>
          </w:p>
          <w:p w14:paraId="7FCE8280" w14:textId="7776C8A5" w:rsidR="00DE6C76" w:rsidRPr="00075074" w:rsidRDefault="00DE6C76" w:rsidP="00DE6C76">
            <w:pPr>
              <w:pStyle w:val="ListParagraph"/>
              <w:numPr>
                <w:ilvl w:val="0"/>
                <w:numId w:val="56"/>
              </w:numPr>
              <w:tabs>
                <w:tab w:val="num" w:pos="848"/>
              </w:tabs>
            </w:pPr>
            <w:r w:rsidRPr="00075074">
              <w:t>Piston ring clamp</w:t>
            </w:r>
          </w:p>
        </w:tc>
        <w:tc>
          <w:tcPr>
            <w:tcW w:w="1676" w:type="dxa"/>
          </w:tcPr>
          <w:p w14:paraId="30715E97" w14:textId="7158FE8A" w:rsidR="00DE6C76" w:rsidRPr="00075074" w:rsidRDefault="00DE6C76" w:rsidP="00DE6C76">
            <w:pPr>
              <w:jc w:val="center"/>
            </w:pPr>
            <w:r w:rsidRPr="00075074">
              <w:t>3.1</w:t>
            </w:r>
          </w:p>
        </w:tc>
      </w:tr>
    </w:tbl>
    <w:p w14:paraId="0E17E999" w14:textId="77777777" w:rsidR="00DE6C76" w:rsidRPr="0043505F" w:rsidRDefault="00DE6C76" w:rsidP="00DE6C76">
      <w:pPr>
        <w:ind w:left="-709" w:right="-908"/>
        <w:rPr>
          <w:rFonts w:eastAsia="Times New Roman" w:cs="Arial"/>
          <w:b/>
          <w:kern w:val="0"/>
          <w:sz w:val="20"/>
          <w:szCs w:val="20"/>
          <w:lang w:val="en-US"/>
          <w14:ligatures w14:val="none"/>
        </w:rPr>
      </w:pPr>
    </w:p>
    <w:p w14:paraId="466945E8" w14:textId="77777777"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471D1976" w14:textId="77777777" w:rsidR="00DE6C76" w:rsidRDefault="00DE6C76"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5416082E" w14:textId="77777777" w:rsidTr="00461C8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ABBF61"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AD9CDE0"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0BBB17C" w14:textId="77777777" w:rsidR="00DE6C76" w:rsidRDefault="00DE6C76" w:rsidP="00461C83">
            <w:pPr>
              <w:rPr>
                <w:rFonts w:eastAsia="Times New Roman" w:cs="Arial"/>
                <w:kern w:val="0"/>
                <w:szCs w:val="22"/>
                <w:lang w:val="en-US"/>
                <w14:ligatures w14:val="none"/>
              </w:rPr>
            </w:pPr>
          </w:p>
          <w:p w14:paraId="1B94DB35" w14:textId="77777777" w:rsidR="00DE6C76" w:rsidRDefault="00DE6C76" w:rsidP="00461C83">
            <w:pPr>
              <w:rPr>
                <w:rFonts w:eastAsia="Times New Roman" w:cs="Arial"/>
                <w:kern w:val="0"/>
                <w:szCs w:val="22"/>
                <w:lang w:val="en-US"/>
                <w14:ligatures w14:val="none"/>
              </w:rPr>
            </w:pPr>
          </w:p>
          <w:p w14:paraId="04D9B06B" w14:textId="77777777" w:rsidR="00DE6C76" w:rsidRDefault="00DE6C76" w:rsidP="00461C83">
            <w:pPr>
              <w:rPr>
                <w:rFonts w:eastAsia="Times New Roman" w:cs="Arial"/>
                <w:kern w:val="0"/>
                <w:szCs w:val="22"/>
                <w:lang w:val="en-US"/>
                <w14:ligatures w14:val="none"/>
              </w:rPr>
            </w:pPr>
          </w:p>
          <w:p w14:paraId="618ADFEE" w14:textId="77777777" w:rsidR="00DE6C76" w:rsidRDefault="00DE6C76" w:rsidP="00461C83">
            <w:pPr>
              <w:rPr>
                <w:rFonts w:eastAsia="Times New Roman" w:cs="Arial"/>
                <w:kern w:val="0"/>
                <w:szCs w:val="22"/>
                <w:lang w:val="en-US"/>
                <w14:ligatures w14:val="none"/>
              </w:rPr>
            </w:pPr>
          </w:p>
          <w:p w14:paraId="2E5198DE" w14:textId="77777777" w:rsidR="00DE6C76" w:rsidRDefault="00DE6C76" w:rsidP="00461C83">
            <w:pPr>
              <w:rPr>
                <w:rFonts w:eastAsia="Times New Roman" w:cs="Arial"/>
                <w:kern w:val="0"/>
                <w:szCs w:val="22"/>
                <w:lang w:val="en-US"/>
                <w14:ligatures w14:val="none"/>
              </w:rPr>
            </w:pPr>
          </w:p>
          <w:p w14:paraId="0B6245A2" w14:textId="77777777" w:rsidR="00DE6C76" w:rsidRPr="0043505F" w:rsidRDefault="00DE6C76" w:rsidP="00461C83">
            <w:pPr>
              <w:rPr>
                <w:rFonts w:eastAsia="Times New Roman" w:cs="Arial"/>
                <w:kern w:val="0"/>
                <w:szCs w:val="22"/>
                <w:lang w:val="en-US"/>
                <w14:ligatures w14:val="none"/>
              </w:rPr>
            </w:pPr>
          </w:p>
        </w:tc>
      </w:tr>
    </w:tbl>
    <w:p w14:paraId="0F5ACBFC" w14:textId="77777777" w:rsidR="00F77997" w:rsidRDefault="00F77997" w:rsidP="00F77997">
      <w:pPr>
        <w:rPr>
          <w:lang w:val="en-US"/>
        </w:rPr>
      </w:pPr>
    </w:p>
    <w:p w14:paraId="514AC9FA"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05A8125"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47361D" w14:textId="77777777"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8F3F623" w14:textId="0C009EEF"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1.1 &amp;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236835E" w14:textId="750D3FA3"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3.1</w:t>
            </w:r>
          </w:p>
        </w:tc>
      </w:tr>
    </w:tbl>
    <w:p w14:paraId="7B1933AB"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7EAE16CC"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0E00F0D" w14:textId="6454F3B5"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Dismantle Four Stroke Compression Ignition Engine</w:t>
            </w:r>
          </w:p>
        </w:tc>
      </w:tr>
    </w:tbl>
    <w:p w14:paraId="77AD8F56"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2964"/>
        <w:gridCol w:w="2073"/>
        <w:gridCol w:w="1342"/>
      </w:tblGrid>
      <w:tr w:rsidR="00DE6C76" w:rsidRPr="00075074" w14:paraId="1C098428" w14:textId="77777777" w:rsidTr="00DE6C76">
        <w:tc>
          <w:tcPr>
            <w:tcW w:w="31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BF3CB08" w14:textId="77777777" w:rsidR="00DE6C76" w:rsidRPr="00DE6C76" w:rsidRDefault="00DE6C76" w:rsidP="00461C83">
            <w:pPr>
              <w:rPr>
                <w:b/>
                <w:color w:val="FFFFFF" w:themeColor="background1"/>
              </w:rPr>
            </w:pPr>
            <w:r w:rsidRPr="00DE6C76">
              <w:rPr>
                <w:b/>
                <w:color w:val="FFFFFF" w:themeColor="background1"/>
              </w:rPr>
              <w:t>Vehicle Details</w:t>
            </w:r>
          </w:p>
        </w:tc>
        <w:tc>
          <w:tcPr>
            <w:tcW w:w="31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2C0D471" w14:textId="77777777" w:rsidR="00DE6C76" w:rsidRPr="00DE6C76" w:rsidRDefault="00DE6C76" w:rsidP="00461C83">
            <w:pPr>
              <w:rPr>
                <w:b/>
                <w:color w:val="FFFFFF" w:themeColor="background1"/>
              </w:rPr>
            </w:pPr>
            <w:r w:rsidRPr="00DE6C76">
              <w:rPr>
                <w:b/>
                <w:color w:val="FFFFFF" w:themeColor="background1"/>
              </w:rPr>
              <w:t>Special Tools</w:t>
            </w:r>
          </w:p>
        </w:tc>
        <w:tc>
          <w:tcPr>
            <w:tcW w:w="36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AA2A10F" w14:textId="77777777" w:rsidR="00DE6C76" w:rsidRPr="00DE6C76" w:rsidRDefault="00DE6C76" w:rsidP="00461C83">
            <w:pPr>
              <w:rPr>
                <w:b/>
                <w:color w:val="FFFFFF" w:themeColor="background1"/>
              </w:rPr>
            </w:pPr>
            <w:r w:rsidRPr="00DE6C76">
              <w:rPr>
                <w:b/>
                <w:color w:val="FFFFFF" w:themeColor="background1"/>
              </w:rPr>
              <w:t>Data</w:t>
            </w:r>
          </w:p>
        </w:tc>
      </w:tr>
      <w:tr w:rsidR="00DE6C76" w:rsidRPr="00075074" w14:paraId="054C60C3" w14:textId="77777777" w:rsidTr="00DE6C76">
        <w:trPr>
          <w:trHeight w:val="445"/>
        </w:trPr>
        <w:tc>
          <w:tcPr>
            <w:tcW w:w="316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1FC5DA" w14:textId="77777777" w:rsidR="00DE6C76" w:rsidRPr="00075074" w:rsidRDefault="00DE6C76" w:rsidP="00461C83"/>
          <w:p w14:paraId="41F6156F" w14:textId="77777777" w:rsidR="00DE6C76" w:rsidRPr="00075074" w:rsidRDefault="00DE6C76" w:rsidP="00461C83"/>
          <w:p w14:paraId="18A129FB" w14:textId="77777777" w:rsidR="00DE6C76" w:rsidRPr="00075074" w:rsidRDefault="00DE6C76" w:rsidP="00461C83">
            <w:r w:rsidRPr="00075074">
              <w:t>Make___________________</w:t>
            </w:r>
          </w:p>
          <w:p w14:paraId="79D42FD0" w14:textId="77777777" w:rsidR="00DE6C76" w:rsidRPr="00075074" w:rsidRDefault="00DE6C76" w:rsidP="00461C83"/>
          <w:p w14:paraId="5C3B3027" w14:textId="77777777" w:rsidR="00DE6C76" w:rsidRPr="00075074" w:rsidRDefault="00DE6C76" w:rsidP="00461C83"/>
          <w:p w14:paraId="65B33017" w14:textId="77777777" w:rsidR="00DE6C76" w:rsidRPr="00075074" w:rsidRDefault="00DE6C76" w:rsidP="00461C83">
            <w:r w:rsidRPr="00075074">
              <w:t>Model___________________</w:t>
            </w:r>
          </w:p>
          <w:p w14:paraId="2648E016" w14:textId="77777777" w:rsidR="00DE6C76" w:rsidRPr="00075074" w:rsidRDefault="00DE6C76" w:rsidP="00461C83"/>
          <w:p w14:paraId="54C97DE3" w14:textId="77777777" w:rsidR="00DE6C76" w:rsidRPr="00075074" w:rsidRDefault="00DE6C76" w:rsidP="00461C83"/>
          <w:p w14:paraId="50EF5BC2" w14:textId="77777777" w:rsidR="00DE6C76" w:rsidRPr="00075074" w:rsidRDefault="00DE6C76" w:rsidP="00461C83">
            <w:r w:rsidRPr="00075074">
              <w:t>Year____________________</w:t>
            </w:r>
          </w:p>
          <w:p w14:paraId="09A009B5" w14:textId="77777777" w:rsidR="00DE6C76" w:rsidRPr="00075074" w:rsidRDefault="00DE6C76" w:rsidP="00461C83"/>
        </w:tc>
        <w:tc>
          <w:tcPr>
            <w:tcW w:w="313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A10B44" w14:textId="77777777" w:rsidR="00DE6C76" w:rsidRPr="00075074" w:rsidRDefault="00DE6C76" w:rsidP="00461C83"/>
        </w:tc>
        <w:tc>
          <w:tcPr>
            <w:tcW w:w="215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C3A177A" w14:textId="77777777" w:rsidR="00DE6C76" w:rsidRPr="00DE6C76" w:rsidRDefault="00DE6C76" w:rsidP="00461C83">
            <w:pPr>
              <w:rPr>
                <w:color w:val="FFFFFF" w:themeColor="background1"/>
              </w:rPr>
            </w:pPr>
          </w:p>
          <w:p w14:paraId="6BA3931C" w14:textId="77777777" w:rsidR="00DE6C76" w:rsidRPr="00DE6C76" w:rsidRDefault="00DE6C76" w:rsidP="00461C83">
            <w:pPr>
              <w:rPr>
                <w:color w:val="FFFFFF" w:themeColor="background1"/>
                <w:sz w:val="16"/>
                <w:szCs w:val="16"/>
              </w:rPr>
            </w:pPr>
            <w:r w:rsidRPr="00DE6C76">
              <w:rPr>
                <w:color w:val="FFFFFF" w:themeColor="background1"/>
              </w:rPr>
              <w:t>Main Bearing Bolts Torque</w:t>
            </w:r>
            <w:r w:rsidRPr="00DE6C76">
              <w:rPr>
                <w:color w:val="FFFFFF" w:themeColor="background1"/>
                <w:sz w:val="16"/>
                <w:szCs w:val="16"/>
              </w:rPr>
              <w:t xml:space="preserve"> </w:t>
            </w:r>
          </w:p>
          <w:p w14:paraId="7D4F99AC" w14:textId="77777777" w:rsidR="00DE6C76" w:rsidRPr="00DE6C76" w:rsidRDefault="00DE6C76" w:rsidP="00461C83">
            <w:pPr>
              <w:rPr>
                <w:color w:val="FFFFFF" w:themeColor="background1"/>
                <w:sz w:val="16"/>
                <w:szCs w:val="16"/>
              </w:rPr>
            </w:pPr>
          </w:p>
        </w:tc>
        <w:tc>
          <w:tcPr>
            <w:tcW w:w="144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C7491A" w14:textId="77777777" w:rsidR="00DE6C76" w:rsidRPr="00075074" w:rsidRDefault="00DE6C76" w:rsidP="00461C83"/>
        </w:tc>
      </w:tr>
      <w:tr w:rsidR="00DE6C76" w:rsidRPr="00075074" w14:paraId="0E1DD456" w14:textId="77777777" w:rsidTr="00DE6C76">
        <w:trPr>
          <w:trHeight w:val="444"/>
        </w:trPr>
        <w:tc>
          <w:tcPr>
            <w:tcW w:w="316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28C51F" w14:textId="77777777" w:rsidR="00DE6C76" w:rsidRPr="00075074" w:rsidRDefault="00DE6C76" w:rsidP="00461C83"/>
        </w:tc>
        <w:tc>
          <w:tcPr>
            <w:tcW w:w="313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1F1D83" w14:textId="77777777" w:rsidR="00DE6C76" w:rsidRPr="00075074" w:rsidRDefault="00DE6C76" w:rsidP="00461C83"/>
        </w:tc>
        <w:tc>
          <w:tcPr>
            <w:tcW w:w="215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DBC0FF9" w14:textId="77777777" w:rsidR="00DE6C76" w:rsidRPr="00DE6C76" w:rsidRDefault="00DE6C76" w:rsidP="00461C83">
            <w:pPr>
              <w:rPr>
                <w:color w:val="FFFFFF" w:themeColor="background1"/>
                <w:sz w:val="16"/>
                <w:szCs w:val="16"/>
              </w:rPr>
            </w:pPr>
          </w:p>
          <w:p w14:paraId="02BD6DB8" w14:textId="77777777" w:rsidR="00DE6C76" w:rsidRPr="00DE6C76" w:rsidRDefault="00DE6C76" w:rsidP="00461C83">
            <w:pPr>
              <w:rPr>
                <w:color w:val="FFFFFF" w:themeColor="background1"/>
                <w:sz w:val="16"/>
                <w:szCs w:val="16"/>
              </w:rPr>
            </w:pPr>
            <w:r w:rsidRPr="00DE6C76">
              <w:rPr>
                <w:color w:val="FFFFFF" w:themeColor="background1"/>
              </w:rPr>
              <w:t>Big End Bolts Torque</w:t>
            </w:r>
            <w:r w:rsidRPr="00DE6C76">
              <w:rPr>
                <w:color w:val="FFFFFF" w:themeColor="background1"/>
                <w:sz w:val="16"/>
                <w:szCs w:val="16"/>
              </w:rPr>
              <w:t xml:space="preserve"> </w:t>
            </w:r>
          </w:p>
          <w:p w14:paraId="3826F067" w14:textId="77777777" w:rsidR="00DE6C76" w:rsidRPr="00DE6C76" w:rsidRDefault="00DE6C76" w:rsidP="00461C83">
            <w:pPr>
              <w:rPr>
                <w:color w:val="FFFFFF" w:themeColor="background1"/>
                <w:sz w:val="16"/>
                <w:szCs w:val="16"/>
              </w:rPr>
            </w:pPr>
          </w:p>
        </w:tc>
        <w:tc>
          <w:tcPr>
            <w:tcW w:w="144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E180FA" w14:textId="77777777" w:rsidR="00DE6C76" w:rsidRPr="00075074" w:rsidRDefault="00DE6C76" w:rsidP="00461C83"/>
        </w:tc>
      </w:tr>
      <w:tr w:rsidR="00DE6C76" w:rsidRPr="00075074" w14:paraId="690B8051" w14:textId="77777777" w:rsidTr="00DE6C76">
        <w:trPr>
          <w:trHeight w:val="890"/>
        </w:trPr>
        <w:tc>
          <w:tcPr>
            <w:tcW w:w="316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678EBB" w14:textId="77777777" w:rsidR="00DE6C76" w:rsidRPr="00075074" w:rsidRDefault="00DE6C76" w:rsidP="00461C83"/>
        </w:tc>
        <w:tc>
          <w:tcPr>
            <w:tcW w:w="313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DB6B36" w14:textId="77777777" w:rsidR="00DE6C76" w:rsidRPr="00075074" w:rsidRDefault="00DE6C76" w:rsidP="00461C83"/>
        </w:tc>
        <w:tc>
          <w:tcPr>
            <w:tcW w:w="215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0ACB0D5" w14:textId="77777777" w:rsidR="00DE6C76" w:rsidRPr="00DE6C76" w:rsidRDefault="00DE6C76" w:rsidP="00461C83">
            <w:pPr>
              <w:rPr>
                <w:color w:val="FFFFFF" w:themeColor="background1"/>
                <w:sz w:val="16"/>
                <w:szCs w:val="16"/>
              </w:rPr>
            </w:pPr>
          </w:p>
          <w:p w14:paraId="2C08E0C1" w14:textId="77777777" w:rsidR="00DE6C76" w:rsidRPr="00DE6C76" w:rsidRDefault="00DE6C76" w:rsidP="00461C83">
            <w:pPr>
              <w:rPr>
                <w:color w:val="FFFFFF" w:themeColor="background1"/>
                <w:sz w:val="16"/>
                <w:szCs w:val="16"/>
              </w:rPr>
            </w:pPr>
            <w:r w:rsidRPr="00DE6C76">
              <w:rPr>
                <w:color w:val="FFFFFF" w:themeColor="background1"/>
              </w:rPr>
              <w:t>Cylinder Head Bolts Torque</w:t>
            </w:r>
            <w:r w:rsidRPr="00DE6C76">
              <w:rPr>
                <w:color w:val="FFFFFF" w:themeColor="background1"/>
                <w:sz w:val="16"/>
                <w:szCs w:val="16"/>
              </w:rPr>
              <w:t xml:space="preserve"> </w:t>
            </w:r>
          </w:p>
        </w:tc>
        <w:tc>
          <w:tcPr>
            <w:tcW w:w="144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A30BE0" w14:textId="77777777" w:rsidR="00DE6C76" w:rsidRPr="00075074" w:rsidRDefault="00DE6C76" w:rsidP="00461C83"/>
        </w:tc>
      </w:tr>
      <w:tr w:rsidR="00DE6C76" w:rsidRPr="00075074" w14:paraId="6FEEA708" w14:textId="77777777" w:rsidTr="00DE6C76">
        <w:tc>
          <w:tcPr>
            <w:tcW w:w="990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468BA6" w14:textId="77777777" w:rsidR="00DE6C76" w:rsidRPr="00DE6C76" w:rsidRDefault="00DE6C76" w:rsidP="00461C83">
            <w:pPr>
              <w:pStyle w:val="Heading4"/>
              <w:rPr>
                <w:rFonts w:cs="Arial"/>
                <w:i w:val="0"/>
                <w:iCs w:val="0"/>
                <w:color w:val="auto"/>
                <w:szCs w:val="22"/>
              </w:rPr>
            </w:pPr>
            <w:r w:rsidRPr="00DE6C76">
              <w:rPr>
                <w:rFonts w:cs="Arial"/>
                <w:i w:val="0"/>
                <w:iCs w:val="0"/>
                <w:color w:val="auto"/>
                <w:szCs w:val="22"/>
              </w:rPr>
              <w:t>Instructions to learners</w:t>
            </w:r>
          </w:p>
          <w:p w14:paraId="2268528C" w14:textId="77777777" w:rsidR="00DE6C76" w:rsidRPr="00075074" w:rsidRDefault="00DE6C76" w:rsidP="00DE6C76">
            <w:pPr>
              <w:numPr>
                <w:ilvl w:val="1"/>
                <w:numId w:val="57"/>
              </w:numPr>
              <w:tabs>
                <w:tab w:val="num" w:pos="360"/>
              </w:tabs>
              <w:ind w:hanging="1500"/>
            </w:pPr>
            <w:r w:rsidRPr="00075074">
              <w:t>Ensure that the engine is mounted securely</w:t>
            </w:r>
          </w:p>
          <w:p w14:paraId="1733866D" w14:textId="77777777" w:rsidR="00DE6C76" w:rsidRPr="00075074" w:rsidRDefault="00DE6C76" w:rsidP="00DE6C76">
            <w:pPr>
              <w:numPr>
                <w:ilvl w:val="1"/>
                <w:numId w:val="57"/>
              </w:numPr>
              <w:tabs>
                <w:tab w:val="num" w:pos="360"/>
              </w:tabs>
              <w:ind w:hanging="1500"/>
            </w:pPr>
            <w:r w:rsidRPr="00075074">
              <w:t>Remove cylinder head</w:t>
            </w:r>
          </w:p>
          <w:p w14:paraId="2EB8B49A" w14:textId="77777777" w:rsidR="00DE6C76" w:rsidRPr="00075074" w:rsidRDefault="00DE6C76" w:rsidP="00DE6C76">
            <w:pPr>
              <w:numPr>
                <w:ilvl w:val="1"/>
                <w:numId w:val="57"/>
              </w:numPr>
              <w:tabs>
                <w:tab w:val="num" w:pos="360"/>
              </w:tabs>
              <w:ind w:hanging="1500"/>
            </w:pPr>
            <w:r w:rsidRPr="00075074">
              <w:t>Remove sump</w:t>
            </w:r>
          </w:p>
          <w:p w14:paraId="7EF549D7" w14:textId="77777777" w:rsidR="00DE6C76" w:rsidRPr="00075074" w:rsidRDefault="00DE6C76" w:rsidP="00DE6C76">
            <w:pPr>
              <w:numPr>
                <w:ilvl w:val="1"/>
                <w:numId w:val="57"/>
              </w:numPr>
              <w:tabs>
                <w:tab w:val="num" w:pos="360"/>
              </w:tabs>
              <w:ind w:hanging="1500"/>
            </w:pPr>
            <w:r w:rsidRPr="00075074">
              <w:t>Remove one piston and connecting rod assembly</w:t>
            </w:r>
          </w:p>
          <w:p w14:paraId="231EAB67" w14:textId="77777777" w:rsidR="00DE6C76" w:rsidRPr="00075074" w:rsidRDefault="00DE6C76" w:rsidP="00DE6C76">
            <w:pPr>
              <w:numPr>
                <w:ilvl w:val="1"/>
                <w:numId w:val="57"/>
              </w:numPr>
              <w:tabs>
                <w:tab w:val="num" w:pos="360"/>
              </w:tabs>
              <w:ind w:hanging="1500"/>
            </w:pPr>
            <w:r w:rsidRPr="00075074">
              <w:t>Reassemble in reverse order using specialist workshop tools correctly</w:t>
            </w:r>
          </w:p>
          <w:p w14:paraId="6AA25047" w14:textId="77777777" w:rsidR="00DE6C76" w:rsidRPr="00075074" w:rsidRDefault="00DE6C76" w:rsidP="00461C83">
            <w:pPr>
              <w:ind w:left="360"/>
            </w:pPr>
          </w:p>
        </w:tc>
      </w:tr>
    </w:tbl>
    <w:p w14:paraId="4AAB4708"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14A321D2" w14:textId="77777777" w:rsidTr="00461C83">
        <w:tc>
          <w:tcPr>
            <w:tcW w:w="8280" w:type="dxa"/>
            <w:hideMark/>
          </w:tcPr>
          <w:p w14:paraId="71F6BB3B"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179AF3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4427584"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36FC6EEE" w14:textId="77777777" w:rsidTr="00461C83">
        <w:tc>
          <w:tcPr>
            <w:tcW w:w="8280" w:type="dxa"/>
            <w:hideMark/>
          </w:tcPr>
          <w:p w14:paraId="51553919" w14:textId="5F78F40D" w:rsidR="00DE6C76" w:rsidRPr="0043505F" w:rsidRDefault="00DE6C76" w:rsidP="00461C8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Pr>
          <w:p w14:paraId="4D7C5CAE" w14:textId="77777777" w:rsidR="00DE6C76" w:rsidRPr="0043505F" w:rsidRDefault="00DE6C76" w:rsidP="00461C83">
            <w:pPr>
              <w:rPr>
                <w:rFonts w:eastAsia="Times New Roman" w:cs="Arial"/>
                <w:b/>
                <w:kern w:val="0"/>
                <w:szCs w:val="22"/>
                <w:lang w:val="en-US"/>
                <w14:ligatures w14:val="none"/>
              </w:rPr>
            </w:pPr>
          </w:p>
        </w:tc>
      </w:tr>
      <w:tr w:rsidR="00DE6C76" w:rsidRPr="0043505F" w14:paraId="6744A8D8" w14:textId="77777777" w:rsidTr="00461C83">
        <w:tc>
          <w:tcPr>
            <w:tcW w:w="8280" w:type="dxa"/>
          </w:tcPr>
          <w:p w14:paraId="1DACC9BD" w14:textId="37798DEC" w:rsidR="00DE6C76" w:rsidRPr="00DE6C76" w:rsidRDefault="00DE6C76" w:rsidP="00461C83">
            <w:pPr>
              <w:rPr>
                <w:rFonts w:eastAsia="Times New Roman" w:cs="Arial"/>
                <w:kern w:val="0"/>
                <w:szCs w:val="22"/>
                <w:lang w:val="en-US"/>
                <w14:ligatures w14:val="none"/>
              </w:rPr>
            </w:pPr>
            <w:r w:rsidRPr="00075074">
              <w:t>Methodical Procedures used</w:t>
            </w:r>
          </w:p>
        </w:tc>
        <w:tc>
          <w:tcPr>
            <w:tcW w:w="1620" w:type="dxa"/>
          </w:tcPr>
          <w:p w14:paraId="08C42178" w14:textId="77777777" w:rsidR="00DE6C76" w:rsidRPr="0043505F" w:rsidRDefault="00DE6C76" w:rsidP="00461C83">
            <w:pPr>
              <w:rPr>
                <w:rFonts w:eastAsia="Times New Roman" w:cs="Arial"/>
                <w:b/>
                <w:kern w:val="0"/>
                <w:szCs w:val="22"/>
                <w:lang w:val="en-US"/>
                <w14:ligatures w14:val="none"/>
              </w:rPr>
            </w:pPr>
          </w:p>
        </w:tc>
      </w:tr>
      <w:tr w:rsidR="00DE6C76" w:rsidRPr="0043505F" w14:paraId="435B3CB1" w14:textId="77777777" w:rsidTr="00461C83">
        <w:tc>
          <w:tcPr>
            <w:tcW w:w="8280" w:type="dxa"/>
          </w:tcPr>
          <w:p w14:paraId="1DF72F3C" w14:textId="62B0F87D" w:rsidR="00DE6C76" w:rsidRPr="00DE6C76" w:rsidRDefault="00DE6C76" w:rsidP="00461C83">
            <w:pPr>
              <w:rPr>
                <w:rFonts w:eastAsia="Times New Roman" w:cs="Arial"/>
                <w:kern w:val="0"/>
                <w:szCs w:val="22"/>
                <w:lang w:val="en-US"/>
                <w14:ligatures w14:val="none"/>
              </w:rPr>
            </w:pPr>
            <w:r w:rsidRPr="00075074">
              <w:t>Special tools list completed</w:t>
            </w:r>
          </w:p>
        </w:tc>
        <w:tc>
          <w:tcPr>
            <w:tcW w:w="1620" w:type="dxa"/>
          </w:tcPr>
          <w:p w14:paraId="2EDBDA87" w14:textId="77777777" w:rsidR="00DE6C76" w:rsidRPr="0043505F" w:rsidRDefault="00DE6C76" w:rsidP="00461C83">
            <w:pPr>
              <w:rPr>
                <w:rFonts w:eastAsia="Times New Roman" w:cs="Arial"/>
                <w:b/>
                <w:kern w:val="0"/>
                <w:szCs w:val="22"/>
                <w:lang w:val="en-US"/>
                <w14:ligatures w14:val="none"/>
              </w:rPr>
            </w:pPr>
          </w:p>
        </w:tc>
      </w:tr>
      <w:tr w:rsidR="00DE6C76" w:rsidRPr="0043505F" w14:paraId="5A3300F4" w14:textId="77777777" w:rsidTr="00461C83">
        <w:tc>
          <w:tcPr>
            <w:tcW w:w="8280" w:type="dxa"/>
          </w:tcPr>
          <w:p w14:paraId="3A119270" w14:textId="4B0D48B3" w:rsidR="00DE6C76" w:rsidRPr="00DE6C76" w:rsidRDefault="00DE6C76" w:rsidP="00461C83">
            <w:pPr>
              <w:rPr>
                <w:rFonts w:eastAsia="Times New Roman" w:cs="Arial"/>
                <w:kern w:val="0"/>
                <w:szCs w:val="22"/>
                <w:lang w:val="en-US"/>
                <w14:ligatures w14:val="none"/>
              </w:rPr>
            </w:pPr>
            <w:r w:rsidRPr="00075074">
              <w:t>Data Correct</w:t>
            </w:r>
          </w:p>
        </w:tc>
        <w:tc>
          <w:tcPr>
            <w:tcW w:w="1620" w:type="dxa"/>
          </w:tcPr>
          <w:p w14:paraId="4F2BB106" w14:textId="77777777" w:rsidR="00DE6C76" w:rsidRPr="0043505F" w:rsidRDefault="00DE6C76" w:rsidP="00461C83">
            <w:pPr>
              <w:rPr>
                <w:rFonts w:eastAsia="Times New Roman" w:cs="Arial"/>
                <w:b/>
                <w:kern w:val="0"/>
                <w:szCs w:val="22"/>
                <w:lang w:val="en-US"/>
                <w14:ligatures w14:val="none"/>
              </w:rPr>
            </w:pPr>
          </w:p>
        </w:tc>
      </w:tr>
    </w:tbl>
    <w:p w14:paraId="49B8D927"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45BE45DD"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6F9C1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BC2E50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EDA42B8" w14:textId="77777777" w:rsidR="00DE6C76" w:rsidRDefault="00DE6C76" w:rsidP="00461C83">
            <w:pPr>
              <w:rPr>
                <w:rFonts w:eastAsia="Times New Roman" w:cs="Arial"/>
                <w:kern w:val="0"/>
                <w:szCs w:val="22"/>
                <w:lang w:val="en-US"/>
                <w14:ligatures w14:val="none"/>
              </w:rPr>
            </w:pPr>
          </w:p>
          <w:p w14:paraId="163E77C5" w14:textId="77777777" w:rsidR="00DE6C76" w:rsidRPr="0043505F" w:rsidRDefault="00DE6C76" w:rsidP="00461C83">
            <w:pPr>
              <w:rPr>
                <w:rFonts w:eastAsia="Times New Roman" w:cs="Arial"/>
                <w:kern w:val="0"/>
                <w:szCs w:val="22"/>
                <w:lang w:val="en-US"/>
                <w14:ligatures w14:val="none"/>
              </w:rPr>
            </w:pPr>
          </w:p>
          <w:p w14:paraId="75857BD5"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CEC8E38" w14:textId="77777777" w:rsidR="00DE6C76" w:rsidRPr="0043505F" w:rsidRDefault="00DE6C76" w:rsidP="00461C83">
            <w:pPr>
              <w:rPr>
                <w:rFonts w:eastAsia="Times New Roman" w:cs="Arial"/>
                <w:kern w:val="0"/>
                <w:szCs w:val="22"/>
                <w:lang w:val="en-US"/>
                <w14:ligatures w14:val="none"/>
              </w:rPr>
            </w:pPr>
          </w:p>
          <w:p w14:paraId="3A18CD4A" w14:textId="77777777" w:rsidR="00DE6C76" w:rsidRPr="0043505F" w:rsidRDefault="00DE6C76" w:rsidP="00461C83">
            <w:pPr>
              <w:rPr>
                <w:rFonts w:eastAsia="Times New Roman" w:cs="Arial"/>
                <w:kern w:val="0"/>
                <w:szCs w:val="22"/>
                <w:lang w:val="en-US"/>
                <w14:ligatures w14:val="none"/>
              </w:rPr>
            </w:pPr>
          </w:p>
          <w:p w14:paraId="64886CA4"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0BCCAD5" w14:textId="77777777" w:rsidR="00DE6C76" w:rsidRPr="0043505F" w:rsidRDefault="00DE6C76" w:rsidP="00461C83">
            <w:pPr>
              <w:rPr>
                <w:rFonts w:eastAsia="Times New Roman" w:cs="Arial"/>
                <w:kern w:val="0"/>
                <w:szCs w:val="22"/>
                <w:lang w:val="en-US"/>
                <w14:ligatures w14:val="none"/>
              </w:rPr>
            </w:pPr>
          </w:p>
        </w:tc>
      </w:tr>
    </w:tbl>
    <w:p w14:paraId="2F8B0C1F" w14:textId="3D03F8F2" w:rsidR="00225998" w:rsidRDefault="00225998" w:rsidP="00DE6C76"/>
    <w:p w14:paraId="5C722664" w14:textId="77777777" w:rsidR="00225998" w:rsidRDefault="00225998">
      <w:r>
        <w:br w:type="page"/>
      </w:r>
    </w:p>
    <w:p w14:paraId="3F5BBA39" w14:textId="77777777" w:rsidR="00DE6C76" w:rsidRDefault="00DE6C76" w:rsidP="00DE6C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EA44896"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5CDD21" w14:textId="77777777"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99BE29F"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C51F155"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3.2</w:t>
            </w:r>
          </w:p>
        </w:tc>
      </w:tr>
    </w:tbl>
    <w:p w14:paraId="1F815BF7"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00E23BDA"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B1D26B" w14:textId="77777777"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Compression Ignition Engine Component Recognition</w:t>
            </w:r>
          </w:p>
        </w:tc>
      </w:tr>
    </w:tbl>
    <w:p w14:paraId="021EB9AB"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3"/>
      </w:tblGrid>
      <w:tr w:rsidR="00DE6C76" w:rsidRPr="0043505F" w14:paraId="175B1F15" w14:textId="77777777" w:rsidTr="00461C83">
        <w:trPr>
          <w:cantSplit/>
          <w:trHeight w:val="1130"/>
        </w:trPr>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FC593AF" w14:textId="77777777" w:rsidR="00DE6C76" w:rsidRPr="00DE6C76" w:rsidRDefault="00DE6C76" w:rsidP="00461C83">
            <w:pPr>
              <w:pStyle w:val="Heading4"/>
              <w:rPr>
                <w:rFonts w:cs="Arial"/>
                <w:i w:val="0"/>
                <w:iCs w:val="0"/>
                <w:color w:val="auto"/>
                <w:szCs w:val="22"/>
              </w:rPr>
            </w:pPr>
            <w:r w:rsidRPr="00DE6C76">
              <w:rPr>
                <w:rFonts w:cs="Arial"/>
                <w:i w:val="0"/>
                <w:iCs w:val="0"/>
                <w:color w:val="auto"/>
                <w:szCs w:val="22"/>
              </w:rPr>
              <w:t>Instructions to learners</w:t>
            </w:r>
          </w:p>
          <w:p w14:paraId="09BF9F9E" w14:textId="77777777" w:rsidR="00DE6C76" w:rsidRPr="00DE6C76" w:rsidRDefault="00DE6C76" w:rsidP="00461C83">
            <w:r w:rsidRPr="00075074">
              <w:t>Using the experience of dismantling the engine, identify the components indicated on the diagram on the next page.</w:t>
            </w:r>
          </w:p>
        </w:tc>
      </w:tr>
    </w:tbl>
    <w:p w14:paraId="08659EC0"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5F0F7F3C" w14:textId="77777777" w:rsidTr="00461C83">
        <w:tc>
          <w:tcPr>
            <w:tcW w:w="8280" w:type="dxa"/>
            <w:hideMark/>
          </w:tcPr>
          <w:p w14:paraId="3D87E20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0F5E0F6"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3C3F15F"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0E98BAB4" w14:textId="77777777" w:rsidTr="00461C83">
        <w:tc>
          <w:tcPr>
            <w:tcW w:w="8280" w:type="dxa"/>
            <w:hideMark/>
          </w:tcPr>
          <w:p w14:paraId="709103B3" w14:textId="77777777" w:rsidR="00DE6C76" w:rsidRPr="0043505F"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Components correctly identified</w:t>
            </w:r>
          </w:p>
        </w:tc>
        <w:tc>
          <w:tcPr>
            <w:tcW w:w="1620" w:type="dxa"/>
          </w:tcPr>
          <w:p w14:paraId="0647E13E" w14:textId="77777777" w:rsidR="00DE6C76" w:rsidRPr="0043505F" w:rsidRDefault="00DE6C76" w:rsidP="00461C83">
            <w:pPr>
              <w:rPr>
                <w:rFonts w:eastAsia="Times New Roman" w:cs="Arial"/>
                <w:b/>
                <w:kern w:val="0"/>
                <w:szCs w:val="22"/>
                <w:lang w:val="en-US"/>
                <w14:ligatures w14:val="none"/>
              </w:rPr>
            </w:pPr>
          </w:p>
        </w:tc>
      </w:tr>
    </w:tbl>
    <w:p w14:paraId="59B4B84F"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4B80365B"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0FA1CB"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3BE9C39"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27C0862" w14:textId="77777777" w:rsidR="00DE6C76" w:rsidRDefault="00DE6C76" w:rsidP="00461C83">
            <w:pPr>
              <w:rPr>
                <w:rFonts w:eastAsia="Times New Roman" w:cs="Arial"/>
                <w:kern w:val="0"/>
                <w:szCs w:val="22"/>
                <w:lang w:val="en-US"/>
                <w14:ligatures w14:val="none"/>
              </w:rPr>
            </w:pPr>
          </w:p>
          <w:p w14:paraId="6B5A4AA0" w14:textId="77777777" w:rsidR="00DE6C76" w:rsidRPr="0043505F" w:rsidRDefault="00DE6C76" w:rsidP="00461C83">
            <w:pPr>
              <w:rPr>
                <w:rFonts w:eastAsia="Times New Roman" w:cs="Arial"/>
                <w:kern w:val="0"/>
                <w:szCs w:val="22"/>
                <w:lang w:val="en-US"/>
                <w14:ligatures w14:val="none"/>
              </w:rPr>
            </w:pPr>
          </w:p>
          <w:p w14:paraId="01EDD0B8"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B6CDF50" w14:textId="77777777" w:rsidR="00DE6C76" w:rsidRPr="0043505F" w:rsidRDefault="00DE6C76" w:rsidP="00461C83">
            <w:pPr>
              <w:rPr>
                <w:rFonts w:eastAsia="Times New Roman" w:cs="Arial"/>
                <w:kern w:val="0"/>
                <w:szCs w:val="22"/>
                <w:lang w:val="en-US"/>
                <w14:ligatures w14:val="none"/>
              </w:rPr>
            </w:pPr>
          </w:p>
          <w:p w14:paraId="3ABFC9F2" w14:textId="77777777" w:rsidR="00DE6C76" w:rsidRPr="0043505F" w:rsidRDefault="00DE6C76" w:rsidP="00461C83">
            <w:pPr>
              <w:rPr>
                <w:rFonts w:eastAsia="Times New Roman" w:cs="Arial"/>
                <w:kern w:val="0"/>
                <w:szCs w:val="22"/>
                <w:lang w:val="en-US"/>
                <w14:ligatures w14:val="none"/>
              </w:rPr>
            </w:pPr>
          </w:p>
          <w:p w14:paraId="6AB31723"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38B8BD4" w14:textId="77777777" w:rsidR="00DE6C76" w:rsidRPr="0043505F" w:rsidRDefault="00DE6C76" w:rsidP="00461C83">
            <w:pPr>
              <w:rPr>
                <w:rFonts w:eastAsia="Times New Roman" w:cs="Arial"/>
                <w:kern w:val="0"/>
                <w:szCs w:val="22"/>
                <w:lang w:val="en-US"/>
                <w14:ligatures w14:val="none"/>
              </w:rPr>
            </w:pPr>
          </w:p>
        </w:tc>
      </w:tr>
    </w:tbl>
    <w:p w14:paraId="11113440" w14:textId="77777777" w:rsidR="00DE6C76" w:rsidRDefault="00DE6C76"/>
    <w:p w14:paraId="26DE6A59" w14:textId="77777777" w:rsidR="00DE6C76" w:rsidRDefault="00DE6C76">
      <w:r>
        <w:br w:type="page"/>
      </w:r>
    </w:p>
    <w:p w14:paraId="63B357E0" w14:textId="77777777" w:rsidR="00DE6C76" w:rsidRDefault="00DE6C76"/>
    <w:tbl>
      <w:tblPr>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08"/>
        <w:gridCol w:w="959"/>
      </w:tblGrid>
      <w:tr w:rsidR="00DE6C76" w:rsidRPr="00075074" w14:paraId="308EDF39" w14:textId="77777777" w:rsidTr="00DE6C76">
        <w:tc>
          <w:tcPr>
            <w:tcW w:w="1908" w:type="dxa"/>
            <w:shd w:val="clear" w:color="auto" w:fill="043956" w:themeFill="accent2"/>
            <w:vAlign w:val="center"/>
          </w:tcPr>
          <w:p w14:paraId="723F22FC" w14:textId="77777777" w:rsidR="00DE6C76" w:rsidRPr="00DE6C76" w:rsidRDefault="00DE6C76" w:rsidP="00461C83">
            <w:pPr>
              <w:rPr>
                <w:b/>
                <w:color w:val="FFFFFF" w:themeColor="background1"/>
              </w:rPr>
            </w:pPr>
            <w:r w:rsidRPr="00DE6C76">
              <w:rPr>
                <w:b/>
                <w:color w:val="FFFFFF" w:themeColor="background1"/>
              </w:rPr>
              <w:t>Component</w:t>
            </w:r>
          </w:p>
        </w:tc>
        <w:tc>
          <w:tcPr>
            <w:tcW w:w="900" w:type="dxa"/>
            <w:shd w:val="clear" w:color="auto" w:fill="043956" w:themeFill="accent2"/>
            <w:vAlign w:val="center"/>
          </w:tcPr>
          <w:p w14:paraId="7B2E0BFD" w14:textId="77777777" w:rsidR="00DE6C76" w:rsidRPr="00DE6C76" w:rsidRDefault="00DE6C76" w:rsidP="00461C83">
            <w:pPr>
              <w:rPr>
                <w:b/>
                <w:color w:val="FFFFFF" w:themeColor="background1"/>
              </w:rPr>
            </w:pPr>
            <w:r w:rsidRPr="00DE6C76">
              <w:rPr>
                <w:b/>
                <w:color w:val="FFFFFF" w:themeColor="background1"/>
              </w:rPr>
              <w:t>Letter</w:t>
            </w:r>
          </w:p>
        </w:tc>
      </w:tr>
      <w:tr w:rsidR="00DE6C76" w:rsidRPr="00075074" w14:paraId="28EA8072" w14:textId="77777777" w:rsidTr="00DE6C76">
        <w:tc>
          <w:tcPr>
            <w:tcW w:w="1908" w:type="dxa"/>
            <w:vAlign w:val="center"/>
          </w:tcPr>
          <w:p w14:paraId="7416605A" w14:textId="77777777" w:rsidR="00DE6C76" w:rsidRPr="00075074" w:rsidRDefault="00DE6C76" w:rsidP="00461C83">
            <w:r w:rsidRPr="00075074">
              <w:t>Piston</w:t>
            </w:r>
          </w:p>
        </w:tc>
        <w:tc>
          <w:tcPr>
            <w:tcW w:w="900" w:type="dxa"/>
            <w:vAlign w:val="center"/>
          </w:tcPr>
          <w:p w14:paraId="197B43F3" w14:textId="77777777" w:rsidR="00DE6C76" w:rsidRPr="00075074" w:rsidRDefault="00DE6C76" w:rsidP="00461C83"/>
        </w:tc>
      </w:tr>
      <w:tr w:rsidR="00DE6C76" w:rsidRPr="00075074" w14:paraId="178C2B01" w14:textId="77777777" w:rsidTr="00DE6C76">
        <w:tc>
          <w:tcPr>
            <w:tcW w:w="1908" w:type="dxa"/>
            <w:vAlign w:val="center"/>
          </w:tcPr>
          <w:p w14:paraId="474E4D9C" w14:textId="77777777" w:rsidR="00DE6C76" w:rsidRPr="00075074" w:rsidRDefault="00DE6C76" w:rsidP="00461C83">
            <w:r w:rsidRPr="00075074">
              <w:t>Valve</w:t>
            </w:r>
          </w:p>
        </w:tc>
        <w:tc>
          <w:tcPr>
            <w:tcW w:w="900" w:type="dxa"/>
            <w:vAlign w:val="center"/>
          </w:tcPr>
          <w:p w14:paraId="22043C5B" w14:textId="77777777" w:rsidR="00DE6C76" w:rsidRPr="00075074" w:rsidRDefault="00DE6C76" w:rsidP="00461C83"/>
        </w:tc>
      </w:tr>
      <w:tr w:rsidR="00DE6C76" w:rsidRPr="00075074" w14:paraId="1E7F5757" w14:textId="77777777" w:rsidTr="00DE6C76">
        <w:tc>
          <w:tcPr>
            <w:tcW w:w="1908" w:type="dxa"/>
            <w:vAlign w:val="center"/>
          </w:tcPr>
          <w:p w14:paraId="775A84D3" w14:textId="77777777" w:rsidR="00DE6C76" w:rsidRPr="00075074" w:rsidRDefault="00DE6C76" w:rsidP="00461C83">
            <w:r w:rsidRPr="00075074">
              <w:t>Connecting rod</w:t>
            </w:r>
          </w:p>
        </w:tc>
        <w:tc>
          <w:tcPr>
            <w:tcW w:w="900" w:type="dxa"/>
            <w:vAlign w:val="center"/>
          </w:tcPr>
          <w:p w14:paraId="66A68D15" w14:textId="77777777" w:rsidR="00DE6C76" w:rsidRPr="00075074" w:rsidRDefault="00DE6C76" w:rsidP="00461C83"/>
        </w:tc>
      </w:tr>
      <w:tr w:rsidR="00DE6C76" w:rsidRPr="00075074" w14:paraId="4C80297C" w14:textId="77777777" w:rsidTr="00DE6C76">
        <w:tc>
          <w:tcPr>
            <w:tcW w:w="1908" w:type="dxa"/>
            <w:vAlign w:val="center"/>
          </w:tcPr>
          <w:p w14:paraId="16466FFC" w14:textId="77777777" w:rsidR="00DE6C76" w:rsidRPr="00075074" w:rsidRDefault="00DE6C76" w:rsidP="00461C83">
            <w:r w:rsidRPr="00075074">
              <w:t>Timing Belt</w:t>
            </w:r>
          </w:p>
        </w:tc>
        <w:tc>
          <w:tcPr>
            <w:tcW w:w="900" w:type="dxa"/>
            <w:vAlign w:val="center"/>
          </w:tcPr>
          <w:p w14:paraId="2742E60C" w14:textId="77777777" w:rsidR="00DE6C76" w:rsidRPr="00075074" w:rsidRDefault="00DE6C76" w:rsidP="00461C83"/>
        </w:tc>
      </w:tr>
      <w:tr w:rsidR="00DE6C76" w:rsidRPr="00075074" w14:paraId="0FDE4BC1" w14:textId="77777777" w:rsidTr="00DE6C76">
        <w:tc>
          <w:tcPr>
            <w:tcW w:w="1908" w:type="dxa"/>
            <w:vAlign w:val="center"/>
          </w:tcPr>
          <w:p w14:paraId="6BC44CB1" w14:textId="77777777" w:rsidR="00DE6C76" w:rsidRPr="00075074" w:rsidRDefault="00DE6C76" w:rsidP="00461C83">
            <w:r w:rsidRPr="00075074">
              <w:t>Crankshaft</w:t>
            </w:r>
          </w:p>
        </w:tc>
        <w:tc>
          <w:tcPr>
            <w:tcW w:w="900" w:type="dxa"/>
            <w:vAlign w:val="center"/>
          </w:tcPr>
          <w:p w14:paraId="64BF098D" w14:textId="77777777" w:rsidR="00DE6C76" w:rsidRPr="00075074" w:rsidRDefault="00DE6C76" w:rsidP="00461C83"/>
        </w:tc>
      </w:tr>
      <w:tr w:rsidR="00DE6C76" w:rsidRPr="00075074" w14:paraId="5741DB8B" w14:textId="77777777" w:rsidTr="00DE6C76">
        <w:tc>
          <w:tcPr>
            <w:tcW w:w="1908" w:type="dxa"/>
            <w:vAlign w:val="center"/>
          </w:tcPr>
          <w:p w14:paraId="5E0CE34F" w14:textId="77777777" w:rsidR="00DE6C76" w:rsidRPr="00075074" w:rsidRDefault="00DE6C76" w:rsidP="00461C83">
            <w:r w:rsidRPr="00075074">
              <w:t>Turbocharger</w:t>
            </w:r>
          </w:p>
        </w:tc>
        <w:tc>
          <w:tcPr>
            <w:tcW w:w="900" w:type="dxa"/>
            <w:vAlign w:val="center"/>
          </w:tcPr>
          <w:p w14:paraId="2F793062" w14:textId="77777777" w:rsidR="00DE6C76" w:rsidRPr="00075074" w:rsidRDefault="00DE6C76" w:rsidP="00461C83"/>
        </w:tc>
      </w:tr>
      <w:tr w:rsidR="00DE6C76" w:rsidRPr="00075074" w14:paraId="558961E7" w14:textId="77777777" w:rsidTr="00DE6C76">
        <w:tc>
          <w:tcPr>
            <w:tcW w:w="1908" w:type="dxa"/>
            <w:vAlign w:val="center"/>
          </w:tcPr>
          <w:p w14:paraId="14904954" w14:textId="77777777" w:rsidR="00DE6C76" w:rsidRPr="00075074" w:rsidRDefault="00DE6C76" w:rsidP="00461C83">
            <w:r w:rsidRPr="00075074">
              <w:t>Camshaft</w:t>
            </w:r>
          </w:p>
        </w:tc>
        <w:tc>
          <w:tcPr>
            <w:tcW w:w="900" w:type="dxa"/>
            <w:vAlign w:val="center"/>
          </w:tcPr>
          <w:p w14:paraId="7E59C938" w14:textId="77777777" w:rsidR="00DE6C76" w:rsidRPr="00075074" w:rsidRDefault="00DE6C76" w:rsidP="00461C83"/>
        </w:tc>
      </w:tr>
      <w:tr w:rsidR="00DE6C76" w:rsidRPr="00075074" w14:paraId="0894208C" w14:textId="77777777" w:rsidTr="00DE6C76">
        <w:tc>
          <w:tcPr>
            <w:tcW w:w="1908" w:type="dxa"/>
            <w:vAlign w:val="center"/>
          </w:tcPr>
          <w:p w14:paraId="127DBECD" w14:textId="77777777" w:rsidR="00DE6C76" w:rsidRPr="00075074" w:rsidRDefault="00DE6C76" w:rsidP="00461C83">
            <w:r w:rsidRPr="00075074">
              <w:t>Sump</w:t>
            </w:r>
          </w:p>
        </w:tc>
        <w:tc>
          <w:tcPr>
            <w:tcW w:w="900" w:type="dxa"/>
            <w:vAlign w:val="center"/>
          </w:tcPr>
          <w:p w14:paraId="7D0D76D1" w14:textId="77777777" w:rsidR="00DE6C76" w:rsidRPr="00075074" w:rsidRDefault="00DE6C76" w:rsidP="00461C83"/>
        </w:tc>
      </w:tr>
    </w:tbl>
    <w:p w14:paraId="02045070" w14:textId="77777777" w:rsidR="00DE6C76" w:rsidRDefault="00DE6C76"/>
    <w:p w14:paraId="48032BAF" w14:textId="77777777" w:rsidR="00DE6C76" w:rsidRDefault="00DE6C76"/>
    <w:p w14:paraId="58628511" w14:textId="55DED541" w:rsidR="00DE6C76" w:rsidRDefault="00DE6C76">
      <w:r w:rsidRPr="00075074">
        <w:rPr>
          <w:noProof/>
        </w:rPr>
        <w:drawing>
          <wp:anchor distT="0" distB="0" distL="114300" distR="114300" simplePos="0" relativeHeight="251659264" behindDoc="1" locked="0" layoutInCell="1" allowOverlap="1" wp14:anchorId="60A7FD8C" wp14:editId="27B6C305">
            <wp:simplePos x="0" y="0"/>
            <wp:positionH relativeFrom="column">
              <wp:posOffset>0</wp:posOffset>
            </wp:positionH>
            <wp:positionV relativeFrom="paragraph">
              <wp:posOffset>0</wp:posOffset>
            </wp:positionV>
            <wp:extent cx="6058535" cy="6305550"/>
            <wp:effectExtent l="0" t="0" r="0" b="0"/>
            <wp:wrapNone/>
            <wp:docPr id="2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8535" cy="63055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3BC79810"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697CC38" w14:textId="77777777"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826187"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E44212" w14:textId="7C9C6524"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3.3</w:t>
            </w:r>
          </w:p>
        </w:tc>
      </w:tr>
    </w:tbl>
    <w:p w14:paraId="73216A63" w14:textId="77777777" w:rsidR="00DE6C76" w:rsidRPr="0043505F" w:rsidRDefault="00DE6C76" w:rsidP="00DE6C7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DE6C76" w:rsidRPr="0043505F" w14:paraId="3A5B936C" w14:textId="77777777" w:rsidTr="00225998">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3FB4A3B" w14:textId="65A27EC1"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Compression Ignition Engine Locking Devices</w:t>
            </w:r>
          </w:p>
        </w:tc>
      </w:tr>
    </w:tbl>
    <w:p w14:paraId="663375D7" w14:textId="77777777" w:rsidR="00DE6C76" w:rsidRDefault="00DE6C76" w:rsidP="00DE6C76">
      <w:pPr>
        <w:rPr>
          <w:rFonts w:eastAsia="Times New Roman" w:cs="Arial"/>
          <w:kern w:val="0"/>
          <w:szCs w:val="22"/>
          <w:lang w:val="en-US"/>
          <w14:ligatures w14:val="none"/>
        </w:rPr>
      </w:pPr>
    </w:p>
    <w:p w14:paraId="4DC7B15F" w14:textId="77777777" w:rsidR="00DE6C76" w:rsidRPr="00DE6C76" w:rsidRDefault="00DE6C76" w:rsidP="00DE6C76">
      <w:pPr>
        <w:ind w:hanging="426"/>
        <w:rPr>
          <w:b/>
          <w:bCs/>
        </w:rPr>
      </w:pPr>
      <w:r w:rsidRPr="00DE6C76">
        <w:rPr>
          <w:b/>
          <w:bCs/>
        </w:rPr>
        <w:t>Instructions to learners</w:t>
      </w:r>
    </w:p>
    <w:p w14:paraId="00EC7257" w14:textId="77777777" w:rsidR="00DE6C76" w:rsidRPr="00075074" w:rsidRDefault="00DE6C76" w:rsidP="00DE6C76">
      <w:pPr>
        <w:ind w:left="-426"/>
      </w:pPr>
      <w:r w:rsidRPr="00075074">
        <w:t>To prevent nuts and bolts loosening in service, various forms of locking devices can be used.</w:t>
      </w:r>
    </w:p>
    <w:p w14:paraId="09EB2B81" w14:textId="77777777" w:rsidR="00DE6C76" w:rsidRPr="00075074" w:rsidRDefault="00DE6C76" w:rsidP="00DE6C76">
      <w:pPr>
        <w:ind w:left="-426"/>
      </w:pPr>
      <w:r w:rsidRPr="00075074">
        <w:t>Below are examples of locking devices. In the box provided, explain how each device prevents loosening</w:t>
      </w:r>
    </w:p>
    <w:p w14:paraId="06796AEE"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08"/>
        <w:gridCol w:w="2160"/>
        <w:gridCol w:w="5832"/>
      </w:tblGrid>
      <w:tr w:rsidR="00DE6C76" w:rsidRPr="00DE6C76" w14:paraId="7CB7A114" w14:textId="77777777" w:rsidTr="00DE6C76">
        <w:tc>
          <w:tcPr>
            <w:tcW w:w="1908" w:type="dxa"/>
            <w:shd w:val="clear" w:color="auto" w:fill="043956" w:themeFill="accent2"/>
            <w:vAlign w:val="center"/>
          </w:tcPr>
          <w:p w14:paraId="3BEF4C85" w14:textId="77777777" w:rsidR="00DE6C76" w:rsidRPr="00DE6C76" w:rsidRDefault="00DE6C76" w:rsidP="00461C83">
            <w:pPr>
              <w:rPr>
                <w:b/>
                <w:color w:val="FFFFFF" w:themeColor="background1"/>
              </w:rPr>
            </w:pPr>
            <w:r w:rsidRPr="00DE6C76">
              <w:rPr>
                <w:b/>
                <w:color w:val="FFFFFF" w:themeColor="background1"/>
              </w:rPr>
              <w:t>Locking Device</w:t>
            </w:r>
          </w:p>
        </w:tc>
        <w:tc>
          <w:tcPr>
            <w:tcW w:w="2160" w:type="dxa"/>
            <w:shd w:val="clear" w:color="auto" w:fill="043956" w:themeFill="accent2"/>
          </w:tcPr>
          <w:p w14:paraId="66574DAD" w14:textId="77777777" w:rsidR="00DE6C76" w:rsidRPr="00DE6C76" w:rsidRDefault="00DE6C76" w:rsidP="00461C83">
            <w:pPr>
              <w:rPr>
                <w:b/>
                <w:color w:val="FFFFFF" w:themeColor="background1"/>
              </w:rPr>
            </w:pPr>
            <w:r w:rsidRPr="00DE6C76">
              <w:rPr>
                <w:b/>
                <w:color w:val="FFFFFF" w:themeColor="background1"/>
              </w:rPr>
              <w:t>Name</w:t>
            </w:r>
          </w:p>
        </w:tc>
        <w:tc>
          <w:tcPr>
            <w:tcW w:w="5832" w:type="dxa"/>
            <w:shd w:val="clear" w:color="auto" w:fill="043956" w:themeFill="accent2"/>
          </w:tcPr>
          <w:p w14:paraId="3E4BCB00" w14:textId="77777777" w:rsidR="00DE6C76" w:rsidRPr="00DE6C76" w:rsidRDefault="00DE6C76" w:rsidP="00461C83">
            <w:pPr>
              <w:rPr>
                <w:b/>
                <w:color w:val="FFFFFF" w:themeColor="background1"/>
              </w:rPr>
            </w:pPr>
            <w:r w:rsidRPr="00DE6C76">
              <w:rPr>
                <w:b/>
                <w:color w:val="FFFFFF" w:themeColor="background1"/>
              </w:rPr>
              <w:t>How it prevents loosening</w:t>
            </w:r>
          </w:p>
        </w:tc>
      </w:tr>
      <w:tr w:rsidR="00DE6C76" w:rsidRPr="00075074" w14:paraId="3CAAD77F" w14:textId="77777777" w:rsidTr="00DE6C76">
        <w:trPr>
          <w:trHeight w:val="1134"/>
        </w:trPr>
        <w:tc>
          <w:tcPr>
            <w:tcW w:w="1908" w:type="dxa"/>
            <w:vAlign w:val="center"/>
          </w:tcPr>
          <w:p w14:paraId="2BAB738E" w14:textId="77777777" w:rsidR="00DE6C76" w:rsidRPr="00075074" w:rsidRDefault="00DE6C76" w:rsidP="00461C83">
            <w:pPr>
              <w:jc w:val="center"/>
            </w:pPr>
            <w:r w:rsidRPr="00075074">
              <w:rPr>
                <w:noProof/>
              </w:rPr>
              <w:drawing>
                <wp:inline distT="0" distB="0" distL="0" distR="0" wp14:anchorId="0920C393" wp14:editId="48FB9912">
                  <wp:extent cx="666750" cy="6858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2160" w:type="dxa"/>
          </w:tcPr>
          <w:p w14:paraId="6B7CC8A7" w14:textId="77777777" w:rsidR="00DE6C76" w:rsidRPr="00075074" w:rsidRDefault="00DE6C76" w:rsidP="00461C83">
            <w:r w:rsidRPr="00075074">
              <w:t xml:space="preserve">Nylon Insert </w:t>
            </w:r>
          </w:p>
          <w:p w14:paraId="2D2AA61B" w14:textId="77777777" w:rsidR="00DE6C76" w:rsidRPr="00075074" w:rsidRDefault="00DE6C76" w:rsidP="00461C83">
            <w:r w:rsidRPr="00075074">
              <w:t>Lock nut</w:t>
            </w:r>
          </w:p>
        </w:tc>
        <w:tc>
          <w:tcPr>
            <w:tcW w:w="5832" w:type="dxa"/>
          </w:tcPr>
          <w:p w14:paraId="583321F7" w14:textId="77777777" w:rsidR="00DE6C76" w:rsidRPr="00075074" w:rsidRDefault="00DE6C76" w:rsidP="00461C83"/>
        </w:tc>
      </w:tr>
      <w:tr w:rsidR="00DE6C76" w:rsidRPr="00075074" w14:paraId="213F0B3B" w14:textId="77777777" w:rsidTr="00DE6C76">
        <w:trPr>
          <w:trHeight w:val="1125"/>
        </w:trPr>
        <w:tc>
          <w:tcPr>
            <w:tcW w:w="1908" w:type="dxa"/>
          </w:tcPr>
          <w:p w14:paraId="011A0A04" w14:textId="77777777" w:rsidR="00DE6C76" w:rsidRPr="00075074" w:rsidRDefault="00DE6C76" w:rsidP="00461C83">
            <w:pPr>
              <w:jc w:val="center"/>
            </w:pPr>
            <w:r w:rsidRPr="00075074">
              <w:rPr>
                <w:noProof/>
              </w:rPr>
              <w:drawing>
                <wp:anchor distT="0" distB="0" distL="114300" distR="114300" simplePos="0" relativeHeight="251661312" behindDoc="0" locked="0" layoutInCell="1" allowOverlap="1" wp14:anchorId="772C29FE" wp14:editId="7453E909">
                  <wp:simplePos x="0" y="0"/>
                  <wp:positionH relativeFrom="column">
                    <wp:posOffset>-10795</wp:posOffset>
                  </wp:positionH>
                  <wp:positionV relativeFrom="paragraph">
                    <wp:posOffset>59055</wp:posOffset>
                  </wp:positionV>
                  <wp:extent cx="1087755" cy="576580"/>
                  <wp:effectExtent l="0" t="0" r="0" b="0"/>
                  <wp:wrapNone/>
                  <wp:docPr id="2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75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5EFEFDFD" w14:textId="77777777" w:rsidR="00DE6C76" w:rsidRPr="00075074" w:rsidRDefault="00DE6C76" w:rsidP="00461C83">
            <w:r w:rsidRPr="00075074">
              <w:t>Stretch Bolt</w:t>
            </w:r>
          </w:p>
        </w:tc>
        <w:tc>
          <w:tcPr>
            <w:tcW w:w="5832" w:type="dxa"/>
          </w:tcPr>
          <w:p w14:paraId="7762B823" w14:textId="77777777" w:rsidR="00DE6C76" w:rsidRPr="00075074" w:rsidRDefault="00DE6C76" w:rsidP="00461C83"/>
        </w:tc>
      </w:tr>
      <w:tr w:rsidR="00DE6C76" w:rsidRPr="00075074" w14:paraId="7B37A431" w14:textId="77777777" w:rsidTr="00DE6C76">
        <w:trPr>
          <w:trHeight w:val="1134"/>
        </w:trPr>
        <w:tc>
          <w:tcPr>
            <w:tcW w:w="1908" w:type="dxa"/>
          </w:tcPr>
          <w:p w14:paraId="0A9E9B4C" w14:textId="7BA7BA0C" w:rsidR="00DE6C76" w:rsidRPr="00075074" w:rsidRDefault="00DE6C76" w:rsidP="00461C83">
            <w:pPr>
              <w:jc w:val="center"/>
            </w:pPr>
            <w:r>
              <w:rPr>
                <w:noProof/>
              </w:rPr>
              <mc:AlternateContent>
                <mc:Choice Requires="wps">
                  <w:drawing>
                    <wp:anchor distT="45720" distB="45720" distL="114300" distR="114300" simplePos="0" relativeHeight="251662336" behindDoc="0" locked="0" layoutInCell="1" allowOverlap="1" wp14:anchorId="60B5C875" wp14:editId="15E48AA6">
                      <wp:simplePos x="0" y="0"/>
                      <wp:positionH relativeFrom="column">
                        <wp:align>center</wp:align>
                      </wp:positionH>
                      <wp:positionV relativeFrom="paragraph">
                        <wp:posOffset>182880</wp:posOffset>
                      </wp:positionV>
                      <wp:extent cx="1002665" cy="843915"/>
                      <wp:effectExtent l="0" t="0" r="6985" b="0"/>
                      <wp:wrapSquare wrapText="bothSides"/>
                      <wp:docPr id="5496990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43915"/>
                              </a:xfrm>
                              <a:prstGeom prst="rect">
                                <a:avLst/>
                              </a:prstGeom>
                              <a:solidFill>
                                <a:srgbClr val="FFFFFF"/>
                              </a:solidFill>
                              <a:ln>
                                <a:noFill/>
                              </a:ln>
                            </wps:spPr>
                            <wps:txbx>
                              <w:txbxContent>
                                <w:p w14:paraId="38D81522" w14:textId="77777777" w:rsidR="00DE6C76" w:rsidRDefault="00DE6C76" w:rsidP="00DE6C76">
                                  <w:r>
                                    <w:rPr>
                                      <w:noProof/>
                                    </w:rPr>
                                    <w:drawing>
                                      <wp:inline distT="0" distB="0" distL="0" distR="0" wp14:anchorId="54AF9104" wp14:editId="6E5B3438">
                                        <wp:extent cx="819150" cy="752475"/>
                                        <wp:effectExtent l="0" t="0" r="0" b="0"/>
                                        <wp:docPr id="729773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0B5C875" id="_x0000_t202" coordsize="21600,21600" o:spt="202" path="m,l,21600r21600,l21600,xe">
                      <v:stroke joinstyle="miter"/>
                      <v:path gradientshapeok="t" o:connecttype="rect"/>
                    </v:shapetype>
                    <v:shape id="Text Box 15" o:spid="_x0000_s1026" type="#_x0000_t202" style="position:absolute;left:0;text-align:left;margin-left:0;margin-top:14.4pt;width:78.95pt;height:66.45pt;z-index:251662336;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" stroked="f">
                      <v:textbox style="mso-fit-shape-to-text:t">
                        <w:txbxContent>
                          <w:p w14:paraId="38D81522" w14:textId="77777777" w:rsidR="00DE6C76" w:rsidRDefault="00DE6C76" w:rsidP="00DE6C76">
                            <w:r>
                              <w:rPr>
                                <w:noProof/>
                              </w:rPr>
                              <w:drawing>
                                <wp:inline distT="0" distB="0" distL="0" distR="0" wp14:anchorId="54AF9104" wp14:editId="6E5B3438">
                                  <wp:extent cx="819150" cy="752475"/>
                                  <wp:effectExtent l="0" t="0" r="0" b="0"/>
                                  <wp:docPr id="729773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a:ln>
                                            <a:noFill/>
                                          </a:ln>
                                        </pic:spPr>
                                      </pic:pic>
                                    </a:graphicData>
                                  </a:graphic>
                                </wp:inline>
                              </w:drawing>
                            </w:r>
                          </w:p>
                        </w:txbxContent>
                      </v:textbox>
                      <w10:wrap type="square"/>
                    </v:shape>
                  </w:pict>
                </mc:Fallback>
              </mc:AlternateContent>
            </w:r>
          </w:p>
        </w:tc>
        <w:tc>
          <w:tcPr>
            <w:tcW w:w="2160" w:type="dxa"/>
          </w:tcPr>
          <w:p w14:paraId="01B86351" w14:textId="77777777" w:rsidR="00DE6C76" w:rsidRPr="00075074" w:rsidRDefault="00DE6C76" w:rsidP="00461C83">
            <w:proofErr w:type="spellStart"/>
            <w:r w:rsidRPr="00075074">
              <w:t>Threadlock</w:t>
            </w:r>
            <w:proofErr w:type="spellEnd"/>
            <w:r w:rsidRPr="00075074">
              <w:t xml:space="preserve"> applied to bolt</w:t>
            </w:r>
          </w:p>
        </w:tc>
        <w:tc>
          <w:tcPr>
            <w:tcW w:w="5832" w:type="dxa"/>
          </w:tcPr>
          <w:p w14:paraId="19C6D074" w14:textId="77777777" w:rsidR="00DE6C76" w:rsidRPr="00075074" w:rsidRDefault="00DE6C76" w:rsidP="00461C83"/>
        </w:tc>
      </w:tr>
      <w:tr w:rsidR="00DE6C76" w:rsidRPr="00075074" w14:paraId="42461CB6" w14:textId="77777777" w:rsidTr="00DE6C76">
        <w:trPr>
          <w:trHeight w:val="1134"/>
        </w:trPr>
        <w:tc>
          <w:tcPr>
            <w:tcW w:w="1908" w:type="dxa"/>
          </w:tcPr>
          <w:p w14:paraId="20A2E988" w14:textId="77777777" w:rsidR="00DE6C76" w:rsidRPr="00075074" w:rsidRDefault="00DE6C76" w:rsidP="00461C83">
            <w:r w:rsidRPr="00075074">
              <w:rPr>
                <w:noProof/>
                <w:lang w:eastAsia="en-GB"/>
              </w:rPr>
              <w:drawing>
                <wp:anchor distT="0" distB="0" distL="114300" distR="114300" simplePos="0" relativeHeight="251663360" behindDoc="0" locked="0" layoutInCell="1" allowOverlap="1" wp14:anchorId="521FF089" wp14:editId="2E5B91C3">
                  <wp:simplePos x="0" y="0"/>
                  <wp:positionH relativeFrom="column">
                    <wp:posOffset>114300</wp:posOffset>
                  </wp:positionH>
                  <wp:positionV relativeFrom="paragraph">
                    <wp:posOffset>16510</wp:posOffset>
                  </wp:positionV>
                  <wp:extent cx="731520" cy="612140"/>
                  <wp:effectExtent l="0" t="0" r="0" b="0"/>
                  <wp:wrapNone/>
                  <wp:docPr id="2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15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24E5D874" w14:textId="77777777" w:rsidR="00DE6C76" w:rsidRPr="00075074" w:rsidRDefault="00DE6C76" w:rsidP="00461C83">
            <w:r w:rsidRPr="00075074">
              <w:t>Shakeproof Washer</w:t>
            </w:r>
          </w:p>
        </w:tc>
        <w:tc>
          <w:tcPr>
            <w:tcW w:w="5832" w:type="dxa"/>
          </w:tcPr>
          <w:p w14:paraId="20ADB003" w14:textId="77777777" w:rsidR="00DE6C76" w:rsidRPr="00075074" w:rsidRDefault="00DE6C76" w:rsidP="00461C83"/>
        </w:tc>
      </w:tr>
      <w:tr w:rsidR="00DE6C76" w:rsidRPr="00075074" w14:paraId="40C60E56" w14:textId="77777777" w:rsidTr="00DE6C76">
        <w:trPr>
          <w:trHeight w:val="1134"/>
        </w:trPr>
        <w:tc>
          <w:tcPr>
            <w:tcW w:w="1908" w:type="dxa"/>
          </w:tcPr>
          <w:p w14:paraId="16C83FBF" w14:textId="77777777" w:rsidR="00DE6C76" w:rsidRPr="00075074" w:rsidRDefault="00DE6C76" w:rsidP="00461C83">
            <w:r w:rsidRPr="00075074">
              <w:rPr>
                <w:noProof/>
                <w:lang w:eastAsia="en-GB"/>
              </w:rPr>
              <w:drawing>
                <wp:anchor distT="0" distB="0" distL="114300" distR="114300" simplePos="0" relativeHeight="251664384" behindDoc="0" locked="0" layoutInCell="1" allowOverlap="1" wp14:anchorId="09F39F17" wp14:editId="622AE023">
                  <wp:simplePos x="0" y="0"/>
                  <wp:positionH relativeFrom="column">
                    <wp:posOffset>114300</wp:posOffset>
                  </wp:positionH>
                  <wp:positionV relativeFrom="paragraph">
                    <wp:posOffset>64770</wp:posOffset>
                  </wp:positionV>
                  <wp:extent cx="685800" cy="603885"/>
                  <wp:effectExtent l="0" t="0" r="0" b="0"/>
                  <wp:wrapNone/>
                  <wp:docPr id="2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1B423CC2" w14:textId="77777777" w:rsidR="00DE6C76" w:rsidRPr="00075074" w:rsidRDefault="00DE6C76" w:rsidP="00461C83">
            <w:r w:rsidRPr="00075074">
              <w:t>Spring washer</w:t>
            </w:r>
          </w:p>
        </w:tc>
        <w:tc>
          <w:tcPr>
            <w:tcW w:w="5832" w:type="dxa"/>
          </w:tcPr>
          <w:p w14:paraId="5721A50F" w14:textId="77777777" w:rsidR="00DE6C76" w:rsidRPr="00075074" w:rsidRDefault="00DE6C76" w:rsidP="00461C83"/>
        </w:tc>
      </w:tr>
    </w:tbl>
    <w:p w14:paraId="0405E440"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02F4D690" w14:textId="77777777" w:rsidTr="00461C83">
        <w:tc>
          <w:tcPr>
            <w:tcW w:w="8280" w:type="dxa"/>
            <w:hideMark/>
          </w:tcPr>
          <w:p w14:paraId="550535FE"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3F53F0B"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28066CF"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37F5C6F6" w14:textId="77777777" w:rsidTr="00461C83">
        <w:tc>
          <w:tcPr>
            <w:tcW w:w="8280" w:type="dxa"/>
            <w:hideMark/>
          </w:tcPr>
          <w:p w14:paraId="05D8111B" w14:textId="3650C403" w:rsidR="00DE6C76" w:rsidRPr="0043505F" w:rsidRDefault="00DE6C76" w:rsidP="00461C83">
            <w:pPr>
              <w:rPr>
                <w:rFonts w:eastAsia="Times New Roman" w:cs="Arial"/>
                <w:kern w:val="0"/>
                <w:szCs w:val="22"/>
                <w:lang w:val="en-US"/>
                <w14:ligatures w14:val="none"/>
              </w:rPr>
            </w:pPr>
            <w:r w:rsidRPr="00075074">
              <w:t>Locking Devices identified</w:t>
            </w:r>
          </w:p>
        </w:tc>
        <w:tc>
          <w:tcPr>
            <w:tcW w:w="1620" w:type="dxa"/>
          </w:tcPr>
          <w:p w14:paraId="4D14F487" w14:textId="77777777" w:rsidR="00DE6C76" w:rsidRPr="0043505F" w:rsidRDefault="00DE6C76" w:rsidP="00461C83">
            <w:pPr>
              <w:rPr>
                <w:rFonts w:eastAsia="Times New Roman" w:cs="Arial"/>
                <w:b/>
                <w:kern w:val="0"/>
                <w:szCs w:val="22"/>
                <w:lang w:val="en-US"/>
                <w14:ligatures w14:val="none"/>
              </w:rPr>
            </w:pPr>
          </w:p>
        </w:tc>
      </w:tr>
      <w:tr w:rsidR="00DE6C76" w:rsidRPr="0043505F" w14:paraId="2039C461" w14:textId="77777777" w:rsidTr="00461C83">
        <w:tc>
          <w:tcPr>
            <w:tcW w:w="8280" w:type="dxa"/>
          </w:tcPr>
          <w:p w14:paraId="02F3433F" w14:textId="4441DE3B" w:rsidR="00DE6C76" w:rsidRPr="00075074" w:rsidRDefault="00DE6C76" w:rsidP="00461C83">
            <w:r w:rsidRPr="00075074">
              <w:t>Use correctly identified</w:t>
            </w:r>
          </w:p>
        </w:tc>
        <w:tc>
          <w:tcPr>
            <w:tcW w:w="1620" w:type="dxa"/>
          </w:tcPr>
          <w:p w14:paraId="49676FD3" w14:textId="77777777" w:rsidR="00DE6C76" w:rsidRPr="0043505F" w:rsidRDefault="00DE6C76" w:rsidP="00461C83">
            <w:pPr>
              <w:rPr>
                <w:rFonts w:eastAsia="Times New Roman" w:cs="Arial"/>
                <w:b/>
                <w:kern w:val="0"/>
                <w:szCs w:val="22"/>
                <w:lang w:val="en-US"/>
                <w14:ligatures w14:val="none"/>
              </w:rPr>
            </w:pPr>
          </w:p>
        </w:tc>
      </w:tr>
    </w:tbl>
    <w:p w14:paraId="77CB7293" w14:textId="77777777" w:rsidR="00DE6C76" w:rsidRDefault="00DE6C76" w:rsidP="00DE6C76">
      <w:pPr>
        <w:rPr>
          <w:rFonts w:eastAsia="Times New Roman" w:cs="Arial"/>
          <w:kern w:val="0"/>
          <w:szCs w:val="22"/>
          <w:lang w:val="en-US"/>
          <w14:ligatures w14:val="none"/>
        </w:rPr>
      </w:pPr>
    </w:p>
    <w:p w14:paraId="6A34D023" w14:textId="77777777" w:rsidR="00225998" w:rsidRDefault="00225998" w:rsidP="00DE6C76">
      <w:pPr>
        <w:rPr>
          <w:rFonts w:eastAsia="Times New Roman" w:cs="Arial"/>
          <w:kern w:val="0"/>
          <w:szCs w:val="22"/>
          <w:lang w:val="en-US"/>
          <w14:ligatures w14:val="none"/>
        </w:rPr>
      </w:pPr>
    </w:p>
    <w:p w14:paraId="349C1B1C" w14:textId="77777777" w:rsidR="00225998" w:rsidRDefault="00225998" w:rsidP="00DE6C76">
      <w:pPr>
        <w:rPr>
          <w:rFonts w:eastAsia="Times New Roman" w:cs="Arial"/>
          <w:kern w:val="0"/>
          <w:szCs w:val="22"/>
          <w:lang w:val="en-US"/>
          <w14:ligatures w14:val="none"/>
        </w:rPr>
      </w:pPr>
    </w:p>
    <w:p w14:paraId="277EE231" w14:textId="77777777" w:rsidR="00225998" w:rsidRDefault="00225998" w:rsidP="00DE6C76">
      <w:pPr>
        <w:rPr>
          <w:rFonts w:eastAsia="Times New Roman" w:cs="Arial"/>
          <w:kern w:val="0"/>
          <w:szCs w:val="22"/>
          <w:lang w:val="en-US"/>
          <w14:ligatures w14:val="none"/>
        </w:rPr>
      </w:pPr>
    </w:p>
    <w:p w14:paraId="3BA861DE" w14:textId="77777777" w:rsidR="00225998" w:rsidRDefault="00225998" w:rsidP="00DE6C76">
      <w:pPr>
        <w:rPr>
          <w:rFonts w:eastAsia="Times New Roman" w:cs="Arial"/>
          <w:kern w:val="0"/>
          <w:szCs w:val="22"/>
          <w:lang w:val="en-US"/>
          <w14:ligatures w14:val="none"/>
        </w:rPr>
      </w:pPr>
    </w:p>
    <w:p w14:paraId="56C7175E" w14:textId="77777777" w:rsidR="00225998" w:rsidRDefault="00225998" w:rsidP="00DE6C76">
      <w:pPr>
        <w:rPr>
          <w:rFonts w:eastAsia="Times New Roman" w:cs="Arial"/>
          <w:kern w:val="0"/>
          <w:szCs w:val="22"/>
          <w:lang w:val="en-US"/>
          <w14:ligatures w14:val="none"/>
        </w:rPr>
      </w:pPr>
    </w:p>
    <w:p w14:paraId="3E849242" w14:textId="77777777" w:rsidR="00225998" w:rsidRDefault="00225998"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1C95773D"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F75C79"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6A37D86"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9136946" w14:textId="77777777" w:rsidR="00DE6C76" w:rsidRDefault="00DE6C76" w:rsidP="00461C83">
            <w:pPr>
              <w:rPr>
                <w:rFonts w:eastAsia="Times New Roman" w:cs="Arial"/>
                <w:kern w:val="0"/>
                <w:szCs w:val="22"/>
                <w:lang w:val="en-US"/>
                <w14:ligatures w14:val="none"/>
              </w:rPr>
            </w:pPr>
          </w:p>
          <w:p w14:paraId="78BA9C56" w14:textId="77777777" w:rsidR="00DE6C76" w:rsidRPr="0043505F" w:rsidRDefault="00DE6C76" w:rsidP="00461C83">
            <w:pPr>
              <w:rPr>
                <w:rFonts w:eastAsia="Times New Roman" w:cs="Arial"/>
                <w:kern w:val="0"/>
                <w:szCs w:val="22"/>
                <w:lang w:val="en-US"/>
                <w14:ligatures w14:val="none"/>
              </w:rPr>
            </w:pPr>
          </w:p>
          <w:p w14:paraId="2A0C7D77"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C35F933" w14:textId="77777777" w:rsidR="00DE6C76" w:rsidRPr="0043505F" w:rsidRDefault="00DE6C76" w:rsidP="00461C83">
            <w:pPr>
              <w:rPr>
                <w:rFonts w:eastAsia="Times New Roman" w:cs="Arial"/>
                <w:kern w:val="0"/>
                <w:szCs w:val="22"/>
                <w:lang w:val="en-US"/>
                <w14:ligatures w14:val="none"/>
              </w:rPr>
            </w:pPr>
          </w:p>
          <w:p w14:paraId="7DA5F17D" w14:textId="77777777" w:rsidR="00DE6C76" w:rsidRPr="0043505F" w:rsidRDefault="00DE6C76" w:rsidP="00461C83">
            <w:pPr>
              <w:rPr>
                <w:rFonts w:eastAsia="Times New Roman" w:cs="Arial"/>
                <w:kern w:val="0"/>
                <w:szCs w:val="22"/>
                <w:lang w:val="en-US"/>
                <w14:ligatures w14:val="none"/>
              </w:rPr>
            </w:pPr>
          </w:p>
          <w:p w14:paraId="622E520D"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60EB07D" w14:textId="77777777" w:rsidR="00DE6C76" w:rsidRPr="0043505F" w:rsidRDefault="00DE6C76" w:rsidP="00461C83">
            <w:pPr>
              <w:rPr>
                <w:rFonts w:eastAsia="Times New Roman" w:cs="Arial"/>
                <w:kern w:val="0"/>
                <w:szCs w:val="22"/>
                <w:lang w:val="en-US"/>
                <w14:ligatures w14:val="none"/>
              </w:rPr>
            </w:pPr>
          </w:p>
        </w:tc>
      </w:tr>
    </w:tbl>
    <w:p w14:paraId="1C358375" w14:textId="32DF3E56" w:rsidR="00DE6C76" w:rsidRDefault="00DE6C76"/>
    <w:p w14:paraId="490F4CDA" w14:textId="77777777" w:rsidR="00DE6C76" w:rsidRDefault="00DE6C76">
      <w:pPr>
        <w:sectPr w:rsidR="00DE6C76" w:rsidSect="0043505F">
          <w:headerReference w:type="default" r:id="rId21"/>
          <w:pgSz w:w="11906" w:h="16838" w:code="9"/>
          <w:pgMar w:top="1670" w:right="1418" w:bottom="1418" w:left="1418" w:header="709" w:footer="709" w:gutter="0"/>
          <w:cols w:space="708"/>
          <w:docGrid w:linePitch="360"/>
        </w:sectPr>
      </w:pPr>
    </w:p>
    <w:p w14:paraId="2C248985" w14:textId="7FBD2945" w:rsidR="00DE6C76" w:rsidRDefault="00DE6C76">
      <w:r w:rsidRPr="00075074">
        <w:rPr>
          <w:noProof/>
          <w:lang w:eastAsia="en-GB"/>
        </w:rPr>
        <w:lastRenderedPageBreak/>
        <w:drawing>
          <wp:anchor distT="0" distB="0" distL="114300" distR="114300" simplePos="0" relativeHeight="251668480" behindDoc="1" locked="0" layoutInCell="1" allowOverlap="1" wp14:anchorId="3154517B" wp14:editId="2BD9C242">
            <wp:simplePos x="0" y="0"/>
            <wp:positionH relativeFrom="column">
              <wp:posOffset>19685</wp:posOffset>
            </wp:positionH>
            <wp:positionV relativeFrom="paragraph">
              <wp:posOffset>389890</wp:posOffset>
            </wp:positionV>
            <wp:extent cx="4396740" cy="5429250"/>
            <wp:effectExtent l="0" t="0" r="3810" b="0"/>
            <wp:wrapNone/>
            <wp:docPr id="2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6740"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DD760" w14:textId="5BF68D86" w:rsidR="00DE6C76" w:rsidRDefault="00DE6C76"/>
    <w:tbl>
      <w:tblPr>
        <w:tblpPr w:leftFromText="180" w:rightFromText="180" w:vertAnchor="text" w:horzAnchor="margin" w:tblpY="-706"/>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gridCol w:w="4860"/>
      </w:tblGrid>
      <w:tr w:rsidR="00DE6C76" w:rsidRPr="00075074" w14:paraId="33BD96B6" w14:textId="77777777" w:rsidTr="00DE6C76">
        <w:trPr>
          <w:trHeight w:val="334"/>
        </w:trPr>
        <w:tc>
          <w:tcPr>
            <w:tcW w:w="424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181DC0" w14:textId="7EEBC7E3" w:rsidR="00DE6C76" w:rsidRPr="00075074" w:rsidRDefault="00DE6C76" w:rsidP="00461C83">
            <w:pPr>
              <w:rPr>
                <w:b/>
              </w:rPr>
            </w:pPr>
            <w:r w:rsidRPr="00075074">
              <w:rPr>
                <w:b/>
              </w:rPr>
              <w:t>Unit 03 (M/501/7010)</w:t>
            </w:r>
          </w:p>
        </w:tc>
        <w:tc>
          <w:tcPr>
            <w:tcW w:w="52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3A023B" w14:textId="53D31215" w:rsidR="00DE6C76" w:rsidRPr="00075074" w:rsidRDefault="00DE6C76" w:rsidP="00461C83">
            <w:pPr>
              <w:rPr>
                <w:b/>
              </w:rPr>
            </w:pPr>
            <w:r w:rsidRPr="00075074">
              <w:rPr>
                <w:b/>
              </w:rPr>
              <w:t>Assessment Criteria 2.1</w:t>
            </w:r>
          </w:p>
        </w:tc>
        <w:tc>
          <w:tcPr>
            <w:tcW w:w="48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7453BF" w14:textId="641BE322" w:rsidR="00DE6C76" w:rsidRPr="00075074" w:rsidRDefault="00DE6C76" w:rsidP="00461C83">
            <w:pPr>
              <w:rPr>
                <w:b/>
              </w:rPr>
            </w:pPr>
            <w:r w:rsidRPr="00075074">
              <w:rPr>
                <w:b/>
              </w:rPr>
              <w:t>Task No 3.4</w:t>
            </w:r>
          </w:p>
        </w:tc>
      </w:tr>
      <w:tr w:rsidR="00DE6C76" w:rsidRPr="00075074" w14:paraId="6D59A44C" w14:textId="77777777" w:rsidTr="00DE6C76">
        <w:tc>
          <w:tcPr>
            <w:tcW w:w="1432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B4B932C" w14:textId="77777777" w:rsidR="00DE6C76" w:rsidRPr="00075074" w:rsidRDefault="00DE6C76" w:rsidP="00461C83">
            <w:pPr>
              <w:rPr>
                <w:b/>
              </w:rPr>
            </w:pPr>
            <w:r w:rsidRPr="00075074">
              <w:rPr>
                <w:b/>
              </w:rPr>
              <w:t>Task:   Compression Ignition Engine Gaskets and Seals</w:t>
            </w:r>
          </w:p>
        </w:tc>
      </w:tr>
    </w:tbl>
    <w:p w14:paraId="2300E2FC" w14:textId="77777777" w:rsidR="00DE6C76" w:rsidRPr="00075074" w:rsidRDefault="00DE6C76" w:rsidP="00DE6C76">
      <w:pPr>
        <w:rPr>
          <w:vanish/>
        </w:rPr>
      </w:pPr>
    </w:p>
    <w:tbl>
      <w:tblPr>
        <w:tblpPr w:leftFromText="180" w:rightFromText="180" w:vertAnchor="text" w:horzAnchor="margin" w:tblpXSpec="right" w:tblpY="149"/>
        <w:tblW w:w="6033"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789"/>
        <w:gridCol w:w="1161"/>
        <w:gridCol w:w="981"/>
        <w:gridCol w:w="1172"/>
        <w:gridCol w:w="930"/>
      </w:tblGrid>
      <w:tr w:rsidR="00DE6C76" w:rsidRPr="00075074" w14:paraId="4A75BF22" w14:textId="77777777" w:rsidTr="00DE6C76">
        <w:tc>
          <w:tcPr>
            <w:tcW w:w="1789" w:type="dxa"/>
            <w:shd w:val="clear" w:color="auto" w:fill="043956" w:themeFill="accent2"/>
          </w:tcPr>
          <w:p w14:paraId="74109C42" w14:textId="77777777" w:rsidR="00DE6C76" w:rsidRPr="00DE6C76" w:rsidRDefault="00DE6C76" w:rsidP="00461C83">
            <w:pPr>
              <w:rPr>
                <w:b/>
                <w:color w:val="FFFFFF" w:themeColor="background1"/>
                <w:szCs w:val="22"/>
              </w:rPr>
            </w:pPr>
            <w:r w:rsidRPr="00DE6C76">
              <w:rPr>
                <w:b/>
                <w:color w:val="FFFFFF" w:themeColor="background1"/>
                <w:szCs w:val="22"/>
              </w:rPr>
              <w:t>Gasket</w:t>
            </w:r>
          </w:p>
        </w:tc>
        <w:tc>
          <w:tcPr>
            <w:tcW w:w="1161" w:type="dxa"/>
            <w:shd w:val="clear" w:color="auto" w:fill="043956" w:themeFill="accent2"/>
          </w:tcPr>
          <w:p w14:paraId="3C479174" w14:textId="77777777" w:rsidR="00DE6C76" w:rsidRPr="00DE6C76" w:rsidRDefault="00DE6C76" w:rsidP="00461C83">
            <w:pPr>
              <w:rPr>
                <w:b/>
                <w:color w:val="FFFFFF" w:themeColor="background1"/>
                <w:szCs w:val="22"/>
              </w:rPr>
            </w:pPr>
            <w:r w:rsidRPr="00DE6C76">
              <w:rPr>
                <w:b/>
                <w:color w:val="FFFFFF" w:themeColor="background1"/>
                <w:szCs w:val="22"/>
              </w:rPr>
              <w:t>Letter</w:t>
            </w:r>
          </w:p>
        </w:tc>
        <w:tc>
          <w:tcPr>
            <w:tcW w:w="3083" w:type="dxa"/>
            <w:gridSpan w:val="3"/>
            <w:shd w:val="clear" w:color="auto" w:fill="043956" w:themeFill="accent2"/>
          </w:tcPr>
          <w:p w14:paraId="20A3E430" w14:textId="77777777" w:rsidR="00DE6C76" w:rsidRPr="00DE6C76" w:rsidRDefault="00DE6C76" w:rsidP="00461C83">
            <w:pPr>
              <w:rPr>
                <w:b/>
                <w:color w:val="FFFFFF" w:themeColor="background1"/>
                <w:szCs w:val="22"/>
              </w:rPr>
            </w:pPr>
            <w:r w:rsidRPr="00DE6C76">
              <w:rPr>
                <w:b/>
                <w:color w:val="FFFFFF" w:themeColor="background1"/>
                <w:szCs w:val="22"/>
              </w:rPr>
              <w:t>Substance Sealed</w:t>
            </w:r>
          </w:p>
        </w:tc>
      </w:tr>
      <w:tr w:rsidR="00DE6C76" w:rsidRPr="00075074" w14:paraId="7722EDF4" w14:textId="77777777" w:rsidTr="00DE6C76">
        <w:tc>
          <w:tcPr>
            <w:tcW w:w="1789" w:type="dxa"/>
          </w:tcPr>
          <w:p w14:paraId="22324FF3" w14:textId="77777777" w:rsidR="00DE6C76" w:rsidRPr="00075074" w:rsidRDefault="00DE6C76" w:rsidP="00461C83">
            <w:pPr>
              <w:rPr>
                <w:sz w:val="28"/>
                <w:szCs w:val="28"/>
              </w:rPr>
            </w:pPr>
          </w:p>
        </w:tc>
        <w:tc>
          <w:tcPr>
            <w:tcW w:w="1161" w:type="dxa"/>
          </w:tcPr>
          <w:p w14:paraId="7F31D386" w14:textId="77777777" w:rsidR="00DE6C76" w:rsidRPr="00075074" w:rsidRDefault="00DE6C76" w:rsidP="00461C83">
            <w:pPr>
              <w:rPr>
                <w:sz w:val="28"/>
                <w:szCs w:val="28"/>
              </w:rPr>
            </w:pPr>
          </w:p>
        </w:tc>
        <w:tc>
          <w:tcPr>
            <w:tcW w:w="981" w:type="dxa"/>
            <w:shd w:val="clear" w:color="auto" w:fill="043956" w:themeFill="accent2"/>
          </w:tcPr>
          <w:p w14:paraId="358CA900" w14:textId="77777777" w:rsidR="00DE6C76" w:rsidRPr="00DE6C76" w:rsidRDefault="00DE6C76" w:rsidP="00461C83">
            <w:pPr>
              <w:rPr>
                <w:b/>
                <w:color w:val="FFFFFF" w:themeColor="background1"/>
                <w:szCs w:val="22"/>
              </w:rPr>
            </w:pPr>
            <w:r w:rsidRPr="00DE6C76">
              <w:rPr>
                <w:b/>
                <w:color w:val="FFFFFF" w:themeColor="background1"/>
                <w:szCs w:val="22"/>
              </w:rPr>
              <w:t>Gas</w:t>
            </w:r>
          </w:p>
        </w:tc>
        <w:tc>
          <w:tcPr>
            <w:tcW w:w="1172" w:type="dxa"/>
            <w:shd w:val="clear" w:color="auto" w:fill="043956" w:themeFill="accent2"/>
          </w:tcPr>
          <w:p w14:paraId="703C3F70" w14:textId="77777777" w:rsidR="00DE6C76" w:rsidRPr="00DE6C76" w:rsidRDefault="00DE6C76" w:rsidP="00461C83">
            <w:pPr>
              <w:rPr>
                <w:b/>
                <w:color w:val="FFFFFF" w:themeColor="background1"/>
                <w:szCs w:val="22"/>
              </w:rPr>
            </w:pPr>
            <w:r w:rsidRPr="00DE6C76">
              <w:rPr>
                <w:b/>
                <w:color w:val="FFFFFF" w:themeColor="background1"/>
                <w:szCs w:val="22"/>
              </w:rPr>
              <w:t>Water</w:t>
            </w:r>
          </w:p>
        </w:tc>
        <w:tc>
          <w:tcPr>
            <w:tcW w:w="930" w:type="dxa"/>
            <w:shd w:val="clear" w:color="auto" w:fill="043956" w:themeFill="accent2"/>
          </w:tcPr>
          <w:p w14:paraId="525A8EBE" w14:textId="77777777" w:rsidR="00DE6C76" w:rsidRPr="00DE6C76" w:rsidRDefault="00DE6C76" w:rsidP="00461C83">
            <w:pPr>
              <w:rPr>
                <w:b/>
                <w:color w:val="FFFFFF" w:themeColor="background1"/>
                <w:szCs w:val="22"/>
              </w:rPr>
            </w:pPr>
            <w:r w:rsidRPr="00DE6C76">
              <w:rPr>
                <w:b/>
                <w:color w:val="FFFFFF" w:themeColor="background1"/>
                <w:szCs w:val="22"/>
              </w:rPr>
              <w:t>Oil</w:t>
            </w:r>
          </w:p>
        </w:tc>
      </w:tr>
      <w:tr w:rsidR="00DE6C76" w:rsidRPr="00075074" w14:paraId="5D91E2D9" w14:textId="77777777" w:rsidTr="00DE6C76">
        <w:trPr>
          <w:trHeight w:val="567"/>
        </w:trPr>
        <w:tc>
          <w:tcPr>
            <w:tcW w:w="1789" w:type="dxa"/>
            <w:vAlign w:val="center"/>
          </w:tcPr>
          <w:p w14:paraId="120FAF2A" w14:textId="77777777" w:rsidR="00DE6C76" w:rsidRPr="00075074" w:rsidRDefault="00DE6C76" w:rsidP="00461C83">
            <w:r w:rsidRPr="00075074">
              <w:t>Cylinder Head</w:t>
            </w:r>
          </w:p>
        </w:tc>
        <w:tc>
          <w:tcPr>
            <w:tcW w:w="1161" w:type="dxa"/>
            <w:vAlign w:val="center"/>
          </w:tcPr>
          <w:p w14:paraId="7EBFAC1B" w14:textId="77777777" w:rsidR="00DE6C76" w:rsidRPr="00075074" w:rsidRDefault="00DE6C76" w:rsidP="00461C83">
            <w:pPr>
              <w:rPr>
                <w:sz w:val="24"/>
              </w:rPr>
            </w:pPr>
          </w:p>
        </w:tc>
        <w:tc>
          <w:tcPr>
            <w:tcW w:w="981" w:type="dxa"/>
            <w:vAlign w:val="center"/>
          </w:tcPr>
          <w:p w14:paraId="1A3A7D73" w14:textId="77777777" w:rsidR="00DE6C76" w:rsidRPr="00075074" w:rsidRDefault="00DE6C76" w:rsidP="00461C83">
            <w:pPr>
              <w:rPr>
                <w:sz w:val="24"/>
              </w:rPr>
            </w:pPr>
          </w:p>
        </w:tc>
        <w:tc>
          <w:tcPr>
            <w:tcW w:w="1172" w:type="dxa"/>
            <w:vAlign w:val="center"/>
          </w:tcPr>
          <w:p w14:paraId="50EB5F25" w14:textId="77777777" w:rsidR="00DE6C76" w:rsidRPr="00075074" w:rsidRDefault="00DE6C76" w:rsidP="00461C83">
            <w:pPr>
              <w:rPr>
                <w:sz w:val="24"/>
              </w:rPr>
            </w:pPr>
          </w:p>
        </w:tc>
        <w:tc>
          <w:tcPr>
            <w:tcW w:w="930" w:type="dxa"/>
            <w:vAlign w:val="center"/>
          </w:tcPr>
          <w:p w14:paraId="70ADFB62" w14:textId="77777777" w:rsidR="00DE6C76" w:rsidRPr="00075074" w:rsidRDefault="00DE6C76" w:rsidP="00461C83">
            <w:pPr>
              <w:rPr>
                <w:sz w:val="24"/>
              </w:rPr>
            </w:pPr>
          </w:p>
        </w:tc>
      </w:tr>
      <w:tr w:rsidR="00DE6C76" w:rsidRPr="00075074" w14:paraId="7BE5F59B" w14:textId="77777777" w:rsidTr="00DE6C76">
        <w:trPr>
          <w:trHeight w:val="567"/>
        </w:trPr>
        <w:tc>
          <w:tcPr>
            <w:tcW w:w="1789" w:type="dxa"/>
            <w:vAlign w:val="center"/>
          </w:tcPr>
          <w:p w14:paraId="40B88F99" w14:textId="77777777" w:rsidR="00DE6C76" w:rsidRPr="00075074" w:rsidRDefault="00DE6C76" w:rsidP="00461C83">
            <w:proofErr w:type="spellStart"/>
            <w:r w:rsidRPr="00075074">
              <w:t>Cambox</w:t>
            </w:r>
            <w:proofErr w:type="spellEnd"/>
            <w:r w:rsidRPr="00075074">
              <w:t xml:space="preserve"> Cover</w:t>
            </w:r>
          </w:p>
        </w:tc>
        <w:tc>
          <w:tcPr>
            <w:tcW w:w="1161" w:type="dxa"/>
            <w:vAlign w:val="center"/>
          </w:tcPr>
          <w:p w14:paraId="0369C896" w14:textId="77777777" w:rsidR="00DE6C76" w:rsidRPr="00075074" w:rsidRDefault="00DE6C76" w:rsidP="00461C83">
            <w:pPr>
              <w:rPr>
                <w:sz w:val="24"/>
              </w:rPr>
            </w:pPr>
          </w:p>
        </w:tc>
        <w:tc>
          <w:tcPr>
            <w:tcW w:w="981" w:type="dxa"/>
            <w:vAlign w:val="center"/>
          </w:tcPr>
          <w:p w14:paraId="0C40DA78" w14:textId="77777777" w:rsidR="00DE6C76" w:rsidRPr="00075074" w:rsidRDefault="00DE6C76" w:rsidP="00461C83">
            <w:pPr>
              <w:rPr>
                <w:sz w:val="24"/>
              </w:rPr>
            </w:pPr>
          </w:p>
        </w:tc>
        <w:tc>
          <w:tcPr>
            <w:tcW w:w="1172" w:type="dxa"/>
            <w:vAlign w:val="center"/>
          </w:tcPr>
          <w:p w14:paraId="2F09D502" w14:textId="77777777" w:rsidR="00DE6C76" w:rsidRPr="00075074" w:rsidRDefault="00DE6C76" w:rsidP="00461C83">
            <w:pPr>
              <w:rPr>
                <w:sz w:val="24"/>
              </w:rPr>
            </w:pPr>
          </w:p>
        </w:tc>
        <w:tc>
          <w:tcPr>
            <w:tcW w:w="930" w:type="dxa"/>
            <w:vAlign w:val="center"/>
          </w:tcPr>
          <w:p w14:paraId="273D7609" w14:textId="77777777" w:rsidR="00DE6C76" w:rsidRPr="00075074" w:rsidRDefault="00DE6C76" w:rsidP="00461C83">
            <w:pPr>
              <w:rPr>
                <w:sz w:val="24"/>
              </w:rPr>
            </w:pPr>
          </w:p>
        </w:tc>
      </w:tr>
      <w:tr w:rsidR="00DE6C76" w:rsidRPr="00075074" w14:paraId="7A9ED2A9" w14:textId="77777777" w:rsidTr="00DE6C76">
        <w:trPr>
          <w:trHeight w:val="567"/>
        </w:trPr>
        <w:tc>
          <w:tcPr>
            <w:tcW w:w="1789" w:type="dxa"/>
            <w:vAlign w:val="center"/>
          </w:tcPr>
          <w:p w14:paraId="400C404E" w14:textId="77777777" w:rsidR="00DE6C76" w:rsidRPr="00075074" w:rsidRDefault="00DE6C76" w:rsidP="00461C83">
            <w:r w:rsidRPr="00075074">
              <w:t>Inlet/Exhaust Manifold</w:t>
            </w:r>
          </w:p>
        </w:tc>
        <w:tc>
          <w:tcPr>
            <w:tcW w:w="1161" w:type="dxa"/>
            <w:vAlign w:val="center"/>
          </w:tcPr>
          <w:p w14:paraId="310BDA10" w14:textId="77777777" w:rsidR="00DE6C76" w:rsidRPr="00075074" w:rsidRDefault="00DE6C76" w:rsidP="00461C83">
            <w:pPr>
              <w:rPr>
                <w:sz w:val="24"/>
              </w:rPr>
            </w:pPr>
          </w:p>
        </w:tc>
        <w:tc>
          <w:tcPr>
            <w:tcW w:w="981" w:type="dxa"/>
            <w:vAlign w:val="center"/>
          </w:tcPr>
          <w:p w14:paraId="2EB9569B" w14:textId="77777777" w:rsidR="00DE6C76" w:rsidRPr="00075074" w:rsidRDefault="00DE6C76" w:rsidP="00461C83">
            <w:pPr>
              <w:rPr>
                <w:sz w:val="24"/>
              </w:rPr>
            </w:pPr>
          </w:p>
        </w:tc>
        <w:tc>
          <w:tcPr>
            <w:tcW w:w="1172" w:type="dxa"/>
            <w:vAlign w:val="center"/>
          </w:tcPr>
          <w:p w14:paraId="173C3407" w14:textId="77777777" w:rsidR="00DE6C76" w:rsidRPr="00075074" w:rsidRDefault="00DE6C76" w:rsidP="00461C83">
            <w:pPr>
              <w:rPr>
                <w:sz w:val="24"/>
              </w:rPr>
            </w:pPr>
          </w:p>
        </w:tc>
        <w:tc>
          <w:tcPr>
            <w:tcW w:w="930" w:type="dxa"/>
            <w:vAlign w:val="center"/>
          </w:tcPr>
          <w:p w14:paraId="7BA4C176" w14:textId="77777777" w:rsidR="00DE6C76" w:rsidRPr="00075074" w:rsidRDefault="00DE6C76" w:rsidP="00461C83">
            <w:pPr>
              <w:rPr>
                <w:sz w:val="24"/>
              </w:rPr>
            </w:pPr>
          </w:p>
        </w:tc>
      </w:tr>
      <w:tr w:rsidR="00DE6C76" w:rsidRPr="00075074" w14:paraId="26A6BDDF" w14:textId="77777777" w:rsidTr="00DE6C76">
        <w:trPr>
          <w:trHeight w:val="567"/>
        </w:trPr>
        <w:tc>
          <w:tcPr>
            <w:tcW w:w="1789" w:type="dxa"/>
            <w:vAlign w:val="center"/>
          </w:tcPr>
          <w:p w14:paraId="3A0494E8" w14:textId="77777777" w:rsidR="00DE6C76" w:rsidRPr="00075074" w:rsidRDefault="00DE6C76" w:rsidP="00461C83">
            <w:proofErr w:type="gramStart"/>
            <w:r w:rsidRPr="00075074">
              <w:t>Crankshaft  Lip</w:t>
            </w:r>
            <w:proofErr w:type="gramEnd"/>
            <w:r w:rsidRPr="00075074">
              <w:t xml:space="preserve"> Seal</w:t>
            </w:r>
          </w:p>
        </w:tc>
        <w:tc>
          <w:tcPr>
            <w:tcW w:w="1161" w:type="dxa"/>
            <w:vAlign w:val="center"/>
          </w:tcPr>
          <w:p w14:paraId="5CD15754" w14:textId="77777777" w:rsidR="00DE6C76" w:rsidRPr="00075074" w:rsidRDefault="00DE6C76" w:rsidP="00461C83"/>
        </w:tc>
        <w:tc>
          <w:tcPr>
            <w:tcW w:w="981" w:type="dxa"/>
            <w:vAlign w:val="center"/>
          </w:tcPr>
          <w:p w14:paraId="6610238E" w14:textId="77777777" w:rsidR="00DE6C76" w:rsidRPr="00075074" w:rsidRDefault="00DE6C76" w:rsidP="00461C83"/>
        </w:tc>
        <w:tc>
          <w:tcPr>
            <w:tcW w:w="1172" w:type="dxa"/>
            <w:vAlign w:val="center"/>
          </w:tcPr>
          <w:p w14:paraId="1430E9F6" w14:textId="77777777" w:rsidR="00DE6C76" w:rsidRPr="00075074" w:rsidRDefault="00DE6C76" w:rsidP="00461C83"/>
        </w:tc>
        <w:tc>
          <w:tcPr>
            <w:tcW w:w="930" w:type="dxa"/>
            <w:vAlign w:val="center"/>
          </w:tcPr>
          <w:p w14:paraId="338C4102" w14:textId="77777777" w:rsidR="00DE6C76" w:rsidRPr="00075074" w:rsidRDefault="00DE6C76" w:rsidP="00461C83"/>
        </w:tc>
      </w:tr>
      <w:tr w:rsidR="00DE6C76" w:rsidRPr="00075074" w14:paraId="0D2DE5AC" w14:textId="77777777" w:rsidTr="00DE6C76">
        <w:trPr>
          <w:trHeight w:val="567"/>
        </w:trPr>
        <w:tc>
          <w:tcPr>
            <w:tcW w:w="1789" w:type="dxa"/>
            <w:vAlign w:val="center"/>
          </w:tcPr>
          <w:p w14:paraId="65CEED2D" w14:textId="77777777" w:rsidR="00DE6C76" w:rsidRPr="00075074" w:rsidRDefault="00DE6C76" w:rsidP="00461C83">
            <w:r w:rsidRPr="00075074">
              <w:t>Sump</w:t>
            </w:r>
          </w:p>
        </w:tc>
        <w:tc>
          <w:tcPr>
            <w:tcW w:w="1161" w:type="dxa"/>
            <w:vAlign w:val="center"/>
          </w:tcPr>
          <w:p w14:paraId="4E6DB708" w14:textId="77777777" w:rsidR="00DE6C76" w:rsidRPr="00075074" w:rsidRDefault="00DE6C76" w:rsidP="00461C83"/>
        </w:tc>
        <w:tc>
          <w:tcPr>
            <w:tcW w:w="981" w:type="dxa"/>
            <w:vAlign w:val="center"/>
          </w:tcPr>
          <w:p w14:paraId="62138605" w14:textId="77777777" w:rsidR="00DE6C76" w:rsidRPr="00075074" w:rsidRDefault="00DE6C76" w:rsidP="00461C83"/>
        </w:tc>
        <w:tc>
          <w:tcPr>
            <w:tcW w:w="1172" w:type="dxa"/>
            <w:vAlign w:val="center"/>
          </w:tcPr>
          <w:p w14:paraId="22095F09" w14:textId="77777777" w:rsidR="00DE6C76" w:rsidRPr="00075074" w:rsidRDefault="00DE6C76" w:rsidP="00461C83"/>
        </w:tc>
        <w:tc>
          <w:tcPr>
            <w:tcW w:w="930" w:type="dxa"/>
            <w:vAlign w:val="center"/>
          </w:tcPr>
          <w:p w14:paraId="5C8FA15A" w14:textId="77777777" w:rsidR="00DE6C76" w:rsidRPr="00075074" w:rsidRDefault="00DE6C76" w:rsidP="00461C83"/>
        </w:tc>
      </w:tr>
    </w:tbl>
    <w:p w14:paraId="34D0A125" w14:textId="0914D85D" w:rsidR="00DE6C76" w:rsidRPr="00075074" w:rsidRDefault="00DE6C76" w:rsidP="00DE6C76"/>
    <w:p w14:paraId="42C2E1FB" w14:textId="77777777" w:rsidR="00DE6C76" w:rsidRPr="00075074" w:rsidRDefault="00DE6C76" w:rsidP="00DE6C76"/>
    <w:p w14:paraId="49643658" w14:textId="77777777" w:rsidR="00DE6C76" w:rsidRPr="00075074" w:rsidRDefault="00DE6C76" w:rsidP="00DE6C76"/>
    <w:p w14:paraId="2485B7D8" w14:textId="77777777" w:rsidR="00DE6C76" w:rsidRPr="00075074" w:rsidRDefault="00DE6C76" w:rsidP="00DE6C76"/>
    <w:p w14:paraId="38EAA632" w14:textId="77777777" w:rsidR="00DE6C76" w:rsidRPr="00075074" w:rsidRDefault="00DE6C76" w:rsidP="00DE6C76"/>
    <w:p w14:paraId="1CF6A601" w14:textId="77777777" w:rsidR="00DE6C76" w:rsidRPr="00075074" w:rsidRDefault="00DE6C76" w:rsidP="00DE6C76"/>
    <w:p w14:paraId="3D4B4609" w14:textId="77777777" w:rsidR="00DE6C76" w:rsidRPr="00075074" w:rsidRDefault="00DE6C76" w:rsidP="00DE6C76"/>
    <w:p w14:paraId="0BCAA0AA" w14:textId="6520C802" w:rsidR="00DE6C76" w:rsidRPr="00075074" w:rsidRDefault="00DE6C76" w:rsidP="00DE6C76"/>
    <w:p w14:paraId="1F3B1BF0" w14:textId="77777777" w:rsidR="00DE6C76" w:rsidRDefault="00DE6C76">
      <w:pPr>
        <w:sectPr w:rsidR="00DE6C76" w:rsidSect="00DE6C76">
          <w:pgSz w:w="16838" w:h="11906" w:orient="landscape" w:code="9"/>
          <w:pgMar w:top="1418" w:right="1670" w:bottom="1418" w:left="1418" w:header="709" w:footer="709" w:gutter="0"/>
          <w:cols w:space="708"/>
          <w:docGrid w:linePitch="360"/>
        </w:sectPr>
      </w:pPr>
      <w:r>
        <w:rPr>
          <w:noProof/>
        </w:rPr>
        <mc:AlternateContent>
          <mc:Choice Requires="wps">
            <w:drawing>
              <wp:anchor distT="0" distB="0" distL="114300" distR="114300" simplePos="0" relativeHeight="251666432" behindDoc="0" locked="0" layoutInCell="1" allowOverlap="1" wp14:anchorId="7EBC3E4F" wp14:editId="1B55F59B">
                <wp:simplePos x="0" y="0"/>
                <wp:positionH relativeFrom="column">
                  <wp:posOffset>4805045</wp:posOffset>
                </wp:positionH>
                <wp:positionV relativeFrom="paragraph">
                  <wp:posOffset>1067435</wp:posOffset>
                </wp:positionV>
                <wp:extent cx="4810125" cy="2657475"/>
                <wp:effectExtent l="0" t="0" r="9525" b="9525"/>
                <wp:wrapNone/>
                <wp:docPr id="2500372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657475"/>
                        </a:xfrm>
                        <a:prstGeom prst="rect">
                          <a:avLst/>
                        </a:prstGeom>
                        <a:solidFill>
                          <a:srgbClr val="FFFFFF"/>
                        </a:solidFill>
                        <a:ln>
                          <a:noFill/>
                        </a:ln>
                      </wps:spPr>
                      <wps:txbx>
                        <w:txbxContent>
                          <w:tbl>
                            <w:tblPr>
                              <w:tblW w:w="6010"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390"/>
                              <w:gridCol w:w="1620"/>
                            </w:tblGrid>
                            <w:tr w:rsidR="00DE6C76" w:rsidRPr="00F1615A" w14:paraId="010BC3E8" w14:textId="77777777" w:rsidTr="00DE6C76">
                              <w:tc>
                                <w:tcPr>
                                  <w:tcW w:w="4390" w:type="dxa"/>
                                </w:tcPr>
                                <w:p w14:paraId="16AF64FF" w14:textId="77777777" w:rsidR="00DE6C76" w:rsidRPr="00F1615A" w:rsidRDefault="00DE6C76" w:rsidP="00AF1080">
                                  <w:pPr>
                                    <w:rPr>
                                      <w:b/>
                                    </w:rPr>
                                  </w:pPr>
                                  <w:r w:rsidRPr="00F1615A">
                                    <w:rPr>
                                      <w:b/>
                                    </w:rPr>
                                    <w:t>Assessor Checklist</w:t>
                                  </w:r>
                                </w:p>
                              </w:tc>
                              <w:tc>
                                <w:tcPr>
                                  <w:tcW w:w="1620" w:type="dxa"/>
                                </w:tcPr>
                                <w:p w14:paraId="61C24DB2" w14:textId="77777777" w:rsidR="00DE6C76" w:rsidRPr="00F1615A" w:rsidRDefault="00DE6C76" w:rsidP="00AF1080">
                                  <w:pPr>
                                    <w:rPr>
                                      <w:b/>
                                    </w:rPr>
                                  </w:pPr>
                                  <w:r w:rsidRPr="00F1615A">
                                    <w:rPr>
                                      <w:b/>
                                    </w:rPr>
                                    <w:t>Achieved</w:t>
                                  </w:r>
                                </w:p>
                                <w:p w14:paraId="762B954E" w14:textId="77777777" w:rsidR="00DE6C76" w:rsidRPr="00F1615A" w:rsidRDefault="00DE6C76" w:rsidP="00AF1080">
                                  <w:r w:rsidRPr="00F1615A">
                                    <w:rPr>
                                      <w:b/>
                                    </w:rPr>
                                    <w:t>Y/N</w:t>
                                  </w:r>
                                </w:p>
                              </w:tc>
                            </w:tr>
                            <w:tr w:rsidR="00DE6C76" w:rsidRPr="00F1615A" w14:paraId="59DF93BF" w14:textId="77777777" w:rsidTr="00DE6C76">
                              <w:tc>
                                <w:tcPr>
                                  <w:tcW w:w="4390" w:type="dxa"/>
                                </w:tcPr>
                                <w:p w14:paraId="3B67446B" w14:textId="77777777" w:rsidR="00DE6C76" w:rsidRPr="00F1615A" w:rsidRDefault="00DE6C76" w:rsidP="00AF1080">
                                  <w:r w:rsidRPr="00F1615A">
                                    <w:t>Gaskets and seals identified</w:t>
                                  </w:r>
                                </w:p>
                              </w:tc>
                              <w:tc>
                                <w:tcPr>
                                  <w:tcW w:w="1620" w:type="dxa"/>
                                </w:tcPr>
                                <w:p w14:paraId="03B88C00" w14:textId="77777777" w:rsidR="00DE6C76" w:rsidRPr="00F1615A" w:rsidRDefault="00DE6C76" w:rsidP="00AF1080"/>
                              </w:tc>
                            </w:tr>
                            <w:tr w:rsidR="00DE6C76" w:rsidRPr="00F1615A" w14:paraId="752E34B0" w14:textId="77777777" w:rsidTr="00DE6C76">
                              <w:tc>
                                <w:tcPr>
                                  <w:tcW w:w="4390" w:type="dxa"/>
                                </w:tcPr>
                                <w:p w14:paraId="7133E59E" w14:textId="77777777" w:rsidR="00DE6C76" w:rsidRPr="00F1615A" w:rsidRDefault="00DE6C76" w:rsidP="00AF1080">
                                  <w:r w:rsidRPr="00F1615A">
                                    <w:t>Use correctly identified</w:t>
                                  </w:r>
                                </w:p>
                              </w:tc>
                              <w:tc>
                                <w:tcPr>
                                  <w:tcW w:w="1620" w:type="dxa"/>
                                </w:tcPr>
                                <w:p w14:paraId="6EFCD96E" w14:textId="77777777" w:rsidR="00DE6C76" w:rsidRPr="00F1615A" w:rsidRDefault="00DE6C76" w:rsidP="00AF1080"/>
                              </w:tc>
                            </w:tr>
                          </w:tbl>
                          <w:p w14:paraId="08A83B27" w14:textId="77777777" w:rsidR="00DE6C76" w:rsidRPr="00F1615A" w:rsidRDefault="00DE6C76" w:rsidP="00DE6C76">
                            <w:pPr>
                              <w:rPr>
                                <w:b/>
                              </w:rPr>
                            </w:pPr>
                          </w:p>
                          <w:p w14:paraId="38F1FA58" w14:textId="77777777" w:rsidR="00DE6C76" w:rsidRPr="00F1615A" w:rsidRDefault="00DE6C76" w:rsidP="00DE6C76">
                            <w:pPr>
                              <w:rPr>
                                <w:b/>
                              </w:rPr>
                            </w:pPr>
                            <w:r w:rsidRPr="00F1615A">
                              <w:rPr>
                                <w:b/>
                              </w:rPr>
                              <w:t>Assessor Declaration</w:t>
                            </w:r>
                          </w:p>
                          <w:p w14:paraId="361DDE22" w14:textId="77777777" w:rsidR="00DE6C76" w:rsidRPr="00F1615A" w:rsidRDefault="00DE6C76" w:rsidP="00DE6C76">
                            <w:r w:rsidRPr="00F1615A">
                              <w:t xml:space="preserve">In signing this </w:t>
                            </w:r>
                            <w:proofErr w:type="gramStart"/>
                            <w:r w:rsidRPr="00F1615A">
                              <w:t>sheet</w:t>
                            </w:r>
                            <w:proofErr w:type="gramEnd"/>
                            <w:r w:rsidRPr="00F1615A">
                              <w:t xml:space="preserve"> the assessor and learner confirm that all the operations in this task were carried out by the named </w:t>
                            </w:r>
                            <w:proofErr w:type="gramStart"/>
                            <w:r w:rsidRPr="00F1615A">
                              <w:t>learner</w:t>
                            </w:r>
                            <w:proofErr w:type="gramEnd"/>
                            <w:r w:rsidRPr="00F1615A">
                              <w:t xml:space="preserve"> and the learner </w:t>
                            </w:r>
                            <w:proofErr w:type="gramStart"/>
                            <w:r w:rsidRPr="00F1615A">
                              <w:t>observed safe working practices at all times</w:t>
                            </w:r>
                            <w:proofErr w:type="gramEnd"/>
                            <w:r w:rsidRPr="00F1615A">
                              <w:t>.</w:t>
                            </w:r>
                          </w:p>
                          <w:p w14:paraId="4385C803" w14:textId="77777777" w:rsidR="00DE6C76" w:rsidRPr="00F1615A" w:rsidRDefault="00DE6C76" w:rsidP="00DE6C76"/>
                          <w:p w14:paraId="7E56F4ED" w14:textId="77777777" w:rsidR="00DE6C76" w:rsidRPr="00F1615A" w:rsidRDefault="00DE6C76" w:rsidP="00DE6C76"/>
                          <w:p w14:paraId="68FF2021" w14:textId="77777777" w:rsidR="00DE6C76" w:rsidRPr="00F1615A" w:rsidRDefault="00DE6C76" w:rsidP="00DE6C76">
                            <w:r w:rsidRPr="00F1615A">
                              <w:t>Assessor Signature…………………………………... Date………………….</w:t>
                            </w:r>
                          </w:p>
                          <w:p w14:paraId="1E8091E5" w14:textId="77777777" w:rsidR="00DE6C76" w:rsidRPr="00F1615A" w:rsidRDefault="00DE6C76" w:rsidP="00DE6C76"/>
                          <w:p w14:paraId="4569B3FD" w14:textId="77777777" w:rsidR="00DE6C76" w:rsidRPr="00F1615A" w:rsidRDefault="00DE6C76" w:rsidP="00DE6C76">
                            <w:r w:rsidRPr="00F1615A">
                              <w:t>Learner Signature ……………………………………. Date………………….</w:t>
                            </w:r>
                          </w:p>
                          <w:p w14:paraId="032ADACA" w14:textId="77777777" w:rsidR="00DE6C76" w:rsidRPr="00F1615A" w:rsidRDefault="00DE6C76" w:rsidP="00DE6C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3E4F" id="Text Box 19" o:spid="_x0000_s1027" type="#_x0000_t202" style="position:absolute;margin-left:378.35pt;margin-top:84.05pt;width:378.75pt;height:20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" stroked="f">
                <v:textbox>
                  <w:txbxContent>
                    <w:tbl>
                      <w:tblPr>
                        <w:tblW w:w="6010"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390"/>
                        <w:gridCol w:w="1620"/>
                      </w:tblGrid>
                      <w:tr w:rsidR="00DE6C76" w:rsidRPr="00F1615A" w14:paraId="010BC3E8" w14:textId="77777777" w:rsidTr="00DE6C76">
                        <w:tc>
                          <w:tcPr>
                            <w:tcW w:w="4390" w:type="dxa"/>
                          </w:tcPr>
                          <w:p w14:paraId="16AF64FF" w14:textId="77777777" w:rsidR="00DE6C76" w:rsidRPr="00F1615A" w:rsidRDefault="00DE6C76" w:rsidP="00AF1080">
                            <w:pPr>
                              <w:rPr>
                                <w:b/>
                              </w:rPr>
                            </w:pPr>
                            <w:r w:rsidRPr="00F1615A">
                              <w:rPr>
                                <w:b/>
                              </w:rPr>
                              <w:t>Assessor Checklist</w:t>
                            </w:r>
                          </w:p>
                        </w:tc>
                        <w:tc>
                          <w:tcPr>
                            <w:tcW w:w="1620" w:type="dxa"/>
                          </w:tcPr>
                          <w:p w14:paraId="61C24DB2" w14:textId="77777777" w:rsidR="00DE6C76" w:rsidRPr="00F1615A" w:rsidRDefault="00DE6C76" w:rsidP="00AF1080">
                            <w:pPr>
                              <w:rPr>
                                <w:b/>
                              </w:rPr>
                            </w:pPr>
                            <w:r w:rsidRPr="00F1615A">
                              <w:rPr>
                                <w:b/>
                              </w:rPr>
                              <w:t>Achieved</w:t>
                            </w:r>
                          </w:p>
                          <w:p w14:paraId="762B954E" w14:textId="77777777" w:rsidR="00DE6C76" w:rsidRPr="00F1615A" w:rsidRDefault="00DE6C76" w:rsidP="00AF1080">
                            <w:r w:rsidRPr="00F1615A">
                              <w:rPr>
                                <w:b/>
                              </w:rPr>
                              <w:t>Y/N</w:t>
                            </w:r>
                          </w:p>
                        </w:tc>
                      </w:tr>
                      <w:tr w:rsidR="00DE6C76" w:rsidRPr="00F1615A" w14:paraId="59DF93BF" w14:textId="77777777" w:rsidTr="00DE6C76">
                        <w:tc>
                          <w:tcPr>
                            <w:tcW w:w="4390" w:type="dxa"/>
                          </w:tcPr>
                          <w:p w14:paraId="3B67446B" w14:textId="77777777" w:rsidR="00DE6C76" w:rsidRPr="00F1615A" w:rsidRDefault="00DE6C76" w:rsidP="00AF1080">
                            <w:r w:rsidRPr="00F1615A">
                              <w:t>Gaskets and seals identified</w:t>
                            </w:r>
                          </w:p>
                        </w:tc>
                        <w:tc>
                          <w:tcPr>
                            <w:tcW w:w="1620" w:type="dxa"/>
                          </w:tcPr>
                          <w:p w14:paraId="03B88C00" w14:textId="77777777" w:rsidR="00DE6C76" w:rsidRPr="00F1615A" w:rsidRDefault="00DE6C76" w:rsidP="00AF1080"/>
                        </w:tc>
                      </w:tr>
                      <w:tr w:rsidR="00DE6C76" w:rsidRPr="00F1615A" w14:paraId="752E34B0" w14:textId="77777777" w:rsidTr="00DE6C76">
                        <w:tc>
                          <w:tcPr>
                            <w:tcW w:w="4390" w:type="dxa"/>
                          </w:tcPr>
                          <w:p w14:paraId="7133E59E" w14:textId="77777777" w:rsidR="00DE6C76" w:rsidRPr="00F1615A" w:rsidRDefault="00DE6C76" w:rsidP="00AF1080">
                            <w:r w:rsidRPr="00F1615A">
                              <w:t>Use correctly identified</w:t>
                            </w:r>
                          </w:p>
                        </w:tc>
                        <w:tc>
                          <w:tcPr>
                            <w:tcW w:w="1620" w:type="dxa"/>
                          </w:tcPr>
                          <w:p w14:paraId="6EFCD96E" w14:textId="77777777" w:rsidR="00DE6C76" w:rsidRPr="00F1615A" w:rsidRDefault="00DE6C76" w:rsidP="00AF1080"/>
                        </w:tc>
                      </w:tr>
                    </w:tbl>
                    <w:p w14:paraId="08A83B27" w14:textId="77777777" w:rsidR="00DE6C76" w:rsidRPr="00F1615A" w:rsidRDefault="00DE6C76" w:rsidP="00DE6C76">
                      <w:pPr>
                        <w:rPr>
                          <w:b/>
                        </w:rPr>
                      </w:pPr>
                    </w:p>
                    <w:p w14:paraId="38F1FA58" w14:textId="77777777" w:rsidR="00DE6C76" w:rsidRPr="00F1615A" w:rsidRDefault="00DE6C76" w:rsidP="00DE6C76">
                      <w:pPr>
                        <w:rPr>
                          <w:b/>
                        </w:rPr>
                      </w:pPr>
                      <w:r w:rsidRPr="00F1615A">
                        <w:rPr>
                          <w:b/>
                        </w:rPr>
                        <w:t>Assessor Declaration</w:t>
                      </w:r>
                    </w:p>
                    <w:p w14:paraId="361DDE22" w14:textId="77777777" w:rsidR="00DE6C76" w:rsidRPr="00F1615A" w:rsidRDefault="00DE6C76" w:rsidP="00DE6C76">
                      <w:r w:rsidRPr="00F1615A">
                        <w:t xml:space="preserve">In signing this </w:t>
                      </w:r>
                      <w:proofErr w:type="gramStart"/>
                      <w:r w:rsidRPr="00F1615A">
                        <w:t>sheet</w:t>
                      </w:r>
                      <w:proofErr w:type="gramEnd"/>
                      <w:r w:rsidRPr="00F1615A">
                        <w:t xml:space="preserve"> the assessor and learner confirm that all the operations in this task were carried out by the named </w:t>
                      </w:r>
                      <w:proofErr w:type="gramStart"/>
                      <w:r w:rsidRPr="00F1615A">
                        <w:t>learner</w:t>
                      </w:r>
                      <w:proofErr w:type="gramEnd"/>
                      <w:r w:rsidRPr="00F1615A">
                        <w:t xml:space="preserve"> and the learner </w:t>
                      </w:r>
                      <w:proofErr w:type="gramStart"/>
                      <w:r w:rsidRPr="00F1615A">
                        <w:t>observed safe working practices at all times</w:t>
                      </w:r>
                      <w:proofErr w:type="gramEnd"/>
                      <w:r w:rsidRPr="00F1615A">
                        <w:t>.</w:t>
                      </w:r>
                    </w:p>
                    <w:p w14:paraId="4385C803" w14:textId="77777777" w:rsidR="00DE6C76" w:rsidRPr="00F1615A" w:rsidRDefault="00DE6C76" w:rsidP="00DE6C76"/>
                    <w:p w14:paraId="7E56F4ED" w14:textId="77777777" w:rsidR="00DE6C76" w:rsidRPr="00F1615A" w:rsidRDefault="00DE6C76" w:rsidP="00DE6C76"/>
                    <w:p w14:paraId="68FF2021" w14:textId="77777777" w:rsidR="00DE6C76" w:rsidRPr="00F1615A" w:rsidRDefault="00DE6C76" w:rsidP="00DE6C76">
                      <w:r w:rsidRPr="00F1615A">
                        <w:t>Assessor Signature…………………………………... Date………………….</w:t>
                      </w:r>
                    </w:p>
                    <w:p w14:paraId="1E8091E5" w14:textId="77777777" w:rsidR="00DE6C76" w:rsidRPr="00F1615A" w:rsidRDefault="00DE6C76" w:rsidP="00DE6C76"/>
                    <w:p w14:paraId="4569B3FD" w14:textId="77777777" w:rsidR="00DE6C76" w:rsidRPr="00F1615A" w:rsidRDefault="00DE6C76" w:rsidP="00DE6C76">
                      <w:r w:rsidRPr="00F1615A">
                        <w:t>Learner Signature ……………………………………. Date………………….</w:t>
                      </w:r>
                    </w:p>
                    <w:p w14:paraId="032ADACA" w14:textId="77777777" w:rsidR="00DE6C76" w:rsidRPr="00F1615A" w:rsidRDefault="00DE6C76" w:rsidP="00DE6C76"/>
                  </w:txbxContent>
                </v:textbox>
              </v:shape>
            </w:pict>
          </mc:Fallback>
        </mc:AlternateContent>
      </w:r>
      <w:r>
        <w:br w:type="page"/>
      </w:r>
    </w:p>
    <w:p w14:paraId="153BEA4B" w14:textId="2563CA7A" w:rsidR="00DE6C76" w:rsidRPr="0043505F" w:rsidRDefault="00DE6C76" w:rsidP="00DE6C76">
      <w:pPr>
        <w:pStyle w:val="Heading1"/>
        <w:jc w:val="center"/>
        <w:rPr>
          <w:rFonts w:eastAsia="Times New Roman"/>
          <w:lang w:val="en-US"/>
        </w:rPr>
      </w:pPr>
      <w:r w:rsidRPr="0043505F">
        <w:rPr>
          <w:rFonts w:eastAsia="Times New Roman"/>
          <w:lang w:val="en-US"/>
        </w:rPr>
        <w:lastRenderedPageBreak/>
        <w:t>UNIT 0</w:t>
      </w:r>
      <w:r>
        <w:rPr>
          <w:rFonts w:eastAsia="Times New Roman"/>
          <w:lang w:val="en-US"/>
        </w:rPr>
        <w:t>4</w:t>
      </w:r>
      <w:r w:rsidRPr="0043505F">
        <w:rPr>
          <w:rFonts w:eastAsia="Times New Roman"/>
          <w:lang w:val="en-US"/>
        </w:rPr>
        <w:t xml:space="preserve"> (</w:t>
      </w:r>
      <w:r>
        <w:rPr>
          <w:rFonts w:eastAsia="Times New Roman"/>
          <w:lang w:val="en-US"/>
        </w:rPr>
        <w:t>T</w:t>
      </w:r>
      <w:r w:rsidRPr="0043505F">
        <w:rPr>
          <w:rFonts w:eastAsia="Times New Roman"/>
          <w:lang w:val="en-US"/>
        </w:rPr>
        <w:t>/501/70</w:t>
      </w:r>
      <w:r>
        <w:rPr>
          <w:rFonts w:eastAsia="Times New Roman"/>
          <w:lang w:val="en-US"/>
        </w:rPr>
        <w:t>11</w:t>
      </w:r>
      <w:r w:rsidRPr="0043505F">
        <w:rPr>
          <w:rFonts w:eastAsia="Times New Roman"/>
          <w:lang w:val="en-US"/>
        </w:rPr>
        <w:t>)</w:t>
      </w:r>
    </w:p>
    <w:p w14:paraId="36980827" w14:textId="6891A4FE" w:rsidR="00DE6C76" w:rsidRPr="0043505F" w:rsidRDefault="00DE6C76" w:rsidP="00DE6C76">
      <w:pPr>
        <w:jc w:val="center"/>
        <w:rPr>
          <w:rFonts w:eastAsia="Times New Roman" w:cs="Arial"/>
          <w:b/>
          <w:kern w:val="0"/>
          <w:szCs w:val="22"/>
          <w:u w:val="single"/>
          <w:lang w:val="en-US"/>
          <w14:ligatures w14:val="none"/>
        </w:rPr>
      </w:pPr>
      <w:r w:rsidRPr="00DE6C76">
        <w:rPr>
          <w:rFonts w:eastAsia="Times New Roman" w:cstheme="majorBidi"/>
          <w:b/>
          <w:color w:val="043956" w:themeColor="accent2"/>
          <w:sz w:val="28"/>
          <w:szCs w:val="32"/>
          <w:lang w:val="en-US"/>
        </w:rPr>
        <w:t>INTRODUCTION TO SPARK IGNITION POWER UNITS</w:t>
      </w:r>
    </w:p>
    <w:p w14:paraId="017D8FE5" w14:textId="77777777"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490601DB"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6FA0F468" w14:textId="77777777" w:rsidTr="00461C83">
        <w:tc>
          <w:tcPr>
            <w:tcW w:w="1560" w:type="dxa"/>
          </w:tcPr>
          <w:p w14:paraId="06821B36"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485A8DBB"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54FC11BA"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54101C2"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9ED4C9E"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DE6C76" w:rsidRPr="0043505F" w14:paraId="15C83AC5" w14:textId="77777777" w:rsidTr="00461C83">
        <w:trPr>
          <w:trHeight w:val="670"/>
        </w:trPr>
        <w:tc>
          <w:tcPr>
            <w:tcW w:w="1560" w:type="dxa"/>
          </w:tcPr>
          <w:p w14:paraId="0CCD1DAA" w14:textId="415851A2" w:rsidR="00DE6C76" w:rsidRPr="00DE6C76" w:rsidRDefault="00DE6C76" w:rsidP="00DE6C76">
            <w:pPr>
              <w:jc w:val="center"/>
              <w:rPr>
                <w:rFonts w:eastAsia="Times New Roman" w:cs="Arial"/>
                <w:bCs/>
                <w:kern w:val="0"/>
                <w:szCs w:val="22"/>
                <w:lang w:val="en-US"/>
                <w14:ligatures w14:val="none"/>
              </w:rPr>
            </w:pPr>
            <w:r w:rsidRPr="00075074">
              <w:rPr>
                <w:b/>
              </w:rPr>
              <w:t>1.1</w:t>
            </w:r>
          </w:p>
        </w:tc>
        <w:tc>
          <w:tcPr>
            <w:tcW w:w="6804" w:type="dxa"/>
          </w:tcPr>
          <w:p w14:paraId="33F7BB2E" w14:textId="78E536DC" w:rsidR="00DE6C76" w:rsidRPr="0043505F" w:rsidRDefault="00DE6C76" w:rsidP="00DE6C76">
            <w:pPr>
              <w:ind w:hanging="108"/>
              <w:rPr>
                <w:rFonts w:eastAsia="Times New Roman" w:cs="Arial"/>
                <w:b/>
                <w:kern w:val="0"/>
                <w:szCs w:val="22"/>
                <w:lang w:val="en-US"/>
                <w14:ligatures w14:val="none"/>
              </w:rPr>
            </w:pPr>
            <w:r w:rsidRPr="00075074">
              <w:rPr>
                <w:bCs/>
              </w:rPr>
              <w:t xml:space="preserve"> Use</w:t>
            </w:r>
            <w:r w:rsidRPr="00075074">
              <w:t xml:space="preserve"> safe working practices when working on spark ignition power units</w:t>
            </w:r>
          </w:p>
        </w:tc>
        <w:tc>
          <w:tcPr>
            <w:tcW w:w="1676" w:type="dxa"/>
          </w:tcPr>
          <w:p w14:paraId="41D4A4EF" w14:textId="012E1D85" w:rsidR="00DE6C76" w:rsidRPr="0043505F" w:rsidRDefault="00DE6C76" w:rsidP="00DE6C76">
            <w:pPr>
              <w:jc w:val="center"/>
              <w:rPr>
                <w:rFonts w:eastAsia="Times New Roman" w:cs="Arial"/>
                <w:kern w:val="0"/>
                <w:szCs w:val="22"/>
                <w:lang w:val="en-US"/>
                <w14:ligatures w14:val="none"/>
              </w:rPr>
            </w:pPr>
            <w:r w:rsidRPr="00075074">
              <w:t>4.1</w:t>
            </w:r>
          </w:p>
        </w:tc>
      </w:tr>
      <w:tr w:rsidR="00DE6C76" w:rsidRPr="0043505F" w14:paraId="3B9A1E4D" w14:textId="77777777" w:rsidTr="00DE6C76">
        <w:trPr>
          <w:trHeight w:val="418"/>
        </w:trPr>
        <w:tc>
          <w:tcPr>
            <w:tcW w:w="1560" w:type="dxa"/>
          </w:tcPr>
          <w:p w14:paraId="3D835828" w14:textId="67F431A7" w:rsidR="00DE6C76" w:rsidRPr="00DE6C76" w:rsidRDefault="00DE6C76" w:rsidP="00DE6C76">
            <w:pPr>
              <w:jc w:val="center"/>
              <w:rPr>
                <w:rFonts w:eastAsia="Times New Roman" w:cs="Arial"/>
                <w:bCs/>
                <w:kern w:val="0"/>
                <w:szCs w:val="22"/>
                <w:lang w:val="en-US"/>
                <w14:ligatures w14:val="none"/>
              </w:rPr>
            </w:pPr>
            <w:r w:rsidRPr="00075074">
              <w:rPr>
                <w:b/>
              </w:rPr>
              <w:t>2.1</w:t>
            </w:r>
          </w:p>
        </w:tc>
        <w:tc>
          <w:tcPr>
            <w:tcW w:w="6804" w:type="dxa"/>
          </w:tcPr>
          <w:p w14:paraId="72D9C008" w14:textId="28B668F5" w:rsidR="00DE6C76" w:rsidRPr="0043505F" w:rsidRDefault="00DE6C76" w:rsidP="00DE6C76">
            <w:pPr>
              <w:rPr>
                <w:rFonts w:eastAsia="Times New Roman" w:cs="Arial"/>
                <w:kern w:val="0"/>
                <w:szCs w:val="22"/>
                <w:lang w:val="en-US"/>
                <w14:ligatures w14:val="none"/>
              </w:rPr>
            </w:pPr>
            <w:r w:rsidRPr="00075074">
              <w:t>Identify the major components of the spark ignition engine</w:t>
            </w:r>
          </w:p>
        </w:tc>
        <w:tc>
          <w:tcPr>
            <w:tcW w:w="1676" w:type="dxa"/>
          </w:tcPr>
          <w:p w14:paraId="26A8FA61" w14:textId="275D07E6" w:rsidR="00DE6C76" w:rsidRPr="0043505F" w:rsidRDefault="00DE6C76" w:rsidP="00DE6C76">
            <w:pPr>
              <w:jc w:val="center"/>
              <w:rPr>
                <w:rFonts w:eastAsia="Times New Roman" w:cs="Arial"/>
                <w:kern w:val="0"/>
                <w:szCs w:val="22"/>
                <w:lang w:val="en-US"/>
                <w14:ligatures w14:val="none"/>
              </w:rPr>
            </w:pPr>
            <w:r w:rsidRPr="00075074">
              <w:t>4.2</w:t>
            </w:r>
          </w:p>
        </w:tc>
      </w:tr>
      <w:tr w:rsidR="00DE6C76" w:rsidRPr="0043505F" w14:paraId="0214EFDB" w14:textId="77777777" w:rsidTr="00DE6C76">
        <w:trPr>
          <w:trHeight w:val="708"/>
        </w:trPr>
        <w:tc>
          <w:tcPr>
            <w:tcW w:w="1560" w:type="dxa"/>
          </w:tcPr>
          <w:p w14:paraId="22893941" w14:textId="4F2C1003" w:rsidR="00DE6C76" w:rsidRPr="00DE6C76" w:rsidRDefault="00DE6C76" w:rsidP="00DE6C76">
            <w:pPr>
              <w:jc w:val="center"/>
              <w:rPr>
                <w:rFonts w:eastAsia="Times New Roman" w:cs="Arial"/>
                <w:bCs/>
                <w:kern w:val="0"/>
                <w:szCs w:val="22"/>
                <w:lang w:val="en-US"/>
                <w14:ligatures w14:val="none"/>
              </w:rPr>
            </w:pPr>
            <w:r w:rsidRPr="00075074">
              <w:rPr>
                <w:b/>
              </w:rPr>
              <w:t>2.2</w:t>
            </w:r>
          </w:p>
        </w:tc>
        <w:tc>
          <w:tcPr>
            <w:tcW w:w="6804" w:type="dxa"/>
          </w:tcPr>
          <w:p w14:paraId="05663ED2" w14:textId="0C7692CB" w:rsidR="00DE6C76" w:rsidRPr="0043505F" w:rsidRDefault="00DE6C76" w:rsidP="00DE6C76">
            <w:pPr>
              <w:ind w:firstLine="5"/>
              <w:rPr>
                <w:rFonts w:eastAsia="Times New Roman" w:cs="Arial"/>
                <w:kern w:val="0"/>
                <w:szCs w:val="22"/>
                <w:lang w:val="en-US"/>
                <w14:ligatures w14:val="none"/>
              </w:rPr>
            </w:pPr>
            <w:r w:rsidRPr="00075074">
              <w:t xml:space="preserve">Using methodical procedures, dismantle and reassemble the main components of a </w:t>
            </w:r>
            <w:proofErr w:type="gramStart"/>
            <w:r w:rsidRPr="00075074">
              <w:t>four stroke</w:t>
            </w:r>
            <w:proofErr w:type="gramEnd"/>
            <w:r w:rsidRPr="00075074">
              <w:t xml:space="preserve"> spark ignition engine</w:t>
            </w:r>
          </w:p>
        </w:tc>
        <w:tc>
          <w:tcPr>
            <w:tcW w:w="1676" w:type="dxa"/>
          </w:tcPr>
          <w:p w14:paraId="3E84A75A" w14:textId="18068AD5" w:rsidR="00DE6C76" w:rsidRPr="0043505F" w:rsidRDefault="00DE6C76" w:rsidP="00DE6C76">
            <w:pPr>
              <w:jc w:val="center"/>
              <w:rPr>
                <w:rFonts w:eastAsia="Times New Roman" w:cs="Arial"/>
                <w:kern w:val="0"/>
                <w:szCs w:val="22"/>
                <w:lang w:val="en-US"/>
                <w14:ligatures w14:val="none"/>
              </w:rPr>
            </w:pPr>
            <w:r w:rsidRPr="00075074">
              <w:t>4.1</w:t>
            </w:r>
          </w:p>
        </w:tc>
      </w:tr>
      <w:tr w:rsidR="00DE6C76" w:rsidRPr="0043505F" w14:paraId="680AC1DE" w14:textId="77777777" w:rsidTr="00461C83">
        <w:trPr>
          <w:trHeight w:val="1696"/>
        </w:trPr>
        <w:tc>
          <w:tcPr>
            <w:tcW w:w="1560" w:type="dxa"/>
          </w:tcPr>
          <w:p w14:paraId="784254F6" w14:textId="4270B0FF" w:rsidR="00DE6C76" w:rsidRPr="00DE6C76" w:rsidRDefault="00DE6C76" w:rsidP="00DE6C76">
            <w:pPr>
              <w:jc w:val="center"/>
              <w:rPr>
                <w:rFonts w:eastAsia="Times New Roman" w:cs="Arial"/>
                <w:bCs/>
                <w:kern w:val="0"/>
                <w:szCs w:val="22"/>
                <w:lang w:val="en-US"/>
                <w14:ligatures w14:val="none"/>
              </w:rPr>
            </w:pPr>
            <w:r w:rsidRPr="00075074">
              <w:rPr>
                <w:b/>
              </w:rPr>
              <w:t>3.1</w:t>
            </w:r>
          </w:p>
        </w:tc>
        <w:tc>
          <w:tcPr>
            <w:tcW w:w="6804" w:type="dxa"/>
          </w:tcPr>
          <w:p w14:paraId="3C8D4478" w14:textId="3BEA312A" w:rsidR="00DE6C76" w:rsidRPr="00075074" w:rsidRDefault="00DE6C76" w:rsidP="00DE6C76">
            <w:pPr>
              <w:ind w:left="37" w:hanging="108"/>
            </w:pPr>
            <w:r w:rsidRPr="00075074">
              <w:t xml:space="preserve"> Identify the most common sealing devices used on spark ignition engines to seal:</w:t>
            </w:r>
          </w:p>
          <w:p w14:paraId="12887D99" w14:textId="77777777" w:rsidR="00DE6C76" w:rsidRPr="00075074" w:rsidRDefault="00DE6C76" w:rsidP="00DE6C76">
            <w:pPr>
              <w:pStyle w:val="ListParagraph"/>
              <w:numPr>
                <w:ilvl w:val="0"/>
                <w:numId w:val="58"/>
              </w:numPr>
              <w:tabs>
                <w:tab w:val="num" w:pos="848"/>
              </w:tabs>
            </w:pPr>
            <w:r w:rsidRPr="00075074">
              <w:t>Oil</w:t>
            </w:r>
          </w:p>
          <w:p w14:paraId="19470D6F" w14:textId="77777777" w:rsidR="00DE6C76" w:rsidRPr="00075074" w:rsidRDefault="00DE6C76" w:rsidP="00DE6C76">
            <w:pPr>
              <w:pStyle w:val="ListParagraph"/>
              <w:numPr>
                <w:ilvl w:val="0"/>
                <w:numId w:val="58"/>
              </w:numPr>
              <w:tabs>
                <w:tab w:val="num" w:pos="848"/>
              </w:tabs>
            </w:pPr>
            <w:r w:rsidRPr="00075074">
              <w:t>Water</w:t>
            </w:r>
          </w:p>
          <w:p w14:paraId="55DB0D4D" w14:textId="77777777" w:rsidR="00DE6C76" w:rsidRPr="00075074" w:rsidRDefault="00DE6C76" w:rsidP="00DE6C76">
            <w:pPr>
              <w:pStyle w:val="ListParagraph"/>
              <w:numPr>
                <w:ilvl w:val="0"/>
                <w:numId w:val="58"/>
              </w:numPr>
              <w:tabs>
                <w:tab w:val="num" w:pos="848"/>
              </w:tabs>
            </w:pPr>
            <w:r w:rsidRPr="00075074">
              <w:t>Gas</w:t>
            </w:r>
          </w:p>
          <w:p w14:paraId="66B5483C" w14:textId="72F6860D" w:rsidR="00DE6C76" w:rsidRPr="0043505F" w:rsidRDefault="00DE6C76" w:rsidP="00DE6C76">
            <w:pPr>
              <w:pStyle w:val="ListParagraph"/>
              <w:numPr>
                <w:ilvl w:val="0"/>
                <w:numId w:val="58"/>
              </w:numPr>
              <w:tabs>
                <w:tab w:val="num" w:pos="848"/>
              </w:tabs>
              <w:rPr>
                <w:rFonts w:eastAsia="Times New Roman" w:cs="Arial"/>
                <w:kern w:val="0"/>
                <w:szCs w:val="22"/>
                <w:lang w:val="en-US"/>
                <w14:ligatures w14:val="none"/>
              </w:rPr>
            </w:pPr>
            <w:r w:rsidRPr="00075074">
              <w:t>Fuel</w:t>
            </w:r>
          </w:p>
        </w:tc>
        <w:tc>
          <w:tcPr>
            <w:tcW w:w="1676" w:type="dxa"/>
          </w:tcPr>
          <w:p w14:paraId="53A124B9" w14:textId="3405698D" w:rsidR="00DE6C76" w:rsidRPr="0043505F" w:rsidRDefault="00DE6C76" w:rsidP="00DE6C76">
            <w:pPr>
              <w:jc w:val="center"/>
              <w:rPr>
                <w:rFonts w:eastAsia="Times New Roman" w:cs="Arial"/>
                <w:kern w:val="0"/>
                <w:szCs w:val="22"/>
                <w:lang w:val="en-US"/>
                <w14:ligatures w14:val="none"/>
              </w:rPr>
            </w:pPr>
            <w:r w:rsidRPr="00075074">
              <w:t>4.4</w:t>
            </w:r>
          </w:p>
        </w:tc>
      </w:tr>
      <w:tr w:rsidR="00DE6C76" w:rsidRPr="0043505F" w14:paraId="26AC918B" w14:textId="77777777" w:rsidTr="00461C83">
        <w:trPr>
          <w:trHeight w:val="700"/>
        </w:trPr>
        <w:tc>
          <w:tcPr>
            <w:tcW w:w="1560" w:type="dxa"/>
          </w:tcPr>
          <w:p w14:paraId="7FBC5ABB" w14:textId="2C5FFAAA" w:rsidR="00DE6C76" w:rsidRPr="00DE6C76" w:rsidRDefault="00DE6C76" w:rsidP="00DE6C76">
            <w:pPr>
              <w:jc w:val="center"/>
              <w:rPr>
                <w:bCs/>
              </w:rPr>
            </w:pPr>
            <w:r w:rsidRPr="00075074">
              <w:rPr>
                <w:b/>
                <w:bCs/>
              </w:rPr>
              <w:t>3.2</w:t>
            </w:r>
          </w:p>
        </w:tc>
        <w:tc>
          <w:tcPr>
            <w:tcW w:w="6804" w:type="dxa"/>
          </w:tcPr>
          <w:p w14:paraId="77F1A626" w14:textId="48CCD80A" w:rsidR="00DE6C76" w:rsidRPr="00075074" w:rsidRDefault="00DE6C76" w:rsidP="00DE6C76">
            <w:pPr>
              <w:ind w:firstLine="37"/>
            </w:pPr>
            <w:r w:rsidRPr="00075074">
              <w:t>Identify from samples the main types of locking devices used on spark ignition engines</w:t>
            </w:r>
          </w:p>
        </w:tc>
        <w:tc>
          <w:tcPr>
            <w:tcW w:w="1676" w:type="dxa"/>
          </w:tcPr>
          <w:p w14:paraId="0C800781" w14:textId="3F414D44" w:rsidR="00DE6C76" w:rsidRPr="00075074" w:rsidRDefault="00DE6C76" w:rsidP="00DE6C76">
            <w:pPr>
              <w:jc w:val="center"/>
            </w:pPr>
            <w:r w:rsidRPr="00075074">
              <w:t>4.3</w:t>
            </w:r>
          </w:p>
        </w:tc>
      </w:tr>
      <w:tr w:rsidR="00DE6C76" w:rsidRPr="0043505F" w14:paraId="41CC68DF" w14:textId="77777777" w:rsidTr="00461C83">
        <w:trPr>
          <w:trHeight w:val="694"/>
        </w:trPr>
        <w:tc>
          <w:tcPr>
            <w:tcW w:w="1560" w:type="dxa"/>
          </w:tcPr>
          <w:p w14:paraId="45584562" w14:textId="308B03A3" w:rsidR="00DE6C76" w:rsidRPr="00DE6C76" w:rsidRDefault="00DE6C76" w:rsidP="00DE6C76">
            <w:pPr>
              <w:jc w:val="center"/>
              <w:rPr>
                <w:bCs/>
              </w:rPr>
            </w:pPr>
            <w:r w:rsidRPr="00075074">
              <w:rPr>
                <w:b/>
              </w:rPr>
              <w:t>4.1</w:t>
            </w:r>
          </w:p>
        </w:tc>
        <w:tc>
          <w:tcPr>
            <w:tcW w:w="6804" w:type="dxa"/>
          </w:tcPr>
          <w:p w14:paraId="666A89CE" w14:textId="3A9B8502" w:rsidR="00DE6C76" w:rsidRPr="00075074" w:rsidRDefault="00DE6C76" w:rsidP="00DE6C76">
            <w:pPr>
              <w:ind w:hanging="108"/>
            </w:pPr>
            <w:r w:rsidRPr="00075074">
              <w:t xml:space="preserve"> Give examples of specialist engine tools used with spark ignition engines</w:t>
            </w:r>
          </w:p>
        </w:tc>
        <w:tc>
          <w:tcPr>
            <w:tcW w:w="1676" w:type="dxa"/>
          </w:tcPr>
          <w:p w14:paraId="20358F6F" w14:textId="14EEA8F8" w:rsidR="00DE6C76" w:rsidRPr="00075074" w:rsidRDefault="00DE6C76" w:rsidP="00DE6C76">
            <w:pPr>
              <w:jc w:val="center"/>
            </w:pPr>
            <w:r w:rsidRPr="00075074">
              <w:t>4.1</w:t>
            </w:r>
          </w:p>
        </w:tc>
      </w:tr>
      <w:tr w:rsidR="00DE6C76" w:rsidRPr="0043505F" w14:paraId="0AD6C297" w14:textId="77777777" w:rsidTr="00461C83">
        <w:trPr>
          <w:trHeight w:val="1271"/>
        </w:trPr>
        <w:tc>
          <w:tcPr>
            <w:tcW w:w="1560" w:type="dxa"/>
          </w:tcPr>
          <w:p w14:paraId="59DFFACB" w14:textId="6082B527" w:rsidR="00DE6C76" w:rsidRPr="00DE6C76" w:rsidRDefault="00DE6C76" w:rsidP="00DE6C76">
            <w:pPr>
              <w:jc w:val="center"/>
              <w:rPr>
                <w:bCs/>
              </w:rPr>
            </w:pPr>
            <w:r w:rsidRPr="00075074">
              <w:rPr>
                <w:b/>
                <w:bCs/>
              </w:rPr>
              <w:t>4.2</w:t>
            </w:r>
          </w:p>
        </w:tc>
        <w:tc>
          <w:tcPr>
            <w:tcW w:w="6804" w:type="dxa"/>
          </w:tcPr>
          <w:p w14:paraId="0A569074" w14:textId="1B4F1259" w:rsidR="00DE6C76" w:rsidRPr="00075074" w:rsidRDefault="00DE6C76" w:rsidP="00DE6C76">
            <w:pPr>
              <w:ind w:hanging="108"/>
            </w:pPr>
            <w:r w:rsidRPr="00075074">
              <w:t xml:space="preserve"> Select and use specialist workshop tools for appropriate purpose, to include:</w:t>
            </w:r>
          </w:p>
          <w:p w14:paraId="35F055BC" w14:textId="77777777" w:rsidR="00DE6C76" w:rsidRPr="00075074" w:rsidRDefault="00DE6C76" w:rsidP="00DE6C76">
            <w:pPr>
              <w:pStyle w:val="ListParagraph"/>
              <w:numPr>
                <w:ilvl w:val="0"/>
                <w:numId w:val="58"/>
              </w:numPr>
              <w:tabs>
                <w:tab w:val="num" w:pos="466"/>
              </w:tabs>
            </w:pPr>
            <w:r w:rsidRPr="00075074">
              <w:t>Torque wrench</w:t>
            </w:r>
          </w:p>
          <w:p w14:paraId="566E4AFE" w14:textId="7B4A7850" w:rsidR="00DE6C76" w:rsidRPr="00075074" w:rsidRDefault="00DE6C76" w:rsidP="00DE6C76">
            <w:pPr>
              <w:pStyle w:val="ListParagraph"/>
              <w:numPr>
                <w:ilvl w:val="0"/>
                <w:numId w:val="58"/>
              </w:numPr>
              <w:tabs>
                <w:tab w:val="num" w:pos="466"/>
              </w:tabs>
            </w:pPr>
            <w:r w:rsidRPr="00075074">
              <w:t>Piston ring clamp</w:t>
            </w:r>
          </w:p>
        </w:tc>
        <w:tc>
          <w:tcPr>
            <w:tcW w:w="1676" w:type="dxa"/>
          </w:tcPr>
          <w:p w14:paraId="603FCE35" w14:textId="214A3CB4" w:rsidR="00DE6C76" w:rsidRPr="00075074" w:rsidRDefault="00DE6C76" w:rsidP="00DE6C76">
            <w:pPr>
              <w:jc w:val="center"/>
            </w:pPr>
            <w:r w:rsidRPr="00075074">
              <w:t>4.1</w:t>
            </w:r>
          </w:p>
        </w:tc>
      </w:tr>
    </w:tbl>
    <w:p w14:paraId="6BF3CD94" w14:textId="77777777" w:rsidR="00DE6C76" w:rsidRPr="0043505F" w:rsidRDefault="00DE6C76" w:rsidP="00DE6C76">
      <w:pPr>
        <w:ind w:left="-709" w:right="-908"/>
        <w:rPr>
          <w:rFonts w:eastAsia="Times New Roman" w:cs="Arial"/>
          <w:b/>
          <w:kern w:val="0"/>
          <w:sz w:val="20"/>
          <w:szCs w:val="20"/>
          <w:lang w:val="en-US"/>
          <w14:ligatures w14:val="none"/>
        </w:rPr>
      </w:pPr>
    </w:p>
    <w:p w14:paraId="0322A5D9" w14:textId="77777777"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63412BB4" w14:textId="77777777" w:rsidR="00DE6C76" w:rsidRDefault="00DE6C76"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2D6156DB" w14:textId="77777777" w:rsidTr="00461C8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36893C"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53BA269"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BD240ED" w14:textId="77777777" w:rsidR="00DE6C76" w:rsidRDefault="00DE6C76" w:rsidP="00461C83">
            <w:pPr>
              <w:rPr>
                <w:rFonts w:eastAsia="Times New Roman" w:cs="Arial"/>
                <w:kern w:val="0"/>
                <w:szCs w:val="22"/>
                <w:lang w:val="en-US"/>
                <w14:ligatures w14:val="none"/>
              </w:rPr>
            </w:pPr>
          </w:p>
          <w:p w14:paraId="2C11B970" w14:textId="77777777" w:rsidR="00DE6C76" w:rsidRDefault="00DE6C76" w:rsidP="00461C83">
            <w:pPr>
              <w:rPr>
                <w:rFonts w:eastAsia="Times New Roman" w:cs="Arial"/>
                <w:kern w:val="0"/>
                <w:szCs w:val="22"/>
                <w:lang w:val="en-US"/>
                <w14:ligatures w14:val="none"/>
              </w:rPr>
            </w:pPr>
          </w:p>
          <w:p w14:paraId="3F03C266" w14:textId="77777777" w:rsidR="00DE6C76" w:rsidRDefault="00DE6C76" w:rsidP="00461C83">
            <w:pPr>
              <w:rPr>
                <w:rFonts w:eastAsia="Times New Roman" w:cs="Arial"/>
                <w:kern w:val="0"/>
                <w:szCs w:val="22"/>
                <w:lang w:val="en-US"/>
                <w14:ligatures w14:val="none"/>
              </w:rPr>
            </w:pPr>
          </w:p>
          <w:p w14:paraId="0E458C30" w14:textId="77777777" w:rsidR="00DE6C76" w:rsidRDefault="00DE6C76" w:rsidP="00461C83">
            <w:pPr>
              <w:rPr>
                <w:rFonts w:eastAsia="Times New Roman" w:cs="Arial"/>
                <w:kern w:val="0"/>
                <w:szCs w:val="22"/>
                <w:lang w:val="en-US"/>
                <w14:ligatures w14:val="none"/>
              </w:rPr>
            </w:pPr>
          </w:p>
          <w:p w14:paraId="1D1FCBB5" w14:textId="77777777" w:rsidR="00DE6C76" w:rsidRDefault="00DE6C76" w:rsidP="00461C83">
            <w:pPr>
              <w:rPr>
                <w:rFonts w:eastAsia="Times New Roman" w:cs="Arial"/>
                <w:kern w:val="0"/>
                <w:szCs w:val="22"/>
                <w:lang w:val="en-US"/>
                <w14:ligatures w14:val="none"/>
              </w:rPr>
            </w:pPr>
          </w:p>
          <w:p w14:paraId="67D6900E" w14:textId="77777777" w:rsidR="00DE6C76" w:rsidRPr="0043505F" w:rsidRDefault="00DE6C76" w:rsidP="00461C83">
            <w:pPr>
              <w:rPr>
                <w:rFonts w:eastAsia="Times New Roman" w:cs="Arial"/>
                <w:kern w:val="0"/>
                <w:szCs w:val="22"/>
                <w:lang w:val="en-US"/>
                <w14:ligatures w14:val="none"/>
              </w:rPr>
            </w:pPr>
          </w:p>
        </w:tc>
      </w:tr>
    </w:tbl>
    <w:p w14:paraId="042B6540" w14:textId="77777777" w:rsidR="00DE6C76" w:rsidRDefault="00DE6C76"/>
    <w:p w14:paraId="6CDDD4DC" w14:textId="77777777" w:rsidR="00DE6C76" w:rsidRDefault="00DE6C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6EB7F562"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8367A2A" w14:textId="6BFBA41A"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T</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CF98B1A" w14:textId="456165CE"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1.1 &amp;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5A4939" w14:textId="022215C3"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4.1</w:t>
            </w:r>
          </w:p>
        </w:tc>
      </w:tr>
    </w:tbl>
    <w:p w14:paraId="224D9D1A"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45B7AB5F"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90A286" w14:textId="7F21BEF6"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Dismantle Four Stroke Spark Ignition Engine</w:t>
            </w:r>
          </w:p>
        </w:tc>
      </w:tr>
    </w:tbl>
    <w:p w14:paraId="32363A4C"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2964"/>
        <w:gridCol w:w="2073"/>
        <w:gridCol w:w="1342"/>
      </w:tblGrid>
      <w:tr w:rsidR="00DE6C76" w:rsidRPr="00075074" w14:paraId="1858F85B" w14:textId="77777777" w:rsidTr="00461C83">
        <w:tc>
          <w:tcPr>
            <w:tcW w:w="31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2D43C98" w14:textId="77777777" w:rsidR="00DE6C76" w:rsidRPr="00DE6C76" w:rsidRDefault="00DE6C76" w:rsidP="00461C83">
            <w:pPr>
              <w:rPr>
                <w:b/>
                <w:color w:val="FFFFFF" w:themeColor="background1"/>
              </w:rPr>
            </w:pPr>
            <w:r w:rsidRPr="00DE6C76">
              <w:rPr>
                <w:b/>
                <w:color w:val="FFFFFF" w:themeColor="background1"/>
              </w:rPr>
              <w:t>Vehicle Details</w:t>
            </w:r>
          </w:p>
        </w:tc>
        <w:tc>
          <w:tcPr>
            <w:tcW w:w="31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32548F2" w14:textId="77777777" w:rsidR="00DE6C76" w:rsidRPr="00DE6C76" w:rsidRDefault="00DE6C76" w:rsidP="00461C83">
            <w:pPr>
              <w:rPr>
                <w:b/>
                <w:color w:val="FFFFFF" w:themeColor="background1"/>
              </w:rPr>
            </w:pPr>
            <w:r w:rsidRPr="00DE6C76">
              <w:rPr>
                <w:b/>
                <w:color w:val="FFFFFF" w:themeColor="background1"/>
              </w:rPr>
              <w:t>Special Tools</w:t>
            </w:r>
          </w:p>
        </w:tc>
        <w:tc>
          <w:tcPr>
            <w:tcW w:w="36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86C2875" w14:textId="77777777" w:rsidR="00DE6C76" w:rsidRPr="00DE6C76" w:rsidRDefault="00DE6C76" w:rsidP="00461C83">
            <w:pPr>
              <w:rPr>
                <w:b/>
                <w:color w:val="FFFFFF" w:themeColor="background1"/>
              </w:rPr>
            </w:pPr>
            <w:r w:rsidRPr="00DE6C76">
              <w:rPr>
                <w:b/>
                <w:color w:val="FFFFFF" w:themeColor="background1"/>
              </w:rPr>
              <w:t>Data</w:t>
            </w:r>
          </w:p>
        </w:tc>
      </w:tr>
      <w:tr w:rsidR="00DE6C76" w:rsidRPr="00075074" w14:paraId="31848204" w14:textId="77777777" w:rsidTr="00461C83">
        <w:trPr>
          <w:trHeight w:val="445"/>
        </w:trPr>
        <w:tc>
          <w:tcPr>
            <w:tcW w:w="316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3C8B75" w14:textId="77777777" w:rsidR="00DE6C76" w:rsidRPr="00075074" w:rsidRDefault="00DE6C76" w:rsidP="00461C83"/>
          <w:p w14:paraId="35BEDD86" w14:textId="77777777" w:rsidR="00DE6C76" w:rsidRPr="00075074" w:rsidRDefault="00DE6C76" w:rsidP="00461C83"/>
          <w:p w14:paraId="7645253C" w14:textId="77777777" w:rsidR="00DE6C76" w:rsidRPr="00075074" w:rsidRDefault="00DE6C76" w:rsidP="00461C83">
            <w:r w:rsidRPr="00075074">
              <w:t>Make___________________</w:t>
            </w:r>
          </w:p>
          <w:p w14:paraId="55B25A8B" w14:textId="77777777" w:rsidR="00DE6C76" w:rsidRPr="00075074" w:rsidRDefault="00DE6C76" w:rsidP="00461C83"/>
          <w:p w14:paraId="36486821" w14:textId="77777777" w:rsidR="00DE6C76" w:rsidRPr="00075074" w:rsidRDefault="00DE6C76" w:rsidP="00461C83"/>
          <w:p w14:paraId="12CF8778" w14:textId="77777777" w:rsidR="00DE6C76" w:rsidRPr="00075074" w:rsidRDefault="00DE6C76" w:rsidP="00461C83">
            <w:r w:rsidRPr="00075074">
              <w:t>Model___________________</w:t>
            </w:r>
          </w:p>
          <w:p w14:paraId="3E8CB307" w14:textId="77777777" w:rsidR="00DE6C76" w:rsidRPr="00075074" w:rsidRDefault="00DE6C76" w:rsidP="00461C83"/>
          <w:p w14:paraId="36BCE25E" w14:textId="77777777" w:rsidR="00DE6C76" w:rsidRPr="00075074" w:rsidRDefault="00DE6C76" w:rsidP="00461C83"/>
          <w:p w14:paraId="07450D4A" w14:textId="77777777" w:rsidR="00DE6C76" w:rsidRPr="00075074" w:rsidRDefault="00DE6C76" w:rsidP="00461C83">
            <w:r w:rsidRPr="00075074">
              <w:t>Year____________________</w:t>
            </w:r>
          </w:p>
          <w:p w14:paraId="7F1B7AE3" w14:textId="77777777" w:rsidR="00DE6C76" w:rsidRPr="00075074" w:rsidRDefault="00DE6C76" w:rsidP="00461C83"/>
        </w:tc>
        <w:tc>
          <w:tcPr>
            <w:tcW w:w="313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4660B5" w14:textId="77777777" w:rsidR="00DE6C76" w:rsidRPr="00075074" w:rsidRDefault="00DE6C76" w:rsidP="00461C83"/>
        </w:tc>
        <w:tc>
          <w:tcPr>
            <w:tcW w:w="215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2F8DE8B" w14:textId="77777777" w:rsidR="00DE6C76" w:rsidRPr="00DE6C76" w:rsidRDefault="00DE6C76" w:rsidP="00461C83">
            <w:pPr>
              <w:rPr>
                <w:color w:val="FFFFFF" w:themeColor="background1"/>
              </w:rPr>
            </w:pPr>
          </w:p>
          <w:p w14:paraId="707E255A" w14:textId="77777777" w:rsidR="00DE6C76" w:rsidRPr="00DE6C76" w:rsidRDefault="00DE6C76" w:rsidP="00461C83">
            <w:pPr>
              <w:rPr>
                <w:color w:val="FFFFFF" w:themeColor="background1"/>
                <w:sz w:val="16"/>
                <w:szCs w:val="16"/>
              </w:rPr>
            </w:pPr>
            <w:r w:rsidRPr="00DE6C76">
              <w:rPr>
                <w:color w:val="FFFFFF" w:themeColor="background1"/>
              </w:rPr>
              <w:t>Main Bearing Bolts Torque</w:t>
            </w:r>
            <w:r w:rsidRPr="00DE6C76">
              <w:rPr>
                <w:color w:val="FFFFFF" w:themeColor="background1"/>
                <w:sz w:val="16"/>
                <w:szCs w:val="16"/>
              </w:rPr>
              <w:t xml:space="preserve"> </w:t>
            </w:r>
          </w:p>
          <w:p w14:paraId="326BEA01" w14:textId="77777777" w:rsidR="00DE6C76" w:rsidRPr="00DE6C76" w:rsidRDefault="00DE6C76" w:rsidP="00461C83">
            <w:pPr>
              <w:rPr>
                <w:color w:val="FFFFFF" w:themeColor="background1"/>
                <w:sz w:val="16"/>
                <w:szCs w:val="16"/>
              </w:rPr>
            </w:pPr>
          </w:p>
        </w:tc>
        <w:tc>
          <w:tcPr>
            <w:tcW w:w="144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FCE906" w14:textId="77777777" w:rsidR="00DE6C76" w:rsidRPr="00075074" w:rsidRDefault="00DE6C76" w:rsidP="00461C83"/>
        </w:tc>
      </w:tr>
      <w:tr w:rsidR="00DE6C76" w:rsidRPr="00075074" w14:paraId="0357CB3E" w14:textId="77777777" w:rsidTr="00461C83">
        <w:trPr>
          <w:trHeight w:val="444"/>
        </w:trPr>
        <w:tc>
          <w:tcPr>
            <w:tcW w:w="316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7CB097" w14:textId="77777777" w:rsidR="00DE6C76" w:rsidRPr="00075074" w:rsidRDefault="00DE6C76" w:rsidP="00461C83"/>
        </w:tc>
        <w:tc>
          <w:tcPr>
            <w:tcW w:w="313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8F623B" w14:textId="77777777" w:rsidR="00DE6C76" w:rsidRPr="00075074" w:rsidRDefault="00DE6C76" w:rsidP="00461C83"/>
        </w:tc>
        <w:tc>
          <w:tcPr>
            <w:tcW w:w="215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4B82EF4" w14:textId="77777777" w:rsidR="00DE6C76" w:rsidRPr="00DE6C76" w:rsidRDefault="00DE6C76" w:rsidP="00461C83">
            <w:pPr>
              <w:rPr>
                <w:color w:val="FFFFFF" w:themeColor="background1"/>
                <w:sz w:val="16"/>
                <w:szCs w:val="16"/>
              </w:rPr>
            </w:pPr>
          </w:p>
          <w:p w14:paraId="78EDFEFC" w14:textId="77777777" w:rsidR="00DE6C76" w:rsidRPr="00DE6C76" w:rsidRDefault="00DE6C76" w:rsidP="00461C83">
            <w:pPr>
              <w:rPr>
                <w:color w:val="FFFFFF" w:themeColor="background1"/>
                <w:sz w:val="16"/>
                <w:szCs w:val="16"/>
              </w:rPr>
            </w:pPr>
            <w:r w:rsidRPr="00DE6C76">
              <w:rPr>
                <w:color w:val="FFFFFF" w:themeColor="background1"/>
              </w:rPr>
              <w:t>Big End Bolts Torque</w:t>
            </w:r>
            <w:r w:rsidRPr="00DE6C76">
              <w:rPr>
                <w:color w:val="FFFFFF" w:themeColor="background1"/>
                <w:sz w:val="16"/>
                <w:szCs w:val="16"/>
              </w:rPr>
              <w:t xml:space="preserve"> </w:t>
            </w:r>
          </w:p>
          <w:p w14:paraId="5D5BFA2A" w14:textId="77777777" w:rsidR="00DE6C76" w:rsidRPr="00DE6C76" w:rsidRDefault="00DE6C76" w:rsidP="00461C83">
            <w:pPr>
              <w:rPr>
                <w:color w:val="FFFFFF" w:themeColor="background1"/>
                <w:sz w:val="16"/>
                <w:szCs w:val="16"/>
              </w:rPr>
            </w:pPr>
          </w:p>
        </w:tc>
        <w:tc>
          <w:tcPr>
            <w:tcW w:w="144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98F766" w14:textId="77777777" w:rsidR="00DE6C76" w:rsidRPr="00075074" w:rsidRDefault="00DE6C76" w:rsidP="00461C83"/>
        </w:tc>
      </w:tr>
      <w:tr w:rsidR="00DE6C76" w:rsidRPr="00075074" w14:paraId="70819CE3" w14:textId="77777777" w:rsidTr="00461C83">
        <w:trPr>
          <w:trHeight w:val="890"/>
        </w:trPr>
        <w:tc>
          <w:tcPr>
            <w:tcW w:w="316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1CAC10" w14:textId="77777777" w:rsidR="00DE6C76" w:rsidRPr="00075074" w:rsidRDefault="00DE6C76" w:rsidP="00461C83"/>
        </w:tc>
        <w:tc>
          <w:tcPr>
            <w:tcW w:w="313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01D7E7" w14:textId="77777777" w:rsidR="00DE6C76" w:rsidRPr="00075074" w:rsidRDefault="00DE6C76" w:rsidP="00461C83"/>
        </w:tc>
        <w:tc>
          <w:tcPr>
            <w:tcW w:w="215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6C47695" w14:textId="77777777" w:rsidR="00DE6C76" w:rsidRPr="00DE6C76" w:rsidRDefault="00DE6C76" w:rsidP="00461C83">
            <w:pPr>
              <w:rPr>
                <w:color w:val="FFFFFF" w:themeColor="background1"/>
                <w:sz w:val="16"/>
                <w:szCs w:val="16"/>
              </w:rPr>
            </w:pPr>
          </w:p>
          <w:p w14:paraId="6A061EC6" w14:textId="77777777" w:rsidR="00DE6C76" w:rsidRPr="00DE6C76" w:rsidRDefault="00DE6C76" w:rsidP="00461C83">
            <w:pPr>
              <w:rPr>
                <w:color w:val="FFFFFF" w:themeColor="background1"/>
                <w:sz w:val="16"/>
                <w:szCs w:val="16"/>
              </w:rPr>
            </w:pPr>
            <w:r w:rsidRPr="00DE6C76">
              <w:rPr>
                <w:color w:val="FFFFFF" w:themeColor="background1"/>
              </w:rPr>
              <w:t>Cylinder Head Bolts Torque</w:t>
            </w:r>
            <w:r w:rsidRPr="00DE6C76">
              <w:rPr>
                <w:color w:val="FFFFFF" w:themeColor="background1"/>
                <w:sz w:val="16"/>
                <w:szCs w:val="16"/>
              </w:rPr>
              <w:t xml:space="preserve"> </w:t>
            </w:r>
          </w:p>
        </w:tc>
        <w:tc>
          <w:tcPr>
            <w:tcW w:w="144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D77A75" w14:textId="77777777" w:rsidR="00DE6C76" w:rsidRPr="00075074" w:rsidRDefault="00DE6C76" w:rsidP="00461C83"/>
        </w:tc>
      </w:tr>
      <w:tr w:rsidR="00DE6C76" w:rsidRPr="00075074" w14:paraId="086C0CFD" w14:textId="77777777" w:rsidTr="00461C83">
        <w:tc>
          <w:tcPr>
            <w:tcW w:w="990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6CAE1F" w14:textId="77777777" w:rsidR="00DE6C76" w:rsidRPr="00DE6C76" w:rsidRDefault="00DE6C76" w:rsidP="00461C83">
            <w:pPr>
              <w:pStyle w:val="Heading4"/>
              <w:rPr>
                <w:rFonts w:cs="Arial"/>
                <w:i w:val="0"/>
                <w:iCs w:val="0"/>
                <w:color w:val="auto"/>
                <w:szCs w:val="22"/>
              </w:rPr>
            </w:pPr>
            <w:r w:rsidRPr="00DE6C76">
              <w:rPr>
                <w:rFonts w:cs="Arial"/>
                <w:i w:val="0"/>
                <w:iCs w:val="0"/>
                <w:color w:val="auto"/>
                <w:szCs w:val="22"/>
              </w:rPr>
              <w:t>Instructions to learners</w:t>
            </w:r>
          </w:p>
          <w:p w14:paraId="5F60A643" w14:textId="77777777" w:rsidR="00DE6C76" w:rsidRPr="00075074" w:rsidRDefault="00DE6C76" w:rsidP="00DE6C76">
            <w:pPr>
              <w:numPr>
                <w:ilvl w:val="0"/>
                <w:numId w:val="59"/>
              </w:numPr>
              <w:tabs>
                <w:tab w:val="num" w:pos="360"/>
              </w:tabs>
              <w:ind w:left="0" w:firstLine="0"/>
            </w:pPr>
            <w:r w:rsidRPr="00075074">
              <w:t>Ensure that the engine is mounted securely</w:t>
            </w:r>
          </w:p>
          <w:p w14:paraId="19D751BA" w14:textId="77777777" w:rsidR="00DE6C76" w:rsidRPr="00075074" w:rsidRDefault="00DE6C76" w:rsidP="00DE6C76">
            <w:pPr>
              <w:numPr>
                <w:ilvl w:val="0"/>
                <w:numId w:val="59"/>
              </w:numPr>
              <w:tabs>
                <w:tab w:val="num" w:pos="360"/>
              </w:tabs>
              <w:ind w:hanging="1500"/>
            </w:pPr>
            <w:r w:rsidRPr="00075074">
              <w:t>Remove cylinder head</w:t>
            </w:r>
          </w:p>
          <w:p w14:paraId="746709EF" w14:textId="77777777" w:rsidR="00DE6C76" w:rsidRPr="00075074" w:rsidRDefault="00DE6C76" w:rsidP="00DE6C76">
            <w:pPr>
              <w:numPr>
                <w:ilvl w:val="0"/>
                <w:numId w:val="59"/>
              </w:numPr>
              <w:tabs>
                <w:tab w:val="num" w:pos="360"/>
              </w:tabs>
              <w:ind w:hanging="1500"/>
            </w:pPr>
            <w:r w:rsidRPr="00075074">
              <w:t>Remove sump</w:t>
            </w:r>
          </w:p>
          <w:p w14:paraId="13DF132B" w14:textId="77777777" w:rsidR="00DE6C76" w:rsidRDefault="00DE6C76" w:rsidP="00DE6C76">
            <w:pPr>
              <w:numPr>
                <w:ilvl w:val="0"/>
                <w:numId w:val="59"/>
              </w:numPr>
              <w:tabs>
                <w:tab w:val="num" w:pos="360"/>
              </w:tabs>
              <w:ind w:hanging="1500"/>
            </w:pPr>
            <w:r w:rsidRPr="00075074">
              <w:t>Remove one piston and connecting rod assembly</w:t>
            </w:r>
          </w:p>
          <w:p w14:paraId="66FF0C03" w14:textId="0929639C" w:rsidR="00DE6C76" w:rsidRPr="00075074" w:rsidRDefault="00DE6C76" w:rsidP="00DE6C76">
            <w:pPr>
              <w:numPr>
                <w:ilvl w:val="0"/>
                <w:numId w:val="59"/>
              </w:numPr>
              <w:tabs>
                <w:tab w:val="num" w:pos="360"/>
              </w:tabs>
              <w:ind w:hanging="1500"/>
            </w:pPr>
            <w:r>
              <w:t>Re</w:t>
            </w:r>
            <w:r w:rsidRPr="00075074">
              <w:t>assemble in reverse order using specialist workshop tools correctly</w:t>
            </w:r>
          </w:p>
          <w:p w14:paraId="617CB657" w14:textId="77777777" w:rsidR="00DE6C76" w:rsidRPr="00075074" w:rsidRDefault="00DE6C76" w:rsidP="00461C83">
            <w:pPr>
              <w:ind w:left="360"/>
            </w:pPr>
          </w:p>
        </w:tc>
      </w:tr>
    </w:tbl>
    <w:p w14:paraId="343AF02C" w14:textId="77777777" w:rsidR="00DE6C76" w:rsidRDefault="00DE6C76" w:rsidP="00DE6C76">
      <w:pPr>
        <w:rPr>
          <w:rFonts w:eastAsia="Times New Roman" w:cs="Arial"/>
          <w:kern w:val="0"/>
          <w:szCs w:val="22"/>
          <w:lang w:val="en-US"/>
          <w14:ligatures w14:val="none"/>
        </w:rPr>
      </w:pPr>
    </w:p>
    <w:p w14:paraId="541C8C8B"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6241642A" w14:textId="77777777" w:rsidTr="00461C83">
        <w:tc>
          <w:tcPr>
            <w:tcW w:w="8280" w:type="dxa"/>
            <w:hideMark/>
          </w:tcPr>
          <w:p w14:paraId="6648920D"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0917E999"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5694322"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739C2471" w14:textId="77777777" w:rsidTr="00461C83">
        <w:tc>
          <w:tcPr>
            <w:tcW w:w="8280" w:type="dxa"/>
            <w:hideMark/>
          </w:tcPr>
          <w:p w14:paraId="01AC7FFF" w14:textId="77777777" w:rsidR="00DE6C76" w:rsidRPr="0043505F" w:rsidRDefault="00DE6C76" w:rsidP="00461C8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Pr>
          <w:p w14:paraId="51B6F9DB" w14:textId="77777777" w:rsidR="00DE6C76" w:rsidRPr="0043505F" w:rsidRDefault="00DE6C76" w:rsidP="00461C83">
            <w:pPr>
              <w:rPr>
                <w:rFonts w:eastAsia="Times New Roman" w:cs="Arial"/>
                <w:b/>
                <w:kern w:val="0"/>
                <w:szCs w:val="22"/>
                <w:lang w:val="en-US"/>
                <w14:ligatures w14:val="none"/>
              </w:rPr>
            </w:pPr>
          </w:p>
        </w:tc>
      </w:tr>
      <w:tr w:rsidR="00DE6C76" w:rsidRPr="0043505F" w14:paraId="7E2854D8" w14:textId="77777777" w:rsidTr="00461C83">
        <w:tc>
          <w:tcPr>
            <w:tcW w:w="8280" w:type="dxa"/>
          </w:tcPr>
          <w:p w14:paraId="482F0ABF" w14:textId="77777777" w:rsidR="00DE6C76" w:rsidRPr="00DE6C76" w:rsidRDefault="00DE6C76" w:rsidP="00461C83">
            <w:pPr>
              <w:rPr>
                <w:rFonts w:eastAsia="Times New Roman" w:cs="Arial"/>
                <w:kern w:val="0"/>
                <w:szCs w:val="22"/>
                <w:lang w:val="en-US"/>
                <w14:ligatures w14:val="none"/>
              </w:rPr>
            </w:pPr>
            <w:r w:rsidRPr="00075074">
              <w:t>Methodical Procedures used</w:t>
            </w:r>
          </w:p>
        </w:tc>
        <w:tc>
          <w:tcPr>
            <w:tcW w:w="1620" w:type="dxa"/>
          </w:tcPr>
          <w:p w14:paraId="4FBC196D" w14:textId="77777777" w:rsidR="00DE6C76" w:rsidRPr="0043505F" w:rsidRDefault="00DE6C76" w:rsidP="00461C83">
            <w:pPr>
              <w:rPr>
                <w:rFonts w:eastAsia="Times New Roman" w:cs="Arial"/>
                <w:b/>
                <w:kern w:val="0"/>
                <w:szCs w:val="22"/>
                <w:lang w:val="en-US"/>
                <w14:ligatures w14:val="none"/>
              </w:rPr>
            </w:pPr>
          </w:p>
        </w:tc>
      </w:tr>
      <w:tr w:rsidR="00DE6C76" w:rsidRPr="0043505F" w14:paraId="3D098E24" w14:textId="77777777" w:rsidTr="00461C83">
        <w:tc>
          <w:tcPr>
            <w:tcW w:w="8280" w:type="dxa"/>
          </w:tcPr>
          <w:p w14:paraId="6C4BD209" w14:textId="77777777" w:rsidR="00DE6C76" w:rsidRPr="00DE6C76" w:rsidRDefault="00DE6C76" w:rsidP="00461C83">
            <w:pPr>
              <w:rPr>
                <w:rFonts w:eastAsia="Times New Roman" w:cs="Arial"/>
                <w:kern w:val="0"/>
                <w:szCs w:val="22"/>
                <w:lang w:val="en-US"/>
                <w14:ligatures w14:val="none"/>
              </w:rPr>
            </w:pPr>
            <w:r w:rsidRPr="00075074">
              <w:t>Special tools list completed</w:t>
            </w:r>
          </w:p>
        </w:tc>
        <w:tc>
          <w:tcPr>
            <w:tcW w:w="1620" w:type="dxa"/>
          </w:tcPr>
          <w:p w14:paraId="33C58EF1" w14:textId="77777777" w:rsidR="00DE6C76" w:rsidRPr="0043505F" w:rsidRDefault="00DE6C76" w:rsidP="00461C83">
            <w:pPr>
              <w:rPr>
                <w:rFonts w:eastAsia="Times New Roman" w:cs="Arial"/>
                <w:b/>
                <w:kern w:val="0"/>
                <w:szCs w:val="22"/>
                <w:lang w:val="en-US"/>
                <w14:ligatures w14:val="none"/>
              </w:rPr>
            </w:pPr>
          </w:p>
        </w:tc>
      </w:tr>
      <w:tr w:rsidR="00DE6C76" w:rsidRPr="0043505F" w14:paraId="583A4094" w14:textId="77777777" w:rsidTr="00461C83">
        <w:tc>
          <w:tcPr>
            <w:tcW w:w="8280" w:type="dxa"/>
          </w:tcPr>
          <w:p w14:paraId="329EC5B5" w14:textId="77777777" w:rsidR="00DE6C76" w:rsidRPr="00DE6C76" w:rsidRDefault="00DE6C76" w:rsidP="00461C83">
            <w:pPr>
              <w:rPr>
                <w:rFonts w:eastAsia="Times New Roman" w:cs="Arial"/>
                <w:kern w:val="0"/>
                <w:szCs w:val="22"/>
                <w:lang w:val="en-US"/>
                <w14:ligatures w14:val="none"/>
              </w:rPr>
            </w:pPr>
            <w:r w:rsidRPr="00075074">
              <w:t>Data Correct</w:t>
            </w:r>
          </w:p>
        </w:tc>
        <w:tc>
          <w:tcPr>
            <w:tcW w:w="1620" w:type="dxa"/>
          </w:tcPr>
          <w:p w14:paraId="1013874D" w14:textId="77777777" w:rsidR="00DE6C76" w:rsidRPr="0043505F" w:rsidRDefault="00DE6C76" w:rsidP="00461C83">
            <w:pPr>
              <w:rPr>
                <w:rFonts w:eastAsia="Times New Roman" w:cs="Arial"/>
                <w:b/>
                <w:kern w:val="0"/>
                <w:szCs w:val="22"/>
                <w:lang w:val="en-US"/>
                <w14:ligatures w14:val="none"/>
              </w:rPr>
            </w:pPr>
          </w:p>
        </w:tc>
      </w:tr>
    </w:tbl>
    <w:p w14:paraId="716D2292" w14:textId="77777777" w:rsidR="00DE6C76" w:rsidRPr="0043505F" w:rsidRDefault="00DE6C76" w:rsidP="00DE6C76">
      <w:pPr>
        <w:rPr>
          <w:rFonts w:eastAsia="Times New Roman" w:cs="Arial"/>
          <w:kern w:val="0"/>
          <w:szCs w:val="22"/>
          <w:lang w:val="en-US"/>
          <w14:ligatures w14:val="none"/>
        </w:rPr>
      </w:pPr>
    </w:p>
    <w:p w14:paraId="50FE525F"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0423BD21"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CF049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9EEF0EA"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E9D0A5D" w14:textId="77777777" w:rsidR="00DE6C76" w:rsidRDefault="00DE6C76" w:rsidP="00461C83">
            <w:pPr>
              <w:rPr>
                <w:rFonts w:eastAsia="Times New Roman" w:cs="Arial"/>
                <w:kern w:val="0"/>
                <w:szCs w:val="22"/>
                <w:lang w:val="en-US"/>
                <w14:ligatures w14:val="none"/>
              </w:rPr>
            </w:pPr>
          </w:p>
          <w:p w14:paraId="09A364F6" w14:textId="77777777" w:rsidR="00DE6C76" w:rsidRPr="0043505F" w:rsidRDefault="00DE6C76" w:rsidP="00461C83">
            <w:pPr>
              <w:rPr>
                <w:rFonts w:eastAsia="Times New Roman" w:cs="Arial"/>
                <w:kern w:val="0"/>
                <w:szCs w:val="22"/>
                <w:lang w:val="en-US"/>
                <w14:ligatures w14:val="none"/>
              </w:rPr>
            </w:pPr>
          </w:p>
          <w:p w14:paraId="5C64D64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37E5D3B" w14:textId="77777777" w:rsidR="00DE6C76" w:rsidRPr="0043505F" w:rsidRDefault="00DE6C76" w:rsidP="00461C83">
            <w:pPr>
              <w:rPr>
                <w:rFonts w:eastAsia="Times New Roman" w:cs="Arial"/>
                <w:kern w:val="0"/>
                <w:szCs w:val="22"/>
                <w:lang w:val="en-US"/>
                <w14:ligatures w14:val="none"/>
              </w:rPr>
            </w:pPr>
          </w:p>
          <w:p w14:paraId="41CB73AE" w14:textId="77777777" w:rsidR="00DE6C76" w:rsidRPr="0043505F" w:rsidRDefault="00DE6C76" w:rsidP="00461C83">
            <w:pPr>
              <w:rPr>
                <w:rFonts w:eastAsia="Times New Roman" w:cs="Arial"/>
                <w:kern w:val="0"/>
                <w:szCs w:val="22"/>
                <w:lang w:val="en-US"/>
                <w14:ligatures w14:val="none"/>
              </w:rPr>
            </w:pPr>
          </w:p>
          <w:p w14:paraId="3521AC7C"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7E2D574" w14:textId="77777777" w:rsidR="00DE6C76" w:rsidRPr="0043505F" w:rsidRDefault="00DE6C76" w:rsidP="00461C83">
            <w:pPr>
              <w:rPr>
                <w:rFonts w:eastAsia="Times New Roman" w:cs="Arial"/>
                <w:kern w:val="0"/>
                <w:szCs w:val="22"/>
                <w:lang w:val="en-US"/>
                <w14:ligatures w14:val="none"/>
              </w:rPr>
            </w:pPr>
          </w:p>
        </w:tc>
      </w:tr>
    </w:tbl>
    <w:p w14:paraId="7624DDA8" w14:textId="1D05D931" w:rsidR="00225998" w:rsidRDefault="00225998" w:rsidP="00F77997">
      <w:pPr>
        <w:rPr>
          <w:lang w:val="en-US"/>
        </w:rPr>
      </w:pPr>
    </w:p>
    <w:p w14:paraId="0469FA48" w14:textId="77777777" w:rsidR="00225998" w:rsidRDefault="00225998">
      <w:pPr>
        <w:rPr>
          <w:lang w:val="en-US"/>
        </w:rPr>
      </w:pPr>
      <w:r>
        <w:rPr>
          <w:lang w:val="en-US"/>
        </w:rPr>
        <w:br w:type="page"/>
      </w:r>
    </w:p>
    <w:p w14:paraId="42AA5EDB"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3286"/>
        <w:gridCol w:w="3091"/>
      </w:tblGrid>
      <w:tr w:rsidR="00DE6C76" w:rsidRPr="0043505F" w14:paraId="361DA42F" w14:textId="77777777" w:rsidTr="00225998">
        <w:tc>
          <w:tcPr>
            <w:tcW w:w="344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EDCCE56" w14:textId="5CB18F80" w:rsidR="00DE6C76" w:rsidRPr="0043505F" w:rsidRDefault="00DE6C76" w:rsidP="00DE6C76">
            <w:pPr>
              <w:ind w:left="1440" w:hanging="1440"/>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T</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11</w:t>
            </w:r>
            <w:r w:rsidRPr="0043505F">
              <w:rPr>
                <w:rFonts w:eastAsia="Times New Roman" w:cs="Arial"/>
                <w:b/>
                <w:kern w:val="0"/>
                <w:szCs w:val="22"/>
                <w:lang w:val="en-US"/>
                <w14:ligatures w14:val="none"/>
              </w:rPr>
              <w:t>)</w:t>
            </w:r>
          </w:p>
        </w:tc>
        <w:tc>
          <w:tcPr>
            <w:tcW w:w="32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7E48213"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w:t>
            </w:r>
          </w:p>
        </w:tc>
        <w:tc>
          <w:tcPr>
            <w:tcW w:w="309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45EDBA9" w14:textId="043D5F0C"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4.2</w:t>
            </w:r>
          </w:p>
        </w:tc>
      </w:tr>
    </w:tbl>
    <w:p w14:paraId="2A3064FC"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729437AE"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D9EDD15" w14:textId="530E819F"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Spark Ignition Engine Component Recognition</w:t>
            </w:r>
          </w:p>
        </w:tc>
      </w:tr>
    </w:tbl>
    <w:p w14:paraId="3B29123C"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3"/>
      </w:tblGrid>
      <w:tr w:rsidR="00DE6C76" w:rsidRPr="0043505F" w14:paraId="6F5C21CA" w14:textId="77777777" w:rsidTr="00461C83">
        <w:trPr>
          <w:cantSplit/>
          <w:trHeight w:val="1130"/>
        </w:trPr>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AD63BC" w14:textId="77777777" w:rsidR="00DE6C76" w:rsidRPr="00DE6C76" w:rsidRDefault="00DE6C76" w:rsidP="00461C83">
            <w:pPr>
              <w:pStyle w:val="Heading4"/>
              <w:rPr>
                <w:rFonts w:cs="Arial"/>
                <w:i w:val="0"/>
                <w:iCs w:val="0"/>
                <w:color w:val="auto"/>
                <w:szCs w:val="22"/>
              </w:rPr>
            </w:pPr>
            <w:r w:rsidRPr="00DE6C76">
              <w:rPr>
                <w:rFonts w:cs="Arial"/>
                <w:i w:val="0"/>
                <w:iCs w:val="0"/>
                <w:color w:val="auto"/>
                <w:szCs w:val="22"/>
              </w:rPr>
              <w:t>Instructions to learners</w:t>
            </w:r>
          </w:p>
          <w:p w14:paraId="63D7F844" w14:textId="77777777" w:rsidR="00DE6C76" w:rsidRPr="00DE6C76" w:rsidRDefault="00DE6C76" w:rsidP="00461C83">
            <w:r w:rsidRPr="00075074">
              <w:t>Using the experience of dismantling the engine, identify the components indicated on the diagram on the next page.</w:t>
            </w:r>
          </w:p>
        </w:tc>
      </w:tr>
    </w:tbl>
    <w:p w14:paraId="3C894176" w14:textId="77777777" w:rsidR="00DE6C76" w:rsidRDefault="00DE6C76" w:rsidP="00DE6C76">
      <w:pPr>
        <w:rPr>
          <w:rFonts w:eastAsia="Times New Roman" w:cs="Arial"/>
          <w:kern w:val="0"/>
          <w:szCs w:val="22"/>
          <w:lang w:val="en-US"/>
          <w14:ligatures w14:val="none"/>
        </w:rPr>
      </w:pPr>
    </w:p>
    <w:p w14:paraId="78A1281A" w14:textId="77777777"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2BD7AA35" w14:textId="77777777" w:rsidTr="00461C83">
        <w:tc>
          <w:tcPr>
            <w:tcW w:w="8280" w:type="dxa"/>
            <w:hideMark/>
          </w:tcPr>
          <w:p w14:paraId="598C5E49"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90A05A3"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087265E"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4AA5E403" w14:textId="77777777" w:rsidTr="00461C83">
        <w:tc>
          <w:tcPr>
            <w:tcW w:w="8280" w:type="dxa"/>
            <w:hideMark/>
          </w:tcPr>
          <w:p w14:paraId="0BA986BA" w14:textId="77777777" w:rsidR="00DE6C76" w:rsidRPr="0043505F" w:rsidRDefault="00DE6C76" w:rsidP="00461C83">
            <w:pPr>
              <w:rPr>
                <w:rFonts w:eastAsia="Times New Roman" w:cs="Arial"/>
                <w:kern w:val="0"/>
                <w:szCs w:val="22"/>
                <w:lang w:val="en-US"/>
                <w14:ligatures w14:val="none"/>
              </w:rPr>
            </w:pPr>
            <w:r w:rsidRPr="00DE6C76">
              <w:rPr>
                <w:rFonts w:eastAsia="Times New Roman" w:cs="Arial"/>
                <w:kern w:val="0"/>
                <w:szCs w:val="22"/>
                <w:lang w:val="en-US"/>
                <w14:ligatures w14:val="none"/>
              </w:rPr>
              <w:t>Components correctly identified</w:t>
            </w:r>
          </w:p>
        </w:tc>
        <w:tc>
          <w:tcPr>
            <w:tcW w:w="1620" w:type="dxa"/>
          </w:tcPr>
          <w:p w14:paraId="01A24E63" w14:textId="77777777" w:rsidR="00DE6C76" w:rsidRPr="0043505F" w:rsidRDefault="00DE6C76" w:rsidP="00461C83">
            <w:pPr>
              <w:rPr>
                <w:rFonts w:eastAsia="Times New Roman" w:cs="Arial"/>
                <w:b/>
                <w:kern w:val="0"/>
                <w:szCs w:val="22"/>
                <w:lang w:val="en-US"/>
                <w14:ligatures w14:val="none"/>
              </w:rPr>
            </w:pPr>
          </w:p>
        </w:tc>
      </w:tr>
    </w:tbl>
    <w:p w14:paraId="59291BD5" w14:textId="77777777" w:rsidR="00DE6C76" w:rsidRDefault="00DE6C76" w:rsidP="00DE6C76">
      <w:pPr>
        <w:rPr>
          <w:rFonts w:eastAsia="Times New Roman" w:cs="Arial"/>
          <w:kern w:val="0"/>
          <w:szCs w:val="22"/>
          <w:lang w:val="en-US"/>
          <w14:ligatures w14:val="none"/>
        </w:rPr>
      </w:pPr>
    </w:p>
    <w:p w14:paraId="191DB065"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5A20F81D"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04C964"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9AECBBC"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1CAACF0" w14:textId="77777777" w:rsidR="00DE6C76" w:rsidRDefault="00DE6C76" w:rsidP="00461C83">
            <w:pPr>
              <w:rPr>
                <w:rFonts w:eastAsia="Times New Roman" w:cs="Arial"/>
                <w:kern w:val="0"/>
                <w:szCs w:val="22"/>
                <w:lang w:val="en-US"/>
                <w14:ligatures w14:val="none"/>
              </w:rPr>
            </w:pPr>
          </w:p>
          <w:p w14:paraId="27592B29" w14:textId="77777777" w:rsidR="00DE6C76" w:rsidRPr="0043505F" w:rsidRDefault="00DE6C76" w:rsidP="00461C83">
            <w:pPr>
              <w:rPr>
                <w:rFonts w:eastAsia="Times New Roman" w:cs="Arial"/>
                <w:kern w:val="0"/>
                <w:szCs w:val="22"/>
                <w:lang w:val="en-US"/>
                <w14:ligatures w14:val="none"/>
              </w:rPr>
            </w:pPr>
          </w:p>
          <w:p w14:paraId="22D991AC"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FB63BCB" w14:textId="77777777" w:rsidR="00DE6C76" w:rsidRPr="0043505F" w:rsidRDefault="00DE6C76" w:rsidP="00461C83">
            <w:pPr>
              <w:rPr>
                <w:rFonts w:eastAsia="Times New Roman" w:cs="Arial"/>
                <w:kern w:val="0"/>
                <w:szCs w:val="22"/>
                <w:lang w:val="en-US"/>
                <w14:ligatures w14:val="none"/>
              </w:rPr>
            </w:pPr>
          </w:p>
          <w:p w14:paraId="5D209916" w14:textId="77777777" w:rsidR="00DE6C76" w:rsidRPr="0043505F" w:rsidRDefault="00DE6C76" w:rsidP="00461C83">
            <w:pPr>
              <w:rPr>
                <w:rFonts w:eastAsia="Times New Roman" w:cs="Arial"/>
                <w:kern w:val="0"/>
                <w:szCs w:val="22"/>
                <w:lang w:val="en-US"/>
                <w14:ligatures w14:val="none"/>
              </w:rPr>
            </w:pPr>
          </w:p>
          <w:p w14:paraId="469DBFA0"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CCD46C6" w14:textId="77777777" w:rsidR="00DE6C76" w:rsidRPr="0043505F" w:rsidRDefault="00DE6C76" w:rsidP="00461C83">
            <w:pPr>
              <w:rPr>
                <w:rFonts w:eastAsia="Times New Roman" w:cs="Arial"/>
                <w:kern w:val="0"/>
                <w:szCs w:val="22"/>
                <w:lang w:val="en-US"/>
                <w14:ligatures w14:val="none"/>
              </w:rPr>
            </w:pPr>
          </w:p>
        </w:tc>
      </w:tr>
    </w:tbl>
    <w:p w14:paraId="3DDB56BD" w14:textId="77777777" w:rsidR="00DE6C76" w:rsidRDefault="00DE6C76" w:rsidP="00DE6C76"/>
    <w:p w14:paraId="229B6136" w14:textId="77777777" w:rsidR="00DE6C76" w:rsidRDefault="00DE6C76" w:rsidP="00DE6C76">
      <w:r>
        <w:br w:type="page"/>
      </w:r>
    </w:p>
    <w:p w14:paraId="3DED1235" w14:textId="77777777" w:rsidR="00DE6C76" w:rsidRDefault="00DE6C76" w:rsidP="00DE6C76"/>
    <w:tbl>
      <w:tblPr>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08"/>
        <w:gridCol w:w="959"/>
      </w:tblGrid>
      <w:tr w:rsidR="00DE6C76" w:rsidRPr="00075074" w14:paraId="43276F71" w14:textId="77777777" w:rsidTr="00461C83">
        <w:tc>
          <w:tcPr>
            <w:tcW w:w="1908" w:type="dxa"/>
            <w:shd w:val="clear" w:color="auto" w:fill="043956" w:themeFill="accent2"/>
            <w:vAlign w:val="center"/>
          </w:tcPr>
          <w:p w14:paraId="4AE060EE" w14:textId="77777777" w:rsidR="00DE6C76" w:rsidRPr="00DE6C76" w:rsidRDefault="00DE6C76" w:rsidP="00461C83">
            <w:pPr>
              <w:rPr>
                <w:b/>
                <w:color w:val="FFFFFF" w:themeColor="background1"/>
              </w:rPr>
            </w:pPr>
            <w:r w:rsidRPr="00DE6C76">
              <w:rPr>
                <w:b/>
                <w:color w:val="FFFFFF" w:themeColor="background1"/>
              </w:rPr>
              <w:t>Component</w:t>
            </w:r>
          </w:p>
        </w:tc>
        <w:tc>
          <w:tcPr>
            <w:tcW w:w="900" w:type="dxa"/>
            <w:shd w:val="clear" w:color="auto" w:fill="043956" w:themeFill="accent2"/>
            <w:vAlign w:val="center"/>
          </w:tcPr>
          <w:p w14:paraId="1CF376F6" w14:textId="77777777" w:rsidR="00DE6C76" w:rsidRPr="00DE6C76" w:rsidRDefault="00DE6C76" w:rsidP="00461C83">
            <w:pPr>
              <w:rPr>
                <w:b/>
                <w:color w:val="FFFFFF" w:themeColor="background1"/>
              </w:rPr>
            </w:pPr>
            <w:r w:rsidRPr="00DE6C76">
              <w:rPr>
                <w:b/>
                <w:color w:val="FFFFFF" w:themeColor="background1"/>
              </w:rPr>
              <w:t>Letter</w:t>
            </w:r>
          </w:p>
        </w:tc>
      </w:tr>
      <w:tr w:rsidR="00DE6C76" w:rsidRPr="00075074" w14:paraId="0AF5A772" w14:textId="77777777" w:rsidTr="00461C83">
        <w:tc>
          <w:tcPr>
            <w:tcW w:w="1908" w:type="dxa"/>
            <w:vAlign w:val="center"/>
          </w:tcPr>
          <w:p w14:paraId="5AEB251B" w14:textId="77777777" w:rsidR="00DE6C76" w:rsidRPr="00075074" w:rsidRDefault="00DE6C76" w:rsidP="00461C83">
            <w:r w:rsidRPr="00075074">
              <w:t>Piston</w:t>
            </w:r>
          </w:p>
        </w:tc>
        <w:tc>
          <w:tcPr>
            <w:tcW w:w="900" w:type="dxa"/>
            <w:vAlign w:val="center"/>
          </w:tcPr>
          <w:p w14:paraId="09FB5B99" w14:textId="77777777" w:rsidR="00DE6C76" w:rsidRPr="00075074" w:rsidRDefault="00DE6C76" w:rsidP="00461C83"/>
        </w:tc>
      </w:tr>
      <w:tr w:rsidR="00DE6C76" w:rsidRPr="00075074" w14:paraId="539A5C93" w14:textId="77777777" w:rsidTr="00461C83">
        <w:tc>
          <w:tcPr>
            <w:tcW w:w="1908" w:type="dxa"/>
            <w:vAlign w:val="center"/>
          </w:tcPr>
          <w:p w14:paraId="0D256FFF" w14:textId="77777777" w:rsidR="00DE6C76" w:rsidRPr="00075074" w:rsidRDefault="00DE6C76" w:rsidP="00461C83">
            <w:r w:rsidRPr="00075074">
              <w:t>Valve</w:t>
            </w:r>
          </w:p>
        </w:tc>
        <w:tc>
          <w:tcPr>
            <w:tcW w:w="900" w:type="dxa"/>
            <w:vAlign w:val="center"/>
          </w:tcPr>
          <w:p w14:paraId="70464A39" w14:textId="77777777" w:rsidR="00DE6C76" w:rsidRPr="00075074" w:rsidRDefault="00DE6C76" w:rsidP="00461C83"/>
        </w:tc>
      </w:tr>
      <w:tr w:rsidR="00DE6C76" w:rsidRPr="00075074" w14:paraId="6C9C81D6" w14:textId="77777777" w:rsidTr="00461C83">
        <w:tc>
          <w:tcPr>
            <w:tcW w:w="1908" w:type="dxa"/>
            <w:vAlign w:val="center"/>
          </w:tcPr>
          <w:p w14:paraId="63DE5495" w14:textId="77777777" w:rsidR="00DE6C76" w:rsidRPr="00075074" w:rsidRDefault="00DE6C76" w:rsidP="00461C83">
            <w:r w:rsidRPr="00075074">
              <w:t>Connecting rod</w:t>
            </w:r>
          </w:p>
        </w:tc>
        <w:tc>
          <w:tcPr>
            <w:tcW w:w="900" w:type="dxa"/>
            <w:vAlign w:val="center"/>
          </w:tcPr>
          <w:p w14:paraId="635FC885" w14:textId="77777777" w:rsidR="00DE6C76" w:rsidRPr="00075074" w:rsidRDefault="00DE6C76" w:rsidP="00461C83"/>
        </w:tc>
      </w:tr>
      <w:tr w:rsidR="00DE6C76" w:rsidRPr="00075074" w14:paraId="08325BFB" w14:textId="77777777" w:rsidTr="00461C83">
        <w:tc>
          <w:tcPr>
            <w:tcW w:w="1908" w:type="dxa"/>
            <w:vAlign w:val="center"/>
          </w:tcPr>
          <w:p w14:paraId="4B2DE1AF" w14:textId="77777777" w:rsidR="00DE6C76" w:rsidRPr="00075074" w:rsidRDefault="00DE6C76" w:rsidP="00461C83">
            <w:r w:rsidRPr="00075074">
              <w:t>Timing Belt</w:t>
            </w:r>
          </w:p>
        </w:tc>
        <w:tc>
          <w:tcPr>
            <w:tcW w:w="900" w:type="dxa"/>
            <w:vAlign w:val="center"/>
          </w:tcPr>
          <w:p w14:paraId="3A37C2A1" w14:textId="77777777" w:rsidR="00DE6C76" w:rsidRPr="00075074" w:rsidRDefault="00DE6C76" w:rsidP="00461C83"/>
        </w:tc>
      </w:tr>
      <w:tr w:rsidR="00DE6C76" w:rsidRPr="00075074" w14:paraId="0B654F58" w14:textId="77777777" w:rsidTr="00461C83">
        <w:tc>
          <w:tcPr>
            <w:tcW w:w="1908" w:type="dxa"/>
            <w:vAlign w:val="center"/>
          </w:tcPr>
          <w:p w14:paraId="0EFF5639" w14:textId="77777777" w:rsidR="00DE6C76" w:rsidRPr="00075074" w:rsidRDefault="00DE6C76" w:rsidP="00461C83">
            <w:r w:rsidRPr="00075074">
              <w:t>Crankshaft</w:t>
            </w:r>
          </w:p>
        </w:tc>
        <w:tc>
          <w:tcPr>
            <w:tcW w:w="900" w:type="dxa"/>
            <w:vAlign w:val="center"/>
          </w:tcPr>
          <w:p w14:paraId="749B785C" w14:textId="77777777" w:rsidR="00DE6C76" w:rsidRPr="00075074" w:rsidRDefault="00DE6C76" w:rsidP="00461C83"/>
        </w:tc>
      </w:tr>
      <w:tr w:rsidR="00DE6C76" w:rsidRPr="00075074" w14:paraId="03D71C25" w14:textId="77777777" w:rsidTr="00461C83">
        <w:tc>
          <w:tcPr>
            <w:tcW w:w="1908" w:type="dxa"/>
            <w:vAlign w:val="center"/>
          </w:tcPr>
          <w:p w14:paraId="48A1A86D" w14:textId="030D1E00" w:rsidR="00DE6C76" w:rsidRPr="00075074" w:rsidRDefault="00DE6C76" w:rsidP="00461C83">
            <w:r>
              <w:t>Camshaft</w:t>
            </w:r>
          </w:p>
        </w:tc>
        <w:tc>
          <w:tcPr>
            <w:tcW w:w="900" w:type="dxa"/>
            <w:vAlign w:val="center"/>
          </w:tcPr>
          <w:p w14:paraId="7CC7460B" w14:textId="77777777" w:rsidR="00DE6C76" w:rsidRPr="00075074" w:rsidRDefault="00DE6C76" w:rsidP="00461C83"/>
        </w:tc>
      </w:tr>
      <w:tr w:rsidR="00DE6C76" w:rsidRPr="00075074" w14:paraId="471117FB" w14:textId="77777777" w:rsidTr="00461C83">
        <w:tc>
          <w:tcPr>
            <w:tcW w:w="1908" w:type="dxa"/>
            <w:vAlign w:val="center"/>
          </w:tcPr>
          <w:p w14:paraId="6E5F6C90" w14:textId="4E15DC80" w:rsidR="00DE6C76" w:rsidRPr="00075074" w:rsidRDefault="00DE6C76" w:rsidP="00461C83">
            <w:r>
              <w:t>Sump</w:t>
            </w:r>
          </w:p>
        </w:tc>
        <w:tc>
          <w:tcPr>
            <w:tcW w:w="900" w:type="dxa"/>
            <w:vAlign w:val="center"/>
          </w:tcPr>
          <w:p w14:paraId="5DD4C832" w14:textId="77777777" w:rsidR="00DE6C76" w:rsidRPr="00075074" w:rsidRDefault="00DE6C76" w:rsidP="00461C83"/>
        </w:tc>
      </w:tr>
      <w:tr w:rsidR="00DE6C76" w:rsidRPr="00075074" w14:paraId="2DBA4495" w14:textId="77777777" w:rsidTr="00461C83">
        <w:tc>
          <w:tcPr>
            <w:tcW w:w="1908" w:type="dxa"/>
            <w:vAlign w:val="center"/>
          </w:tcPr>
          <w:p w14:paraId="75D1CEA6" w14:textId="0860BE7A" w:rsidR="00DE6C76" w:rsidRPr="00075074" w:rsidRDefault="00DE6C76" w:rsidP="00461C83">
            <w:r>
              <w:t>Exhaust Manifold</w:t>
            </w:r>
          </w:p>
        </w:tc>
        <w:tc>
          <w:tcPr>
            <w:tcW w:w="900" w:type="dxa"/>
            <w:vAlign w:val="center"/>
          </w:tcPr>
          <w:p w14:paraId="0CF1A7AD" w14:textId="77777777" w:rsidR="00DE6C76" w:rsidRPr="00075074" w:rsidRDefault="00DE6C76" w:rsidP="00461C83"/>
        </w:tc>
      </w:tr>
    </w:tbl>
    <w:p w14:paraId="5DE5CC76" w14:textId="7CBA6A79" w:rsidR="00DE6C76" w:rsidRDefault="00DE6C76" w:rsidP="00DE6C76">
      <w:r w:rsidRPr="00075074">
        <w:rPr>
          <w:noProof/>
        </w:rPr>
        <w:drawing>
          <wp:anchor distT="0" distB="0" distL="114300" distR="114300" simplePos="0" relativeHeight="251670528" behindDoc="1" locked="0" layoutInCell="1" allowOverlap="1" wp14:anchorId="0F528AC7" wp14:editId="1D2D025F">
            <wp:simplePos x="0" y="0"/>
            <wp:positionH relativeFrom="column">
              <wp:posOffset>0</wp:posOffset>
            </wp:positionH>
            <wp:positionV relativeFrom="paragraph">
              <wp:posOffset>139065</wp:posOffset>
            </wp:positionV>
            <wp:extent cx="6058535" cy="6305550"/>
            <wp:effectExtent l="0" t="0" r="0" b="0"/>
            <wp:wrapNone/>
            <wp:docPr id="1216461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8535" cy="630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1BDE2" w14:textId="4E858264" w:rsidR="00DE6C76" w:rsidRDefault="00DE6C76" w:rsidP="00DE6C76"/>
    <w:p w14:paraId="163E59FA" w14:textId="1388A8A4" w:rsidR="00DE6C76" w:rsidRDefault="00DE6C76" w:rsidP="00DE6C76">
      <w:r>
        <w:br w:type="page"/>
      </w: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28742D23"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10E7B3F" w14:textId="6C30D924"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T</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39B1F44"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10B4574" w14:textId="149BB62F"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4.3</w:t>
            </w:r>
          </w:p>
        </w:tc>
      </w:tr>
    </w:tbl>
    <w:p w14:paraId="0BF461D3"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3B7FEA7A"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9598CEB" w14:textId="473FDD2D"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Spark Ignition Engine Locking Devices</w:t>
            </w:r>
          </w:p>
        </w:tc>
      </w:tr>
    </w:tbl>
    <w:p w14:paraId="3553170C" w14:textId="77777777" w:rsidR="00DE6C76" w:rsidRDefault="00DE6C76" w:rsidP="00DE6C76">
      <w:pPr>
        <w:rPr>
          <w:rFonts w:eastAsia="Times New Roman" w:cs="Arial"/>
          <w:kern w:val="0"/>
          <w:szCs w:val="22"/>
          <w:lang w:val="en-US"/>
          <w14:ligatures w14:val="none"/>
        </w:rPr>
      </w:pPr>
    </w:p>
    <w:p w14:paraId="4FA80133" w14:textId="77777777" w:rsidR="00DE6C76" w:rsidRPr="00DE6C76" w:rsidRDefault="00DE6C76" w:rsidP="00DE6C76">
      <w:pPr>
        <w:ind w:hanging="426"/>
        <w:rPr>
          <w:b/>
          <w:bCs/>
        </w:rPr>
      </w:pPr>
      <w:r w:rsidRPr="00DE6C76">
        <w:rPr>
          <w:b/>
          <w:bCs/>
        </w:rPr>
        <w:t>Instructions to learners</w:t>
      </w:r>
    </w:p>
    <w:p w14:paraId="7B42D332" w14:textId="77777777" w:rsidR="00DE6C76" w:rsidRPr="00075074" w:rsidRDefault="00DE6C76" w:rsidP="00DE6C76">
      <w:pPr>
        <w:ind w:left="-426"/>
      </w:pPr>
      <w:r w:rsidRPr="00075074">
        <w:t>To prevent nuts and bolts loosening in service, various forms of locking devices can be used.</w:t>
      </w:r>
    </w:p>
    <w:p w14:paraId="4DAD24EB" w14:textId="77777777" w:rsidR="00DE6C76" w:rsidRPr="00075074" w:rsidRDefault="00DE6C76" w:rsidP="00DE6C76">
      <w:pPr>
        <w:ind w:left="-426"/>
      </w:pPr>
      <w:r w:rsidRPr="00075074">
        <w:t>Below are examples of locking devices. In the box provided, explain how each device prevents loosening</w:t>
      </w:r>
    </w:p>
    <w:p w14:paraId="066E19AD"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08"/>
        <w:gridCol w:w="2160"/>
        <w:gridCol w:w="5832"/>
      </w:tblGrid>
      <w:tr w:rsidR="00DE6C76" w:rsidRPr="00DE6C76" w14:paraId="0637DAF6" w14:textId="77777777" w:rsidTr="00461C83">
        <w:tc>
          <w:tcPr>
            <w:tcW w:w="1908" w:type="dxa"/>
            <w:shd w:val="clear" w:color="auto" w:fill="043956" w:themeFill="accent2"/>
            <w:vAlign w:val="center"/>
          </w:tcPr>
          <w:p w14:paraId="48DBAE34" w14:textId="77777777" w:rsidR="00DE6C76" w:rsidRPr="00DE6C76" w:rsidRDefault="00DE6C76" w:rsidP="00461C83">
            <w:pPr>
              <w:rPr>
                <w:b/>
                <w:color w:val="FFFFFF" w:themeColor="background1"/>
              </w:rPr>
            </w:pPr>
            <w:r w:rsidRPr="00DE6C76">
              <w:rPr>
                <w:b/>
                <w:color w:val="FFFFFF" w:themeColor="background1"/>
              </w:rPr>
              <w:t>Locking Device</w:t>
            </w:r>
          </w:p>
        </w:tc>
        <w:tc>
          <w:tcPr>
            <w:tcW w:w="2160" w:type="dxa"/>
            <w:shd w:val="clear" w:color="auto" w:fill="043956" w:themeFill="accent2"/>
          </w:tcPr>
          <w:p w14:paraId="2EB6EF1D" w14:textId="77777777" w:rsidR="00DE6C76" w:rsidRPr="00DE6C76" w:rsidRDefault="00DE6C76" w:rsidP="00461C83">
            <w:pPr>
              <w:rPr>
                <w:b/>
                <w:color w:val="FFFFFF" w:themeColor="background1"/>
              </w:rPr>
            </w:pPr>
            <w:r w:rsidRPr="00DE6C76">
              <w:rPr>
                <w:b/>
                <w:color w:val="FFFFFF" w:themeColor="background1"/>
              </w:rPr>
              <w:t>Name</w:t>
            </w:r>
          </w:p>
        </w:tc>
        <w:tc>
          <w:tcPr>
            <w:tcW w:w="5832" w:type="dxa"/>
            <w:shd w:val="clear" w:color="auto" w:fill="043956" w:themeFill="accent2"/>
          </w:tcPr>
          <w:p w14:paraId="3AFFE66E" w14:textId="77777777" w:rsidR="00DE6C76" w:rsidRPr="00DE6C76" w:rsidRDefault="00DE6C76" w:rsidP="00461C83">
            <w:pPr>
              <w:rPr>
                <w:b/>
                <w:color w:val="FFFFFF" w:themeColor="background1"/>
              </w:rPr>
            </w:pPr>
            <w:r w:rsidRPr="00DE6C76">
              <w:rPr>
                <w:b/>
                <w:color w:val="FFFFFF" w:themeColor="background1"/>
              </w:rPr>
              <w:t>How it prevents loosening</w:t>
            </w:r>
          </w:p>
        </w:tc>
      </w:tr>
      <w:tr w:rsidR="00DE6C76" w:rsidRPr="00075074" w14:paraId="2D978EE8" w14:textId="77777777" w:rsidTr="00461C83">
        <w:trPr>
          <w:trHeight w:val="1134"/>
        </w:trPr>
        <w:tc>
          <w:tcPr>
            <w:tcW w:w="1908" w:type="dxa"/>
            <w:vAlign w:val="center"/>
          </w:tcPr>
          <w:p w14:paraId="27D7D068" w14:textId="77777777" w:rsidR="00DE6C76" w:rsidRPr="00075074" w:rsidRDefault="00DE6C76" w:rsidP="00461C83">
            <w:pPr>
              <w:jc w:val="center"/>
            </w:pPr>
            <w:r w:rsidRPr="00075074">
              <w:rPr>
                <w:noProof/>
              </w:rPr>
              <w:drawing>
                <wp:inline distT="0" distB="0" distL="0" distR="0" wp14:anchorId="394CC83F" wp14:editId="51AADBA6">
                  <wp:extent cx="666750" cy="685800"/>
                  <wp:effectExtent l="0" t="0" r="0" b="0"/>
                  <wp:docPr id="1976575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2160" w:type="dxa"/>
          </w:tcPr>
          <w:p w14:paraId="1D62F2BC" w14:textId="77777777" w:rsidR="00DE6C76" w:rsidRPr="00075074" w:rsidRDefault="00DE6C76" w:rsidP="00461C83">
            <w:r w:rsidRPr="00075074">
              <w:t xml:space="preserve">Nylon Insert </w:t>
            </w:r>
          </w:p>
          <w:p w14:paraId="7806DEAD" w14:textId="77777777" w:rsidR="00DE6C76" w:rsidRPr="00075074" w:rsidRDefault="00DE6C76" w:rsidP="00461C83">
            <w:r w:rsidRPr="00075074">
              <w:t>Lock nut</w:t>
            </w:r>
          </w:p>
        </w:tc>
        <w:tc>
          <w:tcPr>
            <w:tcW w:w="5832" w:type="dxa"/>
          </w:tcPr>
          <w:p w14:paraId="3A997E85" w14:textId="77777777" w:rsidR="00DE6C76" w:rsidRPr="00075074" w:rsidRDefault="00DE6C76" w:rsidP="00461C83"/>
        </w:tc>
      </w:tr>
      <w:tr w:rsidR="00DE6C76" w:rsidRPr="00075074" w14:paraId="2E89DF0C" w14:textId="77777777" w:rsidTr="00461C83">
        <w:trPr>
          <w:trHeight w:val="1125"/>
        </w:trPr>
        <w:tc>
          <w:tcPr>
            <w:tcW w:w="1908" w:type="dxa"/>
          </w:tcPr>
          <w:p w14:paraId="2A5224E9" w14:textId="77777777" w:rsidR="00DE6C76" w:rsidRPr="00075074" w:rsidRDefault="00DE6C76" w:rsidP="00461C83">
            <w:pPr>
              <w:jc w:val="center"/>
            </w:pPr>
            <w:r w:rsidRPr="00075074">
              <w:rPr>
                <w:noProof/>
              </w:rPr>
              <w:drawing>
                <wp:anchor distT="0" distB="0" distL="114300" distR="114300" simplePos="0" relativeHeight="251671552" behindDoc="0" locked="0" layoutInCell="1" allowOverlap="1" wp14:anchorId="22B94314" wp14:editId="384F0C97">
                  <wp:simplePos x="0" y="0"/>
                  <wp:positionH relativeFrom="column">
                    <wp:posOffset>-10795</wp:posOffset>
                  </wp:positionH>
                  <wp:positionV relativeFrom="paragraph">
                    <wp:posOffset>59055</wp:posOffset>
                  </wp:positionV>
                  <wp:extent cx="1087755" cy="576580"/>
                  <wp:effectExtent l="0" t="0" r="0" b="0"/>
                  <wp:wrapNone/>
                  <wp:docPr id="20019935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75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2C5ED530" w14:textId="77777777" w:rsidR="00DE6C76" w:rsidRPr="00075074" w:rsidRDefault="00DE6C76" w:rsidP="00461C83">
            <w:r w:rsidRPr="00075074">
              <w:t>Stretch Bolt</w:t>
            </w:r>
          </w:p>
        </w:tc>
        <w:tc>
          <w:tcPr>
            <w:tcW w:w="5832" w:type="dxa"/>
          </w:tcPr>
          <w:p w14:paraId="4D256469" w14:textId="77777777" w:rsidR="00DE6C76" w:rsidRPr="00075074" w:rsidRDefault="00DE6C76" w:rsidP="00461C83"/>
        </w:tc>
      </w:tr>
      <w:tr w:rsidR="00DE6C76" w:rsidRPr="00075074" w14:paraId="31D8C56E" w14:textId="77777777" w:rsidTr="00461C83">
        <w:trPr>
          <w:trHeight w:val="1134"/>
        </w:trPr>
        <w:tc>
          <w:tcPr>
            <w:tcW w:w="1908" w:type="dxa"/>
          </w:tcPr>
          <w:p w14:paraId="7A3E8D19" w14:textId="77777777" w:rsidR="00DE6C76" w:rsidRPr="00075074" w:rsidRDefault="00DE6C76" w:rsidP="00461C83">
            <w:pPr>
              <w:jc w:val="center"/>
            </w:pPr>
            <w:r>
              <w:rPr>
                <w:noProof/>
              </w:rPr>
              <mc:AlternateContent>
                <mc:Choice Requires="wps">
                  <w:drawing>
                    <wp:anchor distT="45720" distB="45720" distL="114300" distR="114300" simplePos="0" relativeHeight="251672576" behindDoc="0" locked="0" layoutInCell="1" allowOverlap="1" wp14:anchorId="4BA2CAC8" wp14:editId="3F4A30E6">
                      <wp:simplePos x="0" y="0"/>
                      <wp:positionH relativeFrom="column">
                        <wp:align>center</wp:align>
                      </wp:positionH>
                      <wp:positionV relativeFrom="paragraph">
                        <wp:posOffset>182880</wp:posOffset>
                      </wp:positionV>
                      <wp:extent cx="1002665" cy="843915"/>
                      <wp:effectExtent l="0" t="0" r="6985" b="0"/>
                      <wp:wrapSquare wrapText="bothSides"/>
                      <wp:docPr id="9625470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43915"/>
                              </a:xfrm>
                              <a:prstGeom prst="rect">
                                <a:avLst/>
                              </a:prstGeom>
                              <a:solidFill>
                                <a:srgbClr val="FFFFFF"/>
                              </a:solidFill>
                              <a:ln>
                                <a:noFill/>
                              </a:ln>
                            </wps:spPr>
                            <wps:txbx>
                              <w:txbxContent>
                                <w:p w14:paraId="43656E0E" w14:textId="77777777" w:rsidR="00DE6C76" w:rsidRDefault="00DE6C76" w:rsidP="00DE6C76">
                                  <w:r>
                                    <w:rPr>
                                      <w:noProof/>
                                    </w:rPr>
                                    <w:drawing>
                                      <wp:inline distT="0" distB="0" distL="0" distR="0" wp14:anchorId="253BEF85" wp14:editId="07609265">
                                        <wp:extent cx="819150" cy="752475"/>
                                        <wp:effectExtent l="0" t="0" r="0" b="0"/>
                                        <wp:docPr id="577748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A2CAC8" id="_x0000_s1028" type="#_x0000_t202" style="position:absolute;left:0;text-align:left;margin-left:0;margin-top:14.4pt;width:78.95pt;height:66.45pt;z-index:251672576;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" stroked="f">
                      <v:textbox style="mso-fit-shape-to-text:t">
                        <w:txbxContent>
                          <w:p w14:paraId="43656E0E" w14:textId="77777777" w:rsidR="00DE6C76" w:rsidRDefault="00DE6C76" w:rsidP="00DE6C76">
                            <w:r>
                              <w:rPr>
                                <w:noProof/>
                              </w:rPr>
                              <w:drawing>
                                <wp:inline distT="0" distB="0" distL="0" distR="0" wp14:anchorId="253BEF85" wp14:editId="07609265">
                                  <wp:extent cx="819150" cy="752475"/>
                                  <wp:effectExtent l="0" t="0" r="0" b="0"/>
                                  <wp:docPr id="577748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a:ln>
                                            <a:noFill/>
                                          </a:ln>
                                        </pic:spPr>
                                      </pic:pic>
                                    </a:graphicData>
                                  </a:graphic>
                                </wp:inline>
                              </w:drawing>
                            </w:r>
                          </w:p>
                        </w:txbxContent>
                      </v:textbox>
                      <w10:wrap type="square"/>
                    </v:shape>
                  </w:pict>
                </mc:Fallback>
              </mc:AlternateContent>
            </w:r>
          </w:p>
        </w:tc>
        <w:tc>
          <w:tcPr>
            <w:tcW w:w="2160" w:type="dxa"/>
          </w:tcPr>
          <w:p w14:paraId="4CB7EBB2" w14:textId="77777777" w:rsidR="00DE6C76" w:rsidRPr="00075074" w:rsidRDefault="00DE6C76" w:rsidP="00461C83">
            <w:proofErr w:type="spellStart"/>
            <w:r w:rsidRPr="00075074">
              <w:t>Threadlock</w:t>
            </w:r>
            <w:proofErr w:type="spellEnd"/>
            <w:r w:rsidRPr="00075074">
              <w:t xml:space="preserve"> applied to bolt</w:t>
            </w:r>
          </w:p>
        </w:tc>
        <w:tc>
          <w:tcPr>
            <w:tcW w:w="5832" w:type="dxa"/>
          </w:tcPr>
          <w:p w14:paraId="46D9EFFE" w14:textId="77777777" w:rsidR="00DE6C76" w:rsidRPr="00075074" w:rsidRDefault="00DE6C76" w:rsidP="00461C83"/>
        </w:tc>
      </w:tr>
      <w:tr w:rsidR="00DE6C76" w:rsidRPr="00075074" w14:paraId="503AC068" w14:textId="77777777" w:rsidTr="00461C83">
        <w:trPr>
          <w:trHeight w:val="1134"/>
        </w:trPr>
        <w:tc>
          <w:tcPr>
            <w:tcW w:w="1908" w:type="dxa"/>
          </w:tcPr>
          <w:p w14:paraId="641AE4DA" w14:textId="77777777" w:rsidR="00DE6C76" w:rsidRPr="00075074" w:rsidRDefault="00DE6C76" w:rsidP="00461C83">
            <w:r w:rsidRPr="00075074">
              <w:rPr>
                <w:noProof/>
                <w:lang w:eastAsia="en-GB"/>
              </w:rPr>
              <w:drawing>
                <wp:anchor distT="0" distB="0" distL="114300" distR="114300" simplePos="0" relativeHeight="251673600" behindDoc="0" locked="0" layoutInCell="1" allowOverlap="1" wp14:anchorId="1C42C405" wp14:editId="4866ACD6">
                  <wp:simplePos x="0" y="0"/>
                  <wp:positionH relativeFrom="column">
                    <wp:posOffset>114300</wp:posOffset>
                  </wp:positionH>
                  <wp:positionV relativeFrom="paragraph">
                    <wp:posOffset>16510</wp:posOffset>
                  </wp:positionV>
                  <wp:extent cx="731520" cy="612140"/>
                  <wp:effectExtent l="0" t="0" r="0" b="0"/>
                  <wp:wrapNone/>
                  <wp:docPr id="1653588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15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76CA5B81" w14:textId="77777777" w:rsidR="00DE6C76" w:rsidRPr="00075074" w:rsidRDefault="00DE6C76" w:rsidP="00461C83">
            <w:r w:rsidRPr="00075074">
              <w:t>Shakeproof Washer</w:t>
            </w:r>
          </w:p>
        </w:tc>
        <w:tc>
          <w:tcPr>
            <w:tcW w:w="5832" w:type="dxa"/>
          </w:tcPr>
          <w:p w14:paraId="4C255BAC" w14:textId="77777777" w:rsidR="00DE6C76" w:rsidRPr="00075074" w:rsidRDefault="00DE6C76" w:rsidP="00461C83"/>
        </w:tc>
      </w:tr>
      <w:tr w:rsidR="00DE6C76" w:rsidRPr="00075074" w14:paraId="7FEA8675" w14:textId="77777777" w:rsidTr="00461C83">
        <w:trPr>
          <w:trHeight w:val="1134"/>
        </w:trPr>
        <w:tc>
          <w:tcPr>
            <w:tcW w:w="1908" w:type="dxa"/>
          </w:tcPr>
          <w:p w14:paraId="78F43756" w14:textId="77777777" w:rsidR="00DE6C76" w:rsidRPr="00075074" w:rsidRDefault="00DE6C76" w:rsidP="00461C83">
            <w:r w:rsidRPr="00075074">
              <w:rPr>
                <w:noProof/>
                <w:lang w:eastAsia="en-GB"/>
              </w:rPr>
              <w:drawing>
                <wp:anchor distT="0" distB="0" distL="114300" distR="114300" simplePos="0" relativeHeight="251674624" behindDoc="0" locked="0" layoutInCell="1" allowOverlap="1" wp14:anchorId="2601705A" wp14:editId="203FE1AC">
                  <wp:simplePos x="0" y="0"/>
                  <wp:positionH relativeFrom="column">
                    <wp:posOffset>114300</wp:posOffset>
                  </wp:positionH>
                  <wp:positionV relativeFrom="paragraph">
                    <wp:posOffset>64770</wp:posOffset>
                  </wp:positionV>
                  <wp:extent cx="685800" cy="603885"/>
                  <wp:effectExtent l="0" t="0" r="0" b="0"/>
                  <wp:wrapNone/>
                  <wp:docPr id="12322956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4BFBCB1D" w14:textId="77777777" w:rsidR="00DE6C76" w:rsidRPr="00075074" w:rsidRDefault="00DE6C76" w:rsidP="00461C83">
            <w:r w:rsidRPr="00075074">
              <w:t>Spring washer</w:t>
            </w:r>
          </w:p>
        </w:tc>
        <w:tc>
          <w:tcPr>
            <w:tcW w:w="5832" w:type="dxa"/>
          </w:tcPr>
          <w:p w14:paraId="15ABEE88" w14:textId="77777777" w:rsidR="00DE6C76" w:rsidRPr="00075074" w:rsidRDefault="00DE6C76" w:rsidP="00461C83"/>
        </w:tc>
      </w:tr>
    </w:tbl>
    <w:p w14:paraId="63353967" w14:textId="77777777" w:rsidR="00DE6C76" w:rsidRDefault="00DE6C76" w:rsidP="00DE6C76">
      <w:pPr>
        <w:rPr>
          <w:rFonts w:eastAsia="Times New Roman" w:cs="Arial"/>
          <w:kern w:val="0"/>
          <w:szCs w:val="22"/>
          <w:lang w:val="en-US"/>
          <w14:ligatures w14:val="none"/>
        </w:rPr>
      </w:pPr>
    </w:p>
    <w:p w14:paraId="083AF9C9" w14:textId="77777777" w:rsidR="00225998" w:rsidRDefault="00225998" w:rsidP="00DE6C76">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DE6C76" w:rsidRPr="0043505F" w14:paraId="15BB8449" w14:textId="77777777" w:rsidTr="00461C83">
        <w:tc>
          <w:tcPr>
            <w:tcW w:w="8280" w:type="dxa"/>
            <w:hideMark/>
          </w:tcPr>
          <w:p w14:paraId="3B8249F2"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105BA228"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66898D2"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DE6C76" w:rsidRPr="0043505F" w14:paraId="2AB3466E" w14:textId="77777777" w:rsidTr="00461C83">
        <w:tc>
          <w:tcPr>
            <w:tcW w:w="8280" w:type="dxa"/>
            <w:hideMark/>
          </w:tcPr>
          <w:p w14:paraId="55CEAFBF" w14:textId="77777777" w:rsidR="00DE6C76" w:rsidRPr="0043505F" w:rsidRDefault="00DE6C76" w:rsidP="00461C83">
            <w:pPr>
              <w:rPr>
                <w:rFonts w:eastAsia="Times New Roman" w:cs="Arial"/>
                <w:kern w:val="0"/>
                <w:szCs w:val="22"/>
                <w:lang w:val="en-US"/>
                <w14:ligatures w14:val="none"/>
              </w:rPr>
            </w:pPr>
            <w:r w:rsidRPr="00075074">
              <w:t>Locking Devices identified</w:t>
            </w:r>
          </w:p>
        </w:tc>
        <w:tc>
          <w:tcPr>
            <w:tcW w:w="1620" w:type="dxa"/>
          </w:tcPr>
          <w:p w14:paraId="75391A4F" w14:textId="77777777" w:rsidR="00DE6C76" w:rsidRPr="0043505F" w:rsidRDefault="00DE6C76" w:rsidP="00461C83">
            <w:pPr>
              <w:rPr>
                <w:rFonts w:eastAsia="Times New Roman" w:cs="Arial"/>
                <w:b/>
                <w:kern w:val="0"/>
                <w:szCs w:val="22"/>
                <w:lang w:val="en-US"/>
                <w14:ligatures w14:val="none"/>
              </w:rPr>
            </w:pPr>
          </w:p>
        </w:tc>
      </w:tr>
      <w:tr w:rsidR="00DE6C76" w:rsidRPr="0043505F" w14:paraId="16BD9D34" w14:textId="77777777" w:rsidTr="00461C83">
        <w:tc>
          <w:tcPr>
            <w:tcW w:w="8280" w:type="dxa"/>
          </w:tcPr>
          <w:p w14:paraId="3AA1BC02" w14:textId="77777777" w:rsidR="00DE6C76" w:rsidRPr="00075074" w:rsidRDefault="00DE6C76" w:rsidP="00461C83">
            <w:r w:rsidRPr="00075074">
              <w:t>Use correctly identified</w:t>
            </w:r>
          </w:p>
        </w:tc>
        <w:tc>
          <w:tcPr>
            <w:tcW w:w="1620" w:type="dxa"/>
          </w:tcPr>
          <w:p w14:paraId="69B66E98" w14:textId="77777777" w:rsidR="00DE6C76" w:rsidRPr="0043505F" w:rsidRDefault="00DE6C76" w:rsidP="00461C83">
            <w:pPr>
              <w:rPr>
                <w:rFonts w:eastAsia="Times New Roman" w:cs="Arial"/>
                <w:b/>
                <w:kern w:val="0"/>
                <w:szCs w:val="22"/>
                <w:lang w:val="en-US"/>
                <w14:ligatures w14:val="none"/>
              </w:rPr>
            </w:pPr>
          </w:p>
        </w:tc>
      </w:tr>
    </w:tbl>
    <w:p w14:paraId="7AF525AF" w14:textId="77777777" w:rsidR="00DE6C76" w:rsidRDefault="00DE6C76" w:rsidP="00DE6C76">
      <w:pPr>
        <w:rPr>
          <w:rFonts w:eastAsia="Times New Roman" w:cs="Arial"/>
          <w:kern w:val="0"/>
          <w:szCs w:val="22"/>
          <w:lang w:val="en-US"/>
          <w14:ligatures w14:val="none"/>
        </w:rPr>
      </w:pPr>
    </w:p>
    <w:p w14:paraId="1AF150D7" w14:textId="77777777" w:rsidR="00225998" w:rsidRDefault="00225998" w:rsidP="00DE6C76">
      <w:pPr>
        <w:rPr>
          <w:rFonts w:eastAsia="Times New Roman" w:cs="Arial"/>
          <w:kern w:val="0"/>
          <w:szCs w:val="22"/>
          <w:lang w:val="en-US"/>
          <w14:ligatures w14:val="none"/>
        </w:rPr>
      </w:pPr>
    </w:p>
    <w:p w14:paraId="24BEB63A" w14:textId="77777777" w:rsidR="00225998" w:rsidRDefault="00225998" w:rsidP="00DE6C76">
      <w:pPr>
        <w:rPr>
          <w:rFonts w:eastAsia="Times New Roman" w:cs="Arial"/>
          <w:kern w:val="0"/>
          <w:szCs w:val="22"/>
          <w:lang w:val="en-US"/>
          <w14:ligatures w14:val="none"/>
        </w:rPr>
      </w:pPr>
    </w:p>
    <w:p w14:paraId="0FD41B48" w14:textId="77777777" w:rsidR="00225998" w:rsidRDefault="00225998" w:rsidP="00DE6C76">
      <w:pPr>
        <w:rPr>
          <w:rFonts w:eastAsia="Times New Roman" w:cs="Arial"/>
          <w:kern w:val="0"/>
          <w:szCs w:val="22"/>
          <w:lang w:val="en-US"/>
          <w14:ligatures w14:val="none"/>
        </w:rPr>
      </w:pPr>
    </w:p>
    <w:p w14:paraId="1D6569FA" w14:textId="77777777" w:rsidR="00225998" w:rsidRDefault="00225998" w:rsidP="00DE6C76">
      <w:pPr>
        <w:rPr>
          <w:rFonts w:eastAsia="Times New Roman" w:cs="Arial"/>
          <w:kern w:val="0"/>
          <w:szCs w:val="22"/>
          <w:lang w:val="en-US"/>
          <w14:ligatures w14:val="none"/>
        </w:rPr>
      </w:pPr>
    </w:p>
    <w:p w14:paraId="3C695D7A" w14:textId="77777777" w:rsidR="00225998" w:rsidRDefault="00225998"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5069C222"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B39786"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9C8BE47"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5389863" w14:textId="77777777" w:rsidR="00DE6C76" w:rsidRDefault="00DE6C76" w:rsidP="00461C83">
            <w:pPr>
              <w:rPr>
                <w:rFonts w:eastAsia="Times New Roman" w:cs="Arial"/>
                <w:kern w:val="0"/>
                <w:szCs w:val="22"/>
                <w:lang w:val="en-US"/>
                <w14:ligatures w14:val="none"/>
              </w:rPr>
            </w:pPr>
          </w:p>
          <w:p w14:paraId="773AEBB2" w14:textId="77777777" w:rsidR="00DE6C76" w:rsidRPr="0043505F" w:rsidRDefault="00DE6C76" w:rsidP="00461C83">
            <w:pPr>
              <w:rPr>
                <w:rFonts w:eastAsia="Times New Roman" w:cs="Arial"/>
                <w:kern w:val="0"/>
                <w:szCs w:val="22"/>
                <w:lang w:val="en-US"/>
                <w14:ligatures w14:val="none"/>
              </w:rPr>
            </w:pPr>
          </w:p>
          <w:p w14:paraId="2A7114C9"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F372614" w14:textId="77777777" w:rsidR="00DE6C76" w:rsidRPr="0043505F" w:rsidRDefault="00DE6C76" w:rsidP="00461C83">
            <w:pPr>
              <w:rPr>
                <w:rFonts w:eastAsia="Times New Roman" w:cs="Arial"/>
                <w:kern w:val="0"/>
                <w:szCs w:val="22"/>
                <w:lang w:val="en-US"/>
                <w14:ligatures w14:val="none"/>
              </w:rPr>
            </w:pPr>
          </w:p>
          <w:p w14:paraId="11BCBCE9" w14:textId="77777777" w:rsidR="00DE6C76" w:rsidRPr="0043505F" w:rsidRDefault="00DE6C76" w:rsidP="00461C83">
            <w:pPr>
              <w:rPr>
                <w:rFonts w:eastAsia="Times New Roman" w:cs="Arial"/>
                <w:kern w:val="0"/>
                <w:szCs w:val="22"/>
                <w:lang w:val="en-US"/>
                <w14:ligatures w14:val="none"/>
              </w:rPr>
            </w:pPr>
          </w:p>
          <w:p w14:paraId="10A802DA"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8820E42" w14:textId="77777777" w:rsidR="00DE6C76" w:rsidRPr="0043505F" w:rsidRDefault="00DE6C76" w:rsidP="00461C83">
            <w:pPr>
              <w:rPr>
                <w:rFonts w:eastAsia="Times New Roman" w:cs="Arial"/>
                <w:kern w:val="0"/>
                <w:szCs w:val="22"/>
                <w:lang w:val="en-US"/>
                <w14:ligatures w14:val="none"/>
              </w:rPr>
            </w:pPr>
          </w:p>
        </w:tc>
      </w:tr>
    </w:tbl>
    <w:p w14:paraId="0449691F" w14:textId="77777777" w:rsidR="00DE6C76" w:rsidRDefault="00DE6C76" w:rsidP="00DE6C76"/>
    <w:p w14:paraId="0E8EEC2F" w14:textId="77777777" w:rsidR="00DE6C76" w:rsidRDefault="00DE6C76" w:rsidP="00F77997">
      <w:pPr>
        <w:rPr>
          <w:lang w:val="en-US"/>
        </w:rPr>
        <w:sectPr w:rsidR="00DE6C76" w:rsidSect="00DE6C76">
          <w:pgSz w:w="11906" w:h="16838" w:code="9"/>
          <w:pgMar w:top="1670" w:right="1418" w:bottom="1418" w:left="1418" w:header="709" w:footer="709" w:gutter="0"/>
          <w:cols w:space="708"/>
          <w:docGrid w:linePitch="360"/>
        </w:sectPr>
      </w:pPr>
    </w:p>
    <w:p w14:paraId="1970499F" w14:textId="4CBF73C6" w:rsidR="00DE6C76" w:rsidRPr="00075074" w:rsidRDefault="00DE6C76" w:rsidP="00DE6C76">
      <w:pPr>
        <w:autoSpaceDE w:val="0"/>
        <w:autoSpaceDN w:val="0"/>
        <w:adjustRightInd w:val="0"/>
        <w:rPr>
          <w:sz w:val="24"/>
          <w:lang w:eastAsia="en-GB"/>
        </w:rPr>
      </w:pPr>
      <w:r w:rsidRPr="00075074">
        <w:rPr>
          <w:lang w:eastAsia="en-GB"/>
        </w:rPr>
        <w:lastRenderedPageBreak/>
        <w:t>Complete the table below to indicate the letter of the gasket named, the material used in manufacture and the substance sealed</w:t>
      </w:r>
    </w:p>
    <w:p w14:paraId="5F7135B8" w14:textId="3D0B44A1" w:rsidR="00DE6C76" w:rsidRDefault="00DE6C76" w:rsidP="00F77997">
      <w:pPr>
        <w:rPr>
          <w:lang w:val="en-US"/>
        </w:rPr>
      </w:pPr>
      <w:r w:rsidRPr="00075074">
        <w:rPr>
          <w:noProof/>
          <w:lang w:eastAsia="en-GB"/>
        </w:rPr>
        <w:drawing>
          <wp:anchor distT="0" distB="0" distL="114300" distR="114300" simplePos="0" relativeHeight="251678720" behindDoc="0" locked="0" layoutInCell="1" allowOverlap="1" wp14:anchorId="32AB8474" wp14:editId="61C4358F">
            <wp:simplePos x="0" y="0"/>
            <wp:positionH relativeFrom="column">
              <wp:posOffset>61595</wp:posOffset>
            </wp:positionH>
            <wp:positionV relativeFrom="paragraph">
              <wp:posOffset>-1905</wp:posOffset>
            </wp:positionV>
            <wp:extent cx="4396740" cy="5114925"/>
            <wp:effectExtent l="0" t="0" r="3810" b="9525"/>
            <wp:wrapNone/>
            <wp:docPr id="15535886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6740" cy="5114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06"/>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gridCol w:w="4860"/>
      </w:tblGrid>
      <w:tr w:rsidR="00DE6C76" w:rsidRPr="00075074" w14:paraId="1463426F" w14:textId="77777777" w:rsidTr="00461C83">
        <w:trPr>
          <w:trHeight w:val="334"/>
        </w:trPr>
        <w:tc>
          <w:tcPr>
            <w:tcW w:w="424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B0063C" w14:textId="1E6E312C" w:rsidR="00DE6C76" w:rsidRPr="00075074" w:rsidRDefault="00DE6C76" w:rsidP="00461C83">
            <w:pPr>
              <w:rPr>
                <w:b/>
              </w:rPr>
            </w:pPr>
            <w:r w:rsidRPr="00075074">
              <w:rPr>
                <w:b/>
              </w:rPr>
              <w:t>Unit 0</w:t>
            </w:r>
            <w:r>
              <w:rPr>
                <w:b/>
              </w:rPr>
              <w:t>4</w:t>
            </w:r>
            <w:r w:rsidRPr="00075074">
              <w:rPr>
                <w:b/>
              </w:rPr>
              <w:t xml:space="preserve"> (</w:t>
            </w:r>
            <w:r>
              <w:rPr>
                <w:b/>
              </w:rPr>
              <w:t>T</w:t>
            </w:r>
            <w:r w:rsidRPr="00075074">
              <w:rPr>
                <w:b/>
              </w:rPr>
              <w:t>/501/701</w:t>
            </w:r>
            <w:r>
              <w:rPr>
                <w:b/>
              </w:rPr>
              <w:t>1</w:t>
            </w:r>
            <w:r w:rsidRPr="00075074">
              <w:rPr>
                <w:b/>
              </w:rPr>
              <w:t>)</w:t>
            </w:r>
          </w:p>
        </w:tc>
        <w:tc>
          <w:tcPr>
            <w:tcW w:w="52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3E7ABD" w14:textId="52F285FE" w:rsidR="00DE6C76" w:rsidRPr="00075074" w:rsidRDefault="00DE6C76" w:rsidP="00461C83">
            <w:pPr>
              <w:rPr>
                <w:b/>
              </w:rPr>
            </w:pPr>
            <w:r w:rsidRPr="00075074">
              <w:rPr>
                <w:b/>
              </w:rPr>
              <w:t>Assessment Criteria 2.1</w:t>
            </w:r>
          </w:p>
        </w:tc>
        <w:tc>
          <w:tcPr>
            <w:tcW w:w="48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0E7320" w14:textId="1CA67086" w:rsidR="00DE6C76" w:rsidRPr="00075074" w:rsidRDefault="00DE6C76" w:rsidP="00461C83">
            <w:pPr>
              <w:rPr>
                <w:b/>
              </w:rPr>
            </w:pPr>
            <w:r w:rsidRPr="00075074">
              <w:rPr>
                <w:b/>
              </w:rPr>
              <w:t xml:space="preserve">Task No </w:t>
            </w:r>
            <w:r>
              <w:rPr>
                <w:b/>
              </w:rPr>
              <w:t>4</w:t>
            </w:r>
            <w:r w:rsidRPr="00075074">
              <w:rPr>
                <w:b/>
              </w:rPr>
              <w:t>.4</w:t>
            </w:r>
          </w:p>
        </w:tc>
      </w:tr>
      <w:tr w:rsidR="00DE6C76" w:rsidRPr="00075074" w14:paraId="567384A5" w14:textId="77777777" w:rsidTr="00461C83">
        <w:tc>
          <w:tcPr>
            <w:tcW w:w="1432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F84B74" w14:textId="78CBE82A" w:rsidR="00DE6C76" w:rsidRPr="00075074" w:rsidRDefault="00DE6C76" w:rsidP="00461C83">
            <w:pPr>
              <w:rPr>
                <w:b/>
              </w:rPr>
            </w:pPr>
            <w:r w:rsidRPr="00075074">
              <w:rPr>
                <w:b/>
              </w:rPr>
              <w:t xml:space="preserve">Task:   </w:t>
            </w:r>
            <w:r>
              <w:t xml:space="preserve"> </w:t>
            </w:r>
            <w:r w:rsidRPr="00DE6C76">
              <w:rPr>
                <w:b/>
              </w:rPr>
              <w:t>Spark Ignition Engine Gaskets and Seals</w:t>
            </w:r>
          </w:p>
        </w:tc>
      </w:tr>
    </w:tbl>
    <w:p w14:paraId="28B4902D" w14:textId="77777777" w:rsidR="00DE6C76" w:rsidRPr="00075074" w:rsidRDefault="00DE6C76" w:rsidP="00DE6C76">
      <w:pPr>
        <w:rPr>
          <w:vanish/>
        </w:rPr>
      </w:pPr>
    </w:p>
    <w:tbl>
      <w:tblPr>
        <w:tblpPr w:leftFromText="180" w:rightFromText="180" w:vertAnchor="text" w:horzAnchor="margin" w:tblpXSpec="right" w:tblpY="149"/>
        <w:tblW w:w="6033"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789"/>
        <w:gridCol w:w="1161"/>
        <w:gridCol w:w="981"/>
        <w:gridCol w:w="1172"/>
        <w:gridCol w:w="930"/>
      </w:tblGrid>
      <w:tr w:rsidR="00DE6C76" w:rsidRPr="00075074" w14:paraId="01B6DA50" w14:textId="77777777" w:rsidTr="00461C83">
        <w:tc>
          <w:tcPr>
            <w:tcW w:w="1789" w:type="dxa"/>
            <w:shd w:val="clear" w:color="auto" w:fill="043956" w:themeFill="accent2"/>
          </w:tcPr>
          <w:p w14:paraId="320BC6D8" w14:textId="77777777" w:rsidR="00DE6C76" w:rsidRPr="00DE6C76" w:rsidRDefault="00DE6C76" w:rsidP="00461C83">
            <w:pPr>
              <w:rPr>
                <w:b/>
                <w:color w:val="FFFFFF" w:themeColor="background1"/>
                <w:szCs w:val="22"/>
              </w:rPr>
            </w:pPr>
            <w:r w:rsidRPr="00DE6C76">
              <w:rPr>
                <w:b/>
                <w:color w:val="FFFFFF" w:themeColor="background1"/>
                <w:szCs w:val="22"/>
              </w:rPr>
              <w:t>Gasket</w:t>
            </w:r>
          </w:p>
        </w:tc>
        <w:tc>
          <w:tcPr>
            <w:tcW w:w="1161" w:type="dxa"/>
            <w:shd w:val="clear" w:color="auto" w:fill="043956" w:themeFill="accent2"/>
          </w:tcPr>
          <w:p w14:paraId="08D824AA" w14:textId="77777777" w:rsidR="00DE6C76" w:rsidRPr="00DE6C76" w:rsidRDefault="00DE6C76" w:rsidP="00461C83">
            <w:pPr>
              <w:rPr>
                <w:b/>
                <w:color w:val="FFFFFF" w:themeColor="background1"/>
                <w:szCs w:val="22"/>
              </w:rPr>
            </w:pPr>
            <w:r w:rsidRPr="00DE6C76">
              <w:rPr>
                <w:b/>
                <w:color w:val="FFFFFF" w:themeColor="background1"/>
                <w:szCs w:val="22"/>
              </w:rPr>
              <w:t>Letter</w:t>
            </w:r>
          </w:p>
        </w:tc>
        <w:tc>
          <w:tcPr>
            <w:tcW w:w="3083" w:type="dxa"/>
            <w:gridSpan w:val="3"/>
            <w:shd w:val="clear" w:color="auto" w:fill="043956" w:themeFill="accent2"/>
          </w:tcPr>
          <w:p w14:paraId="67033937" w14:textId="77777777" w:rsidR="00DE6C76" w:rsidRPr="00DE6C76" w:rsidRDefault="00DE6C76" w:rsidP="00461C83">
            <w:pPr>
              <w:rPr>
                <w:b/>
                <w:color w:val="FFFFFF" w:themeColor="background1"/>
                <w:szCs w:val="22"/>
              </w:rPr>
            </w:pPr>
            <w:r w:rsidRPr="00DE6C76">
              <w:rPr>
                <w:b/>
                <w:color w:val="FFFFFF" w:themeColor="background1"/>
                <w:szCs w:val="22"/>
              </w:rPr>
              <w:t>Substance Sealed</w:t>
            </w:r>
          </w:p>
        </w:tc>
      </w:tr>
      <w:tr w:rsidR="00DE6C76" w:rsidRPr="00075074" w14:paraId="1D4CF2E2" w14:textId="77777777" w:rsidTr="00461C83">
        <w:tc>
          <w:tcPr>
            <w:tcW w:w="1789" w:type="dxa"/>
          </w:tcPr>
          <w:p w14:paraId="5EE1CEAE" w14:textId="77777777" w:rsidR="00DE6C76" w:rsidRPr="00075074" w:rsidRDefault="00DE6C76" w:rsidP="00461C83">
            <w:pPr>
              <w:rPr>
                <w:sz w:val="28"/>
                <w:szCs w:val="28"/>
              </w:rPr>
            </w:pPr>
          </w:p>
        </w:tc>
        <w:tc>
          <w:tcPr>
            <w:tcW w:w="1161" w:type="dxa"/>
          </w:tcPr>
          <w:p w14:paraId="17C2DC15" w14:textId="77777777" w:rsidR="00DE6C76" w:rsidRPr="00075074" w:rsidRDefault="00DE6C76" w:rsidP="00461C83">
            <w:pPr>
              <w:rPr>
                <w:sz w:val="28"/>
                <w:szCs w:val="28"/>
              </w:rPr>
            </w:pPr>
          </w:p>
        </w:tc>
        <w:tc>
          <w:tcPr>
            <w:tcW w:w="981" w:type="dxa"/>
            <w:shd w:val="clear" w:color="auto" w:fill="043956" w:themeFill="accent2"/>
          </w:tcPr>
          <w:p w14:paraId="2981C734" w14:textId="77777777" w:rsidR="00DE6C76" w:rsidRPr="00DE6C76" w:rsidRDefault="00DE6C76" w:rsidP="00461C83">
            <w:pPr>
              <w:rPr>
                <w:b/>
                <w:color w:val="FFFFFF" w:themeColor="background1"/>
                <w:szCs w:val="22"/>
              </w:rPr>
            </w:pPr>
            <w:r w:rsidRPr="00DE6C76">
              <w:rPr>
                <w:b/>
                <w:color w:val="FFFFFF" w:themeColor="background1"/>
                <w:szCs w:val="22"/>
              </w:rPr>
              <w:t>Gas</w:t>
            </w:r>
          </w:p>
        </w:tc>
        <w:tc>
          <w:tcPr>
            <w:tcW w:w="1172" w:type="dxa"/>
            <w:shd w:val="clear" w:color="auto" w:fill="043956" w:themeFill="accent2"/>
          </w:tcPr>
          <w:p w14:paraId="72C3EADB" w14:textId="77777777" w:rsidR="00DE6C76" w:rsidRPr="00DE6C76" w:rsidRDefault="00DE6C76" w:rsidP="00461C83">
            <w:pPr>
              <w:rPr>
                <w:b/>
                <w:color w:val="FFFFFF" w:themeColor="background1"/>
                <w:szCs w:val="22"/>
              </w:rPr>
            </w:pPr>
            <w:r w:rsidRPr="00DE6C76">
              <w:rPr>
                <w:b/>
                <w:color w:val="FFFFFF" w:themeColor="background1"/>
                <w:szCs w:val="22"/>
              </w:rPr>
              <w:t>Water</w:t>
            </w:r>
          </w:p>
        </w:tc>
        <w:tc>
          <w:tcPr>
            <w:tcW w:w="930" w:type="dxa"/>
            <w:shd w:val="clear" w:color="auto" w:fill="043956" w:themeFill="accent2"/>
          </w:tcPr>
          <w:p w14:paraId="6115D303" w14:textId="77777777" w:rsidR="00DE6C76" w:rsidRPr="00DE6C76" w:rsidRDefault="00DE6C76" w:rsidP="00461C83">
            <w:pPr>
              <w:rPr>
                <w:b/>
                <w:color w:val="FFFFFF" w:themeColor="background1"/>
                <w:szCs w:val="22"/>
              </w:rPr>
            </w:pPr>
            <w:r w:rsidRPr="00DE6C76">
              <w:rPr>
                <w:b/>
                <w:color w:val="FFFFFF" w:themeColor="background1"/>
                <w:szCs w:val="22"/>
              </w:rPr>
              <w:t>Oil</w:t>
            </w:r>
          </w:p>
        </w:tc>
      </w:tr>
      <w:tr w:rsidR="00DE6C76" w:rsidRPr="00075074" w14:paraId="360BB854" w14:textId="77777777" w:rsidTr="00461C83">
        <w:trPr>
          <w:trHeight w:val="567"/>
        </w:trPr>
        <w:tc>
          <w:tcPr>
            <w:tcW w:w="1789" w:type="dxa"/>
            <w:vAlign w:val="center"/>
          </w:tcPr>
          <w:p w14:paraId="2C0E84F2" w14:textId="77777777" w:rsidR="00DE6C76" w:rsidRPr="00075074" w:rsidRDefault="00DE6C76" w:rsidP="00461C83">
            <w:r w:rsidRPr="00075074">
              <w:t>Cylinder Head</w:t>
            </w:r>
          </w:p>
        </w:tc>
        <w:tc>
          <w:tcPr>
            <w:tcW w:w="1161" w:type="dxa"/>
            <w:vAlign w:val="center"/>
          </w:tcPr>
          <w:p w14:paraId="440EFE46" w14:textId="77777777" w:rsidR="00DE6C76" w:rsidRPr="00075074" w:rsidRDefault="00DE6C76" w:rsidP="00461C83">
            <w:pPr>
              <w:rPr>
                <w:sz w:val="24"/>
              </w:rPr>
            </w:pPr>
          </w:p>
        </w:tc>
        <w:tc>
          <w:tcPr>
            <w:tcW w:w="981" w:type="dxa"/>
            <w:vAlign w:val="center"/>
          </w:tcPr>
          <w:p w14:paraId="0E3D8C6A" w14:textId="77777777" w:rsidR="00DE6C76" w:rsidRPr="00075074" w:rsidRDefault="00DE6C76" w:rsidP="00461C83">
            <w:pPr>
              <w:rPr>
                <w:sz w:val="24"/>
              </w:rPr>
            </w:pPr>
          </w:p>
        </w:tc>
        <w:tc>
          <w:tcPr>
            <w:tcW w:w="1172" w:type="dxa"/>
            <w:vAlign w:val="center"/>
          </w:tcPr>
          <w:p w14:paraId="6A406ED6" w14:textId="77777777" w:rsidR="00DE6C76" w:rsidRPr="00075074" w:rsidRDefault="00DE6C76" w:rsidP="00461C83">
            <w:pPr>
              <w:rPr>
                <w:sz w:val="24"/>
              </w:rPr>
            </w:pPr>
          </w:p>
        </w:tc>
        <w:tc>
          <w:tcPr>
            <w:tcW w:w="930" w:type="dxa"/>
            <w:vAlign w:val="center"/>
          </w:tcPr>
          <w:p w14:paraId="44E8E7A7" w14:textId="77777777" w:rsidR="00DE6C76" w:rsidRPr="00075074" w:rsidRDefault="00DE6C76" w:rsidP="00461C83">
            <w:pPr>
              <w:rPr>
                <w:sz w:val="24"/>
              </w:rPr>
            </w:pPr>
          </w:p>
        </w:tc>
      </w:tr>
      <w:tr w:rsidR="00DE6C76" w:rsidRPr="00075074" w14:paraId="4969B09A" w14:textId="77777777" w:rsidTr="00461C83">
        <w:trPr>
          <w:trHeight w:val="567"/>
        </w:trPr>
        <w:tc>
          <w:tcPr>
            <w:tcW w:w="1789" w:type="dxa"/>
            <w:vAlign w:val="center"/>
          </w:tcPr>
          <w:p w14:paraId="7AAB2D01" w14:textId="77777777" w:rsidR="00DE6C76" w:rsidRPr="00075074" w:rsidRDefault="00DE6C76" w:rsidP="00461C83">
            <w:proofErr w:type="spellStart"/>
            <w:r w:rsidRPr="00075074">
              <w:t>Cambox</w:t>
            </w:r>
            <w:proofErr w:type="spellEnd"/>
            <w:r w:rsidRPr="00075074">
              <w:t xml:space="preserve"> Cover</w:t>
            </w:r>
          </w:p>
        </w:tc>
        <w:tc>
          <w:tcPr>
            <w:tcW w:w="1161" w:type="dxa"/>
            <w:vAlign w:val="center"/>
          </w:tcPr>
          <w:p w14:paraId="13EA6BF0" w14:textId="77777777" w:rsidR="00DE6C76" w:rsidRPr="00075074" w:rsidRDefault="00DE6C76" w:rsidP="00461C83">
            <w:pPr>
              <w:rPr>
                <w:sz w:val="24"/>
              </w:rPr>
            </w:pPr>
          </w:p>
        </w:tc>
        <w:tc>
          <w:tcPr>
            <w:tcW w:w="981" w:type="dxa"/>
            <w:vAlign w:val="center"/>
          </w:tcPr>
          <w:p w14:paraId="233B914F" w14:textId="77777777" w:rsidR="00DE6C76" w:rsidRPr="00075074" w:rsidRDefault="00DE6C76" w:rsidP="00461C83">
            <w:pPr>
              <w:rPr>
                <w:sz w:val="24"/>
              </w:rPr>
            </w:pPr>
          </w:p>
        </w:tc>
        <w:tc>
          <w:tcPr>
            <w:tcW w:w="1172" w:type="dxa"/>
            <w:vAlign w:val="center"/>
          </w:tcPr>
          <w:p w14:paraId="3F42433D" w14:textId="77777777" w:rsidR="00DE6C76" w:rsidRPr="00075074" w:rsidRDefault="00DE6C76" w:rsidP="00461C83">
            <w:pPr>
              <w:rPr>
                <w:sz w:val="24"/>
              </w:rPr>
            </w:pPr>
          </w:p>
        </w:tc>
        <w:tc>
          <w:tcPr>
            <w:tcW w:w="930" w:type="dxa"/>
            <w:vAlign w:val="center"/>
          </w:tcPr>
          <w:p w14:paraId="6C1A5632" w14:textId="77777777" w:rsidR="00DE6C76" w:rsidRPr="00075074" w:rsidRDefault="00DE6C76" w:rsidP="00461C83">
            <w:pPr>
              <w:rPr>
                <w:sz w:val="24"/>
              </w:rPr>
            </w:pPr>
          </w:p>
        </w:tc>
      </w:tr>
      <w:tr w:rsidR="00DE6C76" w:rsidRPr="00075074" w14:paraId="20B41B65" w14:textId="77777777" w:rsidTr="00461C83">
        <w:trPr>
          <w:trHeight w:val="567"/>
        </w:trPr>
        <w:tc>
          <w:tcPr>
            <w:tcW w:w="1789" w:type="dxa"/>
            <w:vAlign w:val="center"/>
          </w:tcPr>
          <w:p w14:paraId="76A8E845" w14:textId="77777777" w:rsidR="00DE6C76" w:rsidRPr="00075074" w:rsidRDefault="00DE6C76" w:rsidP="00461C83">
            <w:r w:rsidRPr="00075074">
              <w:t>Inlet/Exhaust Manifold</w:t>
            </w:r>
          </w:p>
        </w:tc>
        <w:tc>
          <w:tcPr>
            <w:tcW w:w="1161" w:type="dxa"/>
            <w:vAlign w:val="center"/>
          </w:tcPr>
          <w:p w14:paraId="48E3A796" w14:textId="77777777" w:rsidR="00DE6C76" w:rsidRPr="00075074" w:rsidRDefault="00DE6C76" w:rsidP="00461C83">
            <w:pPr>
              <w:rPr>
                <w:sz w:val="24"/>
              </w:rPr>
            </w:pPr>
          </w:p>
        </w:tc>
        <w:tc>
          <w:tcPr>
            <w:tcW w:w="981" w:type="dxa"/>
            <w:vAlign w:val="center"/>
          </w:tcPr>
          <w:p w14:paraId="60A0FD88" w14:textId="77777777" w:rsidR="00DE6C76" w:rsidRPr="00075074" w:rsidRDefault="00DE6C76" w:rsidP="00461C83">
            <w:pPr>
              <w:rPr>
                <w:sz w:val="24"/>
              </w:rPr>
            </w:pPr>
          </w:p>
        </w:tc>
        <w:tc>
          <w:tcPr>
            <w:tcW w:w="1172" w:type="dxa"/>
            <w:vAlign w:val="center"/>
          </w:tcPr>
          <w:p w14:paraId="1B2B34A8" w14:textId="77777777" w:rsidR="00DE6C76" w:rsidRPr="00075074" w:rsidRDefault="00DE6C76" w:rsidP="00461C83">
            <w:pPr>
              <w:rPr>
                <w:sz w:val="24"/>
              </w:rPr>
            </w:pPr>
          </w:p>
        </w:tc>
        <w:tc>
          <w:tcPr>
            <w:tcW w:w="930" w:type="dxa"/>
            <w:vAlign w:val="center"/>
          </w:tcPr>
          <w:p w14:paraId="638FDA3C" w14:textId="77777777" w:rsidR="00DE6C76" w:rsidRPr="00075074" w:rsidRDefault="00DE6C76" w:rsidP="00461C83">
            <w:pPr>
              <w:rPr>
                <w:sz w:val="24"/>
              </w:rPr>
            </w:pPr>
          </w:p>
        </w:tc>
      </w:tr>
      <w:tr w:rsidR="00DE6C76" w:rsidRPr="00075074" w14:paraId="7D214DC4" w14:textId="77777777" w:rsidTr="00461C83">
        <w:trPr>
          <w:trHeight w:val="567"/>
        </w:trPr>
        <w:tc>
          <w:tcPr>
            <w:tcW w:w="1789" w:type="dxa"/>
            <w:vAlign w:val="center"/>
          </w:tcPr>
          <w:p w14:paraId="388BC53D" w14:textId="77777777" w:rsidR="00DE6C76" w:rsidRPr="00075074" w:rsidRDefault="00DE6C76" w:rsidP="00461C83">
            <w:proofErr w:type="gramStart"/>
            <w:r w:rsidRPr="00075074">
              <w:t>Crankshaft  Lip</w:t>
            </w:r>
            <w:proofErr w:type="gramEnd"/>
            <w:r w:rsidRPr="00075074">
              <w:t xml:space="preserve"> Seal</w:t>
            </w:r>
          </w:p>
        </w:tc>
        <w:tc>
          <w:tcPr>
            <w:tcW w:w="1161" w:type="dxa"/>
            <w:vAlign w:val="center"/>
          </w:tcPr>
          <w:p w14:paraId="651A7CF1" w14:textId="77777777" w:rsidR="00DE6C76" w:rsidRPr="00075074" w:rsidRDefault="00DE6C76" w:rsidP="00461C83"/>
        </w:tc>
        <w:tc>
          <w:tcPr>
            <w:tcW w:w="981" w:type="dxa"/>
            <w:vAlign w:val="center"/>
          </w:tcPr>
          <w:p w14:paraId="443803D7" w14:textId="77777777" w:rsidR="00DE6C76" w:rsidRPr="00075074" w:rsidRDefault="00DE6C76" w:rsidP="00461C83"/>
        </w:tc>
        <w:tc>
          <w:tcPr>
            <w:tcW w:w="1172" w:type="dxa"/>
            <w:vAlign w:val="center"/>
          </w:tcPr>
          <w:p w14:paraId="33F8243A" w14:textId="77777777" w:rsidR="00DE6C76" w:rsidRPr="00075074" w:rsidRDefault="00DE6C76" w:rsidP="00461C83"/>
        </w:tc>
        <w:tc>
          <w:tcPr>
            <w:tcW w:w="930" w:type="dxa"/>
            <w:vAlign w:val="center"/>
          </w:tcPr>
          <w:p w14:paraId="519285BC" w14:textId="77777777" w:rsidR="00DE6C76" w:rsidRPr="00075074" w:rsidRDefault="00DE6C76" w:rsidP="00461C83"/>
        </w:tc>
      </w:tr>
      <w:tr w:rsidR="00DE6C76" w:rsidRPr="00075074" w14:paraId="423789E8" w14:textId="77777777" w:rsidTr="00461C83">
        <w:trPr>
          <w:trHeight w:val="567"/>
        </w:trPr>
        <w:tc>
          <w:tcPr>
            <w:tcW w:w="1789" w:type="dxa"/>
            <w:vAlign w:val="center"/>
          </w:tcPr>
          <w:p w14:paraId="01B15B8E" w14:textId="77777777" w:rsidR="00DE6C76" w:rsidRPr="00075074" w:rsidRDefault="00DE6C76" w:rsidP="00461C83">
            <w:r w:rsidRPr="00075074">
              <w:t>Sump</w:t>
            </w:r>
          </w:p>
        </w:tc>
        <w:tc>
          <w:tcPr>
            <w:tcW w:w="1161" w:type="dxa"/>
            <w:vAlign w:val="center"/>
          </w:tcPr>
          <w:p w14:paraId="0C121A1A" w14:textId="77777777" w:rsidR="00DE6C76" w:rsidRPr="00075074" w:rsidRDefault="00DE6C76" w:rsidP="00461C83"/>
        </w:tc>
        <w:tc>
          <w:tcPr>
            <w:tcW w:w="981" w:type="dxa"/>
            <w:vAlign w:val="center"/>
          </w:tcPr>
          <w:p w14:paraId="2D7FFDD0" w14:textId="77777777" w:rsidR="00DE6C76" w:rsidRPr="00075074" w:rsidRDefault="00DE6C76" w:rsidP="00461C83"/>
        </w:tc>
        <w:tc>
          <w:tcPr>
            <w:tcW w:w="1172" w:type="dxa"/>
            <w:vAlign w:val="center"/>
          </w:tcPr>
          <w:p w14:paraId="2238DF09" w14:textId="77777777" w:rsidR="00DE6C76" w:rsidRPr="00075074" w:rsidRDefault="00DE6C76" w:rsidP="00461C83"/>
        </w:tc>
        <w:tc>
          <w:tcPr>
            <w:tcW w:w="930" w:type="dxa"/>
            <w:vAlign w:val="center"/>
          </w:tcPr>
          <w:p w14:paraId="7AD115A0" w14:textId="77777777" w:rsidR="00DE6C76" w:rsidRPr="00075074" w:rsidRDefault="00DE6C76" w:rsidP="00461C83"/>
        </w:tc>
      </w:tr>
    </w:tbl>
    <w:p w14:paraId="67B2655E" w14:textId="03B20143" w:rsidR="00DE6C76" w:rsidRPr="00075074" w:rsidRDefault="00DE6C76" w:rsidP="00DE6C76"/>
    <w:p w14:paraId="41E7AA0E" w14:textId="6D1ECF73" w:rsidR="00DE6C76" w:rsidRPr="00075074" w:rsidRDefault="00DE6C76" w:rsidP="00DE6C76"/>
    <w:p w14:paraId="6F73ABEE" w14:textId="77777777" w:rsidR="00DE6C76" w:rsidRPr="00075074" w:rsidRDefault="00DE6C76" w:rsidP="00DE6C76"/>
    <w:p w14:paraId="4397C94A" w14:textId="77777777" w:rsidR="00DE6C76" w:rsidRPr="00075074" w:rsidRDefault="00DE6C76" w:rsidP="00DE6C76"/>
    <w:p w14:paraId="3111F13A" w14:textId="77777777" w:rsidR="00DE6C76" w:rsidRPr="00075074" w:rsidRDefault="00DE6C76" w:rsidP="00DE6C76"/>
    <w:p w14:paraId="186013A4" w14:textId="77777777" w:rsidR="00DE6C76" w:rsidRPr="00075074" w:rsidRDefault="00DE6C76" w:rsidP="00DE6C76"/>
    <w:p w14:paraId="38DE3EB0" w14:textId="77777777" w:rsidR="00DE6C76" w:rsidRPr="00075074" w:rsidRDefault="00DE6C76" w:rsidP="00DE6C76"/>
    <w:p w14:paraId="4117C40C" w14:textId="77777777" w:rsidR="00DE6C76" w:rsidRPr="00075074" w:rsidRDefault="00DE6C76" w:rsidP="00DE6C76"/>
    <w:p w14:paraId="0177430B" w14:textId="77777777" w:rsidR="00DE6C76" w:rsidRDefault="00DE6C76" w:rsidP="00DE6C76">
      <w:pPr>
        <w:sectPr w:rsidR="00DE6C76" w:rsidSect="00DE6C76">
          <w:pgSz w:w="16838" w:h="11906" w:orient="landscape" w:code="9"/>
          <w:pgMar w:top="1418" w:right="1670" w:bottom="1418" w:left="1418" w:header="709" w:footer="709" w:gutter="0"/>
          <w:cols w:space="708"/>
          <w:docGrid w:linePitch="360"/>
        </w:sectPr>
      </w:pPr>
      <w:r>
        <w:rPr>
          <w:noProof/>
        </w:rPr>
        <mc:AlternateContent>
          <mc:Choice Requires="wps">
            <w:drawing>
              <wp:anchor distT="0" distB="0" distL="114300" distR="114300" simplePos="0" relativeHeight="251676672" behindDoc="0" locked="0" layoutInCell="1" allowOverlap="1" wp14:anchorId="00369EE4" wp14:editId="4A7A4E0B">
                <wp:simplePos x="0" y="0"/>
                <wp:positionH relativeFrom="column">
                  <wp:posOffset>4805045</wp:posOffset>
                </wp:positionH>
                <wp:positionV relativeFrom="paragraph">
                  <wp:posOffset>1067435</wp:posOffset>
                </wp:positionV>
                <wp:extent cx="4810125" cy="2657475"/>
                <wp:effectExtent l="0" t="0" r="9525" b="9525"/>
                <wp:wrapNone/>
                <wp:docPr id="19957175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657475"/>
                        </a:xfrm>
                        <a:prstGeom prst="rect">
                          <a:avLst/>
                        </a:prstGeom>
                        <a:solidFill>
                          <a:srgbClr val="FFFFFF"/>
                        </a:solidFill>
                        <a:ln>
                          <a:noFill/>
                        </a:ln>
                      </wps:spPr>
                      <wps:txbx>
                        <w:txbxContent>
                          <w:tbl>
                            <w:tblPr>
                              <w:tblW w:w="6010"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390"/>
                              <w:gridCol w:w="1620"/>
                            </w:tblGrid>
                            <w:tr w:rsidR="00DE6C76" w:rsidRPr="00F1615A" w14:paraId="57210943" w14:textId="77777777" w:rsidTr="00DE6C76">
                              <w:tc>
                                <w:tcPr>
                                  <w:tcW w:w="4390" w:type="dxa"/>
                                </w:tcPr>
                                <w:p w14:paraId="1B1B0B9A" w14:textId="77777777" w:rsidR="00DE6C76" w:rsidRPr="00F1615A" w:rsidRDefault="00DE6C76" w:rsidP="00AF1080">
                                  <w:pPr>
                                    <w:rPr>
                                      <w:b/>
                                    </w:rPr>
                                  </w:pPr>
                                  <w:r w:rsidRPr="00F1615A">
                                    <w:rPr>
                                      <w:b/>
                                    </w:rPr>
                                    <w:t>Assessor Checklist</w:t>
                                  </w:r>
                                </w:p>
                              </w:tc>
                              <w:tc>
                                <w:tcPr>
                                  <w:tcW w:w="1620" w:type="dxa"/>
                                </w:tcPr>
                                <w:p w14:paraId="7798C97D" w14:textId="77777777" w:rsidR="00DE6C76" w:rsidRPr="00F1615A" w:rsidRDefault="00DE6C76" w:rsidP="00AF1080">
                                  <w:pPr>
                                    <w:rPr>
                                      <w:b/>
                                    </w:rPr>
                                  </w:pPr>
                                  <w:r w:rsidRPr="00F1615A">
                                    <w:rPr>
                                      <w:b/>
                                    </w:rPr>
                                    <w:t>Achieved</w:t>
                                  </w:r>
                                </w:p>
                                <w:p w14:paraId="3B76C99B" w14:textId="77777777" w:rsidR="00DE6C76" w:rsidRPr="00F1615A" w:rsidRDefault="00DE6C76" w:rsidP="00AF1080">
                                  <w:r w:rsidRPr="00F1615A">
                                    <w:rPr>
                                      <w:b/>
                                    </w:rPr>
                                    <w:t>Y/N</w:t>
                                  </w:r>
                                </w:p>
                              </w:tc>
                            </w:tr>
                            <w:tr w:rsidR="00DE6C76" w:rsidRPr="00F1615A" w14:paraId="2C97FE5B" w14:textId="77777777" w:rsidTr="00DE6C76">
                              <w:tc>
                                <w:tcPr>
                                  <w:tcW w:w="4390" w:type="dxa"/>
                                </w:tcPr>
                                <w:p w14:paraId="296D33E5" w14:textId="77777777" w:rsidR="00DE6C76" w:rsidRPr="00F1615A" w:rsidRDefault="00DE6C76" w:rsidP="00AF1080">
                                  <w:r w:rsidRPr="00F1615A">
                                    <w:t>Gaskets and seals identified</w:t>
                                  </w:r>
                                </w:p>
                              </w:tc>
                              <w:tc>
                                <w:tcPr>
                                  <w:tcW w:w="1620" w:type="dxa"/>
                                </w:tcPr>
                                <w:p w14:paraId="5D6CA8E3" w14:textId="77777777" w:rsidR="00DE6C76" w:rsidRPr="00F1615A" w:rsidRDefault="00DE6C76" w:rsidP="00AF1080"/>
                              </w:tc>
                            </w:tr>
                            <w:tr w:rsidR="00DE6C76" w:rsidRPr="00F1615A" w14:paraId="7E0C3C35" w14:textId="77777777" w:rsidTr="00DE6C76">
                              <w:tc>
                                <w:tcPr>
                                  <w:tcW w:w="4390" w:type="dxa"/>
                                </w:tcPr>
                                <w:p w14:paraId="5E05C67E" w14:textId="77777777" w:rsidR="00DE6C76" w:rsidRPr="00F1615A" w:rsidRDefault="00DE6C76" w:rsidP="00AF1080">
                                  <w:r w:rsidRPr="00F1615A">
                                    <w:t>Use correctly identified</w:t>
                                  </w:r>
                                </w:p>
                              </w:tc>
                              <w:tc>
                                <w:tcPr>
                                  <w:tcW w:w="1620" w:type="dxa"/>
                                </w:tcPr>
                                <w:p w14:paraId="1E9CBD05" w14:textId="77777777" w:rsidR="00DE6C76" w:rsidRPr="00F1615A" w:rsidRDefault="00DE6C76" w:rsidP="00AF1080"/>
                              </w:tc>
                            </w:tr>
                          </w:tbl>
                          <w:p w14:paraId="366EC3D3" w14:textId="77777777" w:rsidR="00DE6C76" w:rsidRPr="00F1615A" w:rsidRDefault="00DE6C76" w:rsidP="00DE6C76">
                            <w:pPr>
                              <w:rPr>
                                <w:b/>
                              </w:rPr>
                            </w:pPr>
                          </w:p>
                          <w:p w14:paraId="525B582F" w14:textId="77777777" w:rsidR="00DE6C76" w:rsidRPr="00F1615A" w:rsidRDefault="00DE6C76" w:rsidP="00DE6C76">
                            <w:pPr>
                              <w:rPr>
                                <w:b/>
                              </w:rPr>
                            </w:pPr>
                            <w:r w:rsidRPr="00F1615A">
                              <w:rPr>
                                <w:b/>
                              </w:rPr>
                              <w:t>Assessor Declaration</w:t>
                            </w:r>
                          </w:p>
                          <w:p w14:paraId="1552D772" w14:textId="77777777" w:rsidR="00DE6C76" w:rsidRPr="00F1615A" w:rsidRDefault="00DE6C76" w:rsidP="00DE6C76">
                            <w:r w:rsidRPr="00F1615A">
                              <w:t xml:space="preserve">In signing this </w:t>
                            </w:r>
                            <w:proofErr w:type="gramStart"/>
                            <w:r w:rsidRPr="00F1615A">
                              <w:t>sheet</w:t>
                            </w:r>
                            <w:proofErr w:type="gramEnd"/>
                            <w:r w:rsidRPr="00F1615A">
                              <w:t xml:space="preserve"> the assessor and learner confirm that all the operations in this task were carried out by the named </w:t>
                            </w:r>
                            <w:proofErr w:type="gramStart"/>
                            <w:r w:rsidRPr="00F1615A">
                              <w:t>learner</w:t>
                            </w:r>
                            <w:proofErr w:type="gramEnd"/>
                            <w:r w:rsidRPr="00F1615A">
                              <w:t xml:space="preserve"> and the learner </w:t>
                            </w:r>
                            <w:proofErr w:type="gramStart"/>
                            <w:r w:rsidRPr="00F1615A">
                              <w:t>observed safe working practices at all times</w:t>
                            </w:r>
                            <w:proofErr w:type="gramEnd"/>
                            <w:r w:rsidRPr="00F1615A">
                              <w:t>.</w:t>
                            </w:r>
                          </w:p>
                          <w:p w14:paraId="261FF81F" w14:textId="77777777" w:rsidR="00DE6C76" w:rsidRPr="00F1615A" w:rsidRDefault="00DE6C76" w:rsidP="00DE6C76"/>
                          <w:p w14:paraId="337E9095" w14:textId="77777777" w:rsidR="00DE6C76" w:rsidRPr="00F1615A" w:rsidRDefault="00DE6C76" w:rsidP="00DE6C76"/>
                          <w:p w14:paraId="197D7D5F" w14:textId="77777777" w:rsidR="00DE6C76" w:rsidRPr="00F1615A" w:rsidRDefault="00DE6C76" w:rsidP="00DE6C76">
                            <w:r w:rsidRPr="00F1615A">
                              <w:t>Assessor Signature…………………………………... Date………………….</w:t>
                            </w:r>
                          </w:p>
                          <w:p w14:paraId="7E3F65CC" w14:textId="77777777" w:rsidR="00DE6C76" w:rsidRPr="00F1615A" w:rsidRDefault="00DE6C76" w:rsidP="00DE6C76"/>
                          <w:p w14:paraId="61313D77" w14:textId="77777777" w:rsidR="00DE6C76" w:rsidRPr="00F1615A" w:rsidRDefault="00DE6C76" w:rsidP="00DE6C76">
                            <w:r w:rsidRPr="00F1615A">
                              <w:t>Learner Signature ……………………………………. Date………………….</w:t>
                            </w:r>
                          </w:p>
                          <w:p w14:paraId="390FEFE6" w14:textId="77777777" w:rsidR="00DE6C76" w:rsidRPr="00F1615A" w:rsidRDefault="00DE6C76" w:rsidP="00DE6C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9EE4" id="_x0000_s1029" type="#_x0000_t202" style="position:absolute;margin-left:378.35pt;margin-top:84.05pt;width:378.75pt;height:20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" stroked="f">
                <v:textbox>
                  <w:txbxContent>
                    <w:tbl>
                      <w:tblPr>
                        <w:tblW w:w="6010"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390"/>
                        <w:gridCol w:w="1620"/>
                      </w:tblGrid>
                      <w:tr w:rsidR="00DE6C76" w:rsidRPr="00F1615A" w14:paraId="57210943" w14:textId="77777777" w:rsidTr="00DE6C76">
                        <w:tc>
                          <w:tcPr>
                            <w:tcW w:w="4390" w:type="dxa"/>
                          </w:tcPr>
                          <w:p w14:paraId="1B1B0B9A" w14:textId="77777777" w:rsidR="00DE6C76" w:rsidRPr="00F1615A" w:rsidRDefault="00DE6C76" w:rsidP="00AF1080">
                            <w:pPr>
                              <w:rPr>
                                <w:b/>
                              </w:rPr>
                            </w:pPr>
                            <w:r w:rsidRPr="00F1615A">
                              <w:rPr>
                                <w:b/>
                              </w:rPr>
                              <w:t>Assessor Checklist</w:t>
                            </w:r>
                          </w:p>
                        </w:tc>
                        <w:tc>
                          <w:tcPr>
                            <w:tcW w:w="1620" w:type="dxa"/>
                          </w:tcPr>
                          <w:p w14:paraId="7798C97D" w14:textId="77777777" w:rsidR="00DE6C76" w:rsidRPr="00F1615A" w:rsidRDefault="00DE6C76" w:rsidP="00AF1080">
                            <w:pPr>
                              <w:rPr>
                                <w:b/>
                              </w:rPr>
                            </w:pPr>
                            <w:r w:rsidRPr="00F1615A">
                              <w:rPr>
                                <w:b/>
                              </w:rPr>
                              <w:t>Achieved</w:t>
                            </w:r>
                          </w:p>
                          <w:p w14:paraId="3B76C99B" w14:textId="77777777" w:rsidR="00DE6C76" w:rsidRPr="00F1615A" w:rsidRDefault="00DE6C76" w:rsidP="00AF1080">
                            <w:r w:rsidRPr="00F1615A">
                              <w:rPr>
                                <w:b/>
                              </w:rPr>
                              <w:t>Y/N</w:t>
                            </w:r>
                          </w:p>
                        </w:tc>
                      </w:tr>
                      <w:tr w:rsidR="00DE6C76" w:rsidRPr="00F1615A" w14:paraId="2C97FE5B" w14:textId="77777777" w:rsidTr="00DE6C76">
                        <w:tc>
                          <w:tcPr>
                            <w:tcW w:w="4390" w:type="dxa"/>
                          </w:tcPr>
                          <w:p w14:paraId="296D33E5" w14:textId="77777777" w:rsidR="00DE6C76" w:rsidRPr="00F1615A" w:rsidRDefault="00DE6C76" w:rsidP="00AF1080">
                            <w:r w:rsidRPr="00F1615A">
                              <w:t>Gaskets and seals identified</w:t>
                            </w:r>
                          </w:p>
                        </w:tc>
                        <w:tc>
                          <w:tcPr>
                            <w:tcW w:w="1620" w:type="dxa"/>
                          </w:tcPr>
                          <w:p w14:paraId="5D6CA8E3" w14:textId="77777777" w:rsidR="00DE6C76" w:rsidRPr="00F1615A" w:rsidRDefault="00DE6C76" w:rsidP="00AF1080"/>
                        </w:tc>
                      </w:tr>
                      <w:tr w:rsidR="00DE6C76" w:rsidRPr="00F1615A" w14:paraId="7E0C3C35" w14:textId="77777777" w:rsidTr="00DE6C76">
                        <w:tc>
                          <w:tcPr>
                            <w:tcW w:w="4390" w:type="dxa"/>
                          </w:tcPr>
                          <w:p w14:paraId="5E05C67E" w14:textId="77777777" w:rsidR="00DE6C76" w:rsidRPr="00F1615A" w:rsidRDefault="00DE6C76" w:rsidP="00AF1080">
                            <w:r w:rsidRPr="00F1615A">
                              <w:t>Use correctly identified</w:t>
                            </w:r>
                          </w:p>
                        </w:tc>
                        <w:tc>
                          <w:tcPr>
                            <w:tcW w:w="1620" w:type="dxa"/>
                          </w:tcPr>
                          <w:p w14:paraId="1E9CBD05" w14:textId="77777777" w:rsidR="00DE6C76" w:rsidRPr="00F1615A" w:rsidRDefault="00DE6C76" w:rsidP="00AF1080"/>
                        </w:tc>
                      </w:tr>
                    </w:tbl>
                    <w:p w14:paraId="366EC3D3" w14:textId="77777777" w:rsidR="00DE6C76" w:rsidRPr="00F1615A" w:rsidRDefault="00DE6C76" w:rsidP="00DE6C76">
                      <w:pPr>
                        <w:rPr>
                          <w:b/>
                        </w:rPr>
                      </w:pPr>
                    </w:p>
                    <w:p w14:paraId="525B582F" w14:textId="77777777" w:rsidR="00DE6C76" w:rsidRPr="00F1615A" w:rsidRDefault="00DE6C76" w:rsidP="00DE6C76">
                      <w:pPr>
                        <w:rPr>
                          <w:b/>
                        </w:rPr>
                      </w:pPr>
                      <w:r w:rsidRPr="00F1615A">
                        <w:rPr>
                          <w:b/>
                        </w:rPr>
                        <w:t>Assessor Declaration</w:t>
                      </w:r>
                    </w:p>
                    <w:p w14:paraId="1552D772" w14:textId="77777777" w:rsidR="00DE6C76" w:rsidRPr="00F1615A" w:rsidRDefault="00DE6C76" w:rsidP="00DE6C76">
                      <w:r w:rsidRPr="00F1615A">
                        <w:t xml:space="preserve">In signing this </w:t>
                      </w:r>
                      <w:proofErr w:type="gramStart"/>
                      <w:r w:rsidRPr="00F1615A">
                        <w:t>sheet</w:t>
                      </w:r>
                      <w:proofErr w:type="gramEnd"/>
                      <w:r w:rsidRPr="00F1615A">
                        <w:t xml:space="preserve"> the assessor and learner confirm that all the operations in this task were carried out by the named </w:t>
                      </w:r>
                      <w:proofErr w:type="gramStart"/>
                      <w:r w:rsidRPr="00F1615A">
                        <w:t>learner</w:t>
                      </w:r>
                      <w:proofErr w:type="gramEnd"/>
                      <w:r w:rsidRPr="00F1615A">
                        <w:t xml:space="preserve"> and the learner </w:t>
                      </w:r>
                      <w:proofErr w:type="gramStart"/>
                      <w:r w:rsidRPr="00F1615A">
                        <w:t>observed safe working practices at all times</w:t>
                      </w:r>
                      <w:proofErr w:type="gramEnd"/>
                      <w:r w:rsidRPr="00F1615A">
                        <w:t>.</w:t>
                      </w:r>
                    </w:p>
                    <w:p w14:paraId="261FF81F" w14:textId="77777777" w:rsidR="00DE6C76" w:rsidRPr="00F1615A" w:rsidRDefault="00DE6C76" w:rsidP="00DE6C76"/>
                    <w:p w14:paraId="337E9095" w14:textId="77777777" w:rsidR="00DE6C76" w:rsidRPr="00F1615A" w:rsidRDefault="00DE6C76" w:rsidP="00DE6C76"/>
                    <w:p w14:paraId="197D7D5F" w14:textId="77777777" w:rsidR="00DE6C76" w:rsidRPr="00F1615A" w:rsidRDefault="00DE6C76" w:rsidP="00DE6C76">
                      <w:r w:rsidRPr="00F1615A">
                        <w:t>Assessor Signature…………………………………... Date………………….</w:t>
                      </w:r>
                    </w:p>
                    <w:p w14:paraId="7E3F65CC" w14:textId="77777777" w:rsidR="00DE6C76" w:rsidRPr="00F1615A" w:rsidRDefault="00DE6C76" w:rsidP="00DE6C76"/>
                    <w:p w14:paraId="61313D77" w14:textId="77777777" w:rsidR="00DE6C76" w:rsidRPr="00F1615A" w:rsidRDefault="00DE6C76" w:rsidP="00DE6C76">
                      <w:r w:rsidRPr="00F1615A">
                        <w:t>Learner Signature ……………………………………. Date………………….</w:t>
                      </w:r>
                    </w:p>
                    <w:p w14:paraId="390FEFE6" w14:textId="77777777" w:rsidR="00DE6C76" w:rsidRPr="00F1615A" w:rsidRDefault="00DE6C76" w:rsidP="00DE6C76"/>
                  </w:txbxContent>
                </v:textbox>
              </v:shape>
            </w:pict>
          </mc:Fallback>
        </mc:AlternateContent>
      </w:r>
      <w:r>
        <w:br w:type="page"/>
      </w:r>
    </w:p>
    <w:p w14:paraId="3F22A37F" w14:textId="48194F7D" w:rsidR="00DE6C76" w:rsidRPr="0043505F" w:rsidRDefault="00DE6C76" w:rsidP="00DE6C76">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5</w:t>
      </w:r>
      <w:r w:rsidRPr="0043505F">
        <w:rPr>
          <w:rFonts w:eastAsia="Times New Roman"/>
          <w:lang w:val="en-US"/>
        </w:rPr>
        <w:t xml:space="preserve"> (</w:t>
      </w:r>
      <w:r>
        <w:rPr>
          <w:rFonts w:eastAsia="Times New Roman"/>
          <w:lang w:val="en-US"/>
        </w:rPr>
        <w:t>A</w:t>
      </w:r>
      <w:r w:rsidRPr="0043505F">
        <w:rPr>
          <w:rFonts w:eastAsia="Times New Roman"/>
          <w:lang w:val="en-US"/>
        </w:rPr>
        <w:t>/501/70</w:t>
      </w:r>
      <w:r>
        <w:rPr>
          <w:rFonts w:eastAsia="Times New Roman"/>
          <w:lang w:val="en-US"/>
        </w:rPr>
        <w:t>12</w:t>
      </w:r>
      <w:r w:rsidRPr="0043505F">
        <w:rPr>
          <w:rFonts w:eastAsia="Times New Roman"/>
          <w:lang w:val="en-US"/>
        </w:rPr>
        <w:t>)</w:t>
      </w:r>
    </w:p>
    <w:p w14:paraId="2EE70379" w14:textId="2D92CA30" w:rsidR="00DE6C76" w:rsidRPr="0043505F" w:rsidRDefault="00DE6C76" w:rsidP="00DE6C76">
      <w:pPr>
        <w:jc w:val="center"/>
        <w:rPr>
          <w:rFonts w:eastAsia="Times New Roman" w:cs="Arial"/>
          <w:b/>
          <w:kern w:val="0"/>
          <w:szCs w:val="22"/>
          <w:u w:val="single"/>
          <w:lang w:val="en-US"/>
          <w14:ligatures w14:val="none"/>
        </w:rPr>
      </w:pPr>
      <w:r w:rsidRPr="00DE6C76">
        <w:rPr>
          <w:rFonts w:eastAsia="Times New Roman" w:cstheme="majorBidi"/>
          <w:b/>
          <w:color w:val="043956" w:themeColor="accent2"/>
          <w:sz w:val="28"/>
          <w:szCs w:val="32"/>
          <w:lang w:val="en-US"/>
        </w:rPr>
        <w:t>INTRODUCTION TO ENGINE LIQUID COOLING AND ENGINE LUBRICATION SYSTEMS</w:t>
      </w:r>
    </w:p>
    <w:p w14:paraId="6F7D059B" w14:textId="77777777"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2A4D048B"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20054F7D" w14:textId="77777777" w:rsidTr="00461C83">
        <w:tc>
          <w:tcPr>
            <w:tcW w:w="1560" w:type="dxa"/>
          </w:tcPr>
          <w:p w14:paraId="67B41E70"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040095A5"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25797E16"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40E6CCBC"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714931B8"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DE6C76" w:rsidRPr="0043505F" w14:paraId="639B405A" w14:textId="77777777" w:rsidTr="00461C83">
        <w:trPr>
          <w:trHeight w:val="670"/>
        </w:trPr>
        <w:tc>
          <w:tcPr>
            <w:tcW w:w="1560" w:type="dxa"/>
          </w:tcPr>
          <w:p w14:paraId="06C73AC4" w14:textId="5DBA319C" w:rsidR="00DE6C76" w:rsidRPr="00DE6C76" w:rsidRDefault="00DE6C76" w:rsidP="00DE6C76">
            <w:pPr>
              <w:jc w:val="center"/>
              <w:rPr>
                <w:rFonts w:eastAsia="Times New Roman" w:cs="Arial"/>
                <w:bCs/>
                <w:kern w:val="0"/>
                <w:szCs w:val="22"/>
                <w:lang w:val="en-US"/>
                <w14:ligatures w14:val="none"/>
              </w:rPr>
            </w:pPr>
            <w:r w:rsidRPr="00075074">
              <w:rPr>
                <w:b/>
              </w:rPr>
              <w:t>1.1</w:t>
            </w:r>
          </w:p>
        </w:tc>
        <w:tc>
          <w:tcPr>
            <w:tcW w:w="6804" w:type="dxa"/>
          </w:tcPr>
          <w:p w14:paraId="73A20580" w14:textId="77777777" w:rsidR="00DE6C76" w:rsidRPr="00075074" w:rsidRDefault="00DE6C76" w:rsidP="00DE6C76">
            <w:r w:rsidRPr="00075074">
              <w:rPr>
                <w:bCs/>
              </w:rPr>
              <w:t>Use</w:t>
            </w:r>
            <w:r w:rsidRPr="00075074">
              <w:t xml:space="preserve"> safe working practices when working on engine cooling and lubrication systems</w:t>
            </w:r>
          </w:p>
          <w:p w14:paraId="24262834" w14:textId="4B0E0351" w:rsidR="00DE6C76" w:rsidRPr="0043505F" w:rsidRDefault="00DE6C76" w:rsidP="00DE6C76">
            <w:pPr>
              <w:ind w:hanging="108"/>
              <w:rPr>
                <w:rFonts w:eastAsia="Times New Roman" w:cs="Arial"/>
                <w:b/>
                <w:kern w:val="0"/>
                <w:szCs w:val="22"/>
                <w:lang w:val="en-US"/>
                <w14:ligatures w14:val="none"/>
              </w:rPr>
            </w:pPr>
          </w:p>
        </w:tc>
        <w:tc>
          <w:tcPr>
            <w:tcW w:w="1676" w:type="dxa"/>
          </w:tcPr>
          <w:p w14:paraId="5F992DE1" w14:textId="77777777" w:rsidR="00DE6C76" w:rsidRPr="00075074" w:rsidRDefault="00DE6C76" w:rsidP="00DE6C76">
            <w:pPr>
              <w:jc w:val="center"/>
            </w:pPr>
            <w:r w:rsidRPr="00075074">
              <w:t>5.2</w:t>
            </w:r>
          </w:p>
          <w:p w14:paraId="1281E8DB" w14:textId="77777777" w:rsidR="00DE6C76" w:rsidRPr="00075074" w:rsidRDefault="00DE6C76" w:rsidP="00DE6C76">
            <w:pPr>
              <w:jc w:val="center"/>
            </w:pPr>
            <w:r w:rsidRPr="00075074">
              <w:t>5.3</w:t>
            </w:r>
          </w:p>
          <w:p w14:paraId="66E112CD" w14:textId="1CCEE46A" w:rsidR="00DE6C76" w:rsidRPr="0043505F" w:rsidRDefault="00DE6C76" w:rsidP="00DE6C76">
            <w:pPr>
              <w:jc w:val="center"/>
              <w:rPr>
                <w:rFonts w:eastAsia="Times New Roman" w:cs="Arial"/>
                <w:kern w:val="0"/>
                <w:szCs w:val="22"/>
                <w:lang w:val="en-US"/>
                <w14:ligatures w14:val="none"/>
              </w:rPr>
            </w:pPr>
            <w:r w:rsidRPr="00075074">
              <w:t>5.5</w:t>
            </w:r>
          </w:p>
        </w:tc>
      </w:tr>
      <w:tr w:rsidR="00DE6C76" w:rsidRPr="0043505F" w14:paraId="008F4494" w14:textId="77777777" w:rsidTr="00DE6C76">
        <w:trPr>
          <w:trHeight w:val="630"/>
        </w:trPr>
        <w:tc>
          <w:tcPr>
            <w:tcW w:w="1560" w:type="dxa"/>
          </w:tcPr>
          <w:p w14:paraId="56009C87" w14:textId="2E1B3BD4" w:rsidR="00DE6C76" w:rsidRPr="00DE6C76" w:rsidRDefault="00DE6C76" w:rsidP="00DE6C76">
            <w:pPr>
              <w:jc w:val="center"/>
              <w:rPr>
                <w:rFonts w:eastAsia="Times New Roman" w:cs="Arial"/>
                <w:bCs/>
                <w:kern w:val="0"/>
                <w:szCs w:val="22"/>
                <w:lang w:val="en-US"/>
                <w14:ligatures w14:val="none"/>
              </w:rPr>
            </w:pPr>
            <w:r w:rsidRPr="00075074">
              <w:rPr>
                <w:b/>
              </w:rPr>
              <w:t>2.1</w:t>
            </w:r>
          </w:p>
        </w:tc>
        <w:tc>
          <w:tcPr>
            <w:tcW w:w="6804" w:type="dxa"/>
          </w:tcPr>
          <w:p w14:paraId="7081CD18" w14:textId="648DC0C2" w:rsidR="00DE6C76" w:rsidRPr="0043505F" w:rsidRDefault="00DE6C76" w:rsidP="00DE6C76">
            <w:pPr>
              <w:rPr>
                <w:rFonts w:eastAsia="Times New Roman" w:cs="Arial"/>
                <w:kern w:val="0"/>
                <w:szCs w:val="22"/>
                <w:lang w:val="en-US"/>
                <w14:ligatures w14:val="none"/>
              </w:rPr>
            </w:pPr>
            <w:r w:rsidRPr="00075074">
              <w:t>Identify the major components of the engine cooling system</w:t>
            </w:r>
          </w:p>
        </w:tc>
        <w:tc>
          <w:tcPr>
            <w:tcW w:w="1676" w:type="dxa"/>
          </w:tcPr>
          <w:p w14:paraId="3EA5FAB2" w14:textId="35938E77" w:rsidR="00DE6C76" w:rsidRPr="0043505F" w:rsidRDefault="00DE6C76" w:rsidP="00DE6C76">
            <w:pPr>
              <w:jc w:val="center"/>
              <w:rPr>
                <w:rFonts w:eastAsia="Times New Roman" w:cs="Arial"/>
                <w:kern w:val="0"/>
                <w:szCs w:val="22"/>
                <w:lang w:val="en-US"/>
                <w14:ligatures w14:val="none"/>
              </w:rPr>
            </w:pPr>
            <w:r w:rsidRPr="00075074">
              <w:t>5.1</w:t>
            </w:r>
          </w:p>
        </w:tc>
      </w:tr>
      <w:tr w:rsidR="00DE6C76" w:rsidRPr="0043505F" w14:paraId="4930EB02" w14:textId="77777777" w:rsidTr="00DE6C76">
        <w:trPr>
          <w:trHeight w:val="1121"/>
        </w:trPr>
        <w:tc>
          <w:tcPr>
            <w:tcW w:w="1560" w:type="dxa"/>
          </w:tcPr>
          <w:p w14:paraId="134680F0" w14:textId="75FF33C9" w:rsidR="00DE6C76" w:rsidRPr="00DE6C76" w:rsidRDefault="00DE6C76" w:rsidP="00DE6C76">
            <w:pPr>
              <w:jc w:val="center"/>
              <w:rPr>
                <w:rFonts w:eastAsia="Times New Roman" w:cs="Arial"/>
                <w:bCs/>
                <w:kern w:val="0"/>
                <w:szCs w:val="22"/>
                <w:lang w:val="en-US"/>
                <w14:ligatures w14:val="none"/>
              </w:rPr>
            </w:pPr>
            <w:r w:rsidRPr="00075074">
              <w:rPr>
                <w:b/>
              </w:rPr>
              <w:t>2.2</w:t>
            </w:r>
          </w:p>
        </w:tc>
        <w:tc>
          <w:tcPr>
            <w:tcW w:w="6804" w:type="dxa"/>
          </w:tcPr>
          <w:p w14:paraId="7A45F720" w14:textId="77777777" w:rsidR="00DE6C76" w:rsidRPr="00075074" w:rsidRDefault="00DE6C76" w:rsidP="00DE6C76">
            <w:r w:rsidRPr="00075074">
              <w:t>Using methodical procedures:</w:t>
            </w:r>
          </w:p>
          <w:p w14:paraId="69267B36" w14:textId="77777777" w:rsidR="00DE6C76" w:rsidRPr="00075074" w:rsidRDefault="00DE6C76" w:rsidP="00DE6C76">
            <w:pPr>
              <w:numPr>
                <w:ilvl w:val="0"/>
                <w:numId w:val="60"/>
              </w:numPr>
              <w:tabs>
                <w:tab w:val="clear" w:pos="1080"/>
                <w:tab w:val="num" w:pos="757"/>
              </w:tabs>
              <w:ind w:left="757"/>
            </w:pPr>
            <w:r w:rsidRPr="00075074">
              <w:t>Drain and flush a vehicle liquid cooling system</w:t>
            </w:r>
          </w:p>
          <w:p w14:paraId="0451B8BD" w14:textId="77777777" w:rsidR="00DE6C76" w:rsidRPr="00075074" w:rsidRDefault="00DE6C76" w:rsidP="00DE6C76">
            <w:pPr>
              <w:numPr>
                <w:ilvl w:val="0"/>
                <w:numId w:val="60"/>
              </w:numPr>
              <w:tabs>
                <w:tab w:val="clear" w:pos="1080"/>
                <w:tab w:val="num" w:pos="757"/>
              </w:tabs>
              <w:ind w:left="757"/>
              <w:rPr>
                <w:b/>
              </w:rPr>
            </w:pPr>
            <w:r w:rsidRPr="00075074">
              <w:t>Remove and replace a thermostat</w:t>
            </w:r>
          </w:p>
          <w:p w14:paraId="12CD403F" w14:textId="6117330D" w:rsidR="00DE6C76" w:rsidRPr="0043505F" w:rsidRDefault="00DE6C76" w:rsidP="00DE6C76">
            <w:pPr>
              <w:numPr>
                <w:ilvl w:val="0"/>
                <w:numId w:val="60"/>
              </w:numPr>
              <w:tabs>
                <w:tab w:val="clear" w:pos="1080"/>
                <w:tab w:val="num" w:pos="757"/>
              </w:tabs>
              <w:ind w:left="757"/>
              <w:rPr>
                <w:rFonts w:eastAsia="Times New Roman" w:cs="Arial"/>
                <w:kern w:val="0"/>
                <w:szCs w:val="22"/>
                <w:lang w:val="en-US"/>
                <w14:ligatures w14:val="none"/>
              </w:rPr>
            </w:pPr>
            <w:r w:rsidRPr="00075074">
              <w:t>Bleed a vehicle cooling system</w:t>
            </w:r>
          </w:p>
        </w:tc>
        <w:tc>
          <w:tcPr>
            <w:tcW w:w="1676" w:type="dxa"/>
          </w:tcPr>
          <w:p w14:paraId="672673AF" w14:textId="1A254796" w:rsidR="00DE6C76" w:rsidRPr="0043505F" w:rsidRDefault="00DE6C76" w:rsidP="00DE6C76">
            <w:pPr>
              <w:jc w:val="center"/>
              <w:rPr>
                <w:rFonts w:eastAsia="Times New Roman" w:cs="Arial"/>
                <w:kern w:val="0"/>
                <w:szCs w:val="22"/>
                <w:lang w:val="en-US"/>
                <w14:ligatures w14:val="none"/>
              </w:rPr>
            </w:pPr>
            <w:r w:rsidRPr="00075074">
              <w:t>5.2</w:t>
            </w:r>
          </w:p>
        </w:tc>
      </w:tr>
      <w:tr w:rsidR="00DE6C76" w:rsidRPr="0043505F" w14:paraId="237FC870" w14:textId="77777777" w:rsidTr="00DE6C76">
        <w:trPr>
          <w:trHeight w:val="698"/>
        </w:trPr>
        <w:tc>
          <w:tcPr>
            <w:tcW w:w="1560" w:type="dxa"/>
          </w:tcPr>
          <w:p w14:paraId="74B49992" w14:textId="34B61B02" w:rsidR="00DE6C76" w:rsidRPr="00DE6C76" w:rsidRDefault="00DE6C76" w:rsidP="00DE6C76">
            <w:pPr>
              <w:jc w:val="center"/>
              <w:rPr>
                <w:rFonts w:eastAsia="Times New Roman" w:cs="Arial"/>
                <w:bCs/>
                <w:kern w:val="0"/>
                <w:szCs w:val="22"/>
                <w:lang w:val="en-US"/>
                <w14:ligatures w14:val="none"/>
              </w:rPr>
            </w:pPr>
            <w:r w:rsidRPr="00075074">
              <w:rPr>
                <w:b/>
              </w:rPr>
              <w:t>3.1</w:t>
            </w:r>
          </w:p>
        </w:tc>
        <w:tc>
          <w:tcPr>
            <w:tcW w:w="6804" w:type="dxa"/>
          </w:tcPr>
          <w:p w14:paraId="1A14308B" w14:textId="2911A981" w:rsidR="00DE6C76" w:rsidRPr="00DE6C76" w:rsidRDefault="00DE6C76" w:rsidP="00DE6C76">
            <w:pPr>
              <w:rPr>
                <w:b/>
              </w:rPr>
            </w:pPr>
            <w:r w:rsidRPr="00075074">
              <w:t>Demonstrate how to mix and install antifreeze solution for a given percentage and system capacity</w:t>
            </w:r>
          </w:p>
        </w:tc>
        <w:tc>
          <w:tcPr>
            <w:tcW w:w="1676" w:type="dxa"/>
          </w:tcPr>
          <w:p w14:paraId="139703F7" w14:textId="6D34EFD6" w:rsidR="00DE6C76" w:rsidRPr="0043505F" w:rsidRDefault="00DE6C76" w:rsidP="00DE6C76">
            <w:pPr>
              <w:jc w:val="center"/>
              <w:rPr>
                <w:rFonts w:eastAsia="Times New Roman" w:cs="Arial"/>
                <w:kern w:val="0"/>
                <w:szCs w:val="22"/>
                <w:lang w:val="en-US"/>
                <w14:ligatures w14:val="none"/>
              </w:rPr>
            </w:pPr>
            <w:r w:rsidRPr="00075074">
              <w:t>5.3</w:t>
            </w:r>
          </w:p>
        </w:tc>
      </w:tr>
      <w:tr w:rsidR="00DE6C76" w:rsidRPr="0043505F" w14:paraId="6262338E" w14:textId="77777777" w:rsidTr="00DE6C76">
        <w:trPr>
          <w:trHeight w:val="410"/>
        </w:trPr>
        <w:tc>
          <w:tcPr>
            <w:tcW w:w="1560" w:type="dxa"/>
          </w:tcPr>
          <w:p w14:paraId="783942E1" w14:textId="4BEE4E21" w:rsidR="00DE6C76" w:rsidRPr="00DE6C76" w:rsidRDefault="00DE6C76" w:rsidP="00DE6C76">
            <w:pPr>
              <w:jc w:val="center"/>
              <w:rPr>
                <w:bCs/>
              </w:rPr>
            </w:pPr>
            <w:r w:rsidRPr="00075074">
              <w:rPr>
                <w:b/>
                <w:bCs/>
              </w:rPr>
              <w:t>3.2</w:t>
            </w:r>
          </w:p>
        </w:tc>
        <w:tc>
          <w:tcPr>
            <w:tcW w:w="6804" w:type="dxa"/>
          </w:tcPr>
          <w:p w14:paraId="47C7BBE8" w14:textId="37C8AC71" w:rsidR="00DE6C76" w:rsidRPr="00075074" w:rsidRDefault="00DE6C76" w:rsidP="00DE6C76">
            <w:r w:rsidRPr="00075074">
              <w:t>Test percentage of antifreeze solution</w:t>
            </w:r>
          </w:p>
        </w:tc>
        <w:tc>
          <w:tcPr>
            <w:tcW w:w="1676" w:type="dxa"/>
          </w:tcPr>
          <w:p w14:paraId="54808B05" w14:textId="6115C4CB" w:rsidR="00DE6C76" w:rsidRPr="00075074" w:rsidRDefault="00DE6C76" w:rsidP="00DE6C76">
            <w:pPr>
              <w:jc w:val="center"/>
            </w:pPr>
            <w:r w:rsidRPr="00075074">
              <w:t>5.3</w:t>
            </w:r>
          </w:p>
        </w:tc>
      </w:tr>
      <w:tr w:rsidR="00DE6C76" w:rsidRPr="0043505F" w14:paraId="5EE40D52" w14:textId="77777777" w:rsidTr="00461C83">
        <w:trPr>
          <w:trHeight w:val="694"/>
        </w:trPr>
        <w:tc>
          <w:tcPr>
            <w:tcW w:w="1560" w:type="dxa"/>
          </w:tcPr>
          <w:p w14:paraId="6C60A846" w14:textId="72F1C6F7" w:rsidR="00DE6C76" w:rsidRPr="00DE6C76" w:rsidRDefault="00DE6C76" w:rsidP="00DE6C76">
            <w:pPr>
              <w:jc w:val="center"/>
              <w:rPr>
                <w:bCs/>
              </w:rPr>
            </w:pPr>
            <w:r w:rsidRPr="00075074">
              <w:rPr>
                <w:b/>
              </w:rPr>
              <w:t>4.1</w:t>
            </w:r>
          </w:p>
        </w:tc>
        <w:tc>
          <w:tcPr>
            <w:tcW w:w="6804" w:type="dxa"/>
          </w:tcPr>
          <w:p w14:paraId="53246F87" w14:textId="72A58D32" w:rsidR="00DE6C76" w:rsidRPr="00075074" w:rsidRDefault="00DE6C76" w:rsidP="00DE6C76">
            <w:r w:rsidRPr="00075074">
              <w:t>Demonstrate how to use a cooling system pressure tester, to test a vehicle’s system for leaks</w:t>
            </w:r>
          </w:p>
        </w:tc>
        <w:tc>
          <w:tcPr>
            <w:tcW w:w="1676" w:type="dxa"/>
          </w:tcPr>
          <w:p w14:paraId="5DE1B2A9" w14:textId="77777777" w:rsidR="00DE6C76" w:rsidRPr="00075074" w:rsidRDefault="00DE6C76" w:rsidP="00DE6C76">
            <w:pPr>
              <w:jc w:val="center"/>
            </w:pPr>
            <w:r w:rsidRPr="00075074">
              <w:t>5.2</w:t>
            </w:r>
          </w:p>
          <w:p w14:paraId="37D76FAD" w14:textId="368FDD9B" w:rsidR="00DE6C76" w:rsidRPr="00075074" w:rsidRDefault="00DE6C76" w:rsidP="00DE6C76">
            <w:pPr>
              <w:jc w:val="center"/>
            </w:pPr>
            <w:r w:rsidRPr="00075074">
              <w:t>5.3</w:t>
            </w:r>
          </w:p>
        </w:tc>
      </w:tr>
      <w:tr w:rsidR="00DE6C76" w:rsidRPr="0043505F" w14:paraId="0908B0F4" w14:textId="77777777" w:rsidTr="00DE6C76">
        <w:trPr>
          <w:trHeight w:val="710"/>
        </w:trPr>
        <w:tc>
          <w:tcPr>
            <w:tcW w:w="1560" w:type="dxa"/>
          </w:tcPr>
          <w:p w14:paraId="6DDFFBF2" w14:textId="3F88CBE7" w:rsidR="00DE6C76" w:rsidRPr="00DE6C76" w:rsidRDefault="00DE6C76" w:rsidP="00DE6C76">
            <w:pPr>
              <w:jc w:val="center"/>
              <w:rPr>
                <w:bCs/>
              </w:rPr>
            </w:pPr>
            <w:r w:rsidRPr="00075074">
              <w:rPr>
                <w:b/>
                <w:bCs/>
              </w:rPr>
              <w:t>5.1</w:t>
            </w:r>
          </w:p>
        </w:tc>
        <w:tc>
          <w:tcPr>
            <w:tcW w:w="6804" w:type="dxa"/>
          </w:tcPr>
          <w:p w14:paraId="27384781" w14:textId="5426BBB6" w:rsidR="00DE6C76" w:rsidRPr="00075074" w:rsidRDefault="00DE6C76" w:rsidP="00DE6C76">
            <w:r w:rsidRPr="00075074">
              <w:t>Identify the major components of the engine lubrication system</w:t>
            </w:r>
          </w:p>
        </w:tc>
        <w:tc>
          <w:tcPr>
            <w:tcW w:w="1676" w:type="dxa"/>
          </w:tcPr>
          <w:p w14:paraId="351BDD61" w14:textId="23F076CB" w:rsidR="00DE6C76" w:rsidRPr="00075074" w:rsidRDefault="00DE6C76" w:rsidP="00DE6C76">
            <w:pPr>
              <w:jc w:val="center"/>
            </w:pPr>
            <w:r w:rsidRPr="00075074">
              <w:t>5.4</w:t>
            </w:r>
          </w:p>
        </w:tc>
      </w:tr>
      <w:tr w:rsidR="00DE6C76" w:rsidRPr="0043505F" w14:paraId="77D2E3F6" w14:textId="77777777" w:rsidTr="00DE6C76">
        <w:trPr>
          <w:trHeight w:val="1400"/>
        </w:trPr>
        <w:tc>
          <w:tcPr>
            <w:tcW w:w="1560" w:type="dxa"/>
          </w:tcPr>
          <w:p w14:paraId="3F695816" w14:textId="5B0A0550" w:rsidR="00DE6C76" w:rsidRPr="00075074" w:rsidRDefault="00DE6C76" w:rsidP="00DE6C76">
            <w:pPr>
              <w:jc w:val="center"/>
              <w:rPr>
                <w:b/>
                <w:bCs/>
              </w:rPr>
            </w:pPr>
            <w:r w:rsidRPr="00075074">
              <w:rPr>
                <w:b/>
                <w:bCs/>
              </w:rPr>
              <w:t>5.2</w:t>
            </w:r>
          </w:p>
        </w:tc>
        <w:tc>
          <w:tcPr>
            <w:tcW w:w="6804" w:type="dxa"/>
          </w:tcPr>
          <w:p w14:paraId="2A7AB76A" w14:textId="77777777" w:rsidR="00DE6C76" w:rsidRPr="00075074" w:rsidRDefault="00DE6C76" w:rsidP="00DE6C76">
            <w:r w:rsidRPr="00075074">
              <w:t>Using methodical procedures:</w:t>
            </w:r>
          </w:p>
          <w:p w14:paraId="40DB1FD2" w14:textId="77777777" w:rsidR="00DE6C76" w:rsidRPr="00075074" w:rsidRDefault="00DE6C76" w:rsidP="00DE6C76">
            <w:pPr>
              <w:ind w:left="900" w:hanging="503"/>
            </w:pPr>
            <w:r w:rsidRPr="00075074">
              <w:t>a) Change engine oil and filter</w:t>
            </w:r>
          </w:p>
          <w:p w14:paraId="31608B9D" w14:textId="77777777" w:rsidR="00DE6C76" w:rsidRPr="00075074" w:rsidRDefault="00DE6C76" w:rsidP="00DE6C76">
            <w:pPr>
              <w:ind w:left="900" w:hanging="503"/>
            </w:pPr>
            <w:r w:rsidRPr="00075074">
              <w:t>b) Check oil and top up oil level</w:t>
            </w:r>
          </w:p>
          <w:p w14:paraId="5FD8D515" w14:textId="77777777" w:rsidR="00DE6C76" w:rsidRPr="00075074" w:rsidRDefault="00DE6C76" w:rsidP="00DE6C76">
            <w:pPr>
              <w:ind w:left="900" w:hanging="503"/>
            </w:pPr>
            <w:r w:rsidRPr="00075074">
              <w:t>c) Check for leakage</w:t>
            </w:r>
          </w:p>
          <w:p w14:paraId="1C7378AC" w14:textId="77777777" w:rsidR="00DE6C76" w:rsidRDefault="00DE6C76" w:rsidP="00DE6C76">
            <w:pPr>
              <w:ind w:left="900" w:hanging="503"/>
            </w:pPr>
            <w:r w:rsidRPr="00075074">
              <w:t>d) Check operation of engine oil warning light(s)</w:t>
            </w:r>
          </w:p>
          <w:p w14:paraId="47652A45" w14:textId="77777777" w:rsidR="00DE6C76" w:rsidRPr="00075074" w:rsidRDefault="00DE6C76" w:rsidP="00DE6C76">
            <w:pPr>
              <w:ind w:hanging="108"/>
            </w:pPr>
          </w:p>
        </w:tc>
        <w:tc>
          <w:tcPr>
            <w:tcW w:w="1676" w:type="dxa"/>
          </w:tcPr>
          <w:p w14:paraId="0F137096" w14:textId="14E9237F" w:rsidR="00DE6C76" w:rsidRPr="00075074" w:rsidRDefault="00DE6C76" w:rsidP="00DE6C76">
            <w:pPr>
              <w:jc w:val="center"/>
            </w:pPr>
            <w:r w:rsidRPr="00075074">
              <w:t>5.5</w:t>
            </w:r>
          </w:p>
        </w:tc>
      </w:tr>
    </w:tbl>
    <w:p w14:paraId="2D792488" w14:textId="77777777" w:rsidR="00DE6C76" w:rsidRPr="0043505F" w:rsidRDefault="00DE6C76" w:rsidP="00DE6C76">
      <w:pPr>
        <w:ind w:left="-709" w:right="-908"/>
        <w:rPr>
          <w:rFonts w:eastAsia="Times New Roman" w:cs="Arial"/>
          <w:b/>
          <w:kern w:val="0"/>
          <w:sz w:val="20"/>
          <w:szCs w:val="20"/>
          <w:lang w:val="en-US"/>
          <w14:ligatures w14:val="none"/>
        </w:rPr>
      </w:pPr>
    </w:p>
    <w:p w14:paraId="1B7B4F79" w14:textId="77777777"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64A4952B" w14:textId="77777777" w:rsidR="00DE6C76" w:rsidRDefault="00DE6C76"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3A71A3B2" w14:textId="77777777" w:rsidTr="00461C8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FB8603"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450F071"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024E03D" w14:textId="77777777" w:rsidR="00DE6C76" w:rsidRDefault="00DE6C76" w:rsidP="00461C83">
            <w:pPr>
              <w:rPr>
                <w:rFonts w:eastAsia="Times New Roman" w:cs="Arial"/>
                <w:kern w:val="0"/>
                <w:szCs w:val="22"/>
                <w:lang w:val="en-US"/>
                <w14:ligatures w14:val="none"/>
              </w:rPr>
            </w:pPr>
          </w:p>
          <w:p w14:paraId="11BB5F0D" w14:textId="77777777" w:rsidR="00DE6C76" w:rsidRDefault="00DE6C76" w:rsidP="00461C83">
            <w:pPr>
              <w:rPr>
                <w:rFonts w:eastAsia="Times New Roman" w:cs="Arial"/>
                <w:kern w:val="0"/>
                <w:szCs w:val="22"/>
                <w:lang w:val="en-US"/>
                <w14:ligatures w14:val="none"/>
              </w:rPr>
            </w:pPr>
          </w:p>
          <w:p w14:paraId="40312558" w14:textId="77777777" w:rsidR="00DE6C76" w:rsidRDefault="00DE6C76" w:rsidP="00461C83">
            <w:pPr>
              <w:rPr>
                <w:rFonts w:eastAsia="Times New Roman" w:cs="Arial"/>
                <w:kern w:val="0"/>
                <w:szCs w:val="22"/>
                <w:lang w:val="en-US"/>
                <w14:ligatures w14:val="none"/>
              </w:rPr>
            </w:pPr>
          </w:p>
          <w:p w14:paraId="38727471" w14:textId="77777777" w:rsidR="00DE6C76" w:rsidRDefault="00DE6C76" w:rsidP="00461C83">
            <w:pPr>
              <w:rPr>
                <w:rFonts w:eastAsia="Times New Roman" w:cs="Arial"/>
                <w:kern w:val="0"/>
                <w:szCs w:val="22"/>
                <w:lang w:val="en-US"/>
                <w14:ligatures w14:val="none"/>
              </w:rPr>
            </w:pPr>
          </w:p>
          <w:p w14:paraId="19E9D3DE" w14:textId="77777777" w:rsidR="00DE6C76" w:rsidRPr="0043505F" w:rsidRDefault="00DE6C76" w:rsidP="00461C83">
            <w:pPr>
              <w:rPr>
                <w:rFonts w:eastAsia="Times New Roman" w:cs="Arial"/>
                <w:kern w:val="0"/>
                <w:szCs w:val="22"/>
                <w:lang w:val="en-US"/>
                <w14:ligatures w14:val="none"/>
              </w:rPr>
            </w:pPr>
          </w:p>
        </w:tc>
      </w:tr>
    </w:tbl>
    <w:p w14:paraId="47C8DF98" w14:textId="77777777" w:rsidR="00DE6C76" w:rsidRDefault="00DE6C76" w:rsidP="00DE6C76">
      <w:pPr>
        <w:sectPr w:rsidR="00DE6C76" w:rsidSect="00DE6C76">
          <w:pgSz w:w="11906" w:h="16838" w:code="9"/>
          <w:pgMar w:top="1670" w:right="1418" w:bottom="1418" w:left="1418" w:header="709" w:footer="709" w:gutter="0"/>
          <w:cols w:space="708"/>
          <w:docGrid w:linePitch="360"/>
        </w:sectPr>
      </w:pPr>
    </w:p>
    <w:p w14:paraId="0A9F44B2" w14:textId="149E3779" w:rsidR="00DE6C76" w:rsidRDefault="00DE6C76" w:rsidP="00F77997">
      <w:pPr>
        <w:rPr>
          <w:lang w:val="en-US"/>
        </w:rPr>
      </w:pPr>
      <w:r w:rsidRPr="00075074">
        <w:rPr>
          <w:noProof/>
        </w:rPr>
        <w:lastRenderedPageBreak/>
        <w:drawing>
          <wp:anchor distT="0" distB="0" distL="114300" distR="114300" simplePos="0" relativeHeight="251682816" behindDoc="1" locked="0" layoutInCell="1" allowOverlap="1" wp14:anchorId="796580D5" wp14:editId="1216403D">
            <wp:simplePos x="0" y="0"/>
            <wp:positionH relativeFrom="column">
              <wp:posOffset>-814705</wp:posOffset>
            </wp:positionH>
            <wp:positionV relativeFrom="paragraph">
              <wp:posOffset>628015</wp:posOffset>
            </wp:positionV>
            <wp:extent cx="5686425" cy="5358130"/>
            <wp:effectExtent l="0" t="0" r="9525" b="0"/>
            <wp:wrapNone/>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535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F3A81" w14:textId="14C2D947" w:rsidR="00DE6C76" w:rsidRPr="00DE6C76" w:rsidRDefault="009E4205" w:rsidP="009E4205">
      <w:pPr>
        <w:pStyle w:val="ListParagraph"/>
        <w:ind w:left="8015"/>
        <w:rPr>
          <w:lang w:val="en-US"/>
        </w:rPr>
      </w:pPr>
      <w:r w:rsidRPr="009E4205">
        <w:rPr>
          <w:noProof/>
          <w:lang w:val="en-US"/>
        </w:rPr>
        <mc:AlternateContent>
          <mc:Choice Requires="wps">
            <w:drawing>
              <wp:anchor distT="45720" distB="45720" distL="114300" distR="114300" simplePos="0" relativeHeight="251684864" behindDoc="0" locked="0" layoutInCell="1" allowOverlap="1" wp14:anchorId="61392AC6" wp14:editId="567BD433">
                <wp:simplePos x="0" y="0"/>
                <wp:positionH relativeFrom="column">
                  <wp:posOffset>5509895</wp:posOffset>
                </wp:positionH>
                <wp:positionV relativeFrom="paragraph">
                  <wp:posOffset>572770</wp:posOffset>
                </wp:positionV>
                <wp:extent cx="2360930" cy="2219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19325"/>
                        </a:xfrm>
                        <a:prstGeom prst="rect">
                          <a:avLst/>
                        </a:prstGeom>
                        <a:solidFill>
                          <a:srgbClr val="FFFFFF"/>
                        </a:solidFill>
                        <a:ln w="9525">
                          <a:noFill/>
                          <a:miter lim="800000"/>
                          <a:headEnd/>
                          <a:tailEnd/>
                        </a:ln>
                      </wps:spPr>
                      <wps:txbx>
                        <w:txbxContent>
                          <w:p w14:paraId="40040C6E" w14:textId="6E702892" w:rsidR="009E4205" w:rsidRDefault="009E4205" w:rsidP="009E4205">
                            <w:pPr>
                              <w:pStyle w:val="ListParagraph"/>
                              <w:numPr>
                                <w:ilvl w:val="0"/>
                                <w:numId w:val="62"/>
                              </w:numPr>
                              <w:ind w:left="284" w:hanging="284"/>
                            </w:pPr>
                            <w:r>
                              <w:t xml:space="preserve">By inspecting the </w:t>
                            </w:r>
                            <w:r w:rsidRPr="009E4205">
                              <w:rPr>
                                <w:b/>
                                <w:bCs/>
                                <w:u w:val="single"/>
                              </w:rPr>
                              <w:t>CROSSFLOW</w:t>
                            </w:r>
                            <w:r>
                              <w:t xml:space="preserve"> cooling system of a vehicle, identify the components </w:t>
                            </w:r>
                            <w:proofErr w:type="spellStart"/>
                            <w:r>
                              <w:t>labeled</w:t>
                            </w:r>
                            <w:proofErr w:type="spellEnd"/>
                            <w:r>
                              <w:t xml:space="preserve"> on the diagram.</w:t>
                            </w:r>
                          </w:p>
                          <w:p w14:paraId="765DA536" w14:textId="77777777" w:rsidR="009E4205" w:rsidRDefault="009E4205" w:rsidP="009E4205"/>
                          <w:p w14:paraId="2ADF8540" w14:textId="66DE18DF" w:rsidR="009E4205" w:rsidRDefault="009E4205" w:rsidP="009E4205">
                            <w:pPr>
                              <w:pStyle w:val="ListParagraph"/>
                              <w:numPr>
                                <w:ilvl w:val="0"/>
                                <w:numId w:val="62"/>
                              </w:numPr>
                              <w:rPr>
                                <w:b/>
                                <w:bCs/>
                                <w:u w:val="single"/>
                              </w:rPr>
                            </w:pPr>
                            <w:r w:rsidRPr="009E4205">
                              <w:rPr>
                                <w:b/>
                                <w:bCs/>
                                <w:u w:val="single"/>
                              </w:rPr>
                              <w:t>Indicate, by arrows, the direction the water flows through the radiator</w:t>
                            </w:r>
                          </w:p>
                          <w:p w14:paraId="3EF54B2A" w14:textId="77777777" w:rsidR="009E4205" w:rsidRPr="009E4205" w:rsidRDefault="009E4205" w:rsidP="009E4205">
                            <w:pPr>
                              <w:pStyle w:val="ListParagraph"/>
                              <w:rPr>
                                <w:b/>
                                <w:bCs/>
                                <w:u w:val="single"/>
                              </w:rPr>
                            </w:pPr>
                          </w:p>
                          <w:tbl>
                            <w:tblPr>
                              <w:tblStyle w:val="TableGrid"/>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1936"/>
                              <w:gridCol w:w="1485"/>
                            </w:tblGrid>
                            <w:tr w:rsidR="009E4205" w14:paraId="1ADB2AC4" w14:textId="77777777" w:rsidTr="009E4205">
                              <w:tc>
                                <w:tcPr>
                                  <w:tcW w:w="2585" w:type="dxa"/>
                                  <w:shd w:val="clear" w:color="auto" w:fill="043956" w:themeFill="accent2"/>
                                </w:tcPr>
                                <w:p w14:paraId="17BA2E54" w14:textId="58AD10AE" w:rsidR="009E4205" w:rsidRPr="009E4205" w:rsidRDefault="009E4205" w:rsidP="009E4205">
                                  <w:pPr>
                                    <w:rPr>
                                      <w:b/>
                                      <w:bCs/>
                                      <w:color w:val="FFFFFF" w:themeColor="background1"/>
                                    </w:rPr>
                                  </w:pPr>
                                  <w:r w:rsidRPr="009E4205">
                                    <w:rPr>
                                      <w:b/>
                                      <w:bCs/>
                                      <w:color w:val="FFFFFF" w:themeColor="background1"/>
                                    </w:rPr>
                                    <w:t>Component</w:t>
                                  </w:r>
                                </w:p>
                              </w:tc>
                              <w:tc>
                                <w:tcPr>
                                  <w:tcW w:w="2583" w:type="dxa"/>
                                  <w:shd w:val="clear" w:color="auto" w:fill="043956" w:themeFill="accent2"/>
                                </w:tcPr>
                                <w:p w14:paraId="5C8FFC9E" w14:textId="42E13881" w:rsidR="009E4205" w:rsidRPr="009E4205" w:rsidRDefault="009E4205" w:rsidP="009E4205">
                                  <w:pPr>
                                    <w:rPr>
                                      <w:b/>
                                      <w:bCs/>
                                      <w:color w:val="FFFFFF" w:themeColor="background1"/>
                                    </w:rPr>
                                  </w:pPr>
                                  <w:r w:rsidRPr="009E4205">
                                    <w:rPr>
                                      <w:b/>
                                      <w:bCs/>
                                      <w:color w:val="FFFFFF" w:themeColor="background1"/>
                                    </w:rPr>
                                    <w:t>Letter</w:t>
                                  </w:r>
                                </w:p>
                              </w:tc>
                            </w:tr>
                            <w:tr w:rsidR="009E4205" w14:paraId="465DA376" w14:textId="77777777" w:rsidTr="009E4205">
                              <w:tc>
                                <w:tcPr>
                                  <w:tcW w:w="2585" w:type="dxa"/>
                                </w:tcPr>
                                <w:p w14:paraId="65047439" w14:textId="400C3244" w:rsidR="009E4205" w:rsidRDefault="009E4205" w:rsidP="009E4205">
                                  <w:r>
                                    <w:t>Radiator</w:t>
                                  </w:r>
                                </w:p>
                              </w:tc>
                              <w:tc>
                                <w:tcPr>
                                  <w:tcW w:w="2583" w:type="dxa"/>
                                </w:tcPr>
                                <w:p w14:paraId="76EB926F" w14:textId="77777777" w:rsidR="009E4205" w:rsidRDefault="009E4205" w:rsidP="009E4205"/>
                              </w:tc>
                            </w:tr>
                            <w:tr w:rsidR="009E4205" w14:paraId="398AFD7C" w14:textId="77777777" w:rsidTr="009E4205">
                              <w:tc>
                                <w:tcPr>
                                  <w:tcW w:w="2585" w:type="dxa"/>
                                </w:tcPr>
                                <w:p w14:paraId="1154B884" w14:textId="1B26DF46" w:rsidR="009E4205" w:rsidRDefault="009E4205" w:rsidP="009E4205">
                                  <w:r>
                                    <w:t>Hose</w:t>
                                  </w:r>
                                </w:p>
                              </w:tc>
                              <w:tc>
                                <w:tcPr>
                                  <w:tcW w:w="2583" w:type="dxa"/>
                                </w:tcPr>
                                <w:p w14:paraId="7A3760D6" w14:textId="77777777" w:rsidR="009E4205" w:rsidRDefault="009E4205" w:rsidP="009E4205"/>
                              </w:tc>
                            </w:tr>
                            <w:tr w:rsidR="009E4205" w14:paraId="2F8DAE72" w14:textId="77777777" w:rsidTr="009E4205">
                              <w:tc>
                                <w:tcPr>
                                  <w:tcW w:w="2585" w:type="dxa"/>
                                </w:tcPr>
                                <w:p w14:paraId="242B4EBF" w14:textId="35BB89B4" w:rsidR="009E4205" w:rsidRDefault="009E4205" w:rsidP="009E4205">
                                  <w:r>
                                    <w:t>Interior Heater</w:t>
                                  </w:r>
                                </w:p>
                              </w:tc>
                              <w:tc>
                                <w:tcPr>
                                  <w:tcW w:w="2583" w:type="dxa"/>
                                </w:tcPr>
                                <w:p w14:paraId="2C78C0EA" w14:textId="77777777" w:rsidR="009E4205" w:rsidRDefault="009E4205" w:rsidP="009E4205"/>
                              </w:tc>
                            </w:tr>
                            <w:tr w:rsidR="009E4205" w14:paraId="0C952393" w14:textId="77777777" w:rsidTr="009E4205">
                              <w:tc>
                                <w:tcPr>
                                  <w:tcW w:w="2585" w:type="dxa"/>
                                </w:tcPr>
                                <w:p w14:paraId="696A124B" w14:textId="4031D8DF" w:rsidR="009E4205" w:rsidRDefault="009E4205" w:rsidP="009E4205">
                                  <w:r>
                                    <w:t>Expansion Tank</w:t>
                                  </w:r>
                                </w:p>
                              </w:tc>
                              <w:tc>
                                <w:tcPr>
                                  <w:tcW w:w="2583" w:type="dxa"/>
                                </w:tcPr>
                                <w:p w14:paraId="254CC102" w14:textId="77777777" w:rsidR="009E4205" w:rsidRDefault="009E4205" w:rsidP="009E4205"/>
                              </w:tc>
                            </w:tr>
                          </w:tbl>
                          <w:p w14:paraId="73384B61" w14:textId="77777777" w:rsidR="009E4205" w:rsidRDefault="009E4205" w:rsidP="009E42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392AC6" id="Text Box 2" o:spid="_x0000_s1030" type="#_x0000_t202" style="position:absolute;left:0;text-align:left;margin-left:433.85pt;margin-top:45.1pt;width:185.9pt;height:174.7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" stroked="f">
                <v:textbox>
                  <w:txbxContent>
                    <w:p w14:paraId="40040C6E" w14:textId="6E702892" w:rsidR="009E4205" w:rsidRDefault="009E4205" w:rsidP="009E4205">
                      <w:pPr>
                        <w:pStyle w:val="ListParagraph"/>
                        <w:numPr>
                          <w:ilvl w:val="0"/>
                          <w:numId w:val="62"/>
                        </w:numPr>
                        <w:ind w:left="284" w:hanging="284"/>
                      </w:pPr>
                      <w:r>
                        <w:t xml:space="preserve">By inspecting the </w:t>
                      </w:r>
                      <w:r w:rsidRPr="009E4205">
                        <w:rPr>
                          <w:b/>
                          <w:bCs/>
                          <w:u w:val="single"/>
                        </w:rPr>
                        <w:t>CROSSFLOW</w:t>
                      </w:r>
                      <w:r>
                        <w:t xml:space="preserve"> cooling system of a vehicle, identify the components </w:t>
                      </w:r>
                      <w:proofErr w:type="spellStart"/>
                      <w:r>
                        <w:t>labeled</w:t>
                      </w:r>
                      <w:proofErr w:type="spellEnd"/>
                      <w:r>
                        <w:t xml:space="preserve"> on the diagram.</w:t>
                      </w:r>
                    </w:p>
                    <w:p w14:paraId="765DA536" w14:textId="77777777" w:rsidR="009E4205" w:rsidRDefault="009E4205" w:rsidP="009E4205"/>
                    <w:p w14:paraId="2ADF8540" w14:textId="66DE18DF" w:rsidR="009E4205" w:rsidRDefault="009E4205" w:rsidP="009E4205">
                      <w:pPr>
                        <w:pStyle w:val="ListParagraph"/>
                        <w:numPr>
                          <w:ilvl w:val="0"/>
                          <w:numId w:val="62"/>
                        </w:numPr>
                        <w:rPr>
                          <w:b/>
                          <w:bCs/>
                          <w:u w:val="single"/>
                        </w:rPr>
                      </w:pPr>
                      <w:r w:rsidRPr="009E4205">
                        <w:rPr>
                          <w:b/>
                          <w:bCs/>
                          <w:u w:val="single"/>
                        </w:rPr>
                        <w:t>Indicate, by arrows, the direction the water flows through the radiator</w:t>
                      </w:r>
                    </w:p>
                    <w:p w14:paraId="3EF54B2A" w14:textId="77777777" w:rsidR="009E4205" w:rsidRPr="009E4205" w:rsidRDefault="009E4205" w:rsidP="009E4205">
                      <w:pPr>
                        <w:pStyle w:val="ListParagraph"/>
                        <w:rPr>
                          <w:b/>
                          <w:bCs/>
                          <w:u w:val="single"/>
                        </w:rPr>
                      </w:pPr>
                    </w:p>
                    <w:tbl>
                      <w:tblPr>
                        <w:tblStyle w:val="TableGrid"/>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1936"/>
                        <w:gridCol w:w="1485"/>
                      </w:tblGrid>
                      <w:tr w:rsidR="009E4205" w14:paraId="1ADB2AC4" w14:textId="77777777" w:rsidTr="009E4205">
                        <w:tc>
                          <w:tcPr>
                            <w:tcW w:w="2585" w:type="dxa"/>
                            <w:shd w:val="clear" w:color="auto" w:fill="043956" w:themeFill="accent2"/>
                          </w:tcPr>
                          <w:p w14:paraId="17BA2E54" w14:textId="58AD10AE" w:rsidR="009E4205" w:rsidRPr="009E4205" w:rsidRDefault="009E4205" w:rsidP="009E4205">
                            <w:pPr>
                              <w:rPr>
                                <w:b/>
                                <w:bCs/>
                                <w:color w:val="FFFFFF" w:themeColor="background1"/>
                              </w:rPr>
                            </w:pPr>
                            <w:r w:rsidRPr="009E4205">
                              <w:rPr>
                                <w:b/>
                                <w:bCs/>
                                <w:color w:val="FFFFFF" w:themeColor="background1"/>
                              </w:rPr>
                              <w:t>Component</w:t>
                            </w:r>
                          </w:p>
                        </w:tc>
                        <w:tc>
                          <w:tcPr>
                            <w:tcW w:w="2583" w:type="dxa"/>
                            <w:shd w:val="clear" w:color="auto" w:fill="043956" w:themeFill="accent2"/>
                          </w:tcPr>
                          <w:p w14:paraId="5C8FFC9E" w14:textId="42E13881" w:rsidR="009E4205" w:rsidRPr="009E4205" w:rsidRDefault="009E4205" w:rsidP="009E4205">
                            <w:pPr>
                              <w:rPr>
                                <w:b/>
                                <w:bCs/>
                                <w:color w:val="FFFFFF" w:themeColor="background1"/>
                              </w:rPr>
                            </w:pPr>
                            <w:r w:rsidRPr="009E4205">
                              <w:rPr>
                                <w:b/>
                                <w:bCs/>
                                <w:color w:val="FFFFFF" w:themeColor="background1"/>
                              </w:rPr>
                              <w:t>Letter</w:t>
                            </w:r>
                          </w:p>
                        </w:tc>
                      </w:tr>
                      <w:tr w:rsidR="009E4205" w14:paraId="465DA376" w14:textId="77777777" w:rsidTr="009E4205">
                        <w:tc>
                          <w:tcPr>
                            <w:tcW w:w="2585" w:type="dxa"/>
                          </w:tcPr>
                          <w:p w14:paraId="65047439" w14:textId="400C3244" w:rsidR="009E4205" w:rsidRDefault="009E4205" w:rsidP="009E4205">
                            <w:r>
                              <w:t>Radiator</w:t>
                            </w:r>
                          </w:p>
                        </w:tc>
                        <w:tc>
                          <w:tcPr>
                            <w:tcW w:w="2583" w:type="dxa"/>
                          </w:tcPr>
                          <w:p w14:paraId="76EB926F" w14:textId="77777777" w:rsidR="009E4205" w:rsidRDefault="009E4205" w:rsidP="009E4205"/>
                        </w:tc>
                      </w:tr>
                      <w:tr w:rsidR="009E4205" w14:paraId="398AFD7C" w14:textId="77777777" w:rsidTr="009E4205">
                        <w:tc>
                          <w:tcPr>
                            <w:tcW w:w="2585" w:type="dxa"/>
                          </w:tcPr>
                          <w:p w14:paraId="1154B884" w14:textId="1B26DF46" w:rsidR="009E4205" w:rsidRDefault="009E4205" w:rsidP="009E4205">
                            <w:r>
                              <w:t>Hose</w:t>
                            </w:r>
                          </w:p>
                        </w:tc>
                        <w:tc>
                          <w:tcPr>
                            <w:tcW w:w="2583" w:type="dxa"/>
                          </w:tcPr>
                          <w:p w14:paraId="7A3760D6" w14:textId="77777777" w:rsidR="009E4205" w:rsidRDefault="009E4205" w:rsidP="009E4205"/>
                        </w:tc>
                      </w:tr>
                      <w:tr w:rsidR="009E4205" w14:paraId="2F8DAE72" w14:textId="77777777" w:rsidTr="009E4205">
                        <w:tc>
                          <w:tcPr>
                            <w:tcW w:w="2585" w:type="dxa"/>
                          </w:tcPr>
                          <w:p w14:paraId="242B4EBF" w14:textId="35BB89B4" w:rsidR="009E4205" w:rsidRDefault="009E4205" w:rsidP="009E4205">
                            <w:r>
                              <w:t>Interior Heater</w:t>
                            </w:r>
                          </w:p>
                        </w:tc>
                        <w:tc>
                          <w:tcPr>
                            <w:tcW w:w="2583" w:type="dxa"/>
                          </w:tcPr>
                          <w:p w14:paraId="2C78C0EA" w14:textId="77777777" w:rsidR="009E4205" w:rsidRDefault="009E4205" w:rsidP="009E4205"/>
                        </w:tc>
                      </w:tr>
                      <w:tr w:rsidR="009E4205" w14:paraId="0C952393" w14:textId="77777777" w:rsidTr="009E4205">
                        <w:tc>
                          <w:tcPr>
                            <w:tcW w:w="2585" w:type="dxa"/>
                          </w:tcPr>
                          <w:p w14:paraId="696A124B" w14:textId="4031D8DF" w:rsidR="009E4205" w:rsidRDefault="009E4205" w:rsidP="009E4205">
                            <w:r>
                              <w:t>Expansion Tank</w:t>
                            </w:r>
                          </w:p>
                        </w:tc>
                        <w:tc>
                          <w:tcPr>
                            <w:tcW w:w="2583" w:type="dxa"/>
                          </w:tcPr>
                          <w:p w14:paraId="254CC102" w14:textId="77777777" w:rsidR="009E4205" w:rsidRDefault="009E4205" w:rsidP="009E4205"/>
                        </w:tc>
                      </w:tr>
                    </w:tbl>
                    <w:p w14:paraId="73384B61" w14:textId="77777777" w:rsidR="009E4205" w:rsidRDefault="009E4205" w:rsidP="009E4205"/>
                  </w:txbxContent>
                </v:textbox>
                <w10:wrap type="square"/>
              </v:shape>
            </w:pict>
          </mc:Fallback>
        </mc:AlternateContent>
      </w:r>
    </w:p>
    <w:p w14:paraId="1B11BD30" w14:textId="769E785E" w:rsidR="00DE6C76" w:rsidRDefault="00DE6C76" w:rsidP="00DE6C76">
      <w:pPr>
        <w:ind w:left="8015"/>
        <w:rPr>
          <w:lang w:val="en-US"/>
        </w:rPr>
      </w:pPr>
    </w:p>
    <w:p w14:paraId="5EF0BA8B" w14:textId="173C58EF" w:rsidR="00DE6C76" w:rsidRDefault="009E4205" w:rsidP="00DE6C76">
      <w:pPr>
        <w:ind w:left="1280" w:firstLine="8080"/>
        <w:rPr>
          <w:lang w:val="en-US"/>
        </w:rPr>
      </w:pPr>
      <w:r>
        <w:rPr>
          <w:noProof/>
        </w:rPr>
        <mc:AlternateContent>
          <mc:Choice Requires="wps">
            <w:drawing>
              <wp:anchor distT="0" distB="0" distL="114300" distR="114300" simplePos="0" relativeHeight="251680768" behindDoc="0" locked="0" layoutInCell="1" allowOverlap="1" wp14:anchorId="2BA3DCC8" wp14:editId="28EB4BC6">
                <wp:simplePos x="0" y="0"/>
                <wp:positionH relativeFrom="column">
                  <wp:posOffset>4947920</wp:posOffset>
                </wp:positionH>
                <wp:positionV relativeFrom="paragraph">
                  <wp:posOffset>2066925</wp:posOffset>
                </wp:positionV>
                <wp:extent cx="4543425" cy="2657475"/>
                <wp:effectExtent l="0" t="0" r="9525" b="9525"/>
                <wp:wrapNone/>
                <wp:docPr id="20982587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657475"/>
                        </a:xfrm>
                        <a:prstGeom prst="rect">
                          <a:avLst/>
                        </a:prstGeom>
                        <a:solidFill>
                          <a:srgbClr val="FFFFFF"/>
                        </a:solidFill>
                        <a:ln>
                          <a:noFill/>
                        </a:ln>
                      </wps:spPr>
                      <wps:txbx>
                        <w:txbxContent>
                          <w:tbl>
                            <w:tblPr>
                              <w:tblW w:w="5954" w:type="dxa"/>
                              <w:tblInd w:w="137"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253"/>
                              <w:gridCol w:w="1701"/>
                            </w:tblGrid>
                            <w:tr w:rsidR="00DE6C76" w:rsidRPr="00F1615A" w14:paraId="3D80160E" w14:textId="77777777" w:rsidTr="009E4205">
                              <w:tc>
                                <w:tcPr>
                                  <w:tcW w:w="4253" w:type="dxa"/>
                                </w:tcPr>
                                <w:p w14:paraId="129395A2" w14:textId="77777777" w:rsidR="00DE6C76" w:rsidRPr="00F1615A" w:rsidRDefault="00DE6C76" w:rsidP="00AF1080">
                                  <w:pPr>
                                    <w:rPr>
                                      <w:b/>
                                    </w:rPr>
                                  </w:pPr>
                                  <w:r w:rsidRPr="00F1615A">
                                    <w:rPr>
                                      <w:b/>
                                    </w:rPr>
                                    <w:t>Assessor Checklist</w:t>
                                  </w:r>
                                </w:p>
                              </w:tc>
                              <w:tc>
                                <w:tcPr>
                                  <w:tcW w:w="1701" w:type="dxa"/>
                                </w:tcPr>
                                <w:p w14:paraId="42E02E5C" w14:textId="77777777" w:rsidR="00DE6C76" w:rsidRPr="00F1615A" w:rsidRDefault="00DE6C76" w:rsidP="00AF1080">
                                  <w:pPr>
                                    <w:rPr>
                                      <w:b/>
                                    </w:rPr>
                                  </w:pPr>
                                  <w:r w:rsidRPr="00F1615A">
                                    <w:rPr>
                                      <w:b/>
                                    </w:rPr>
                                    <w:t>Achieved</w:t>
                                  </w:r>
                                </w:p>
                                <w:p w14:paraId="2D5F5657" w14:textId="77777777" w:rsidR="00DE6C76" w:rsidRPr="00F1615A" w:rsidRDefault="00DE6C76" w:rsidP="00AF1080">
                                  <w:r w:rsidRPr="00F1615A">
                                    <w:rPr>
                                      <w:b/>
                                    </w:rPr>
                                    <w:t>Y/N</w:t>
                                  </w:r>
                                </w:p>
                              </w:tc>
                            </w:tr>
                            <w:tr w:rsidR="00DE6C76" w:rsidRPr="00F1615A" w14:paraId="17755415" w14:textId="77777777" w:rsidTr="009E4205">
                              <w:tc>
                                <w:tcPr>
                                  <w:tcW w:w="4253" w:type="dxa"/>
                                </w:tcPr>
                                <w:p w14:paraId="75DAF7BE" w14:textId="77777777" w:rsidR="00DE6C76" w:rsidRPr="00F1615A" w:rsidRDefault="00DE6C76" w:rsidP="00AF1080">
                                  <w:r w:rsidRPr="00F1615A">
                                    <w:t>Gaskets and seals identified</w:t>
                                  </w:r>
                                </w:p>
                              </w:tc>
                              <w:tc>
                                <w:tcPr>
                                  <w:tcW w:w="1701" w:type="dxa"/>
                                </w:tcPr>
                                <w:p w14:paraId="6C5F1A00" w14:textId="77777777" w:rsidR="00DE6C76" w:rsidRPr="00F1615A" w:rsidRDefault="00DE6C76" w:rsidP="00AF1080"/>
                              </w:tc>
                            </w:tr>
                            <w:tr w:rsidR="00DE6C76" w:rsidRPr="00F1615A" w14:paraId="5DFD8EFE" w14:textId="77777777" w:rsidTr="009E4205">
                              <w:tc>
                                <w:tcPr>
                                  <w:tcW w:w="4253" w:type="dxa"/>
                                </w:tcPr>
                                <w:p w14:paraId="0B277AA1" w14:textId="77777777" w:rsidR="00DE6C76" w:rsidRPr="00F1615A" w:rsidRDefault="00DE6C76" w:rsidP="00AF1080">
                                  <w:r w:rsidRPr="00F1615A">
                                    <w:t>Use correctly identified</w:t>
                                  </w:r>
                                </w:p>
                              </w:tc>
                              <w:tc>
                                <w:tcPr>
                                  <w:tcW w:w="1701" w:type="dxa"/>
                                </w:tcPr>
                                <w:p w14:paraId="04983388" w14:textId="77777777" w:rsidR="00DE6C76" w:rsidRPr="00F1615A" w:rsidRDefault="00DE6C76" w:rsidP="00AF1080"/>
                              </w:tc>
                            </w:tr>
                          </w:tbl>
                          <w:p w14:paraId="63639504" w14:textId="77777777" w:rsidR="00DE6C76" w:rsidRPr="00F1615A" w:rsidRDefault="00DE6C76" w:rsidP="00DE6C76">
                            <w:pPr>
                              <w:rPr>
                                <w:b/>
                              </w:rPr>
                            </w:pPr>
                          </w:p>
                          <w:p w14:paraId="7E58A61F" w14:textId="77777777" w:rsidR="00DE6C76" w:rsidRPr="00F1615A" w:rsidRDefault="00DE6C76" w:rsidP="00DE6C76">
                            <w:pPr>
                              <w:rPr>
                                <w:b/>
                              </w:rPr>
                            </w:pPr>
                            <w:r w:rsidRPr="00F1615A">
                              <w:rPr>
                                <w:b/>
                              </w:rPr>
                              <w:t>Assessor Declaration</w:t>
                            </w:r>
                          </w:p>
                          <w:p w14:paraId="29E9F424" w14:textId="77777777" w:rsidR="00DE6C76" w:rsidRPr="00F1615A" w:rsidRDefault="00DE6C76" w:rsidP="00DE6C76">
                            <w:r w:rsidRPr="00F1615A">
                              <w:t xml:space="preserve">In signing this </w:t>
                            </w:r>
                            <w:proofErr w:type="gramStart"/>
                            <w:r w:rsidRPr="00F1615A">
                              <w:t>sheet</w:t>
                            </w:r>
                            <w:proofErr w:type="gramEnd"/>
                            <w:r w:rsidRPr="00F1615A">
                              <w:t xml:space="preserve"> the assessor and learner confirm that all the operations in this task were carried out by the named </w:t>
                            </w:r>
                            <w:proofErr w:type="gramStart"/>
                            <w:r w:rsidRPr="00F1615A">
                              <w:t>learner</w:t>
                            </w:r>
                            <w:proofErr w:type="gramEnd"/>
                            <w:r w:rsidRPr="00F1615A">
                              <w:t xml:space="preserve"> and the learner </w:t>
                            </w:r>
                            <w:proofErr w:type="gramStart"/>
                            <w:r w:rsidRPr="00F1615A">
                              <w:t>observed safe working practices at all times</w:t>
                            </w:r>
                            <w:proofErr w:type="gramEnd"/>
                            <w:r w:rsidRPr="00F1615A">
                              <w:t>.</w:t>
                            </w:r>
                          </w:p>
                          <w:p w14:paraId="0F47CCBE" w14:textId="77777777" w:rsidR="00DE6C76" w:rsidRPr="00F1615A" w:rsidRDefault="00DE6C76" w:rsidP="00DE6C76"/>
                          <w:p w14:paraId="50864953" w14:textId="77777777" w:rsidR="00DE6C76" w:rsidRPr="00F1615A" w:rsidRDefault="00DE6C76" w:rsidP="00DE6C76"/>
                          <w:p w14:paraId="4AB7C6C0" w14:textId="77777777" w:rsidR="00DE6C76" w:rsidRPr="00F1615A" w:rsidRDefault="00DE6C76" w:rsidP="00DE6C76">
                            <w:r w:rsidRPr="00F1615A">
                              <w:t>Assessor Signature…………………………………... Date………………….</w:t>
                            </w:r>
                          </w:p>
                          <w:p w14:paraId="0750862D" w14:textId="77777777" w:rsidR="00DE6C76" w:rsidRPr="00F1615A" w:rsidRDefault="00DE6C76" w:rsidP="00DE6C76"/>
                          <w:p w14:paraId="37381855" w14:textId="77777777" w:rsidR="00DE6C76" w:rsidRPr="00F1615A" w:rsidRDefault="00DE6C76" w:rsidP="00DE6C76">
                            <w:r w:rsidRPr="00F1615A">
                              <w:t>Learner Signature ……………………………………. Date………………….</w:t>
                            </w:r>
                          </w:p>
                          <w:p w14:paraId="7E0A4041" w14:textId="77777777" w:rsidR="00DE6C76" w:rsidRPr="00F1615A" w:rsidRDefault="00DE6C76" w:rsidP="00DE6C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DCC8" id="_x0000_s1031" type="#_x0000_t202" style="position:absolute;left:0;text-align:left;margin-left:389.6pt;margin-top:162.75pt;width:357.75pt;height:20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" stroked="f">
                <v:textbox>
                  <w:txbxContent>
                    <w:tbl>
                      <w:tblPr>
                        <w:tblW w:w="5954" w:type="dxa"/>
                        <w:tblInd w:w="137"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253"/>
                        <w:gridCol w:w="1701"/>
                      </w:tblGrid>
                      <w:tr w:rsidR="00DE6C76" w:rsidRPr="00F1615A" w14:paraId="3D80160E" w14:textId="77777777" w:rsidTr="009E4205">
                        <w:tc>
                          <w:tcPr>
                            <w:tcW w:w="4253" w:type="dxa"/>
                          </w:tcPr>
                          <w:p w14:paraId="129395A2" w14:textId="77777777" w:rsidR="00DE6C76" w:rsidRPr="00F1615A" w:rsidRDefault="00DE6C76" w:rsidP="00AF1080">
                            <w:pPr>
                              <w:rPr>
                                <w:b/>
                              </w:rPr>
                            </w:pPr>
                            <w:r w:rsidRPr="00F1615A">
                              <w:rPr>
                                <w:b/>
                              </w:rPr>
                              <w:t>Assessor Checklist</w:t>
                            </w:r>
                          </w:p>
                        </w:tc>
                        <w:tc>
                          <w:tcPr>
                            <w:tcW w:w="1701" w:type="dxa"/>
                          </w:tcPr>
                          <w:p w14:paraId="42E02E5C" w14:textId="77777777" w:rsidR="00DE6C76" w:rsidRPr="00F1615A" w:rsidRDefault="00DE6C76" w:rsidP="00AF1080">
                            <w:pPr>
                              <w:rPr>
                                <w:b/>
                              </w:rPr>
                            </w:pPr>
                            <w:r w:rsidRPr="00F1615A">
                              <w:rPr>
                                <w:b/>
                              </w:rPr>
                              <w:t>Achieved</w:t>
                            </w:r>
                          </w:p>
                          <w:p w14:paraId="2D5F5657" w14:textId="77777777" w:rsidR="00DE6C76" w:rsidRPr="00F1615A" w:rsidRDefault="00DE6C76" w:rsidP="00AF1080">
                            <w:r w:rsidRPr="00F1615A">
                              <w:rPr>
                                <w:b/>
                              </w:rPr>
                              <w:t>Y/N</w:t>
                            </w:r>
                          </w:p>
                        </w:tc>
                      </w:tr>
                      <w:tr w:rsidR="00DE6C76" w:rsidRPr="00F1615A" w14:paraId="17755415" w14:textId="77777777" w:rsidTr="009E4205">
                        <w:tc>
                          <w:tcPr>
                            <w:tcW w:w="4253" w:type="dxa"/>
                          </w:tcPr>
                          <w:p w14:paraId="75DAF7BE" w14:textId="77777777" w:rsidR="00DE6C76" w:rsidRPr="00F1615A" w:rsidRDefault="00DE6C76" w:rsidP="00AF1080">
                            <w:r w:rsidRPr="00F1615A">
                              <w:t>Gaskets and seals identified</w:t>
                            </w:r>
                          </w:p>
                        </w:tc>
                        <w:tc>
                          <w:tcPr>
                            <w:tcW w:w="1701" w:type="dxa"/>
                          </w:tcPr>
                          <w:p w14:paraId="6C5F1A00" w14:textId="77777777" w:rsidR="00DE6C76" w:rsidRPr="00F1615A" w:rsidRDefault="00DE6C76" w:rsidP="00AF1080"/>
                        </w:tc>
                      </w:tr>
                      <w:tr w:rsidR="00DE6C76" w:rsidRPr="00F1615A" w14:paraId="5DFD8EFE" w14:textId="77777777" w:rsidTr="009E4205">
                        <w:tc>
                          <w:tcPr>
                            <w:tcW w:w="4253" w:type="dxa"/>
                          </w:tcPr>
                          <w:p w14:paraId="0B277AA1" w14:textId="77777777" w:rsidR="00DE6C76" w:rsidRPr="00F1615A" w:rsidRDefault="00DE6C76" w:rsidP="00AF1080">
                            <w:r w:rsidRPr="00F1615A">
                              <w:t>Use correctly identified</w:t>
                            </w:r>
                          </w:p>
                        </w:tc>
                        <w:tc>
                          <w:tcPr>
                            <w:tcW w:w="1701" w:type="dxa"/>
                          </w:tcPr>
                          <w:p w14:paraId="04983388" w14:textId="77777777" w:rsidR="00DE6C76" w:rsidRPr="00F1615A" w:rsidRDefault="00DE6C76" w:rsidP="00AF1080"/>
                        </w:tc>
                      </w:tr>
                    </w:tbl>
                    <w:p w14:paraId="63639504" w14:textId="77777777" w:rsidR="00DE6C76" w:rsidRPr="00F1615A" w:rsidRDefault="00DE6C76" w:rsidP="00DE6C76">
                      <w:pPr>
                        <w:rPr>
                          <w:b/>
                        </w:rPr>
                      </w:pPr>
                    </w:p>
                    <w:p w14:paraId="7E58A61F" w14:textId="77777777" w:rsidR="00DE6C76" w:rsidRPr="00F1615A" w:rsidRDefault="00DE6C76" w:rsidP="00DE6C76">
                      <w:pPr>
                        <w:rPr>
                          <w:b/>
                        </w:rPr>
                      </w:pPr>
                      <w:r w:rsidRPr="00F1615A">
                        <w:rPr>
                          <w:b/>
                        </w:rPr>
                        <w:t>Assessor Declaration</w:t>
                      </w:r>
                    </w:p>
                    <w:p w14:paraId="29E9F424" w14:textId="77777777" w:rsidR="00DE6C76" w:rsidRPr="00F1615A" w:rsidRDefault="00DE6C76" w:rsidP="00DE6C76">
                      <w:r w:rsidRPr="00F1615A">
                        <w:t xml:space="preserve">In signing this </w:t>
                      </w:r>
                      <w:proofErr w:type="gramStart"/>
                      <w:r w:rsidRPr="00F1615A">
                        <w:t>sheet</w:t>
                      </w:r>
                      <w:proofErr w:type="gramEnd"/>
                      <w:r w:rsidRPr="00F1615A">
                        <w:t xml:space="preserve"> the assessor and learner confirm that all the operations in this task were carried out by the named </w:t>
                      </w:r>
                      <w:proofErr w:type="gramStart"/>
                      <w:r w:rsidRPr="00F1615A">
                        <w:t>learner</w:t>
                      </w:r>
                      <w:proofErr w:type="gramEnd"/>
                      <w:r w:rsidRPr="00F1615A">
                        <w:t xml:space="preserve"> and the learner </w:t>
                      </w:r>
                      <w:proofErr w:type="gramStart"/>
                      <w:r w:rsidRPr="00F1615A">
                        <w:t>observed safe working practices at all times</w:t>
                      </w:r>
                      <w:proofErr w:type="gramEnd"/>
                      <w:r w:rsidRPr="00F1615A">
                        <w:t>.</w:t>
                      </w:r>
                    </w:p>
                    <w:p w14:paraId="0F47CCBE" w14:textId="77777777" w:rsidR="00DE6C76" w:rsidRPr="00F1615A" w:rsidRDefault="00DE6C76" w:rsidP="00DE6C76"/>
                    <w:p w14:paraId="50864953" w14:textId="77777777" w:rsidR="00DE6C76" w:rsidRPr="00F1615A" w:rsidRDefault="00DE6C76" w:rsidP="00DE6C76"/>
                    <w:p w14:paraId="4AB7C6C0" w14:textId="77777777" w:rsidR="00DE6C76" w:rsidRPr="00F1615A" w:rsidRDefault="00DE6C76" w:rsidP="00DE6C76">
                      <w:r w:rsidRPr="00F1615A">
                        <w:t>Assessor Signature…………………………………... Date………………….</w:t>
                      </w:r>
                    </w:p>
                    <w:p w14:paraId="0750862D" w14:textId="77777777" w:rsidR="00DE6C76" w:rsidRPr="00F1615A" w:rsidRDefault="00DE6C76" w:rsidP="00DE6C76"/>
                    <w:p w14:paraId="37381855" w14:textId="77777777" w:rsidR="00DE6C76" w:rsidRPr="00F1615A" w:rsidRDefault="00DE6C76" w:rsidP="00DE6C76">
                      <w:r w:rsidRPr="00F1615A">
                        <w:t>Learner Signature ……………………………………. Date………………….</w:t>
                      </w:r>
                    </w:p>
                    <w:p w14:paraId="7E0A4041" w14:textId="77777777" w:rsidR="00DE6C76" w:rsidRPr="00F1615A" w:rsidRDefault="00DE6C76" w:rsidP="00DE6C76"/>
                  </w:txbxContent>
                </v:textbox>
              </v:shape>
            </w:pict>
          </mc:Fallback>
        </mc:AlternateContent>
      </w:r>
    </w:p>
    <w:tbl>
      <w:tblPr>
        <w:tblpPr w:leftFromText="180" w:rightFromText="180" w:vertAnchor="text" w:horzAnchor="margin" w:tblpY="-706"/>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gridCol w:w="4860"/>
      </w:tblGrid>
      <w:tr w:rsidR="00DE6C76" w:rsidRPr="00075074" w14:paraId="0E6EA698" w14:textId="77777777" w:rsidTr="00461C83">
        <w:trPr>
          <w:trHeight w:val="334"/>
        </w:trPr>
        <w:tc>
          <w:tcPr>
            <w:tcW w:w="424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4FF379" w14:textId="2B072FBE" w:rsidR="00DE6C76" w:rsidRPr="00075074" w:rsidRDefault="00DE6C76" w:rsidP="00461C83">
            <w:pPr>
              <w:rPr>
                <w:b/>
              </w:rPr>
            </w:pPr>
            <w:r w:rsidRPr="00075074">
              <w:rPr>
                <w:b/>
              </w:rPr>
              <w:t>Unit 0</w:t>
            </w:r>
            <w:r>
              <w:rPr>
                <w:b/>
              </w:rPr>
              <w:t>5</w:t>
            </w:r>
            <w:r w:rsidRPr="00075074">
              <w:rPr>
                <w:b/>
              </w:rPr>
              <w:t xml:space="preserve"> (</w:t>
            </w:r>
            <w:r>
              <w:rPr>
                <w:b/>
              </w:rPr>
              <w:t>A</w:t>
            </w:r>
            <w:r w:rsidRPr="00075074">
              <w:rPr>
                <w:b/>
              </w:rPr>
              <w:t>/501/701</w:t>
            </w:r>
            <w:r>
              <w:rPr>
                <w:b/>
              </w:rPr>
              <w:t>2</w:t>
            </w:r>
            <w:r w:rsidRPr="00075074">
              <w:rPr>
                <w:b/>
              </w:rPr>
              <w:t>)</w:t>
            </w:r>
          </w:p>
        </w:tc>
        <w:tc>
          <w:tcPr>
            <w:tcW w:w="52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3C5E86" w14:textId="5AC5898F" w:rsidR="00DE6C76" w:rsidRPr="00075074" w:rsidRDefault="00DE6C76" w:rsidP="00461C83">
            <w:pPr>
              <w:rPr>
                <w:b/>
              </w:rPr>
            </w:pPr>
            <w:r w:rsidRPr="00075074">
              <w:rPr>
                <w:b/>
              </w:rPr>
              <w:t>Assessment Criteria 2.1</w:t>
            </w:r>
          </w:p>
        </w:tc>
        <w:tc>
          <w:tcPr>
            <w:tcW w:w="48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F02EDEE" w14:textId="2417CF08" w:rsidR="00DE6C76" w:rsidRPr="00075074" w:rsidRDefault="00DE6C76" w:rsidP="00461C83">
            <w:pPr>
              <w:rPr>
                <w:b/>
              </w:rPr>
            </w:pPr>
            <w:r w:rsidRPr="00075074">
              <w:rPr>
                <w:b/>
              </w:rPr>
              <w:t xml:space="preserve">Task No </w:t>
            </w:r>
            <w:r>
              <w:rPr>
                <w:b/>
              </w:rPr>
              <w:t>5.1</w:t>
            </w:r>
          </w:p>
        </w:tc>
      </w:tr>
      <w:tr w:rsidR="00DE6C76" w:rsidRPr="00075074" w14:paraId="1C5E31C7" w14:textId="77777777" w:rsidTr="00461C83">
        <w:tc>
          <w:tcPr>
            <w:tcW w:w="1432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F9D49C" w14:textId="2A6A0385" w:rsidR="00DE6C76" w:rsidRPr="00075074" w:rsidRDefault="00DE6C76" w:rsidP="00461C83">
            <w:pPr>
              <w:rPr>
                <w:b/>
              </w:rPr>
            </w:pPr>
            <w:r w:rsidRPr="00075074">
              <w:rPr>
                <w:b/>
              </w:rPr>
              <w:t xml:space="preserve">Task: </w:t>
            </w:r>
            <w:r w:rsidRPr="00DE6C76">
              <w:rPr>
                <w:b/>
              </w:rPr>
              <w:t>Identification of Engine Crossflow Cooling System Components</w:t>
            </w:r>
          </w:p>
        </w:tc>
      </w:tr>
    </w:tbl>
    <w:p w14:paraId="64A84F3F" w14:textId="36E27002" w:rsidR="00DE6C76" w:rsidRPr="00075074" w:rsidRDefault="00DE6C76" w:rsidP="00DE6C76">
      <w:pPr>
        <w:rPr>
          <w:vanish/>
        </w:rPr>
      </w:pPr>
    </w:p>
    <w:p w14:paraId="47921ED8" w14:textId="77777777" w:rsidR="00DE6C76" w:rsidRPr="00075074" w:rsidRDefault="00DE6C76" w:rsidP="00DE6C76"/>
    <w:p w14:paraId="4BB61BD6" w14:textId="11F2BE7A" w:rsidR="00DE6C76" w:rsidRPr="00075074" w:rsidRDefault="00DE6C76" w:rsidP="00DE6C76"/>
    <w:p w14:paraId="2456B2A4" w14:textId="1F0DADC4" w:rsidR="00DE6C76" w:rsidRPr="00075074" w:rsidRDefault="00DE6C76" w:rsidP="00DE6C76"/>
    <w:p w14:paraId="2D100583" w14:textId="6EEA563E" w:rsidR="00DE6C76" w:rsidRPr="00075074" w:rsidRDefault="00DE6C76" w:rsidP="00DE6C76"/>
    <w:p w14:paraId="5AB03473" w14:textId="119188DE" w:rsidR="00DE6C76" w:rsidRPr="00075074" w:rsidRDefault="00DE6C76" w:rsidP="00DE6C76"/>
    <w:p w14:paraId="34D91305" w14:textId="2A200CB5" w:rsidR="00DE6C76" w:rsidRPr="00075074" w:rsidRDefault="00DE6C76" w:rsidP="00DE6C76"/>
    <w:p w14:paraId="06BB683C" w14:textId="54BD2EA8" w:rsidR="00DE6C76" w:rsidRPr="00075074" w:rsidRDefault="00DE6C76" w:rsidP="00DE6C76"/>
    <w:p w14:paraId="5E9A68DD" w14:textId="2E2930BE" w:rsidR="00DE6C76" w:rsidRPr="00075074" w:rsidRDefault="00DE6C76" w:rsidP="00DE6C76"/>
    <w:p w14:paraId="39C97AC2" w14:textId="694E326B" w:rsidR="00DE6C76" w:rsidRDefault="00DE6C76" w:rsidP="00DE6C76">
      <w:pPr>
        <w:rPr>
          <w:lang w:val="en-US"/>
        </w:rPr>
        <w:sectPr w:rsidR="00DE6C76" w:rsidSect="00DE6C76">
          <w:pgSz w:w="16838" w:h="11906" w:orient="landscape" w:code="9"/>
          <w:pgMar w:top="1418" w:right="1670" w:bottom="1418" w:left="1418" w:header="709" w:footer="709" w:gutter="0"/>
          <w:cols w:space="708"/>
          <w:docGrid w:linePitch="360"/>
        </w:sectPr>
      </w:pPr>
      <w:r>
        <w:br w:type="page"/>
      </w:r>
    </w:p>
    <w:bookmarkEnd w:id="0"/>
    <w:p w14:paraId="192F0F1C"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96300" w:rsidRPr="0043505F" w14:paraId="6A4A272F"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B9A8E91" w14:textId="59A3D178" w:rsidR="00C96300" w:rsidRPr="0043505F" w:rsidRDefault="00C96300"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35C25F1" w14:textId="448AC15A"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rFonts w:eastAsia="Times New Roman" w:cs="Arial"/>
                <w:b/>
                <w:kern w:val="0"/>
                <w:szCs w:val="22"/>
                <w:lang w:val="en-US"/>
                <w14:ligatures w14:val="none"/>
              </w:rPr>
              <w:t>2 &amp; 4.1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1288383" w14:textId="4366E413"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5.2</w:t>
            </w:r>
          </w:p>
        </w:tc>
      </w:tr>
    </w:tbl>
    <w:p w14:paraId="39CE13CF" w14:textId="77777777" w:rsidR="00C96300" w:rsidRPr="0043505F" w:rsidRDefault="00C96300" w:rsidP="00C96300">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C96300" w:rsidRPr="0043505F" w14:paraId="32424FEB"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B7E1720" w14:textId="77777777" w:rsidR="00C96300" w:rsidRDefault="00C96300"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p>
          <w:p w14:paraId="0F4A0843" w14:textId="77777777" w:rsidR="00C96300" w:rsidRPr="00C96300" w:rsidRDefault="00C96300" w:rsidP="00C96300">
            <w:pPr>
              <w:pStyle w:val="ListParagraph"/>
              <w:numPr>
                <w:ilvl w:val="0"/>
                <w:numId w:val="64"/>
              </w:numPr>
              <w:tabs>
                <w:tab w:val="left" w:pos="552"/>
                <w:tab w:val="num" w:pos="720"/>
              </w:tabs>
              <w:rPr>
                <w:b/>
              </w:rPr>
            </w:pPr>
            <w:r w:rsidRPr="00C96300">
              <w:rPr>
                <w:b/>
              </w:rPr>
              <w:t>Drain and flush a vehicle liquid cooling system</w:t>
            </w:r>
          </w:p>
          <w:p w14:paraId="262B9974" w14:textId="77777777" w:rsidR="00C96300" w:rsidRPr="00C96300" w:rsidRDefault="00C96300" w:rsidP="00C96300">
            <w:pPr>
              <w:pStyle w:val="ListParagraph"/>
              <w:numPr>
                <w:ilvl w:val="0"/>
                <w:numId w:val="64"/>
              </w:numPr>
              <w:tabs>
                <w:tab w:val="left" w:pos="552"/>
                <w:tab w:val="num" w:pos="720"/>
              </w:tabs>
              <w:rPr>
                <w:b/>
              </w:rPr>
            </w:pPr>
            <w:r w:rsidRPr="00C96300">
              <w:rPr>
                <w:b/>
              </w:rPr>
              <w:t>Remove and replace a thermostat</w:t>
            </w:r>
          </w:p>
          <w:p w14:paraId="31DACEF5" w14:textId="71AAC9EF" w:rsidR="00C96300" w:rsidRPr="00C96300" w:rsidRDefault="00C96300" w:rsidP="00C96300">
            <w:pPr>
              <w:pStyle w:val="ListParagraph"/>
              <w:numPr>
                <w:ilvl w:val="0"/>
                <w:numId w:val="64"/>
              </w:numPr>
              <w:ind w:right="26"/>
              <w:rPr>
                <w:rFonts w:eastAsia="Times New Roman" w:cs="Arial"/>
                <w:b/>
                <w:kern w:val="0"/>
                <w:szCs w:val="22"/>
                <w:lang w:val="en-US"/>
                <w14:ligatures w14:val="none"/>
              </w:rPr>
            </w:pPr>
            <w:r w:rsidRPr="00C96300">
              <w:rPr>
                <w:b/>
              </w:rPr>
              <w:t>Bleed a vehicle cooling system</w:t>
            </w:r>
          </w:p>
        </w:tc>
      </w:tr>
    </w:tbl>
    <w:p w14:paraId="3500A5B7" w14:textId="77777777" w:rsidR="00C96300" w:rsidRDefault="00C96300" w:rsidP="00C96300">
      <w:pPr>
        <w:rPr>
          <w:rFonts w:eastAsia="Times New Roman" w:cs="Arial"/>
          <w:kern w:val="0"/>
          <w:szCs w:val="22"/>
          <w:lang w:val="en-US"/>
          <w14:ligatures w14:val="none"/>
        </w:rPr>
      </w:pPr>
    </w:p>
    <w:tbl>
      <w:tblPr>
        <w:tblW w:w="99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2778"/>
        <w:gridCol w:w="2198"/>
        <w:gridCol w:w="1402"/>
      </w:tblGrid>
      <w:tr w:rsidR="00C96300" w:rsidRPr="00C96300" w14:paraId="24976D86" w14:textId="77777777" w:rsidTr="00C96300">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164304D" w14:textId="77777777" w:rsidR="00C96300" w:rsidRPr="00C96300" w:rsidRDefault="00C96300" w:rsidP="00C96300">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77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B9DB3BD" w14:textId="77777777" w:rsidR="00C96300" w:rsidRPr="00C96300" w:rsidRDefault="00C96300" w:rsidP="00C96300">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6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C055B96" w14:textId="77777777" w:rsidR="00C96300" w:rsidRPr="00C96300" w:rsidRDefault="00C96300" w:rsidP="00C96300">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C96300" w:rsidRPr="00C96300" w14:paraId="03A6D886" w14:textId="77777777" w:rsidTr="00C96300">
        <w:trPr>
          <w:trHeight w:val="445"/>
        </w:trPr>
        <w:tc>
          <w:tcPr>
            <w:tcW w:w="352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517409" w14:textId="77777777" w:rsidR="00C96300" w:rsidRPr="00C96300" w:rsidRDefault="00C96300" w:rsidP="00C96300">
            <w:pPr>
              <w:rPr>
                <w:rFonts w:eastAsia="Times New Roman" w:cs="Arial"/>
                <w:kern w:val="0"/>
                <w:szCs w:val="22"/>
                <w:lang w:val="en-US"/>
                <w14:ligatures w14:val="none"/>
              </w:rPr>
            </w:pPr>
          </w:p>
          <w:p w14:paraId="2FDD6C9D" w14:textId="77777777" w:rsidR="00C96300" w:rsidRPr="00C96300" w:rsidRDefault="00C96300" w:rsidP="00C96300">
            <w:pPr>
              <w:rPr>
                <w:rFonts w:eastAsia="Times New Roman" w:cs="Arial"/>
                <w:kern w:val="0"/>
                <w:szCs w:val="22"/>
                <w:lang w:val="en-US"/>
                <w14:ligatures w14:val="none"/>
              </w:rPr>
            </w:pPr>
          </w:p>
          <w:p w14:paraId="5C9C99BA" w14:textId="77777777" w:rsidR="00C96300" w:rsidRPr="00C96300" w:rsidRDefault="00C96300" w:rsidP="00C96300">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7EC2547A" w14:textId="77777777" w:rsidR="00C96300" w:rsidRPr="00C96300" w:rsidRDefault="00C96300" w:rsidP="00C96300">
            <w:pPr>
              <w:rPr>
                <w:rFonts w:eastAsia="Times New Roman" w:cs="Arial"/>
                <w:kern w:val="0"/>
                <w:szCs w:val="22"/>
                <w:lang w:val="en-US"/>
                <w14:ligatures w14:val="none"/>
              </w:rPr>
            </w:pPr>
          </w:p>
          <w:p w14:paraId="002FB958" w14:textId="77777777" w:rsidR="00C96300" w:rsidRPr="00C96300" w:rsidRDefault="00C96300" w:rsidP="00C96300">
            <w:pPr>
              <w:rPr>
                <w:rFonts w:eastAsia="Times New Roman" w:cs="Arial"/>
                <w:kern w:val="0"/>
                <w:szCs w:val="22"/>
                <w:lang w:val="en-US"/>
                <w14:ligatures w14:val="none"/>
              </w:rPr>
            </w:pPr>
          </w:p>
          <w:p w14:paraId="41E62389" w14:textId="77777777" w:rsidR="00C96300" w:rsidRPr="00C96300" w:rsidRDefault="00C96300" w:rsidP="00C96300">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34EE0BF3" w14:textId="77777777" w:rsidR="00C96300" w:rsidRPr="00C96300" w:rsidRDefault="00C96300" w:rsidP="00C96300">
            <w:pPr>
              <w:rPr>
                <w:rFonts w:eastAsia="Times New Roman" w:cs="Arial"/>
                <w:kern w:val="0"/>
                <w:szCs w:val="22"/>
                <w:lang w:val="en-US"/>
                <w14:ligatures w14:val="none"/>
              </w:rPr>
            </w:pPr>
          </w:p>
          <w:p w14:paraId="2B4D2E96" w14:textId="77777777" w:rsidR="00C96300" w:rsidRPr="00C96300" w:rsidRDefault="00C96300" w:rsidP="00C96300">
            <w:pPr>
              <w:rPr>
                <w:rFonts w:eastAsia="Times New Roman" w:cs="Arial"/>
                <w:kern w:val="0"/>
                <w:szCs w:val="22"/>
                <w:lang w:val="en-US"/>
                <w14:ligatures w14:val="none"/>
              </w:rPr>
            </w:pPr>
          </w:p>
          <w:p w14:paraId="4B010B01" w14:textId="77777777" w:rsidR="00C96300" w:rsidRPr="00C96300" w:rsidRDefault="00C96300" w:rsidP="00C96300">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02100F64" w14:textId="77777777" w:rsidR="00C96300" w:rsidRPr="00C96300" w:rsidRDefault="00C96300" w:rsidP="00C96300">
            <w:pPr>
              <w:rPr>
                <w:rFonts w:eastAsia="Times New Roman" w:cs="Arial"/>
                <w:kern w:val="0"/>
                <w:szCs w:val="22"/>
                <w:lang w:val="en-US"/>
                <w14:ligatures w14:val="none"/>
              </w:rPr>
            </w:pPr>
          </w:p>
        </w:tc>
        <w:tc>
          <w:tcPr>
            <w:tcW w:w="277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2B23A1" w14:textId="77777777" w:rsidR="00C96300" w:rsidRPr="00C96300" w:rsidRDefault="00C96300" w:rsidP="00C96300">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B02A917" w14:textId="77777777" w:rsidR="00C96300" w:rsidRPr="00C96300" w:rsidRDefault="00C96300" w:rsidP="00C96300">
            <w:pPr>
              <w:rPr>
                <w:rFonts w:eastAsia="Times New Roman" w:cs="Arial"/>
                <w:color w:val="FFFFFF" w:themeColor="background1"/>
                <w:kern w:val="0"/>
                <w:szCs w:val="22"/>
                <w:lang w:val="en-US"/>
                <w14:ligatures w14:val="none"/>
              </w:rPr>
            </w:pPr>
            <w:r w:rsidRPr="00C96300">
              <w:rPr>
                <w:rFonts w:eastAsia="Times New Roman" w:cs="Arial"/>
                <w:color w:val="FFFFFF" w:themeColor="background1"/>
                <w:kern w:val="0"/>
                <w:szCs w:val="22"/>
                <w:lang w:val="en-US"/>
                <w14:ligatures w14:val="none"/>
              </w:rPr>
              <w:t>Cooling System Capacity</w:t>
            </w:r>
          </w:p>
          <w:p w14:paraId="701D9A6A" w14:textId="77777777" w:rsidR="00C96300" w:rsidRPr="00C96300" w:rsidRDefault="00C96300" w:rsidP="00C96300">
            <w:pPr>
              <w:rPr>
                <w:rFonts w:eastAsia="Times New Roman" w:cs="Arial"/>
                <w:color w:val="FFFFFF" w:themeColor="background1"/>
                <w:kern w:val="0"/>
                <w:szCs w:val="22"/>
                <w:lang w:val="en-US"/>
                <w14:ligatures w14:val="none"/>
              </w:rPr>
            </w:pP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B9C427" w14:textId="77777777" w:rsidR="00C96300" w:rsidRPr="00C96300" w:rsidRDefault="00C96300" w:rsidP="00C96300">
            <w:pPr>
              <w:rPr>
                <w:rFonts w:eastAsia="Times New Roman" w:cs="Arial"/>
                <w:kern w:val="0"/>
                <w:szCs w:val="22"/>
                <w:lang w:val="en-US"/>
                <w14:ligatures w14:val="none"/>
              </w:rPr>
            </w:pPr>
          </w:p>
        </w:tc>
      </w:tr>
      <w:tr w:rsidR="00C96300" w:rsidRPr="00C96300" w14:paraId="3F3D51B2" w14:textId="77777777" w:rsidTr="00C96300">
        <w:trPr>
          <w:trHeight w:val="444"/>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CD43AE" w14:textId="77777777" w:rsidR="00C96300" w:rsidRPr="00C96300" w:rsidRDefault="00C96300" w:rsidP="00C96300">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AA2A21" w14:textId="77777777" w:rsidR="00C96300" w:rsidRPr="00C96300" w:rsidRDefault="00C96300" w:rsidP="00C96300">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61EE525" w14:textId="77777777" w:rsidR="00C96300" w:rsidRPr="00C96300" w:rsidRDefault="00C96300" w:rsidP="00C96300">
            <w:pPr>
              <w:rPr>
                <w:rFonts w:eastAsia="Times New Roman" w:cs="Arial"/>
                <w:color w:val="FFFFFF" w:themeColor="background1"/>
                <w:kern w:val="0"/>
                <w:szCs w:val="22"/>
                <w:lang w:val="en-US"/>
                <w14:ligatures w14:val="none"/>
              </w:rPr>
            </w:pPr>
            <w:r w:rsidRPr="00C96300">
              <w:rPr>
                <w:rFonts w:eastAsia="Times New Roman" w:cs="Arial"/>
                <w:color w:val="FFFFFF" w:themeColor="background1"/>
                <w:kern w:val="0"/>
                <w:szCs w:val="22"/>
                <w:lang w:val="en-US"/>
                <w14:ligatures w14:val="none"/>
              </w:rPr>
              <w:t>Thermostat Stamped Opening Temperature</w:t>
            </w: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A4975EA" w14:textId="77777777" w:rsidR="00C96300" w:rsidRPr="00C96300" w:rsidRDefault="00C96300" w:rsidP="00C96300">
            <w:pPr>
              <w:rPr>
                <w:rFonts w:eastAsia="Times New Roman" w:cs="Arial"/>
                <w:kern w:val="0"/>
                <w:szCs w:val="22"/>
                <w:lang w:val="en-US"/>
                <w14:ligatures w14:val="none"/>
              </w:rPr>
            </w:pPr>
          </w:p>
        </w:tc>
      </w:tr>
      <w:tr w:rsidR="00C96300" w:rsidRPr="00C96300" w14:paraId="3780F28D" w14:textId="77777777" w:rsidTr="00C96300">
        <w:trPr>
          <w:trHeight w:val="444"/>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7402A4" w14:textId="77777777" w:rsidR="00C96300" w:rsidRPr="00C96300" w:rsidRDefault="00C96300" w:rsidP="00C96300">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96136A" w14:textId="77777777" w:rsidR="00C96300" w:rsidRPr="00C96300" w:rsidRDefault="00C96300" w:rsidP="00C96300">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F738813" w14:textId="77777777" w:rsidR="00C96300" w:rsidRPr="00C96300" w:rsidRDefault="00C96300" w:rsidP="00C96300">
            <w:pPr>
              <w:rPr>
                <w:rFonts w:eastAsia="Times New Roman" w:cs="Arial"/>
                <w:color w:val="FFFFFF" w:themeColor="background1"/>
                <w:kern w:val="0"/>
                <w:szCs w:val="22"/>
                <w:lang w:val="en-US"/>
                <w14:ligatures w14:val="none"/>
              </w:rPr>
            </w:pPr>
            <w:r w:rsidRPr="00C96300">
              <w:rPr>
                <w:rFonts w:eastAsia="Times New Roman" w:cs="Arial"/>
                <w:color w:val="FFFFFF" w:themeColor="background1"/>
                <w:kern w:val="0"/>
                <w:szCs w:val="22"/>
                <w:lang w:val="en-US"/>
                <w14:ligatures w14:val="none"/>
              </w:rPr>
              <w:t>Thermostat Actual Opening Temperature</w:t>
            </w: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380E14" w14:textId="77777777" w:rsidR="00C96300" w:rsidRPr="00C96300" w:rsidRDefault="00C96300" w:rsidP="00C96300">
            <w:pPr>
              <w:rPr>
                <w:rFonts w:eastAsia="Times New Roman" w:cs="Arial"/>
                <w:kern w:val="0"/>
                <w:szCs w:val="22"/>
                <w:lang w:val="en-US"/>
                <w14:ligatures w14:val="none"/>
              </w:rPr>
            </w:pPr>
          </w:p>
        </w:tc>
      </w:tr>
      <w:tr w:rsidR="00C96300" w:rsidRPr="00C96300" w14:paraId="3471D8FD" w14:textId="77777777" w:rsidTr="00C96300">
        <w:trPr>
          <w:trHeight w:val="444"/>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E5EA87" w14:textId="77777777" w:rsidR="00C96300" w:rsidRPr="00C96300" w:rsidRDefault="00C96300" w:rsidP="00C96300">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633F0B" w14:textId="77777777" w:rsidR="00C96300" w:rsidRPr="00C96300" w:rsidRDefault="00C96300" w:rsidP="00C96300">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5766875" w14:textId="77777777" w:rsidR="00C96300" w:rsidRPr="00C96300" w:rsidRDefault="00C96300" w:rsidP="00C96300">
            <w:pPr>
              <w:rPr>
                <w:rFonts w:eastAsia="Times New Roman" w:cs="Arial"/>
                <w:color w:val="FFFFFF" w:themeColor="background1"/>
                <w:kern w:val="0"/>
                <w:szCs w:val="22"/>
                <w:lang w:val="en-US"/>
                <w14:ligatures w14:val="none"/>
              </w:rPr>
            </w:pPr>
            <w:r w:rsidRPr="00C96300">
              <w:rPr>
                <w:rFonts w:eastAsia="Times New Roman" w:cs="Arial"/>
                <w:color w:val="FFFFFF" w:themeColor="background1"/>
                <w:kern w:val="0"/>
                <w:szCs w:val="22"/>
                <w:lang w:val="en-US"/>
                <w14:ligatures w14:val="none"/>
              </w:rPr>
              <w:t>Cooling System Cap Pressure</w:t>
            </w:r>
          </w:p>
          <w:p w14:paraId="7A9213B6" w14:textId="77777777" w:rsidR="00C96300" w:rsidRPr="00C96300" w:rsidRDefault="00C96300" w:rsidP="00C96300">
            <w:pPr>
              <w:rPr>
                <w:rFonts w:eastAsia="Times New Roman" w:cs="Arial"/>
                <w:color w:val="FFFFFF" w:themeColor="background1"/>
                <w:kern w:val="0"/>
                <w:szCs w:val="22"/>
                <w:lang w:val="en-US"/>
                <w14:ligatures w14:val="none"/>
              </w:rPr>
            </w:pP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0B2AB2" w14:textId="77777777" w:rsidR="00C96300" w:rsidRPr="00C96300" w:rsidRDefault="00C96300" w:rsidP="00C96300">
            <w:pPr>
              <w:rPr>
                <w:rFonts w:eastAsia="Times New Roman" w:cs="Arial"/>
                <w:kern w:val="0"/>
                <w:szCs w:val="22"/>
                <w:lang w:val="en-US"/>
                <w14:ligatures w14:val="none"/>
              </w:rPr>
            </w:pPr>
          </w:p>
        </w:tc>
      </w:tr>
      <w:tr w:rsidR="00C96300" w:rsidRPr="00C96300" w14:paraId="1E436548" w14:textId="77777777" w:rsidTr="00C96300">
        <w:tc>
          <w:tcPr>
            <w:tcW w:w="990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9E3216" w14:textId="77777777" w:rsidR="00C96300" w:rsidRPr="00C96300" w:rsidRDefault="00C96300" w:rsidP="00C96300">
            <w:pPr>
              <w:rPr>
                <w:rFonts w:eastAsia="Times New Roman" w:cs="Arial"/>
                <w:b/>
                <w:kern w:val="0"/>
                <w:szCs w:val="22"/>
                <w:lang w:val="en-US"/>
                <w14:ligatures w14:val="none"/>
              </w:rPr>
            </w:pPr>
            <w:r w:rsidRPr="00C96300">
              <w:rPr>
                <w:rFonts w:eastAsia="Times New Roman" w:cs="Arial"/>
                <w:b/>
                <w:kern w:val="0"/>
                <w:szCs w:val="22"/>
                <w:lang w:val="en-US"/>
                <w14:ligatures w14:val="none"/>
              </w:rPr>
              <w:t xml:space="preserve">Instructions </w:t>
            </w:r>
            <w:proofErr w:type="gramStart"/>
            <w:r w:rsidRPr="00C96300">
              <w:rPr>
                <w:rFonts w:eastAsia="Times New Roman" w:cs="Arial"/>
                <w:b/>
                <w:kern w:val="0"/>
                <w:szCs w:val="22"/>
                <w:lang w:val="en-US"/>
                <w14:ligatures w14:val="none"/>
              </w:rPr>
              <w:t>to</w:t>
            </w:r>
            <w:proofErr w:type="gramEnd"/>
            <w:r w:rsidRPr="00C96300">
              <w:rPr>
                <w:rFonts w:eastAsia="Times New Roman" w:cs="Arial"/>
                <w:b/>
                <w:kern w:val="0"/>
                <w:szCs w:val="22"/>
                <w:lang w:val="en-US"/>
                <w14:ligatures w14:val="none"/>
              </w:rPr>
              <w:t xml:space="preserve"> Learners</w:t>
            </w:r>
          </w:p>
          <w:p w14:paraId="65F4371A"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Pressure test cooling system and check for leaks</w:t>
            </w:r>
          </w:p>
          <w:p w14:paraId="64F2DABA"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Drain Cooling System</w:t>
            </w:r>
          </w:p>
          <w:p w14:paraId="53BDFC31"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Check Radiator for damage and flush cooling system</w:t>
            </w:r>
          </w:p>
          <w:p w14:paraId="3A80CFD9"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Identify location of cooling system thermostat</w:t>
            </w:r>
          </w:p>
          <w:p w14:paraId="7AB28ED2"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Remove thermostat housing and thermostat</w:t>
            </w:r>
          </w:p>
          <w:p w14:paraId="2F1E0A12"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 xml:space="preserve">Test thermostat for correct operation and report </w:t>
            </w:r>
            <w:proofErr w:type="gramStart"/>
            <w:r w:rsidRPr="00C96300">
              <w:rPr>
                <w:rFonts w:eastAsia="Times New Roman" w:cs="Arial"/>
                <w:kern w:val="0"/>
                <w:szCs w:val="22"/>
                <w:lang w:val="en-US"/>
                <w14:ligatures w14:val="none"/>
              </w:rPr>
              <w:t>findings(</w:t>
            </w:r>
            <w:proofErr w:type="gramEnd"/>
            <w:r w:rsidRPr="00C96300">
              <w:rPr>
                <w:rFonts w:eastAsia="Times New Roman" w:cs="Arial"/>
                <w:kern w:val="0"/>
                <w:szCs w:val="22"/>
                <w:lang w:val="en-US"/>
                <w14:ligatures w14:val="none"/>
              </w:rPr>
              <w:t>Optional)</w:t>
            </w:r>
          </w:p>
          <w:p w14:paraId="2E753114"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Clean housing surfaces and make or fit new gasket</w:t>
            </w:r>
          </w:p>
          <w:p w14:paraId="60E88C41"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Refit thermostat and housing</w:t>
            </w:r>
          </w:p>
          <w:p w14:paraId="54597819"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Tighten housing bolts to correct torque</w:t>
            </w:r>
          </w:p>
          <w:p w14:paraId="076132CC"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Refill system and bleed as required</w:t>
            </w:r>
          </w:p>
          <w:p w14:paraId="36E67C2D" w14:textId="77777777" w:rsidR="00C96300" w:rsidRPr="00C96300" w:rsidRDefault="00C96300" w:rsidP="00C96300">
            <w:pPr>
              <w:numPr>
                <w:ilvl w:val="0"/>
                <w:numId w:val="65"/>
              </w:numPr>
              <w:tabs>
                <w:tab w:val="num" w:pos="360"/>
              </w:tabs>
              <w:ind w:left="0" w:firstLine="0"/>
              <w:rPr>
                <w:rFonts w:eastAsia="Times New Roman" w:cs="Arial"/>
                <w:kern w:val="0"/>
                <w:szCs w:val="22"/>
                <w:lang w:val="en-US"/>
                <w14:ligatures w14:val="none"/>
              </w:rPr>
            </w:pPr>
            <w:r w:rsidRPr="00C96300">
              <w:rPr>
                <w:rFonts w:eastAsia="Times New Roman" w:cs="Arial"/>
                <w:kern w:val="0"/>
                <w:szCs w:val="22"/>
                <w:lang w:val="en-US"/>
                <w14:ligatures w14:val="none"/>
              </w:rPr>
              <w:t>Pressure test cooling system and check for leaks</w:t>
            </w:r>
          </w:p>
          <w:p w14:paraId="43368970" w14:textId="77777777" w:rsidR="00C96300" w:rsidRPr="00C96300" w:rsidRDefault="00C96300" w:rsidP="00C96300">
            <w:pPr>
              <w:rPr>
                <w:rFonts w:eastAsia="Times New Roman" w:cs="Arial"/>
                <w:kern w:val="0"/>
                <w:szCs w:val="22"/>
                <w:lang w:val="en-US"/>
                <w14:ligatures w14:val="none"/>
              </w:rPr>
            </w:pPr>
          </w:p>
        </w:tc>
      </w:tr>
    </w:tbl>
    <w:p w14:paraId="25CC2BDA" w14:textId="77777777" w:rsidR="00C96300" w:rsidRDefault="00C96300" w:rsidP="00C96300">
      <w:pPr>
        <w:rPr>
          <w:rFonts w:eastAsia="Times New Roman" w:cs="Arial"/>
          <w:kern w:val="0"/>
          <w:szCs w:val="22"/>
          <w:lang w:val="en-US"/>
          <w14:ligatures w14:val="none"/>
        </w:rPr>
      </w:pPr>
    </w:p>
    <w:p w14:paraId="60AD55D9" w14:textId="77777777" w:rsidR="00C96300" w:rsidRDefault="00C96300" w:rsidP="00C96300">
      <w:pPr>
        <w:rPr>
          <w:rFonts w:eastAsia="Times New Roman" w:cs="Arial"/>
          <w:kern w:val="0"/>
          <w:szCs w:val="22"/>
          <w:lang w:val="en-US"/>
          <w14:ligatures w14:val="none"/>
        </w:rPr>
      </w:pPr>
    </w:p>
    <w:p w14:paraId="3A2DF30F" w14:textId="77777777" w:rsidR="00C96300" w:rsidRDefault="00C96300" w:rsidP="00C96300">
      <w:pPr>
        <w:rPr>
          <w:rFonts w:eastAsia="Times New Roman" w:cs="Arial"/>
          <w:kern w:val="0"/>
          <w:szCs w:val="22"/>
          <w:lang w:val="en-US"/>
          <w14:ligatures w14:val="none"/>
        </w:rPr>
      </w:pPr>
    </w:p>
    <w:p w14:paraId="1648D719" w14:textId="77777777" w:rsidR="00C96300" w:rsidRDefault="00C96300" w:rsidP="00C96300">
      <w:pPr>
        <w:rPr>
          <w:rFonts w:eastAsia="Times New Roman" w:cs="Arial"/>
          <w:kern w:val="0"/>
          <w:szCs w:val="22"/>
          <w:lang w:val="en-US"/>
          <w14:ligatures w14:val="none"/>
        </w:rPr>
      </w:pPr>
    </w:p>
    <w:p w14:paraId="12BF386C" w14:textId="77777777" w:rsidR="00C96300" w:rsidRDefault="00C96300" w:rsidP="00C96300">
      <w:pPr>
        <w:rPr>
          <w:rFonts w:eastAsia="Times New Roman" w:cs="Arial"/>
          <w:kern w:val="0"/>
          <w:szCs w:val="22"/>
          <w:lang w:val="en-US"/>
          <w14:ligatures w14:val="none"/>
        </w:rPr>
      </w:pPr>
    </w:p>
    <w:p w14:paraId="6C0EB9E1" w14:textId="77777777" w:rsidR="00C96300" w:rsidRDefault="00C96300" w:rsidP="00C96300">
      <w:pPr>
        <w:rPr>
          <w:rFonts w:eastAsia="Times New Roman" w:cs="Arial"/>
          <w:kern w:val="0"/>
          <w:szCs w:val="22"/>
          <w:lang w:val="en-US"/>
          <w14:ligatures w14:val="none"/>
        </w:rPr>
      </w:pPr>
    </w:p>
    <w:p w14:paraId="262D1A19" w14:textId="77777777" w:rsidR="00C96300" w:rsidRDefault="00C96300" w:rsidP="00C96300">
      <w:pPr>
        <w:rPr>
          <w:rFonts w:eastAsia="Times New Roman" w:cs="Arial"/>
          <w:kern w:val="0"/>
          <w:szCs w:val="22"/>
          <w:lang w:val="en-US"/>
          <w14:ligatures w14:val="none"/>
        </w:rPr>
      </w:pPr>
    </w:p>
    <w:p w14:paraId="0E9A1CFE" w14:textId="77777777" w:rsidR="00C96300" w:rsidRDefault="00C96300" w:rsidP="00C96300">
      <w:pPr>
        <w:rPr>
          <w:rFonts w:eastAsia="Times New Roman" w:cs="Arial"/>
          <w:kern w:val="0"/>
          <w:szCs w:val="22"/>
          <w:lang w:val="en-US"/>
          <w14:ligatures w14:val="none"/>
        </w:rPr>
      </w:pPr>
    </w:p>
    <w:p w14:paraId="284F3DE1" w14:textId="77777777" w:rsidR="00C96300" w:rsidRDefault="00C96300" w:rsidP="00C96300">
      <w:pPr>
        <w:rPr>
          <w:rFonts w:eastAsia="Times New Roman" w:cs="Arial"/>
          <w:kern w:val="0"/>
          <w:szCs w:val="22"/>
          <w:lang w:val="en-US"/>
          <w14:ligatures w14:val="none"/>
        </w:rPr>
      </w:pPr>
    </w:p>
    <w:p w14:paraId="010F9F6E" w14:textId="77777777" w:rsidR="00C96300" w:rsidRDefault="00C96300" w:rsidP="00C96300">
      <w:pPr>
        <w:rPr>
          <w:rFonts w:eastAsia="Times New Roman" w:cs="Arial"/>
          <w:kern w:val="0"/>
          <w:szCs w:val="22"/>
          <w:lang w:val="en-US"/>
          <w14:ligatures w14:val="none"/>
        </w:rPr>
      </w:pPr>
    </w:p>
    <w:p w14:paraId="45AC6324" w14:textId="77777777" w:rsidR="00C96300" w:rsidRDefault="00C96300" w:rsidP="00C96300">
      <w:pPr>
        <w:rPr>
          <w:rFonts w:eastAsia="Times New Roman" w:cs="Arial"/>
          <w:kern w:val="0"/>
          <w:szCs w:val="22"/>
          <w:lang w:val="en-US"/>
          <w14:ligatures w14:val="none"/>
        </w:rPr>
      </w:pPr>
    </w:p>
    <w:p w14:paraId="2567C170" w14:textId="77777777" w:rsidR="00C96300" w:rsidRDefault="00C96300" w:rsidP="00C96300">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96300" w:rsidRPr="0043505F" w14:paraId="55A12434" w14:textId="77777777" w:rsidTr="00F416B3">
        <w:tc>
          <w:tcPr>
            <w:tcW w:w="8280" w:type="dxa"/>
            <w:hideMark/>
          </w:tcPr>
          <w:p w14:paraId="1874A8FA"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E8336A4"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AD417C8"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96300" w:rsidRPr="0043505F" w14:paraId="48947DF0" w14:textId="77777777" w:rsidTr="00F416B3">
        <w:tc>
          <w:tcPr>
            <w:tcW w:w="8280" w:type="dxa"/>
            <w:hideMark/>
          </w:tcPr>
          <w:p w14:paraId="21F6C2D9" w14:textId="78D24E8F" w:rsidR="00C96300" w:rsidRPr="0043505F" w:rsidRDefault="00C96300" w:rsidP="00C96300">
            <w:pPr>
              <w:rPr>
                <w:rFonts w:eastAsia="Times New Roman" w:cs="Arial"/>
                <w:kern w:val="0"/>
                <w:szCs w:val="22"/>
                <w:lang w:val="en-US"/>
                <w14:ligatures w14:val="none"/>
              </w:rPr>
            </w:pPr>
            <w:r w:rsidRPr="00075074">
              <w:t>PPE selected and correctly used</w:t>
            </w:r>
          </w:p>
        </w:tc>
        <w:tc>
          <w:tcPr>
            <w:tcW w:w="1620" w:type="dxa"/>
          </w:tcPr>
          <w:p w14:paraId="129DBE26" w14:textId="77777777" w:rsidR="00C96300" w:rsidRPr="0043505F" w:rsidRDefault="00C96300" w:rsidP="00C96300">
            <w:pPr>
              <w:rPr>
                <w:rFonts w:eastAsia="Times New Roman" w:cs="Arial"/>
                <w:b/>
                <w:kern w:val="0"/>
                <w:szCs w:val="22"/>
                <w:lang w:val="en-US"/>
                <w14:ligatures w14:val="none"/>
              </w:rPr>
            </w:pPr>
          </w:p>
        </w:tc>
      </w:tr>
      <w:tr w:rsidR="00C96300" w:rsidRPr="0043505F" w14:paraId="3675967F" w14:textId="77777777" w:rsidTr="00F416B3">
        <w:tc>
          <w:tcPr>
            <w:tcW w:w="8280" w:type="dxa"/>
          </w:tcPr>
          <w:p w14:paraId="03B03AA1" w14:textId="621186C8" w:rsidR="00C96300" w:rsidRPr="00075074" w:rsidRDefault="00C96300" w:rsidP="00C96300">
            <w:r w:rsidRPr="00075074">
              <w:t>Methodical procedures used</w:t>
            </w:r>
          </w:p>
        </w:tc>
        <w:tc>
          <w:tcPr>
            <w:tcW w:w="1620" w:type="dxa"/>
          </w:tcPr>
          <w:p w14:paraId="1AC5EF2F" w14:textId="77777777" w:rsidR="00C96300" w:rsidRPr="0043505F" w:rsidRDefault="00C96300" w:rsidP="00C96300">
            <w:pPr>
              <w:rPr>
                <w:rFonts w:eastAsia="Times New Roman" w:cs="Arial"/>
                <w:b/>
                <w:kern w:val="0"/>
                <w:szCs w:val="22"/>
                <w:lang w:val="en-US"/>
                <w14:ligatures w14:val="none"/>
              </w:rPr>
            </w:pPr>
          </w:p>
        </w:tc>
      </w:tr>
      <w:tr w:rsidR="00C96300" w:rsidRPr="0043505F" w14:paraId="2D2B5D44" w14:textId="77777777" w:rsidTr="00F416B3">
        <w:tc>
          <w:tcPr>
            <w:tcW w:w="8280" w:type="dxa"/>
          </w:tcPr>
          <w:p w14:paraId="55B5E53E" w14:textId="556C84EA" w:rsidR="00C96300" w:rsidRPr="00075074" w:rsidRDefault="00C96300" w:rsidP="00C96300">
            <w:r w:rsidRPr="00075074">
              <w:t>Special tools list completed</w:t>
            </w:r>
          </w:p>
        </w:tc>
        <w:tc>
          <w:tcPr>
            <w:tcW w:w="1620" w:type="dxa"/>
          </w:tcPr>
          <w:p w14:paraId="3E285AAC" w14:textId="77777777" w:rsidR="00C96300" w:rsidRPr="0043505F" w:rsidRDefault="00C96300" w:rsidP="00C96300">
            <w:pPr>
              <w:rPr>
                <w:rFonts w:eastAsia="Times New Roman" w:cs="Arial"/>
                <w:b/>
                <w:kern w:val="0"/>
                <w:szCs w:val="22"/>
                <w:lang w:val="en-US"/>
                <w14:ligatures w14:val="none"/>
              </w:rPr>
            </w:pPr>
          </w:p>
        </w:tc>
      </w:tr>
      <w:tr w:rsidR="00C96300" w:rsidRPr="0043505F" w14:paraId="3EEEB213" w14:textId="77777777" w:rsidTr="00F416B3">
        <w:tc>
          <w:tcPr>
            <w:tcW w:w="8280" w:type="dxa"/>
          </w:tcPr>
          <w:p w14:paraId="30456CE7" w14:textId="3F33F22E" w:rsidR="00C96300" w:rsidRPr="00075074" w:rsidRDefault="00C96300" w:rsidP="00C96300">
            <w:r w:rsidRPr="00075074">
              <w:t>Data correct</w:t>
            </w:r>
          </w:p>
        </w:tc>
        <w:tc>
          <w:tcPr>
            <w:tcW w:w="1620" w:type="dxa"/>
          </w:tcPr>
          <w:p w14:paraId="726F9D33" w14:textId="77777777" w:rsidR="00C96300" w:rsidRPr="0043505F" w:rsidRDefault="00C96300" w:rsidP="00C96300">
            <w:pPr>
              <w:rPr>
                <w:rFonts w:eastAsia="Times New Roman" w:cs="Arial"/>
                <w:b/>
                <w:kern w:val="0"/>
                <w:szCs w:val="22"/>
                <w:lang w:val="en-US"/>
                <w14:ligatures w14:val="none"/>
              </w:rPr>
            </w:pPr>
          </w:p>
        </w:tc>
      </w:tr>
    </w:tbl>
    <w:p w14:paraId="581B575C" w14:textId="77777777" w:rsidR="00C96300" w:rsidRDefault="00C96300" w:rsidP="00C96300">
      <w:pPr>
        <w:rPr>
          <w:rFonts w:eastAsia="Times New Roman" w:cs="Arial"/>
          <w:kern w:val="0"/>
          <w:szCs w:val="22"/>
          <w:lang w:val="en-US"/>
          <w14:ligatures w14:val="none"/>
        </w:rPr>
      </w:pPr>
    </w:p>
    <w:p w14:paraId="2BF33A5E" w14:textId="77777777" w:rsidR="00C96300" w:rsidRDefault="00C96300" w:rsidP="00C96300">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96300" w:rsidRPr="0043505F" w14:paraId="2DDB5900"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12E8BD"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977642A"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44A805E" w14:textId="77777777" w:rsidR="00C96300" w:rsidRDefault="00C96300" w:rsidP="00F416B3">
            <w:pPr>
              <w:rPr>
                <w:rFonts w:eastAsia="Times New Roman" w:cs="Arial"/>
                <w:kern w:val="0"/>
                <w:szCs w:val="22"/>
                <w:lang w:val="en-US"/>
                <w14:ligatures w14:val="none"/>
              </w:rPr>
            </w:pPr>
          </w:p>
          <w:p w14:paraId="392B5936" w14:textId="77777777" w:rsidR="00C96300" w:rsidRPr="0043505F" w:rsidRDefault="00C96300" w:rsidP="00F416B3">
            <w:pPr>
              <w:rPr>
                <w:rFonts w:eastAsia="Times New Roman" w:cs="Arial"/>
                <w:kern w:val="0"/>
                <w:szCs w:val="22"/>
                <w:lang w:val="en-US"/>
                <w14:ligatures w14:val="none"/>
              </w:rPr>
            </w:pPr>
          </w:p>
          <w:p w14:paraId="4F0A35E5"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5C284C1" w14:textId="77777777" w:rsidR="00C96300" w:rsidRPr="0043505F" w:rsidRDefault="00C96300" w:rsidP="00F416B3">
            <w:pPr>
              <w:rPr>
                <w:rFonts w:eastAsia="Times New Roman" w:cs="Arial"/>
                <w:kern w:val="0"/>
                <w:szCs w:val="22"/>
                <w:lang w:val="en-US"/>
                <w14:ligatures w14:val="none"/>
              </w:rPr>
            </w:pPr>
          </w:p>
          <w:p w14:paraId="226BD5E7" w14:textId="77777777" w:rsidR="00C96300" w:rsidRPr="0043505F" w:rsidRDefault="00C96300" w:rsidP="00F416B3">
            <w:pPr>
              <w:rPr>
                <w:rFonts w:eastAsia="Times New Roman" w:cs="Arial"/>
                <w:kern w:val="0"/>
                <w:szCs w:val="22"/>
                <w:lang w:val="en-US"/>
                <w14:ligatures w14:val="none"/>
              </w:rPr>
            </w:pPr>
          </w:p>
          <w:p w14:paraId="1DF9C714"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256FAAC" w14:textId="77777777" w:rsidR="00C96300" w:rsidRPr="0043505F" w:rsidRDefault="00C96300" w:rsidP="00F416B3">
            <w:pPr>
              <w:rPr>
                <w:rFonts w:eastAsia="Times New Roman" w:cs="Arial"/>
                <w:kern w:val="0"/>
                <w:szCs w:val="22"/>
                <w:lang w:val="en-US"/>
                <w14:ligatures w14:val="none"/>
              </w:rPr>
            </w:pPr>
          </w:p>
        </w:tc>
      </w:tr>
    </w:tbl>
    <w:p w14:paraId="5F27A20A" w14:textId="5D24DB18" w:rsidR="00C96300" w:rsidRDefault="00C96300" w:rsidP="00F77997">
      <w:pPr>
        <w:rPr>
          <w:lang w:val="en-US"/>
        </w:rPr>
      </w:pPr>
    </w:p>
    <w:p w14:paraId="69F5FD96" w14:textId="77777777" w:rsidR="00C96300" w:rsidRDefault="00C96300">
      <w:pPr>
        <w:rPr>
          <w:lang w:val="en-US"/>
        </w:rPr>
      </w:pPr>
      <w:r>
        <w:rPr>
          <w:lang w:val="en-US"/>
        </w:rPr>
        <w:br w:type="page"/>
      </w:r>
    </w:p>
    <w:p w14:paraId="585C047C" w14:textId="77777777" w:rsidR="00C96300" w:rsidRDefault="00C96300"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96300" w:rsidRPr="0043505F" w14:paraId="4182962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56A64E" w14:textId="77777777" w:rsidR="00C96300" w:rsidRPr="0043505F" w:rsidRDefault="00C96300"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336D209" w14:textId="23D7E3BA"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3.2 &amp; 4.1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92452A0" w14:textId="6293C195"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5.</w:t>
            </w:r>
            <w:r>
              <w:rPr>
                <w:rFonts w:eastAsia="Times New Roman" w:cs="Arial"/>
                <w:b/>
                <w:kern w:val="0"/>
                <w:szCs w:val="22"/>
                <w:lang w:val="en-US"/>
                <w14:ligatures w14:val="none"/>
              </w:rPr>
              <w:t>3</w:t>
            </w:r>
          </w:p>
        </w:tc>
      </w:tr>
    </w:tbl>
    <w:p w14:paraId="49C7EBDA" w14:textId="77777777" w:rsidR="00C96300" w:rsidRPr="0043505F" w:rsidRDefault="00C96300" w:rsidP="00C96300">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C96300" w:rsidRPr="0043505F" w14:paraId="16D2154E"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5AFEA2E" w14:textId="77777777" w:rsidR="00C96300" w:rsidRDefault="00C96300"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p>
          <w:p w14:paraId="404684D2" w14:textId="77777777" w:rsidR="00C96300" w:rsidRPr="00C96300" w:rsidRDefault="00C96300" w:rsidP="00C96300">
            <w:pPr>
              <w:pStyle w:val="ListParagraph"/>
              <w:numPr>
                <w:ilvl w:val="0"/>
                <w:numId w:val="64"/>
              </w:numPr>
              <w:tabs>
                <w:tab w:val="left" w:pos="552"/>
              </w:tabs>
              <w:rPr>
                <w:b/>
              </w:rPr>
            </w:pPr>
            <w:r w:rsidRPr="00C96300">
              <w:rPr>
                <w:b/>
              </w:rPr>
              <w:t>Test Cooling System Antifreeze Strength</w:t>
            </w:r>
          </w:p>
          <w:p w14:paraId="1AA06868" w14:textId="6C624C1F" w:rsidR="00C96300" w:rsidRPr="00C96300" w:rsidRDefault="00C96300" w:rsidP="00C96300">
            <w:pPr>
              <w:pStyle w:val="ListParagraph"/>
              <w:numPr>
                <w:ilvl w:val="0"/>
                <w:numId w:val="64"/>
              </w:numPr>
              <w:ind w:right="26"/>
              <w:rPr>
                <w:rFonts w:eastAsia="Times New Roman" w:cs="Arial"/>
                <w:b/>
                <w:kern w:val="0"/>
                <w:szCs w:val="22"/>
                <w:lang w:val="en-US"/>
                <w14:ligatures w14:val="none"/>
              </w:rPr>
            </w:pPr>
            <w:r w:rsidRPr="00C96300">
              <w:rPr>
                <w:b/>
              </w:rPr>
              <w:t>Mix and install Antifreeze</w:t>
            </w:r>
          </w:p>
        </w:tc>
      </w:tr>
    </w:tbl>
    <w:p w14:paraId="14881BAB" w14:textId="77777777" w:rsidR="00C96300" w:rsidRDefault="00C96300" w:rsidP="00C96300">
      <w:pPr>
        <w:rPr>
          <w:rFonts w:eastAsia="Times New Roman" w:cs="Arial"/>
          <w:kern w:val="0"/>
          <w:szCs w:val="22"/>
          <w:lang w:val="en-US"/>
          <w14:ligatures w14:val="none"/>
        </w:rPr>
      </w:pPr>
    </w:p>
    <w:tbl>
      <w:tblPr>
        <w:tblW w:w="99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2778"/>
        <w:gridCol w:w="2198"/>
        <w:gridCol w:w="1402"/>
      </w:tblGrid>
      <w:tr w:rsidR="00C96300" w:rsidRPr="00C96300" w14:paraId="04F0840F" w14:textId="77777777" w:rsidTr="00F416B3">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49A29CA" w14:textId="77777777" w:rsidR="00C96300" w:rsidRPr="00C96300" w:rsidRDefault="00C96300"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77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9420CD6" w14:textId="77777777" w:rsidR="00C96300" w:rsidRPr="00C96300" w:rsidRDefault="00C96300"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6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5F36182" w14:textId="77777777" w:rsidR="00C96300" w:rsidRPr="00C96300" w:rsidRDefault="00C96300"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C96300" w:rsidRPr="00C96300" w14:paraId="5B27FA7B" w14:textId="77777777" w:rsidTr="00F416B3">
        <w:trPr>
          <w:trHeight w:val="445"/>
        </w:trPr>
        <w:tc>
          <w:tcPr>
            <w:tcW w:w="352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06E009" w14:textId="77777777" w:rsidR="00C96300" w:rsidRPr="00C96300" w:rsidRDefault="00C96300" w:rsidP="00F416B3">
            <w:pPr>
              <w:rPr>
                <w:rFonts w:eastAsia="Times New Roman" w:cs="Arial"/>
                <w:kern w:val="0"/>
                <w:szCs w:val="22"/>
                <w:lang w:val="en-US"/>
                <w14:ligatures w14:val="none"/>
              </w:rPr>
            </w:pPr>
          </w:p>
          <w:p w14:paraId="14CD6FAC" w14:textId="77777777" w:rsidR="00C96300" w:rsidRPr="00C96300" w:rsidRDefault="00C96300" w:rsidP="00F416B3">
            <w:pPr>
              <w:rPr>
                <w:rFonts w:eastAsia="Times New Roman" w:cs="Arial"/>
                <w:kern w:val="0"/>
                <w:szCs w:val="22"/>
                <w:lang w:val="en-US"/>
                <w14:ligatures w14:val="none"/>
              </w:rPr>
            </w:pPr>
          </w:p>
          <w:p w14:paraId="2841C804" w14:textId="77777777" w:rsidR="00C96300" w:rsidRPr="00C96300" w:rsidRDefault="00C96300"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7EA31392" w14:textId="77777777" w:rsidR="00C96300" w:rsidRPr="00C96300" w:rsidRDefault="00C96300" w:rsidP="00F416B3">
            <w:pPr>
              <w:rPr>
                <w:rFonts w:eastAsia="Times New Roman" w:cs="Arial"/>
                <w:kern w:val="0"/>
                <w:szCs w:val="22"/>
                <w:lang w:val="en-US"/>
                <w14:ligatures w14:val="none"/>
              </w:rPr>
            </w:pPr>
          </w:p>
          <w:p w14:paraId="5132CB3D" w14:textId="77777777" w:rsidR="00C96300" w:rsidRPr="00C96300" w:rsidRDefault="00C96300" w:rsidP="00F416B3">
            <w:pPr>
              <w:rPr>
                <w:rFonts w:eastAsia="Times New Roman" w:cs="Arial"/>
                <w:kern w:val="0"/>
                <w:szCs w:val="22"/>
                <w:lang w:val="en-US"/>
                <w14:ligatures w14:val="none"/>
              </w:rPr>
            </w:pPr>
          </w:p>
          <w:p w14:paraId="24ABBF19" w14:textId="77777777" w:rsidR="00C96300" w:rsidRPr="00C96300" w:rsidRDefault="00C96300"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6BCEF70C" w14:textId="77777777" w:rsidR="00C96300" w:rsidRPr="00C96300" w:rsidRDefault="00C96300" w:rsidP="00F416B3">
            <w:pPr>
              <w:rPr>
                <w:rFonts w:eastAsia="Times New Roman" w:cs="Arial"/>
                <w:kern w:val="0"/>
                <w:szCs w:val="22"/>
                <w:lang w:val="en-US"/>
                <w14:ligatures w14:val="none"/>
              </w:rPr>
            </w:pPr>
          </w:p>
          <w:p w14:paraId="7DE886CF" w14:textId="77777777" w:rsidR="00C96300" w:rsidRPr="00C96300" w:rsidRDefault="00C96300" w:rsidP="00F416B3">
            <w:pPr>
              <w:rPr>
                <w:rFonts w:eastAsia="Times New Roman" w:cs="Arial"/>
                <w:kern w:val="0"/>
                <w:szCs w:val="22"/>
                <w:lang w:val="en-US"/>
                <w14:ligatures w14:val="none"/>
              </w:rPr>
            </w:pPr>
          </w:p>
          <w:p w14:paraId="5C88B25A" w14:textId="77777777" w:rsidR="00C96300" w:rsidRPr="00C96300" w:rsidRDefault="00C96300"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032F09FB" w14:textId="77777777" w:rsidR="00C96300" w:rsidRPr="00C96300" w:rsidRDefault="00C96300" w:rsidP="00F416B3">
            <w:pPr>
              <w:rPr>
                <w:rFonts w:eastAsia="Times New Roman" w:cs="Arial"/>
                <w:kern w:val="0"/>
                <w:szCs w:val="22"/>
                <w:lang w:val="en-US"/>
                <w14:ligatures w14:val="none"/>
              </w:rPr>
            </w:pPr>
          </w:p>
        </w:tc>
        <w:tc>
          <w:tcPr>
            <w:tcW w:w="277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9E8926" w14:textId="77777777" w:rsidR="00C96300" w:rsidRPr="00C96300" w:rsidRDefault="00C96300" w:rsidP="00F416B3">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3003BAA" w14:textId="77777777" w:rsidR="00C96300" w:rsidRPr="00C96300" w:rsidRDefault="00C96300" w:rsidP="00F416B3">
            <w:pPr>
              <w:rPr>
                <w:rFonts w:eastAsia="Times New Roman" w:cs="Arial"/>
                <w:color w:val="FFFFFF" w:themeColor="background1"/>
                <w:kern w:val="0"/>
                <w:szCs w:val="22"/>
                <w:lang w:val="en-US"/>
                <w14:ligatures w14:val="none"/>
              </w:rPr>
            </w:pPr>
            <w:r w:rsidRPr="00C96300">
              <w:rPr>
                <w:rFonts w:eastAsia="Times New Roman" w:cs="Arial"/>
                <w:color w:val="FFFFFF" w:themeColor="background1"/>
                <w:kern w:val="0"/>
                <w:szCs w:val="22"/>
                <w:lang w:val="en-US"/>
                <w14:ligatures w14:val="none"/>
              </w:rPr>
              <w:t>Cooling System Capacity</w:t>
            </w:r>
          </w:p>
          <w:p w14:paraId="1AFDD6D4" w14:textId="77777777" w:rsidR="00C96300" w:rsidRPr="00C96300" w:rsidRDefault="00C96300" w:rsidP="00F416B3">
            <w:pPr>
              <w:rPr>
                <w:rFonts w:eastAsia="Times New Roman" w:cs="Arial"/>
                <w:color w:val="FFFFFF" w:themeColor="background1"/>
                <w:kern w:val="0"/>
                <w:szCs w:val="22"/>
                <w:lang w:val="en-US"/>
                <w14:ligatures w14:val="none"/>
              </w:rPr>
            </w:pP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275657" w14:textId="77777777" w:rsidR="00C96300" w:rsidRPr="00C96300" w:rsidRDefault="00C96300" w:rsidP="00F416B3">
            <w:pPr>
              <w:rPr>
                <w:rFonts w:eastAsia="Times New Roman" w:cs="Arial"/>
                <w:kern w:val="0"/>
                <w:szCs w:val="22"/>
                <w:lang w:val="en-US"/>
                <w14:ligatures w14:val="none"/>
              </w:rPr>
            </w:pPr>
          </w:p>
        </w:tc>
      </w:tr>
      <w:tr w:rsidR="00C96300" w:rsidRPr="00C96300" w14:paraId="57D6BC32" w14:textId="77777777" w:rsidTr="00F416B3">
        <w:trPr>
          <w:trHeight w:val="444"/>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C12756" w14:textId="77777777" w:rsidR="00C96300" w:rsidRPr="00C96300" w:rsidRDefault="00C96300" w:rsidP="00F416B3">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0EE23D" w14:textId="77777777" w:rsidR="00C96300" w:rsidRPr="00C96300" w:rsidRDefault="00C96300" w:rsidP="00F416B3">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E0A0964" w14:textId="6411B555" w:rsidR="00C96300" w:rsidRPr="00C96300" w:rsidRDefault="00C96300"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Cooling System Cap Pressure</w:t>
            </w: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1702E4" w14:textId="77777777" w:rsidR="00C96300" w:rsidRPr="00C96300" w:rsidRDefault="00C96300" w:rsidP="00F416B3">
            <w:pPr>
              <w:rPr>
                <w:rFonts w:eastAsia="Times New Roman" w:cs="Arial"/>
                <w:kern w:val="0"/>
                <w:szCs w:val="22"/>
                <w:lang w:val="en-US"/>
                <w14:ligatures w14:val="none"/>
              </w:rPr>
            </w:pPr>
          </w:p>
        </w:tc>
      </w:tr>
      <w:tr w:rsidR="00C96300" w:rsidRPr="00C96300" w14:paraId="113B6D67" w14:textId="77777777" w:rsidTr="00F416B3">
        <w:trPr>
          <w:trHeight w:val="444"/>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FE9C0F" w14:textId="77777777" w:rsidR="00C96300" w:rsidRPr="00C96300" w:rsidRDefault="00C96300" w:rsidP="00F416B3">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B5D9BF" w14:textId="77777777" w:rsidR="00C96300" w:rsidRPr="00C96300" w:rsidRDefault="00C96300" w:rsidP="00F416B3">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06F3640" w14:textId="5EA42937" w:rsidR="00C96300" w:rsidRPr="00C96300" w:rsidRDefault="00C96300"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Antifreeze % Required</w:t>
            </w: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810221" w14:textId="77777777" w:rsidR="00C96300" w:rsidRPr="00C96300" w:rsidRDefault="00C96300" w:rsidP="00F416B3">
            <w:pPr>
              <w:rPr>
                <w:rFonts w:eastAsia="Times New Roman" w:cs="Arial"/>
                <w:kern w:val="0"/>
                <w:szCs w:val="22"/>
                <w:lang w:val="en-US"/>
                <w14:ligatures w14:val="none"/>
              </w:rPr>
            </w:pPr>
          </w:p>
        </w:tc>
      </w:tr>
      <w:tr w:rsidR="00C96300" w:rsidRPr="00C96300" w14:paraId="7216A798" w14:textId="77777777" w:rsidTr="00F416B3">
        <w:trPr>
          <w:trHeight w:val="444"/>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E0D1D9" w14:textId="77777777" w:rsidR="00C96300" w:rsidRPr="00C96300" w:rsidRDefault="00C96300" w:rsidP="00F416B3">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DF4BF8" w14:textId="77777777" w:rsidR="00C96300" w:rsidRPr="00C96300" w:rsidRDefault="00C96300" w:rsidP="00F416B3">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77256A4" w14:textId="104846F3" w:rsidR="00C96300" w:rsidRPr="00C96300" w:rsidRDefault="00C96300"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Antifreeze Quantity</w:t>
            </w:r>
          </w:p>
          <w:p w14:paraId="38729A7C" w14:textId="77777777" w:rsidR="00C96300" w:rsidRPr="00C96300" w:rsidRDefault="00C96300" w:rsidP="00F416B3">
            <w:pPr>
              <w:rPr>
                <w:rFonts w:eastAsia="Times New Roman" w:cs="Arial"/>
                <w:color w:val="FFFFFF" w:themeColor="background1"/>
                <w:kern w:val="0"/>
                <w:szCs w:val="22"/>
                <w:lang w:val="en-US"/>
                <w14:ligatures w14:val="none"/>
              </w:rPr>
            </w:pP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9D56C6" w14:textId="77777777" w:rsidR="00C96300" w:rsidRPr="00C96300" w:rsidRDefault="00C96300" w:rsidP="00F416B3">
            <w:pPr>
              <w:rPr>
                <w:rFonts w:eastAsia="Times New Roman" w:cs="Arial"/>
                <w:kern w:val="0"/>
                <w:szCs w:val="22"/>
                <w:lang w:val="en-US"/>
                <w14:ligatures w14:val="none"/>
              </w:rPr>
            </w:pPr>
          </w:p>
        </w:tc>
      </w:tr>
      <w:tr w:rsidR="00C96300" w:rsidRPr="00C96300" w14:paraId="6FA06DD1" w14:textId="77777777" w:rsidTr="00F416B3">
        <w:tc>
          <w:tcPr>
            <w:tcW w:w="990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285EDD" w14:textId="77777777" w:rsidR="00C96300" w:rsidRPr="00C96300" w:rsidRDefault="00C96300" w:rsidP="00F416B3">
            <w:pPr>
              <w:rPr>
                <w:rFonts w:eastAsia="Times New Roman" w:cs="Arial"/>
                <w:b/>
                <w:kern w:val="0"/>
                <w:szCs w:val="22"/>
                <w:lang w:val="en-US"/>
                <w14:ligatures w14:val="none"/>
              </w:rPr>
            </w:pPr>
            <w:r w:rsidRPr="00C96300">
              <w:rPr>
                <w:rFonts w:eastAsia="Times New Roman" w:cs="Arial"/>
                <w:b/>
                <w:kern w:val="0"/>
                <w:szCs w:val="22"/>
                <w:lang w:val="en-US"/>
                <w14:ligatures w14:val="none"/>
              </w:rPr>
              <w:t xml:space="preserve">Instructions </w:t>
            </w:r>
            <w:proofErr w:type="gramStart"/>
            <w:r w:rsidRPr="00C96300">
              <w:rPr>
                <w:rFonts w:eastAsia="Times New Roman" w:cs="Arial"/>
                <w:b/>
                <w:kern w:val="0"/>
                <w:szCs w:val="22"/>
                <w:lang w:val="en-US"/>
                <w14:ligatures w14:val="none"/>
              </w:rPr>
              <w:t>to</w:t>
            </w:r>
            <w:proofErr w:type="gramEnd"/>
            <w:r w:rsidRPr="00C96300">
              <w:rPr>
                <w:rFonts w:eastAsia="Times New Roman" w:cs="Arial"/>
                <w:b/>
                <w:kern w:val="0"/>
                <w:szCs w:val="22"/>
                <w:lang w:val="en-US"/>
                <w14:ligatures w14:val="none"/>
              </w:rPr>
              <w:t xml:space="preserve"> Learners</w:t>
            </w:r>
          </w:p>
          <w:p w14:paraId="5ED779F4" w14:textId="77777777" w:rsidR="00C96300" w:rsidRPr="00C96300" w:rsidRDefault="00C96300" w:rsidP="00C96300">
            <w:pPr>
              <w:numPr>
                <w:ilvl w:val="0"/>
                <w:numId w:val="66"/>
              </w:numPr>
              <w:tabs>
                <w:tab w:val="num" w:pos="360"/>
              </w:tabs>
              <w:ind w:hanging="1080"/>
              <w:rPr>
                <w:rFonts w:eastAsia="Times New Roman" w:cs="Arial"/>
                <w:kern w:val="0"/>
                <w:szCs w:val="22"/>
                <w:lang w:val="en-US"/>
                <w14:ligatures w14:val="none"/>
              </w:rPr>
            </w:pPr>
            <w:r w:rsidRPr="00C96300">
              <w:rPr>
                <w:rFonts w:eastAsia="Times New Roman" w:cs="Arial"/>
                <w:kern w:val="0"/>
                <w:szCs w:val="22"/>
                <w:lang w:val="en-US"/>
                <w14:ligatures w14:val="none"/>
              </w:rPr>
              <w:t>Pressure test cooling system and check for leaks</w:t>
            </w:r>
          </w:p>
          <w:p w14:paraId="0B6E72F7" w14:textId="77777777" w:rsidR="00C96300" w:rsidRPr="00C96300" w:rsidRDefault="00C96300" w:rsidP="00C96300">
            <w:pPr>
              <w:numPr>
                <w:ilvl w:val="0"/>
                <w:numId w:val="66"/>
              </w:numPr>
              <w:tabs>
                <w:tab w:val="num" w:pos="360"/>
              </w:tabs>
              <w:ind w:hanging="1080"/>
              <w:rPr>
                <w:rFonts w:eastAsia="Times New Roman" w:cs="Arial"/>
                <w:kern w:val="0"/>
                <w:szCs w:val="22"/>
                <w:lang w:val="en-US"/>
                <w14:ligatures w14:val="none"/>
              </w:rPr>
            </w:pPr>
            <w:r w:rsidRPr="00C96300">
              <w:rPr>
                <w:rFonts w:eastAsia="Times New Roman" w:cs="Arial"/>
                <w:kern w:val="0"/>
                <w:szCs w:val="22"/>
                <w:lang w:val="en-US"/>
                <w14:ligatures w14:val="none"/>
              </w:rPr>
              <w:t>Test antifreeze proportion in cooling system</w:t>
            </w:r>
          </w:p>
          <w:p w14:paraId="273D21BC" w14:textId="77777777" w:rsidR="00C96300" w:rsidRPr="00C96300" w:rsidRDefault="00C96300" w:rsidP="00C96300">
            <w:pPr>
              <w:numPr>
                <w:ilvl w:val="0"/>
                <w:numId w:val="66"/>
              </w:numPr>
              <w:tabs>
                <w:tab w:val="num" w:pos="360"/>
              </w:tabs>
              <w:ind w:hanging="1080"/>
              <w:rPr>
                <w:rFonts w:eastAsia="Times New Roman" w:cs="Arial"/>
                <w:kern w:val="0"/>
                <w:szCs w:val="22"/>
                <w:lang w:val="en-US"/>
                <w14:ligatures w14:val="none"/>
              </w:rPr>
            </w:pPr>
            <w:r w:rsidRPr="00C96300">
              <w:rPr>
                <w:rFonts w:eastAsia="Times New Roman" w:cs="Arial"/>
                <w:kern w:val="0"/>
                <w:szCs w:val="22"/>
                <w:lang w:val="en-US"/>
                <w14:ligatures w14:val="none"/>
              </w:rPr>
              <w:t>Drain Cooling System</w:t>
            </w:r>
          </w:p>
          <w:p w14:paraId="6F43DF05" w14:textId="77777777" w:rsidR="00C96300" w:rsidRPr="00C96300" w:rsidRDefault="00C96300" w:rsidP="00C96300">
            <w:pPr>
              <w:numPr>
                <w:ilvl w:val="0"/>
                <w:numId w:val="66"/>
              </w:numPr>
              <w:tabs>
                <w:tab w:val="num" w:pos="360"/>
              </w:tabs>
              <w:ind w:hanging="1080"/>
              <w:rPr>
                <w:rFonts w:eastAsia="Times New Roman" w:cs="Arial"/>
                <w:kern w:val="0"/>
                <w:szCs w:val="22"/>
                <w:lang w:val="en-US"/>
                <w14:ligatures w14:val="none"/>
              </w:rPr>
            </w:pPr>
            <w:r w:rsidRPr="00C96300">
              <w:rPr>
                <w:rFonts w:eastAsia="Times New Roman" w:cs="Arial"/>
                <w:kern w:val="0"/>
                <w:szCs w:val="22"/>
                <w:lang w:val="en-US"/>
                <w14:ligatures w14:val="none"/>
              </w:rPr>
              <w:t>Mix antifreeze to recommended proportion</w:t>
            </w:r>
          </w:p>
          <w:p w14:paraId="19CFA5B9" w14:textId="77777777" w:rsidR="00C96300" w:rsidRPr="00C96300" w:rsidRDefault="00C96300" w:rsidP="00C96300">
            <w:pPr>
              <w:numPr>
                <w:ilvl w:val="0"/>
                <w:numId w:val="66"/>
              </w:numPr>
              <w:tabs>
                <w:tab w:val="num" w:pos="360"/>
              </w:tabs>
              <w:ind w:hanging="1080"/>
              <w:rPr>
                <w:rFonts w:eastAsia="Times New Roman" w:cs="Arial"/>
                <w:kern w:val="0"/>
                <w:szCs w:val="22"/>
                <w:lang w:val="en-US"/>
                <w14:ligatures w14:val="none"/>
              </w:rPr>
            </w:pPr>
            <w:r w:rsidRPr="00C96300">
              <w:rPr>
                <w:rFonts w:eastAsia="Times New Roman" w:cs="Arial"/>
                <w:kern w:val="0"/>
                <w:szCs w:val="22"/>
                <w:lang w:val="en-US"/>
                <w14:ligatures w14:val="none"/>
              </w:rPr>
              <w:t>Refill system and bleed as required</w:t>
            </w:r>
          </w:p>
          <w:p w14:paraId="4E157B0E" w14:textId="77777777" w:rsidR="00C96300" w:rsidRPr="00C96300" w:rsidRDefault="00C96300" w:rsidP="00C96300">
            <w:pPr>
              <w:numPr>
                <w:ilvl w:val="0"/>
                <w:numId w:val="66"/>
              </w:numPr>
              <w:tabs>
                <w:tab w:val="num" w:pos="360"/>
              </w:tabs>
              <w:ind w:hanging="1080"/>
              <w:rPr>
                <w:rFonts w:eastAsia="Times New Roman" w:cs="Arial"/>
                <w:kern w:val="0"/>
                <w:szCs w:val="22"/>
                <w:lang w:val="en-US"/>
                <w14:ligatures w14:val="none"/>
              </w:rPr>
            </w:pPr>
            <w:r w:rsidRPr="00C96300">
              <w:rPr>
                <w:rFonts w:eastAsia="Times New Roman" w:cs="Arial"/>
                <w:kern w:val="0"/>
                <w:szCs w:val="22"/>
                <w:lang w:val="en-US"/>
                <w14:ligatures w14:val="none"/>
              </w:rPr>
              <w:t>Pressure test cooling system and check for leaks</w:t>
            </w:r>
          </w:p>
          <w:p w14:paraId="45E14EFF" w14:textId="77777777" w:rsidR="00C96300" w:rsidRPr="00C96300" w:rsidRDefault="00C96300" w:rsidP="00C96300">
            <w:pPr>
              <w:rPr>
                <w:rFonts w:eastAsia="Times New Roman" w:cs="Arial"/>
                <w:kern w:val="0"/>
                <w:szCs w:val="22"/>
                <w:lang w:val="en-US"/>
                <w14:ligatures w14:val="none"/>
              </w:rPr>
            </w:pPr>
          </w:p>
        </w:tc>
      </w:tr>
    </w:tbl>
    <w:p w14:paraId="78A1DB51" w14:textId="77777777" w:rsidR="00C96300" w:rsidRDefault="00C96300" w:rsidP="00C96300">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96300" w:rsidRPr="0043505F" w14:paraId="361B1222" w14:textId="77777777" w:rsidTr="00F416B3">
        <w:tc>
          <w:tcPr>
            <w:tcW w:w="8280" w:type="dxa"/>
            <w:hideMark/>
          </w:tcPr>
          <w:p w14:paraId="77C54ACE"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6D3B2E0"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28226E5"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96300" w:rsidRPr="0043505F" w14:paraId="69B74CAE" w14:textId="77777777" w:rsidTr="00F416B3">
        <w:tc>
          <w:tcPr>
            <w:tcW w:w="8280" w:type="dxa"/>
            <w:hideMark/>
          </w:tcPr>
          <w:p w14:paraId="47936E41" w14:textId="77777777" w:rsidR="00C96300" w:rsidRPr="0043505F" w:rsidRDefault="00C96300" w:rsidP="00F416B3">
            <w:pPr>
              <w:rPr>
                <w:rFonts w:eastAsia="Times New Roman" w:cs="Arial"/>
                <w:kern w:val="0"/>
                <w:szCs w:val="22"/>
                <w:lang w:val="en-US"/>
                <w14:ligatures w14:val="none"/>
              </w:rPr>
            </w:pPr>
            <w:r w:rsidRPr="00075074">
              <w:t>PPE selected and correctly used</w:t>
            </w:r>
          </w:p>
        </w:tc>
        <w:tc>
          <w:tcPr>
            <w:tcW w:w="1620" w:type="dxa"/>
          </w:tcPr>
          <w:p w14:paraId="7DF98D86" w14:textId="77777777" w:rsidR="00C96300" w:rsidRPr="0043505F" w:rsidRDefault="00C96300" w:rsidP="00F416B3">
            <w:pPr>
              <w:rPr>
                <w:rFonts w:eastAsia="Times New Roman" w:cs="Arial"/>
                <w:b/>
                <w:kern w:val="0"/>
                <w:szCs w:val="22"/>
                <w:lang w:val="en-US"/>
                <w14:ligatures w14:val="none"/>
              </w:rPr>
            </w:pPr>
          </w:p>
        </w:tc>
      </w:tr>
      <w:tr w:rsidR="00C96300" w:rsidRPr="0043505F" w14:paraId="1E61B7AA" w14:textId="77777777" w:rsidTr="00F416B3">
        <w:tc>
          <w:tcPr>
            <w:tcW w:w="8280" w:type="dxa"/>
          </w:tcPr>
          <w:p w14:paraId="3805AAEB" w14:textId="77777777" w:rsidR="00C96300" w:rsidRPr="00075074" w:rsidRDefault="00C96300" w:rsidP="00F416B3">
            <w:r w:rsidRPr="00075074">
              <w:t>Methodical procedures used</w:t>
            </w:r>
          </w:p>
        </w:tc>
        <w:tc>
          <w:tcPr>
            <w:tcW w:w="1620" w:type="dxa"/>
          </w:tcPr>
          <w:p w14:paraId="4C7ACEF0" w14:textId="77777777" w:rsidR="00C96300" w:rsidRPr="0043505F" w:rsidRDefault="00C96300" w:rsidP="00F416B3">
            <w:pPr>
              <w:rPr>
                <w:rFonts w:eastAsia="Times New Roman" w:cs="Arial"/>
                <w:b/>
                <w:kern w:val="0"/>
                <w:szCs w:val="22"/>
                <w:lang w:val="en-US"/>
                <w14:ligatures w14:val="none"/>
              </w:rPr>
            </w:pPr>
          </w:p>
        </w:tc>
      </w:tr>
      <w:tr w:rsidR="00C96300" w:rsidRPr="0043505F" w14:paraId="138583C1" w14:textId="77777777" w:rsidTr="00F416B3">
        <w:tc>
          <w:tcPr>
            <w:tcW w:w="8280" w:type="dxa"/>
          </w:tcPr>
          <w:p w14:paraId="25CFAC82" w14:textId="77777777" w:rsidR="00C96300" w:rsidRPr="00075074" w:rsidRDefault="00C96300" w:rsidP="00F416B3">
            <w:r w:rsidRPr="00075074">
              <w:t>Special tools list completed</w:t>
            </w:r>
          </w:p>
        </w:tc>
        <w:tc>
          <w:tcPr>
            <w:tcW w:w="1620" w:type="dxa"/>
          </w:tcPr>
          <w:p w14:paraId="2B19B019" w14:textId="77777777" w:rsidR="00C96300" w:rsidRPr="0043505F" w:rsidRDefault="00C96300" w:rsidP="00F416B3">
            <w:pPr>
              <w:rPr>
                <w:rFonts w:eastAsia="Times New Roman" w:cs="Arial"/>
                <w:b/>
                <w:kern w:val="0"/>
                <w:szCs w:val="22"/>
                <w:lang w:val="en-US"/>
                <w14:ligatures w14:val="none"/>
              </w:rPr>
            </w:pPr>
          </w:p>
        </w:tc>
      </w:tr>
      <w:tr w:rsidR="00C96300" w:rsidRPr="0043505F" w14:paraId="11B3AA39" w14:textId="77777777" w:rsidTr="00F416B3">
        <w:tc>
          <w:tcPr>
            <w:tcW w:w="8280" w:type="dxa"/>
          </w:tcPr>
          <w:p w14:paraId="041C4055" w14:textId="77777777" w:rsidR="00C96300" w:rsidRPr="00075074" w:rsidRDefault="00C96300" w:rsidP="00F416B3">
            <w:r w:rsidRPr="00075074">
              <w:t>Data correct</w:t>
            </w:r>
          </w:p>
        </w:tc>
        <w:tc>
          <w:tcPr>
            <w:tcW w:w="1620" w:type="dxa"/>
          </w:tcPr>
          <w:p w14:paraId="4ADCBFB7" w14:textId="77777777" w:rsidR="00C96300" w:rsidRPr="0043505F" w:rsidRDefault="00C96300" w:rsidP="00F416B3">
            <w:pPr>
              <w:rPr>
                <w:rFonts w:eastAsia="Times New Roman" w:cs="Arial"/>
                <w:b/>
                <w:kern w:val="0"/>
                <w:szCs w:val="22"/>
                <w:lang w:val="en-US"/>
                <w14:ligatures w14:val="none"/>
              </w:rPr>
            </w:pPr>
          </w:p>
        </w:tc>
      </w:tr>
    </w:tbl>
    <w:p w14:paraId="7960FEF1" w14:textId="77777777" w:rsidR="00C96300" w:rsidRDefault="00C96300" w:rsidP="00C96300">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96300" w:rsidRPr="0043505F" w14:paraId="5A27DB06"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215CA3"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FEBA113"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D8F10CB" w14:textId="77777777" w:rsidR="00C96300" w:rsidRDefault="00C96300" w:rsidP="00F416B3">
            <w:pPr>
              <w:rPr>
                <w:rFonts w:eastAsia="Times New Roman" w:cs="Arial"/>
                <w:kern w:val="0"/>
                <w:szCs w:val="22"/>
                <w:lang w:val="en-US"/>
                <w14:ligatures w14:val="none"/>
              </w:rPr>
            </w:pPr>
          </w:p>
          <w:p w14:paraId="7484331B" w14:textId="77777777" w:rsidR="00C96300" w:rsidRPr="0043505F" w:rsidRDefault="00C96300" w:rsidP="00F416B3">
            <w:pPr>
              <w:rPr>
                <w:rFonts w:eastAsia="Times New Roman" w:cs="Arial"/>
                <w:kern w:val="0"/>
                <w:szCs w:val="22"/>
                <w:lang w:val="en-US"/>
                <w14:ligatures w14:val="none"/>
              </w:rPr>
            </w:pPr>
          </w:p>
          <w:p w14:paraId="0EA97A4A"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6C51684" w14:textId="77777777" w:rsidR="00C96300" w:rsidRPr="0043505F" w:rsidRDefault="00C96300" w:rsidP="00F416B3">
            <w:pPr>
              <w:rPr>
                <w:rFonts w:eastAsia="Times New Roman" w:cs="Arial"/>
                <w:kern w:val="0"/>
                <w:szCs w:val="22"/>
                <w:lang w:val="en-US"/>
                <w14:ligatures w14:val="none"/>
              </w:rPr>
            </w:pPr>
          </w:p>
          <w:p w14:paraId="21FD912F" w14:textId="77777777" w:rsidR="00C96300" w:rsidRPr="0043505F" w:rsidRDefault="00C96300" w:rsidP="00F416B3">
            <w:pPr>
              <w:rPr>
                <w:rFonts w:eastAsia="Times New Roman" w:cs="Arial"/>
                <w:kern w:val="0"/>
                <w:szCs w:val="22"/>
                <w:lang w:val="en-US"/>
                <w14:ligatures w14:val="none"/>
              </w:rPr>
            </w:pPr>
          </w:p>
          <w:p w14:paraId="17B779A4"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4C23994" w14:textId="77777777" w:rsidR="00C96300" w:rsidRPr="0043505F" w:rsidRDefault="00C96300" w:rsidP="00F416B3">
            <w:pPr>
              <w:rPr>
                <w:rFonts w:eastAsia="Times New Roman" w:cs="Arial"/>
                <w:kern w:val="0"/>
                <w:szCs w:val="22"/>
                <w:lang w:val="en-US"/>
                <w14:ligatures w14:val="none"/>
              </w:rPr>
            </w:pPr>
          </w:p>
        </w:tc>
      </w:tr>
    </w:tbl>
    <w:p w14:paraId="4026D218" w14:textId="11AD8656" w:rsidR="00C96300" w:rsidRDefault="00C96300" w:rsidP="00F77997">
      <w:pPr>
        <w:rPr>
          <w:lang w:val="en-US"/>
        </w:rPr>
      </w:pPr>
    </w:p>
    <w:p w14:paraId="370426D4" w14:textId="77777777" w:rsidR="00C96300" w:rsidRDefault="00C96300">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96300" w:rsidRPr="0043505F" w14:paraId="2A9F0A8D"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5526969" w14:textId="77777777" w:rsidR="00C96300" w:rsidRPr="0043505F" w:rsidRDefault="00C96300"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5A2A52E" w14:textId="038C9E74"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BA7ACDA" w14:textId="65A90BD0"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5.</w:t>
            </w:r>
            <w:r>
              <w:rPr>
                <w:rFonts w:eastAsia="Times New Roman" w:cs="Arial"/>
                <w:b/>
                <w:kern w:val="0"/>
                <w:szCs w:val="22"/>
                <w:lang w:val="en-US"/>
                <w14:ligatures w14:val="none"/>
              </w:rPr>
              <w:t>4</w:t>
            </w:r>
          </w:p>
        </w:tc>
      </w:tr>
    </w:tbl>
    <w:p w14:paraId="32649785" w14:textId="77777777" w:rsidR="00C96300" w:rsidRPr="0043505F" w:rsidRDefault="00C96300" w:rsidP="00C96300">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C96300" w:rsidRPr="0043505F" w14:paraId="7F2BB773"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F99DE9" w14:textId="2E0B4DD3" w:rsidR="00C96300" w:rsidRPr="00C96300" w:rsidRDefault="00C96300" w:rsidP="00C96300">
            <w:pPr>
              <w:ind w:right="26"/>
              <w:rPr>
                <w:rFonts w:eastAsia="Times New Roman" w:cs="Arial"/>
                <w:b/>
                <w:kern w:val="0"/>
                <w:szCs w:val="22"/>
                <w:lang w:val="en-US"/>
                <w14:ligatures w14:val="none"/>
              </w:rPr>
            </w:pPr>
            <w:r w:rsidRPr="00C96300">
              <w:rPr>
                <w:rFonts w:eastAsia="Times New Roman" w:cs="Arial"/>
                <w:b/>
                <w:kern w:val="0"/>
                <w:szCs w:val="22"/>
                <w:lang w:val="en-US"/>
                <w14:ligatures w14:val="none"/>
              </w:rPr>
              <w:t xml:space="preserve">Task: </w:t>
            </w:r>
            <w:r w:rsidRPr="00C96300">
              <w:rPr>
                <w:b/>
              </w:rPr>
              <w:t>Identification of Engine Lubrication System Components</w:t>
            </w:r>
          </w:p>
        </w:tc>
      </w:tr>
    </w:tbl>
    <w:p w14:paraId="19616B80" w14:textId="77777777" w:rsidR="00C96300" w:rsidRDefault="00C96300">
      <w:pPr>
        <w:rPr>
          <w:lang w:val="en-US"/>
        </w:rPr>
      </w:pPr>
    </w:p>
    <w:p w14:paraId="75C1C48E" w14:textId="77777777" w:rsidR="00C96300" w:rsidRPr="00075074" w:rsidRDefault="00C96300" w:rsidP="00C96300">
      <w:pPr>
        <w:ind w:left="-567"/>
      </w:pPr>
      <w:r w:rsidRPr="00075074">
        <w:t>By examining an engine lubrication system, identify the components listed on the diagram in the table below</w:t>
      </w:r>
    </w:p>
    <w:p w14:paraId="259E84A2" w14:textId="77777777" w:rsidR="00C96300" w:rsidRPr="00075074" w:rsidRDefault="00C96300" w:rsidP="00C96300">
      <w:pPr>
        <w:jc w:val="center"/>
      </w:pPr>
      <w:r w:rsidRPr="00075074">
        <w:rPr>
          <w:noProof/>
        </w:rPr>
        <w:drawing>
          <wp:inline distT="0" distB="0" distL="0" distR="0" wp14:anchorId="08AD40F6" wp14:editId="79A1E119">
            <wp:extent cx="5257800" cy="366712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667125"/>
                    </a:xfrm>
                    <a:prstGeom prst="rect">
                      <a:avLst/>
                    </a:prstGeom>
                    <a:noFill/>
                    <a:ln>
                      <a:noFill/>
                    </a:ln>
                  </pic:spPr>
                </pic:pic>
              </a:graphicData>
            </a:graphic>
          </wp:inline>
        </w:drawing>
      </w:r>
    </w:p>
    <w:p w14:paraId="4D52F6DE" w14:textId="77777777" w:rsidR="00C96300" w:rsidRPr="00075074" w:rsidRDefault="00C96300" w:rsidP="00C96300"/>
    <w:p w14:paraId="02D58F73" w14:textId="77777777" w:rsidR="00C96300" w:rsidRPr="00075074" w:rsidRDefault="00C96300" w:rsidP="00C96300"/>
    <w:tbl>
      <w:tblPr>
        <w:tblW w:w="0" w:type="auto"/>
        <w:tblInd w:w="108"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808"/>
        <w:gridCol w:w="1080"/>
      </w:tblGrid>
      <w:tr w:rsidR="00C96300" w:rsidRPr="00C96300" w14:paraId="670CAC58" w14:textId="77777777" w:rsidTr="00C96300">
        <w:tc>
          <w:tcPr>
            <w:tcW w:w="2808" w:type="dxa"/>
            <w:shd w:val="clear" w:color="auto" w:fill="043956" w:themeFill="accent2"/>
          </w:tcPr>
          <w:p w14:paraId="55ECD85D" w14:textId="77777777" w:rsidR="00C96300" w:rsidRPr="00C96300" w:rsidRDefault="00C96300" w:rsidP="00F416B3">
            <w:pPr>
              <w:rPr>
                <w:b/>
                <w:color w:val="FFFFFF" w:themeColor="background1"/>
              </w:rPr>
            </w:pPr>
            <w:r w:rsidRPr="00C96300">
              <w:rPr>
                <w:b/>
                <w:color w:val="FFFFFF" w:themeColor="background1"/>
              </w:rPr>
              <w:t>Component</w:t>
            </w:r>
          </w:p>
        </w:tc>
        <w:tc>
          <w:tcPr>
            <w:tcW w:w="1080" w:type="dxa"/>
            <w:shd w:val="clear" w:color="auto" w:fill="043956" w:themeFill="accent2"/>
          </w:tcPr>
          <w:p w14:paraId="7A353A5B" w14:textId="77777777" w:rsidR="00C96300" w:rsidRPr="00C96300" w:rsidRDefault="00C96300" w:rsidP="00F416B3">
            <w:pPr>
              <w:rPr>
                <w:b/>
                <w:color w:val="FFFFFF" w:themeColor="background1"/>
              </w:rPr>
            </w:pPr>
            <w:r w:rsidRPr="00C96300">
              <w:rPr>
                <w:b/>
                <w:color w:val="FFFFFF" w:themeColor="background1"/>
              </w:rPr>
              <w:t>Letter</w:t>
            </w:r>
          </w:p>
        </w:tc>
      </w:tr>
      <w:tr w:rsidR="00C96300" w:rsidRPr="00075074" w14:paraId="48C8D5EE" w14:textId="77777777" w:rsidTr="00C96300">
        <w:tc>
          <w:tcPr>
            <w:tcW w:w="2808" w:type="dxa"/>
          </w:tcPr>
          <w:p w14:paraId="6C3C8C66" w14:textId="77777777" w:rsidR="00C96300" w:rsidRPr="00075074" w:rsidRDefault="00C96300" w:rsidP="00F416B3">
            <w:r w:rsidRPr="00075074">
              <w:t>Oil Pick Up</w:t>
            </w:r>
          </w:p>
        </w:tc>
        <w:tc>
          <w:tcPr>
            <w:tcW w:w="1080" w:type="dxa"/>
          </w:tcPr>
          <w:p w14:paraId="69E31C7D" w14:textId="77777777" w:rsidR="00C96300" w:rsidRPr="00075074" w:rsidRDefault="00C96300" w:rsidP="00F416B3"/>
        </w:tc>
      </w:tr>
      <w:tr w:rsidR="00C96300" w:rsidRPr="00075074" w14:paraId="6F1979D0" w14:textId="77777777" w:rsidTr="00C96300">
        <w:tc>
          <w:tcPr>
            <w:tcW w:w="2808" w:type="dxa"/>
          </w:tcPr>
          <w:p w14:paraId="5BC3E23A" w14:textId="77777777" w:rsidR="00C96300" w:rsidRPr="00075074" w:rsidRDefault="00C96300" w:rsidP="00F416B3">
            <w:r w:rsidRPr="00075074">
              <w:t>Oil Pump</w:t>
            </w:r>
          </w:p>
        </w:tc>
        <w:tc>
          <w:tcPr>
            <w:tcW w:w="1080" w:type="dxa"/>
          </w:tcPr>
          <w:p w14:paraId="04CAB1F3" w14:textId="77777777" w:rsidR="00C96300" w:rsidRPr="00075074" w:rsidRDefault="00C96300" w:rsidP="00F416B3"/>
        </w:tc>
      </w:tr>
      <w:tr w:rsidR="00C96300" w:rsidRPr="00075074" w14:paraId="7D13F1FE" w14:textId="77777777" w:rsidTr="00C96300">
        <w:tc>
          <w:tcPr>
            <w:tcW w:w="2808" w:type="dxa"/>
          </w:tcPr>
          <w:p w14:paraId="3F6305CA" w14:textId="77777777" w:rsidR="00C96300" w:rsidRPr="00075074" w:rsidRDefault="00C96300" w:rsidP="00F416B3">
            <w:r w:rsidRPr="00075074">
              <w:t>Main Oil Gallery</w:t>
            </w:r>
          </w:p>
        </w:tc>
        <w:tc>
          <w:tcPr>
            <w:tcW w:w="1080" w:type="dxa"/>
          </w:tcPr>
          <w:p w14:paraId="54E1FF82" w14:textId="77777777" w:rsidR="00C96300" w:rsidRPr="00075074" w:rsidRDefault="00C96300" w:rsidP="00F416B3"/>
        </w:tc>
      </w:tr>
      <w:tr w:rsidR="00C96300" w:rsidRPr="00075074" w14:paraId="183EDB62" w14:textId="77777777" w:rsidTr="00C96300">
        <w:tc>
          <w:tcPr>
            <w:tcW w:w="2808" w:type="dxa"/>
          </w:tcPr>
          <w:p w14:paraId="0137A054" w14:textId="77777777" w:rsidR="00C96300" w:rsidRPr="00075074" w:rsidRDefault="00C96300" w:rsidP="00F416B3">
            <w:r w:rsidRPr="00075074">
              <w:t>Oil Filter</w:t>
            </w:r>
          </w:p>
        </w:tc>
        <w:tc>
          <w:tcPr>
            <w:tcW w:w="1080" w:type="dxa"/>
          </w:tcPr>
          <w:p w14:paraId="4E0E5E27" w14:textId="77777777" w:rsidR="00C96300" w:rsidRPr="00075074" w:rsidRDefault="00C96300" w:rsidP="00F416B3"/>
        </w:tc>
      </w:tr>
      <w:tr w:rsidR="00C96300" w:rsidRPr="00075074" w14:paraId="064E660A" w14:textId="77777777" w:rsidTr="00C96300">
        <w:tc>
          <w:tcPr>
            <w:tcW w:w="2808" w:type="dxa"/>
          </w:tcPr>
          <w:p w14:paraId="3E72FC0B" w14:textId="77777777" w:rsidR="00C96300" w:rsidRPr="00075074" w:rsidRDefault="00C96300" w:rsidP="00F416B3">
            <w:r w:rsidRPr="00075074">
              <w:t>Oil Pressure Relief Valve</w:t>
            </w:r>
          </w:p>
        </w:tc>
        <w:tc>
          <w:tcPr>
            <w:tcW w:w="1080" w:type="dxa"/>
          </w:tcPr>
          <w:p w14:paraId="5C3C09BC" w14:textId="77777777" w:rsidR="00C96300" w:rsidRPr="00075074" w:rsidRDefault="00C96300" w:rsidP="00F416B3"/>
        </w:tc>
      </w:tr>
    </w:tbl>
    <w:p w14:paraId="49075979" w14:textId="108A0152" w:rsidR="00C96300" w:rsidRDefault="00C96300" w:rsidP="00C96300">
      <w:pPr>
        <w:ind w:left="-567"/>
        <w:rPr>
          <w:lang w:val="en-US"/>
        </w:rPr>
      </w:pPr>
      <w:r>
        <w:rPr>
          <w:lang w:val="en-US"/>
        </w:rPr>
        <w:br w:type="page"/>
      </w:r>
    </w:p>
    <w:p w14:paraId="36A922EC" w14:textId="77777777" w:rsidR="00C96300" w:rsidRDefault="00C96300" w:rsidP="00F77997">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96300" w:rsidRPr="0043505F" w14:paraId="2D6D6ED7" w14:textId="77777777" w:rsidTr="00F416B3">
        <w:tc>
          <w:tcPr>
            <w:tcW w:w="8280" w:type="dxa"/>
            <w:hideMark/>
          </w:tcPr>
          <w:p w14:paraId="1EEFF6F1"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6E13013"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7FE2F68"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96300" w:rsidRPr="0043505F" w14:paraId="7DB74B2C" w14:textId="77777777" w:rsidTr="00F416B3">
        <w:tc>
          <w:tcPr>
            <w:tcW w:w="8280" w:type="dxa"/>
            <w:hideMark/>
          </w:tcPr>
          <w:p w14:paraId="5A420193" w14:textId="372A5420" w:rsidR="00C96300" w:rsidRPr="0043505F" w:rsidRDefault="00C96300" w:rsidP="00F416B3">
            <w:pPr>
              <w:rPr>
                <w:rFonts w:eastAsia="Times New Roman" w:cs="Arial"/>
                <w:kern w:val="0"/>
                <w:szCs w:val="22"/>
                <w:lang w:val="en-US"/>
                <w14:ligatures w14:val="none"/>
              </w:rPr>
            </w:pPr>
            <w:r>
              <w:t>Components correctly identified</w:t>
            </w:r>
          </w:p>
        </w:tc>
        <w:tc>
          <w:tcPr>
            <w:tcW w:w="1620" w:type="dxa"/>
          </w:tcPr>
          <w:p w14:paraId="31434B94" w14:textId="77777777" w:rsidR="00C96300" w:rsidRPr="0043505F" w:rsidRDefault="00C96300" w:rsidP="00F416B3">
            <w:pPr>
              <w:rPr>
                <w:rFonts w:eastAsia="Times New Roman" w:cs="Arial"/>
                <w:b/>
                <w:kern w:val="0"/>
                <w:szCs w:val="22"/>
                <w:lang w:val="en-US"/>
                <w14:ligatures w14:val="none"/>
              </w:rPr>
            </w:pPr>
          </w:p>
        </w:tc>
      </w:tr>
    </w:tbl>
    <w:p w14:paraId="46CB9366" w14:textId="77777777" w:rsidR="00C96300" w:rsidRDefault="00C96300" w:rsidP="00C96300">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96300" w:rsidRPr="0043505F" w14:paraId="153512B1"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AE27B96"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DABE091"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5D2E18F" w14:textId="77777777" w:rsidR="00C96300" w:rsidRDefault="00C96300" w:rsidP="00F416B3">
            <w:pPr>
              <w:rPr>
                <w:rFonts w:eastAsia="Times New Roman" w:cs="Arial"/>
                <w:kern w:val="0"/>
                <w:szCs w:val="22"/>
                <w:lang w:val="en-US"/>
                <w14:ligatures w14:val="none"/>
              </w:rPr>
            </w:pPr>
          </w:p>
          <w:p w14:paraId="7623FE57" w14:textId="77777777" w:rsidR="00C96300" w:rsidRPr="0043505F" w:rsidRDefault="00C96300" w:rsidP="00F416B3">
            <w:pPr>
              <w:rPr>
                <w:rFonts w:eastAsia="Times New Roman" w:cs="Arial"/>
                <w:kern w:val="0"/>
                <w:szCs w:val="22"/>
                <w:lang w:val="en-US"/>
                <w14:ligatures w14:val="none"/>
              </w:rPr>
            </w:pPr>
          </w:p>
          <w:p w14:paraId="5DE1562D"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8B3DEE1" w14:textId="77777777" w:rsidR="00C96300" w:rsidRPr="0043505F" w:rsidRDefault="00C96300" w:rsidP="00F416B3">
            <w:pPr>
              <w:rPr>
                <w:rFonts w:eastAsia="Times New Roman" w:cs="Arial"/>
                <w:kern w:val="0"/>
                <w:szCs w:val="22"/>
                <w:lang w:val="en-US"/>
                <w14:ligatures w14:val="none"/>
              </w:rPr>
            </w:pPr>
          </w:p>
          <w:p w14:paraId="177A321C" w14:textId="77777777" w:rsidR="00C96300" w:rsidRPr="0043505F" w:rsidRDefault="00C96300" w:rsidP="00F416B3">
            <w:pPr>
              <w:rPr>
                <w:rFonts w:eastAsia="Times New Roman" w:cs="Arial"/>
                <w:kern w:val="0"/>
                <w:szCs w:val="22"/>
                <w:lang w:val="en-US"/>
                <w14:ligatures w14:val="none"/>
              </w:rPr>
            </w:pPr>
          </w:p>
          <w:p w14:paraId="45E123E1"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92A420E" w14:textId="77777777" w:rsidR="00C96300" w:rsidRPr="0043505F" w:rsidRDefault="00C96300" w:rsidP="00F416B3">
            <w:pPr>
              <w:rPr>
                <w:rFonts w:eastAsia="Times New Roman" w:cs="Arial"/>
                <w:kern w:val="0"/>
                <w:szCs w:val="22"/>
                <w:lang w:val="en-US"/>
                <w14:ligatures w14:val="none"/>
              </w:rPr>
            </w:pPr>
          </w:p>
        </w:tc>
      </w:tr>
    </w:tbl>
    <w:p w14:paraId="5B9930BF" w14:textId="1389C6C3" w:rsidR="00C96300" w:rsidRDefault="00C96300" w:rsidP="00F77997">
      <w:pPr>
        <w:rPr>
          <w:lang w:val="en-US"/>
        </w:rPr>
      </w:pPr>
    </w:p>
    <w:p w14:paraId="279AEBA0" w14:textId="77777777" w:rsidR="00C96300" w:rsidRDefault="00C96300">
      <w:pPr>
        <w:rPr>
          <w:lang w:val="en-US"/>
        </w:rPr>
      </w:pPr>
      <w:r>
        <w:rPr>
          <w:lang w:val="en-US"/>
        </w:rPr>
        <w:br w:type="page"/>
      </w:r>
    </w:p>
    <w:p w14:paraId="4754994C" w14:textId="77777777" w:rsidR="00C96300" w:rsidRDefault="00C96300"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96300" w:rsidRPr="0043505F" w14:paraId="34F1D4BE"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15BD858" w14:textId="77777777" w:rsidR="00C96300" w:rsidRPr="0043505F" w:rsidRDefault="00C96300"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B8778AA" w14:textId="22F6081F"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72D03A7" w14:textId="1693F68E"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5.</w:t>
            </w:r>
            <w:r>
              <w:rPr>
                <w:rFonts w:eastAsia="Times New Roman" w:cs="Arial"/>
                <w:b/>
                <w:kern w:val="0"/>
                <w:szCs w:val="22"/>
                <w:lang w:val="en-US"/>
                <w14:ligatures w14:val="none"/>
              </w:rPr>
              <w:t>5</w:t>
            </w:r>
          </w:p>
        </w:tc>
      </w:tr>
    </w:tbl>
    <w:p w14:paraId="3C7B43E8" w14:textId="77777777" w:rsidR="00C96300" w:rsidRPr="0043505F" w:rsidRDefault="00C96300" w:rsidP="00C96300">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C96300" w:rsidRPr="0043505F" w14:paraId="16244BC5"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FE8EEAD" w14:textId="77777777" w:rsidR="00C96300" w:rsidRDefault="00C96300"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p>
          <w:p w14:paraId="7858E56A" w14:textId="77777777" w:rsidR="00C96300" w:rsidRPr="00C96300" w:rsidRDefault="00C96300" w:rsidP="00C96300">
            <w:pPr>
              <w:pStyle w:val="ListParagraph"/>
              <w:numPr>
                <w:ilvl w:val="0"/>
                <w:numId w:val="64"/>
              </w:numPr>
              <w:tabs>
                <w:tab w:val="left" w:pos="552"/>
              </w:tabs>
              <w:rPr>
                <w:b/>
              </w:rPr>
            </w:pPr>
            <w:r w:rsidRPr="00C96300">
              <w:rPr>
                <w:b/>
              </w:rPr>
              <w:t>Change engine oil and filter</w:t>
            </w:r>
          </w:p>
          <w:p w14:paraId="0565FA3D" w14:textId="77777777" w:rsidR="00C96300" w:rsidRPr="00C96300" w:rsidRDefault="00C96300" w:rsidP="00C96300">
            <w:pPr>
              <w:pStyle w:val="ListParagraph"/>
              <w:numPr>
                <w:ilvl w:val="0"/>
                <w:numId w:val="64"/>
              </w:numPr>
              <w:tabs>
                <w:tab w:val="left" w:pos="552"/>
              </w:tabs>
              <w:rPr>
                <w:b/>
              </w:rPr>
            </w:pPr>
            <w:r w:rsidRPr="00C96300">
              <w:rPr>
                <w:b/>
              </w:rPr>
              <w:t>Check oil and top up oil level</w:t>
            </w:r>
          </w:p>
          <w:p w14:paraId="343DAAD6" w14:textId="77777777" w:rsidR="00C96300" w:rsidRPr="00C96300" w:rsidRDefault="00C96300" w:rsidP="00C96300">
            <w:pPr>
              <w:pStyle w:val="ListParagraph"/>
              <w:numPr>
                <w:ilvl w:val="0"/>
                <w:numId w:val="64"/>
              </w:numPr>
              <w:tabs>
                <w:tab w:val="left" w:pos="552"/>
              </w:tabs>
              <w:rPr>
                <w:b/>
              </w:rPr>
            </w:pPr>
            <w:r w:rsidRPr="00C96300">
              <w:rPr>
                <w:b/>
              </w:rPr>
              <w:t>Check for leakage</w:t>
            </w:r>
          </w:p>
          <w:p w14:paraId="122E529F" w14:textId="3CCFA1D1" w:rsidR="00C96300" w:rsidRPr="00C96300" w:rsidRDefault="00C96300" w:rsidP="00C96300">
            <w:pPr>
              <w:pStyle w:val="ListParagraph"/>
              <w:numPr>
                <w:ilvl w:val="0"/>
                <w:numId w:val="64"/>
              </w:numPr>
              <w:ind w:right="26"/>
              <w:rPr>
                <w:rFonts w:eastAsia="Times New Roman" w:cs="Arial"/>
                <w:b/>
                <w:kern w:val="0"/>
                <w:szCs w:val="22"/>
                <w:lang w:val="en-US"/>
                <w14:ligatures w14:val="none"/>
              </w:rPr>
            </w:pPr>
            <w:r w:rsidRPr="00C96300">
              <w:rPr>
                <w:b/>
              </w:rPr>
              <w:t>Check operation of engine oil warning light(s)</w:t>
            </w:r>
          </w:p>
        </w:tc>
      </w:tr>
    </w:tbl>
    <w:p w14:paraId="097B8C47" w14:textId="77777777" w:rsidR="00C96300" w:rsidRDefault="00C96300" w:rsidP="00C96300">
      <w:pPr>
        <w:rPr>
          <w:rFonts w:eastAsia="Times New Roman" w:cs="Arial"/>
          <w:kern w:val="0"/>
          <w:szCs w:val="22"/>
          <w:lang w:val="en-US"/>
          <w14:ligatures w14:val="none"/>
        </w:rPr>
      </w:pPr>
    </w:p>
    <w:tbl>
      <w:tblPr>
        <w:tblW w:w="99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2778"/>
        <w:gridCol w:w="2198"/>
        <w:gridCol w:w="1402"/>
      </w:tblGrid>
      <w:tr w:rsidR="00C96300" w:rsidRPr="00C96300" w14:paraId="17F0E24F" w14:textId="77777777" w:rsidTr="00BC67A1">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3C12CC0" w14:textId="77777777" w:rsidR="00C96300" w:rsidRPr="00C96300" w:rsidRDefault="00C96300"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77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4DE9AFE" w14:textId="77777777" w:rsidR="00C96300" w:rsidRPr="00C96300" w:rsidRDefault="00C96300"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6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AECC28F" w14:textId="77777777" w:rsidR="00C96300" w:rsidRPr="00C96300" w:rsidRDefault="00C96300"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BC67A1" w:rsidRPr="00C96300" w14:paraId="7B9D66D1" w14:textId="77777777" w:rsidTr="00BC67A1">
        <w:trPr>
          <w:trHeight w:val="899"/>
        </w:trPr>
        <w:tc>
          <w:tcPr>
            <w:tcW w:w="352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26BC01" w14:textId="77777777" w:rsidR="00BC67A1" w:rsidRPr="00C96300" w:rsidRDefault="00BC67A1" w:rsidP="00F416B3">
            <w:pPr>
              <w:rPr>
                <w:rFonts w:eastAsia="Times New Roman" w:cs="Arial"/>
                <w:kern w:val="0"/>
                <w:szCs w:val="22"/>
                <w:lang w:val="en-US"/>
                <w14:ligatures w14:val="none"/>
              </w:rPr>
            </w:pPr>
          </w:p>
          <w:p w14:paraId="5C073AE4" w14:textId="77777777" w:rsidR="00BC67A1" w:rsidRPr="00C96300" w:rsidRDefault="00BC67A1" w:rsidP="00F416B3">
            <w:pPr>
              <w:rPr>
                <w:rFonts w:eastAsia="Times New Roman" w:cs="Arial"/>
                <w:kern w:val="0"/>
                <w:szCs w:val="22"/>
                <w:lang w:val="en-US"/>
                <w14:ligatures w14:val="none"/>
              </w:rPr>
            </w:pPr>
          </w:p>
          <w:p w14:paraId="1C6B3670" w14:textId="77777777" w:rsidR="00BC67A1" w:rsidRPr="00C96300" w:rsidRDefault="00BC67A1"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581438F5" w14:textId="77777777" w:rsidR="00BC67A1" w:rsidRPr="00C96300" w:rsidRDefault="00BC67A1" w:rsidP="00F416B3">
            <w:pPr>
              <w:rPr>
                <w:rFonts w:eastAsia="Times New Roman" w:cs="Arial"/>
                <w:kern w:val="0"/>
                <w:szCs w:val="22"/>
                <w:lang w:val="en-US"/>
                <w14:ligatures w14:val="none"/>
              </w:rPr>
            </w:pPr>
          </w:p>
          <w:p w14:paraId="1AD9F9C8" w14:textId="77777777" w:rsidR="00BC67A1" w:rsidRPr="00C96300" w:rsidRDefault="00BC67A1" w:rsidP="00F416B3">
            <w:pPr>
              <w:rPr>
                <w:rFonts w:eastAsia="Times New Roman" w:cs="Arial"/>
                <w:kern w:val="0"/>
                <w:szCs w:val="22"/>
                <w:lang w:val="en-US"/>
                <w14:ligatures w14:val="none"/>
              </w:rPr>
            </w:pPr>
          </w:p>
          <w:p w14:paraId="37501AEA" w14:textId="77777777" w:rsidR="00BC67A1" w:rsidRPr="00C96300" w:rsidRDefault="00BC67A1"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172551C3" w14:textId="77777777" w:rsidR="00BC67A1" w:rsidRPr="00C96300" w:rsidRDefault="00BC67A1" w:rsidP="00F416B3">
            <w:pPr>
              <w:rPr>
                <w:rFonts w:eastAsia="Times New Roman" w:cs="Arial"/>
                <w:kern w:val="0"/>
                <w:szCs w:val="22"/>
                <w:lang w:val="en-US"/>
                <w14:ligatures w14:val="none"/>
              </w:rPr>
            </w:pPr>
          </w:p>
          <w:p w14:paraId="0DBE55A6" w14:textId="77777777" w:rsidR="00BC67A1" w:rsidRPr="00C96300" w:rsidRDefault="00BC67A1" w:rsidP="00F416B3">
            <w:pPr>
              <w:rPr>
                <w:rFonts w:eastAsia="Times New Roman" w:cs="Arial"/>
                <w:kern w:val="0"/>
                <w:szCs w:val="22"/>
                <w:lang w:val="en-US"/>
                <w14:ligatures w14:val="none"/>
              </w:rPr>
            </w:pPr>
          </w:p>
          <w:p w14:paraId="59E8706F" w14:textId="77777777" w:rsidR="00BC67A1" w:rsidRPr="00C96300" w:rsidRDefault="00BC67A1"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452E35D4" w14:textId="77777777" w:rsidR="00BC67A1" w:rsidRPr="00C96300" w:rsidRDefault="00BC67A1" w:rsidP="00F416B3">
            <w:pPr>
              <w:rPr>
                <w:rFonts w:eastAsia="Times New Roman" w:cs="Arial"/>
                <w:kern w:val="0"/>
                <w:szCs w:val="22"/>
                <w:lang w:val="en-US"/>
                <w14:ligatures w14:val="none"/>
              </w:rPr>
            </w:pPr>
          </w:p>
        </w:tc>
        <w:tc>
          <w:tcPr>
            <w:tcW w:w="277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D3E840" w14:textId="77777777" w:rsidR="00BC67A1" w:rsidRPr="00C96300" w:rsidRDefault="00BC67A1" w:rsidP="00F416B3">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4AA75294" w14:textId="514CDC53" w:rsidR="00BC67A1" w:rsidRPr="00C96300" w:rsidRDefault="00BC67A1" w:rsidP="00BC67A1">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Engine oil Specification</w:t>
            </w: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17C997" w14:textId="77777777" w:rsidR="00BC67A1" w:rsidRPr="00C96300" w:rsidRDefault="00BC67A1" w:rsidP="00F416B3">
            <w:pPr>
              <w:rPr>
                <w:rFonts w:eastAsia="Times New Roman" w:cs="Arial"/>
                <w:kern w:val="0"/>
                <w:szCs w:val="22"/>
                <w:lang w:val="en-US"/>
                <w14:ligatures w14:val="none"/>
              </w:rPr>
            </w:pPr>
          </w:p>
        </w:tc>
      </w:tr>
      <w:tr w:rsidR="00BC67A1" w:rsidRPr="00C96300" w14:paraId="7A44FE66" w14:textId="77777777" w:rsidTr="00BC67A1">
        <w:trPr>
          <w:trHeight w:val="898"/>
        </w:trPr>
        <w:tc>
          <w:tcPr>
            <w:tcW w:w="352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C79C16" w14:textId="77777777" w:rsidR="00BC67A1" w:rsidRPr="00C96300" w:rsidRDefault="00BC67A1" w:rsidP="00F416B3">
            <w:pPr>
              <w:rPr>
                <w:rFonts w:eastAsia="Times New Roman" w:cs="Arial"/>
                <w:kern w:val="0"/>
                <w:szCs w:val="22"/>
                <w:lang w:val="en-US"/>
                <w14:ligatures w14:val="none"/>
              </w:rPr>
            </w:pPr>
          </w:p>
        </w:tc>
        <w:tc>
          <w:tcPr>
            <w:tcW w:w="277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BBD85A" w14:textId="77777777" w:rsidR="00BC67A1" w:rsidRPr="00C96300" w:rsidRDefault="00BC67A1" w:rsidP="00F416B3">
            <w:pPr>
              <w:rPr>
                <w:rFonts w:eastAsia="Times New Roman" w:cs="Arial"/>
                <w:kern w:val="0"/>
                <w:szCs w:val="22"/>
                <w:lang w:val="en-US"/>
                <w14:ligatures w14:val="none"/>
              </w:rPr>
            </w:pPr>
          </w:p>
        </w:tc>
        <w:tc>
          <w:tcPr>
            <w:tcW w:w="21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6067BECC" w14:textId="2DF58F50" w:rsidR="00BC67A1" w:rsidRPr="00C96300" w:rsidRDefault="00BC67A1" w:rsidP="00BC67A1">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Sump capacity including filter</w:t>
            </w:r>
          </w:p>
        </w:tc>
        <w:tc>
          <w:tcPr>
            <w:tcW w:w="140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0F8A9B" w14:textId="77777777" w:rsidR="00BC67A1" w:rsidRPr="00C96300" w:rsidRDefault="00BC67A1" w:rsidP="00F416B3">
            <w:pPr>
              <w:rPr>
                <w:rFonts w:eastAsia="Times New Roman" w:cs="Arial"/>
                <w:kern w:val="0"/>
                <w:szCs w:val="22"/>
                <w:lang w:val="en-US"/>
                <w14:ligatures w14:val="none"/>
              </w:rPr>
            </w:pPr>
          </w:p>
        </w:tc>
      </w:tr>
      <w:tr w:rsidR="00C96300" w:rsidRPr="00C96300" w14:paraId="465B9A81" w14:textId="77777777" w:rsidTr="00F416B3">
        <w:tc>
          <w:tcPr>
            <w:tcW w:w="990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914F9F" w14:textId="77777777" w:rsidR="00C96300" w:rsidRPr="00C96300" w:rsidRDefault="00C96300" w:rsidP="00F416B3">
            <w:pPr>
              <w:rPr>
                <w:rFonts w:eastAsia="Times New Roman" w:cs="Arial"/>
                <w:b/>
                <w:kern w:val="0"/>
                <w:szCs w:val="22"/>
                <w:lang w:val="en-US"/>
                <w14:ligatures w14:val="none"/>
              </w:rPr>
            </w:pPr>
            <w:r w:rsidRPr="00C96300">
              <w:rPr>
                <w:rFonts w:eastAsia="Times New Roman" w:cs="Arial"/>
                <w:b/>
                <w:kern w:val="0"/>
                <w:szCs w:val="22"/>
                <w:lang w:val="en-US"/>
                <w14:ligatures w14:val="none"/>
              </w:rPr>
              <w:t xml:space="preserve">Instructions </w:t>
            </w:r>
            <w:proofErr w:type="gramStart"/>
            <w:r w:rsidRPr="00C96300">
              <w:rPr>
                <w:rFonts w:eastAsia="Times New Roman" w:cs="Arial"/>
                <w:b/>
                <w:kern w:val="0"/>
                <w:szCs w:val="22"/>
                <w:lang w:val="en-US"/>
                <w14:ligatures w14:val="none"/>
              </w:rPr>
              <w:t>to</w:t>
            </w:r>
            <w:proofErr w:type="gramEnd"/>
            <w:r w:rsidRPr="00C96300">
              <w:rPr>
                <w:rFonts w:eastAsia="Times New Roman" w:cs="Arial"/>
                <w:b/>
                <w:kern w:val="0"/>
                <w:szCs w:val="22"/>
                <w:lang w:val="en-US"/>
                <w14:ligatures w14:val="none"/>
              </w:rPr>
              <w:t xml:space="preserve"> Learners</w:t>
            </w:r>
          </w:p>
          <w:p w14:paraId="2858D58E"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Run engine to warm engine oil</w:t>
            </w:r>
          </w:p>
          <w:p w14:paraId="730563B4"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Position vehicle at correct working height</w:t>
            </w:r>
          </w:p>
          <w:p w14:paraId="30CED64B"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 xml:space="preserve">Drain engine oil into suitable </w:t>
            </w:r>
            <w:proofErr w:type="gramStart"/>
            <w:r w:rsidRPr="00BC67A1">
              <w:rPr>
                <w:rFonts w:eastAsia="Times New Roman" w:cs="Arial"/>
                <w:kern w:val="0"/>
                <w:szCs w:val="22"/>
                <w:lang w:val="en-US"/>
                <w14:ligatures w14:val="none"/>
              </w:rPr>
              <w:t>container  (</w:t>
            </w:r>
            <w:proofErr w:type="gramEnd"/>
            <w:r w:rsidRPr="00BC67A1">
              <w:rPr>
                <w:rFonts w:eastAsia="Times New Roman" w:cs="Arial"/>
                <w:kern w:val="0"/>
                <w:szCs w:val="22"/>
                <w:lang w:val="en-US"/>
                <w14:ligatures w14:val="none"/>
              </w:rPr>
              <w:t>Beware of the dangers of hot engine oil)</w:t>
            </w:r>
          </w:p>
          <w:p w14:paraId="09FFD64A"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Remove oil filter</w:t>
            </w:r>
          </w:p>
          <w:p w14:paraId="36CC7C98"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 xml:space="preserve">Refit </w:t>
            </w:r>
            <w:proofErr w:type="gramStart"/>
            <w:r w:rsidRPr="00BC67A1">
              <w:rPr>
                <w:rFonts w:eastAsia="Times New Roman" w:cs="Arial"/>
                <w:kern w:val="0"/>
                <w:szCs w:val="22"/>
                <w:lang w:val="en-US"/>
                <w14:ligatures w14:val="none"/>
              </w:rPr>
              <w:t>sump</w:t>
            </w:r>
            <w:proofErr w:type="gramEnd"/>
            <w:r w:rsidRPr="00BC67A1">
              <w:rPr>
                <w:rFonts w:eastAsia="Times New Roman" w:cs="Arial"/>
                <w:kern w:val="0"/>
                <w:szCs w:val="22"/>
                <w:lang w:val="en-US"/>
                <w14:ligatures w14:val="none"/>
              </w:rPr>
              <w:t xml:space="preserve"> plug with new gasket</w:t>
            </w:r>
          </w:p>
          <w:p w14:paraId="5DD4B765"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Fit new oil filter and seal</w:t>
            </w:r>
          </w:p>
          <w:p w14:paraId="448C9846"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Return vehicle to ground level</w:t>
            </w:r>
          </w:p>
          <w:p w14:paraId="60BA9590"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Replenish engine oil</w:t>
            </w:r>
          </w:p>
          <w:p w14:paraId="710890DF"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Run engine and check oil pressure warning lamp operation</w:t>
            </w:r>
          </w:p>
          <w:p w14:paraId="70AAB9DD" w14:textId="77777777" w:rsidR="00BC67A1"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Stop engine and check for oil leaks</w:t>
            </w:r>
          </w:p>
          <w:p w14:paraId="25DC0C83" w14:textId="77777777" w:rsid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Check oil level.  Correct as required</w:t>
            </w:r>
          </w:p>
          <w:p w14:paraId="6EC2E86D" w14:textId="658B6F3C" w:rsidR="00C96300" w:rsidRPr="00BC67A1" w:rsidRDefault="00BC67A1" w:rsidP="00BC67A1">
            <w:pPr>
              <w:numPr>
                <w:ilvl w:val="0"/>
                <w:numId w:val="67"/>
              </w:numPr>
              <w:tabs>
                <w:tab w:val="num" w:pos="360"/>
              </w:tabs>
              <w:ind w:hanging="720"/>
              <w:rPr>
                <w:rFonts w:eastAsia="Times New Roman" w:cs="Arial"/>
                <w:kern w:val="0"/>
                <w:szCs w:val="22"/>
                <w:lang w:val="en-US"/>
                <w14:ligatures w14:val="none"/>
              </w:rPr>
            </w:pPr>
            <w:r w:rsidRPr="00BC67A1">
              <w:rPr>
                <w:rFonts w:eastAsia="Times New Roman" w:cs="Arial"/>
                <w:kern w:val="0"/>
                <w:szCs w:val="22"/>
                <w:lang w:val="en-US"/>
                <w14:ligatures w14:val="none"/>
              </w:rPr>
              <w:t>Dispose of waste correctly</w:t>
            </w:r>
          </w:p>
        </w:tc>
      </w:tr>
    </w:tbl>
    <w:p w14:paraId="434318E9" w14:textId="77777777" w:rsidR="00C96300" w:rsidRDefault="00C96300" w:rsidP="00C96300">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96300" w:rsidRPr="0043505F" w14:paraId="2B72FDAA" w14:textId="77777777" w:rsidTr="00F416B3">
        <w:tc>
          <w:tcPr>
            <w:tcW w:w="8280" w:type="dxa"/>
            <w:hideMark/>
          </w:tcPr>
          <w:p w14:paraId="001F7884"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25F1992"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564EA08"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96300" w:rsidRPr="0043505F" w14:paraId="3E674F2D" w14:textId="77777777" w:rsidTr="00F416B3">
        <w:tc>
          <w:tcPr>
            <w:tcW w:w="8280" w:type="dxa"/>
            <w:hideMark/>
          </w:tcPr>
          <w:p w14:paraId="757A248B" w14:textId="77777777" w:rsidR="00C96300" w:rsidRPr="0043505F" w:rsidRDefault="00C96300" w:rsidP="00F416B3">
            <w:pPr>
              <w:rPr>
                <w:rFonts w:eastAsia="Times New Roman" w:cs="Arial"/>
                <w:kern w:val="0"/>
                <w:szCs w:val="22"/>
                <w:lang w:val="en-US"/>
                <w14:ligatures w14:val="none"/>
              </w:rPr>
            </w:pPr>
            <w:r w:rsidRPr="00075074">
              <w:t>PPE selected and correctly used</w:t>
            </w:r>
          </w:p>
        </w:tc>
        <w:tc>
          <w:tcPr>
            <w:tcW w:w="1620" w:type="dxa"/>
          </w:tcPr>
          <w:p w14:paraId="69D8D4C4" w14:textId="77777777" w:rsidR="00C96300" w:rsidRPr="0043505F" w:rsidRDefault="00C96300" w:rsidP="00F416B3">
            <w:pPr>
              <w:rPr>
                <w:rFonts w:eastAsia="Times New Roman" w:cs="Arial"/>
                <w:b/>
                <w:kern w:val="0"/>
                <w:szCs w:val="22"/>
                <w:lang w:val="en-US"/>
                <w14:ligatures w14:val="none"/>
              </w:rPr>
            </w:pPr>
          </w:p>
        </w:tc>
      </w:tr>
      <w:tr w:rsidR="00C96300" w:rsidRPr="0043505F" w14:paraId="2816D5E3" w14:textId="77777777" w:rsidTr="00F416B3">
        <w:tc>
          <w:tcPr>
            <w:tcW w:w="8280" w:type="dxa"/>
          </w:tcPr>
          <w:p w14:paraId="1C554160" w14:textId="77777777" w:rsidR="00C96300" w:rsidRPr="00075074" w:rsidRDefault="00C96300" w:rsidP="00F416B3">
            <w:r w:rsidRPr="00075074">
              <w:t>Methodical procedures used</w:t>
            </w:r>
          </w:p>
        </w:tc>
        <w:tc>
          <w:tcPr>
            <w:tcW w:w="1620" w:type="dxa"/>
          </w:tcPr>
          <w:p w14:paraId="0DB9B30E" w14:textId="77777777" w:rsidR="00C96300" w:rsidRPr="0043505F" w:rsidRDefault="00C96300" w:rsidP="00F416B3">
            <w:pPr>
              <w:rPr>
                <w:rFonts w:eastAsia="Times New Roman" w:cs="Arial"/>
                <w:b/>
                <w:kern w:val="0"/>
                <w:szCs w:val="22"/>
                <w:lang w:val="en-US"/>
                <w14:ligatures w14:val="none"/>
              </w:rPr>
            </w:pPr>
          </w:p>
        </w:tc>
      </w:tr>
      <w:tr w:rsidR="00C96300" w:rsidRPr="0043505F" w14:paraId="79D593B2" w14:textId="77777777" w:rsidTr="00F416B3">
        <w:tc>
          <w:tcPr>
            <w:tcW w:w="8280" w:type="dxa"/>
          </w:tcPr>
          <w:p w14:paraId="0F1828FB" w14:textId="77777777" w:rsidR="00C96300" w:rsidRPr="00075074" w:rsidRDefault="00C96300" w:rsidP="00F416B3">
            <w:r w:rsidRPr="00075074">
              <w:t>Special tools list completed</w:t>
            </w:r>
          </w:p>
        </w:tc>
        <w:tc>
          <w:tcPr>
            <w:tcW w:w="1620" w:type="dxa"/>
          </w:tcPr>
          <w:p w14:paraId="2CE8CB8C" w14:textId="77777777" w:rsidR="00C96300" w:rsidRPr="0043505F" w:rsidRDefault="00C96300" w:rsidP="00F416B3">
            <w:pPr>
              <w:rPr>
                <w:rFonts w:eastAsia="Times New Roman" w:cs="Arial"/>
                <w:b/>
                <w:kern w:val="0"/>
                <w:szCs w:val="22"/>
                <w:lang w:val="en-US"/>
                <w14:ligatures w14:val="none"/>
              </w:rPr>
            </w:pPr>
          </w:p>
        </w:tc>
      </w:tr>
      <w:tr w:rsidR="00C96300" w:rsidRPr="0043505F" w14:paraId="334BB5D7" w14:textId="77777777" w:rsidTr="00F416B3">
        <w:tc>
          <w:tcPr>
            <w:tcW w:w="8280" w:type="dxa"/>
          </w:tcPr>
          <w:p w14:paraId="11900BB4" w14:textId="77777777" w:rsidR="00C96300" w:rsidRPr="00075074" w:rsidRDefault="00C96300" w:rsidP="00F416B3">
            <w:r w:rsidRPr="00075074">
              <w:t>Data correct</w:t>
            </w:r>
          </w:p>
        </w:tc>
        <w:tc>
          <w:tcPr>
            <w:tcW w:w="1620" w:type="dxa"/>
          </w:tcPr>
          <w:p w14:paraId="5E1DAB91" w14:textId="77777777" w:rsidR="00C96300" w:rsidRPr="0043505F" w:rsidRDefault="00C96300" w:rsidP="00F416B3">
            <w:pPr>
              <w:rPr>
                <w:rFonts w:eastAsia="Times New Roman" w:cs="Arial"/>
                <w:b/>
                <w:kern w:val="0"/>
                <w:szCs w:val="22"/>
                <w:lang w:val="en-US"/>
                <w14:ligatures w14:val="none"/>
              </w:rPr>
            </w:pPr>
          </w:p>
        </w:tc>
      </w:tr>
    </w:tbl>
    <w:p w14:paraId="7A8BBC9D" w14:textId="77777777" w:rsidR="00C96300" w:rsidRDefault="00C96300" w:rsidP="00C96300">
      <w:pPr>
        <w:rPr>
          <w:rFonts w:eastAsia="Times New Roman" w:cs="Arial"/>
          <w:kern w:val="0"/>
          <w:szCs w:val="22"/>
          <w:lang w:val="en-US"/>
          <w14:ligatures w14:val="none"/>
        </w:rPr>
      </w:pPr>
    </w:p>
    <w:p w14:paraId="23E764D3" w14:textId="77777777" w:rsidR="00BC67A1" w:rsidRDefault="00BC67A1" w:rsidP="00C96300">
      <w:pPr>
        <w:rPr>
          <w:rFonts w:eastAsia="Times New Roman" w:cs="Arial"/>
          <w:kern w:val="0"/>
          <w:szCs w:val="22"/>
          <w:lang w:val="en-US"/>
          <w14:ligatures w14:val="none"/>
        </w:rPr>
      </w:pPr>
    </w:p>
    <w:p w14:paraId="320C7850" w14:textId="77777777" w:rsidR="00BC67A1" w:rsidRDefault="00BC67A1" w:rsidP="00C96300">
      <w:pPr>
        <w:rPr>
          <w:rFonts w:eastAsia="Times New Roman" w:cs="Arial"/>
          <w:kern w:val="0"/>
          <w:szCs w:val="22"/>
          <w:lang w:val="en-US"/>
          <w14:ligatures w14:val="none"/>
        </w:rPr>
      </w:pPr>
    </w:p>
    <w:p w14:paraId="2AFF69BB" w14:textId="77777777" w:rsidR="00BC67A1" w:rsidRDefault="00BC67A1" w:rsidP="00C96300">
      <w:pPr>
        <w:rPr>
          <w:rFonts w:eastAsia="Times New Roman" w:cs="Arial"/>
          <w:kern w:val="0"/>
          <w:szCs w:val="22"/>
          <w:lang w:val="en-US"/>
          <w14:ligatures w14:val="none"/>
        </w:rPr>
      </w:pPr>
    </w:p>
    <w:p w14:paraId="30DED7A0" w14:textId="77777777" w:rsidR="00BC67A1" w:rsidRDefault="00BC67A1" w:rsidP="00C96300">
      <w:pPr>
        <w:rPr>
          <w:rFonts w:eastAsia="Times New Roman" w:cs="Arial"/>
          <w:kern w:val="0"/>
          <w:szCs w:val="22"/>
          <w:lang w:val="en-US"/>
          <w14:ligatures w14:val="none"/>
        </w:rPr>
      </w:pPr>
    </w:p>
    <w:p w14:paraId="391DE7DB" w14:textId="77777777" w:rsidR="00BC67A1" w:rsidRDefault="00BC67A1" w:rsidP="00C96300">
      <w:pPr>
        <w:rPr>
          <w:rFonts w:eastAsia="Times New Roman" w:cs="Arial"/>
          <w:kern w:val="0"/>
          <w:szCs w:val="22"/>
          <w:lang w:val="en-US"/>
          <w14:ligatures w14:val="none"/>
        </w:rPr>
      </w:pPr>
    </w:p>
    <w:p w14:paraId="2929B4AA" w14:textId="77777777" w:rsidR="00BC67A1" w:rsidRDefault="00BC67A1" w:rsidP="00C96300">
      <w:pPr>
        <w:rPr>
          <w:rFonts w:eastAsia="Times New Roman" w:cs="Arial"/>
          <w:kern w:val="0"/>
          <w:szCs w:val="22"/>
          <w:lang w:val="en-US"/>
          <w14:ligatures w14:val="none"/>
        </w:rPr>
      </w:pPr>
    </w:p>
    <w:p w14:paraId="04F2B190" w14:textId="77777777" w:rsidR="00BC67A1" w:rsidRDefault="00BC67A1" w:rsidP="00C96300">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96300" w:rsidRPr="0043505F" w14:paraId="7522EA43"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CFC620"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6F09378"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6560DE7" w14:textId="77777777" w:rsidR="00C96300" w:rsidRDefault="00C96300" w:rsidP="00F416B3">
            <w:pPr>
              <w:rPr>
                <w:rFonts w:eastAsia="Times New Roman" w:cs="Arial"/>
                <w:kern w:val="0"/>
                <w:szCs w:val="22"/>
                <w:lang w:val="en-US"/>
                <w14:ligatures w14:val="none"/>
              </w:rPr>
            </w:pPr>
          </w:p>
          <w:p w14:paraId="3E60304F" w14:textId="77777777" w:rsidR="00C96300" w:rsidRPr="0043505F" w:rsidRDefault="00C96300" w:rsidP="00F416B3">
            <w:pPr>
              <w:rPr>
                <w:rFonts w:eastAsia="Times New Roman" w:cs="Arial"/>
                <w:kern w:val="0"/>
                <w:szCs w:val="22"/>
                <w:lang w:val="en-US"/>
                <w14:ligatures w14:val="none"/>
              </w:rPr>
            </w:pPr>
          </w:p>
          <w:p w14:paraId="0B2A14EE"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87193D9" w14:textId="77777777" w:rsidR="00C96300" w:rsidRPr="0043505F" w:rsidRDefault="00C96300" w:rsidP="00F416B3">
            <w:pPr>
              <w:rPr>
                <w:rFonts w:eastAsia="Times New Roman" w:cs="Arial"/>
                <w:kern w:val="0"/>
                <w:szCs w:val="22"/>
                <w:lang w:val="en-US"/>
                <w14:ligatures w14:val="none"/>
              </w:rPr>
            </w:pPr>
          </w:p>
          <w:p w14:paraId="6841DE2C" w14:textId="77777777" w:rsidR="00C96300" w:rsidRPr="0043505F" w:rsidRDefault="00C96300" w:rsidP="00F416B3">
            <w:pPr>
              <w:rPr>
                <w:rFonts w:eastAsia="Times New Roman" w:cs="Arial"/>
                <w:kern w:val="0"/>
                <w:szCs w:val="22"/>
                <w:lang w:val="en-US"/>
                <w14:ligatures w14:val="none"/>
              </w:rPr>
            </w:pPr>
          </w:p>
          <w:p w14:paraId="41F51EDE"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3ADFF2A" w14:textId="77777777" w:rsidR="00C96300" w:rsidRPr="0043505F" w:rsidRDefault="00C96300" w:rsidP="00F416B3">
            <w:pPr>
              <w:rPr>
                <w:rFonts w:eastAsia="Times New Roman" w:cs="Arial"/>
                <w:kern w:val="0"/>
                <w:szCs w:val="22"/>
                <w:lang w:val="en-US"/>
                <w14:ligatures w14:val="none"/>
              </w:rPr>
            </w:pPr>
          </w:p>
        </w:tc>
      </w:tr>
    </w:tbl>
    <w:p w14:paraId="3A905037" w14:textId="5CB67A8D" w:rsidR="00BC67A1" w:rsidRDefault="00BC67A1" w:rsidP="00F77997">
      <w:pPr>
        <w:rPr>
          <w:lang w:val="en-US"/>
        </w:rPr>
      </w:pPr>
    </w:p>
    <w:p w14:paraId="5F884C89" w14:textId="77777777" w:rsidR="00BC67A1" w:rsidRDefault="00BC67A1">
      <w:pPr>
        <w:rPr>
          <w:lang w:val="en-US"/>
        </w:rPr>
      </w:pPr>
      <w:r>
        <w:rPr>
          <w:lang w:val="en-US"/>
        </w:rPr>
        <w:br w:type="page"/>
      </w:r>
    </w:p>
    <w:p w14:paraId="30943404" w14:textId="62559D66" w:rsidR="00BC67A1" w:rsidRPr="0043505F" w:rsidRDefault="00BC67A1" w:rsidP="00BC67A1">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6</w:t>
      </w:r>
      <w:r w:rsidRPr="0043505F">
        <w:rPr>
          <w:rFonts w:eastAsia="Times New Roman"/>
          <w:lang w:val="en-US"/>
        </w:rPr>
        <w:t xml:space="preserve"> (</w:t>
      </w:r>
      <w:r>
        <w:rPr>
          <w:rFonts w:eastAsia="Times New Roman"/>
          <w:lang w:val="en-US"/>
        </w:rPr>
        <w:t>F</w:t>
      </w:r>
      <w:r w:rsidRPr="0043505F">
        <w:rPr>
          <w:rFonts w:eastAsia="Times New Roman"/>
          <w:lang w:val="en-US"/>
        </w:rPr>
        <w:t>/501/70</w:t>
      </w:r>
      <w:r>
        <w:rPr>
          <w:rFonts w:eastAsia="Times New Roman"/>
          <w:lang w:val="en-US"/>
        </w:rPr>
        <w:t>1</w:t>
      </w:r>
      <w:r>
        <w:rPr>
          <w:rFonts w:eastAsia="Times New Roman"/>
          <w:lang w:val="en-US"/>
        </w:rPr>
        <w:t>3</w:t>
      </w:r>
      <w:r w:rsidRPr="0043505F">
        <w:rPr>
          <w:rFonts w:eastAsia="Times New Roman"/>
          <w:lang w:val="en-US"/>
        </w:rPr>
        <w:t>)</w:t>
      </w:r>
    </w:p>
    <w:p w14:paraId="409C59FD" w14:textId="52A2D5EA" w:rsidR="00BC67A1" w:rsidRPr="0043505F" w:rsidRDefault="00BC67A1" w:rsidP="00BC67A1">
      <w:pPr>
        <w:jc w:val="center"/>
        <w:rPr>
          <w:rFonts w:eastAsia="Times New Roman" w:cs="Arial"/>
          <w:b/>
          <w:kern w:val="0"/>
          <w:szCs w:val="22"/>
          <w:u w:val="single"/>
          <w:lang w:val="en-US"/>
          <w14:ligatures w14:val="none"/>
        </w:rPr>
      </w:pPr>
      <w:r w:rsidRPr="00DE6C76">
        <w:rPr>
          <w:rFonts w:eastAsia="Times New Roman" w:cstheme="majorBidi"/>
          <w:b/>
          <w:color w:val="043956" w:themeColor="accent2"/>
          <w:sz w:val="28"/>
          <w:szCs w:val="32"/>
          <w:lang w:val="en-US"/>
        </w:rPr>
        <w:t xml:space="preserve">INTRODUCTION </w:t>
      </w:r>
      <w:r>
        <w:rPr>
          <w:rFonts w:eastAsia="Times New Roman" w:cstheme="majorBidi"/>
          <w:b/>
          <w:color w:val="043956" w:themeColor="accent2"/>
          <w:sz w:val="28"/>
          <w:szCs w:val="32"/>
          <w:lang w:val="en-US"/>
        </w:rPr>
        <w:t xml:space="preserve">TO </w:t>
      </w:r>
      <w:r w:rsidRPr="00BC67A1">
        <w:rPr>
          <w:rFonts w:eastAsia="Times New Roman" w:cstheme="majorBidi"/>
          <w:b/>
          <w:color w:val="043956" w:themeColor="accent2"/>
          <w:sz w:val="28"/>
          <w:szCs w:val="32"/>
          <w:lang w:val="en-US"/>
        </w:rPr>
        <w:t>SPARK IGNITION AND COMPRESSION IGNITION FUEL SYSTEMS</w:t>
      </w:r>
    </w:p>
    <w:p w14:paraId="49352543" w14:textId="77777777" w:rsidR="00BC67A1" w:rsidRPr="0043505F" w:rsidRDefault="00BC67A1" w:rsidP="00BC67A1">
      <w:pPr>
        <w:pStyle w:val="Heading3"/>
        <w:jc w:val="center"/>
        <w:rPr>
          <w:rFonts w:eastAsia="Times New Roman"/>
          <w:lang w:val="en-US"/>
        </w:rPr>
      </w:pPr>
      <w:r w:rsidRPr="0043505F">
        <w:rPr>
          <w:rFonts w:eastAsia="Times New Roman"/>
          <w:lang w:val="en-US"/>
        </w:rPr>
        <w:t>ASSESSMENT CRITERIA RECORD</w:t>
      </w:r>
    </w:p>
    <w:p w14:paraId="16E359D4" w14:textId="77777777" w:rsidR="00BC67A1" w:rsidRPr="0043505F" w:rsidRDefault="00BC67A1" w:rsidP="00BC67A1">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BC67A1" w:rsidRPr="0043505F" w14:paraId="55284350" w14:textId="77777777" w:rsidTr="00F416B3">
        <w:tc>
          <w:tcPr>
            <w:tcW w:w="1560" w:type="dxa"/>
          </w:tcPr>
          <w:p w14:paraId="2AF9CF5E" w14:textId="77777777" w:rsidR="00BC67A1" w:rsidRPr="0043505F" w:rsidRDefault="00BC67A1"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4C950936"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0C8F4213"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EE68421"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C67CCCB"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BC67A1" w:rsidRPr="0043505F" w14:paraId="28A65385" w14:textId="77777777" w:rsidTr="00F416B3">
        <w:trPr>
          <w:trHeight w:val="670"/>
        </w:trPr>
        <w:tc>
          <w:tcPr>
            <w:tcW w:w="1560" w:type="dxa"/>
          </w:tcPr>
          <w:p w14:paraId="04AB3D6A" w14:textId="11BFDC3D" w:rsidR="00BC67A1" w:rsidRPr="00DE6C76" w:rsidRDefault="00BC67A1" w:rsidP="00BC67A1">
            <w:pPr>
              <w:jc w:val="center"/>
              <w:rPr>
                <w:rFonts w:eastAsia="Times New Roman" w:cs="Arial"/>
                <w:bCs/>
                <w:kern w:val="0"/>
                <w:szCs w:val="22"/>
                <w:lang w:val="en-US"/>
                <w14:ligatures w14:val="none"/>
              </w:rPr>
            </w:pPr>
            <w:r w:rsidRPr="00075074">
              <w:rPr>
                <w:b/>
              </w:rPr>
              <w:t>1.1</w:t>
            </w:r>
          </w:p>
        </w:tc>
        <w:tc>
          <w:tcPr>
            <w:tcW w:w="6804" w:type="dxa"/>
          </w:tcPr>
          <w:p w14:paraId="4E67C19D" w14:textId="0870C956" w:rsidR="00BC67A1" w:rsidRPr="0043505F" w:rsidRDefault="00BC67A1" w:rsidP="00BC67A1">
            <w:pPr>
              <w:ind w:hanging="108"/>
              <w:rPr>
                <w:rFonts w:eastAsia="Times New Roman" w:cs="Arial"/>
                <w:b/>
                <w:kern w:val="0"/>
                <w:szCs w:val="22"/>
                <w:lang w:val="en-US"/>
                <w14:ligatures w14:val="none"/>
              </w:rPr>
            </w:pPr>
            <w:r w:rsidRPr="00075074">
              <w:rPr>
                <w:bCs/>
              </w:rPr>
              <w:t>Use</w:t>
            </w:r>
            <w:r w:rsidRPr="00075074">
              <w:t xml:space="preserve"> safe working practices when working on engine fuel systems</w:t>
            </w:r>
          </w:p>
        </w:tc>
        <w:tc>
          <w:tcPr>
            <w:tcW w:w="1676" w:type="dxa"/>
          </w:tcPr>
          <w:p w14:paraId="4A3D31A5" w14:textId="1951EE8C" w:rsidR="00BC67A1" w:rsidRPr="0043505F" w:rsidRDefault="00BC67A1" w:rsidP="00BC67A1">
            <w:pPr>
              <w:jc w:val="center"/>
              <w:rPr>
                <w:rFonts w:eastAsia="Times New Roman" w:cs="Arial"/>
                <w:kern w:val="0"/>
                <w:szCs w:val="22"/>
                <w:lang w:val="en-US"/>
                <w14:ligatures w14:val="none"/>
              </w:rPr>
            </w:pPr>
            <w:r w:rsidRPr="00075074">
              <w:t xml:space="preserve">All </w:t>
            </w:r>
            <w:proofErr w:type="spellStart"/>
            <w:r w:rsidRPr="00075074">
              <w:t>Jobcards</w:t>
            </w:r>
            <w:proofErr w:type="spellEnd"/>
          </w:p>
        </w:tc>
      </w:tr>
      <w:tr w:rsidR="00BC67A1" w:rsidRPr="0043505F" w14:paraId="68E4E1BD" w14:textId="77777777" w:rsidTr="00F416B3">
        <w:trPr>
          <w:trHeight w:val="630"/>
        </w:trPr>
        <w:tc>
          <w:tcPr>
            <w:tcW w:w="1560" w:type="dxa"/>
          </w:tcPr>
          <w:p w14:paraId="0FDEE139" w14:textId="68BA8BD0" w:rsidR="00BC67A1" w:rsidRPr="00DE6C76" w:rsidRDefault="00BC67A1" w:rsidP="00BC67A1">
            <w:pPr>
              <w:jc w:val="center"/>
              <w:rPr>
                <w:rFonts w:eastAsia="Times New Roman" w:cs="Arial"/>
                <w:bCs/>
                <w:kern w:val="0"/>
                <w:szCs w:val="22"/>
                <w:lang w:val="en-US"/>
                <w14:ligatures w14:val="none"/>
              </w:rPr>
            </w:pPr>
            <w:r w:rsidRPr="00075074">
              <w:rPr>
                <w:b/>
              </w:rPr>
              <w:t>2.1</w:t>
            </w:r>
          </w:p>
        </w:tc>
        <w:tc>
          <w:tcPr>
            <w:tcW w:w="6804" w:type="dxa"/>
          </w:tcPr>
          <w:p w14:paraId="2FA57EC6" w14:textId="77777777" w:rsidR="00BC67A1" w:rsidRPr="00075074" w:rsidRDefault="00BC67A1" w:rsidP="00BC67A1">
            <w:r w:rsidRPr="00075074">
              <w:t>Identify the major parts of the fuel system of both the spark ignition and compression ignition engines, to include:</w:t>
            </w:r>
          </w:p>
          <w:p w14:paraId="7AFD46D2" w14:textId="77777777" w:rsidR="00BC67A1" w:rsidRPr="00075074" w:rsidRDefault="00BC67A1" w:rsidP="00BC67A1">
            <w:pPr>
              <w:pStyle w:val="ListParagraph"/>
              <w:numPr>
                <w:ilvl w:val="0"/>
                <w:numId w:val="71"/>
              </w:numPr>
              <w:tabs>
                <w:tab w:val="num" w:pos="848"/>
              </w:tabs>
            </w:pPr>
            <w:r w:rsidRPr="00075074">
              <w:t>Fuel tank</w:t>
            </w:r>
          </w:p>
          <w:p w14:paraId="6192DEC6" w14:textId="77777777" w:rsidR="00BC67A1" w:rsidRPr="00075074" w:rsidRDefault="00BC67A1" w:rsidP="00BC67A1">
            <w:pPr>
              <w:pStyle w:val="ListParagraph"/>
              <w:numPr>
                <w:ilvl w:val="0"/>
                <w:numId w:val="71"/>
              </w:numPr>
              <w:tabs>
                <w:tab w:val="num" w:pos="848"/>
              </w:tabs>
            </w:pPr>
            <w:r w:rsidRPr="00075074">
              <w:t>Fuel line</w:t>
            </w:r>
          </w:p>
          <w:p w14:paraId="5A792EC4" w14:textId="77777777" w:rsidR="00BC67A1" w:rsidRPr="00075074" w:rsidRDefault="00BC67A1" w:rsidP="00BC67A1">
            <w:pPr>
              <w:pStyle w:val="ListParagraph"/>
              <w:numPr>
                <w:ilvl w:val="0"/>
                <w:numId w:val="71"/>
              </w:numPr>
              <w:tabs>
                <w:tab w:val="num" w:pos="848"/>
              </w:tabs>
            </w:pPr>
            <w:r w:rsidRPr="00075074">
              <w:t>Fuel filter</w:t>
            </w:r>
          </w:p>
          <w:p w14:paraId="7603F110" w14:textId="77777777" w:rsidR="00BC67A1" w:rsidRPr="00075074" w:rsidRDefault="00BC67A1" w:rsidP="00BC67A1">
            <w:pPr>
              <w:pStyle w:val="ListParagraph"/>
              <w:numPr>
                <w:ilvl w:val="0"/>
                <w:numId w:val="71"/>
              </w:numPr>
              <w:tabs>
                <w:tab w:val="num" w:pos="848"/>
              </w:tabs>
            </w:pPr>
            <w:r w:rsidRPr="00075074">
              <w:t>Fuel pressurizing system</w:t>
            </w:r>
          </w:p>
          <w:p w14:paraId="1043E72E" w14:textId="77777777" w:rsidR="00BC67A1" w:rsidRPr="00075074" w:rsidRDefault="00BC67A1" w:rsidP="00BC67A1">
            <w:pPr>
              <w:pStyle w:val="ListParagraph"/>
              <w:numPr>
                <w:ilvl w:val="0"/>
                <w:numId w:val="71"/>
              </w:numPr>
              <w:tabs>
                <w:tab w:val="num" w:pos="848"/>
              </w:tabs>
            </w:pPr>
            <w:r w:rsidRPr="00075074">
              <w:t>Fuel metering system</w:t>
            </w:r>
          </w:p>
          <w:p w14:paraId="180886A3" w14:textId="77777777" w:rsidR="00BC67A1" w:rsidRPr="00075074" w:rsidRDefault="00BC67A1" w:rsidP="00BC67A1">
            <w:pPr>
              <w:pStyle w:val="ListParagraph"/>
              <w:numPr>
                <w:ilvl w:val="0"/>
                <w:numId w:val="71"/>
              </w:numPr>
              <w:tabs>
                <w:tab w:val="num" w:pos="848"/>
              </w:tabs>
            </w:pPr>
            <w:r w:rsidRPr="00075074">
              <w:t>Fuel delivery system</w:t>
            </w:r>
          </w:p>
          <w:p w14:paraId="1A21D42A" w14:textId="77777777" w:rsidR="00BC67A1" w:rsidRPr="00075074" w:rsidRDefault="00BC67A1" w:rsidP="00BC67A1">
            <w:pPr>
              <w:pStyle w:val="ListParagraph"/>
              <w:numPr>
                <w:ilvl w:val="0"/>
                <w:numId w:val="71"/>
              </w:numPr>
              <w:tabs>
                <w:tab w:val="num" w:pos="848"/>
              </w:tabs>
            </w:pPr>
            <w:r w:rsidRPr="00075074">
              <w:t>Air intake and filtration</w:t>
            </w:r>
          </w:p>
          <w:p w14:paraId="7472FB41" w14:textId="5792A3DF" w:rsidR="00BC67A1" w:rsidRPr="0043505F" w:rsidRDefault="00BC67A1" w:rsidP="00BC67A1">
            <w:pPr>
              <w:rPr>
                <w:rFonts w:eastAsia="Times New Roman" w:cs="Arial"/>
                <w:kern w:val="0"/>
                <w:szCs w:val="22"/>
                <w:lang w:val="en-US"/>
                <w14:ligatures w14:val="none"/>
              </w:rPr>
            </w:pPr>
          </w:p>
        </w:tc>
        <w:tc>
          <w:tcPr>
            <w:tcW w:w="1676" w:type="dxa"/>
          </w:tcPr>
          <w:p w14:paraId="6D1BB4DD" w14:textId="77777777" w:rsidR="00BC67A1" w:rsidRPr="00075074" w:rsidRDefault="00BC67A1" w:rsidP="00BC67A1">
            <w:pPr>
              <w:jc w:val="center"/>
            </w:pPr>
            <w:r w:rsidRPr="00075074">
              <w:t>SI 6.1</w:t>
            </w:r>
          </w:p>
          <w:p w14:paraId="7A1DEB9D" w14:textId="5AF66BDC" w:rsidR="00BC67A1" w:rsidRPr="0043505F" w:rsidRDefault="00BC67A1" w:rsidP="00BC67A1">
            <w:pPr>
              <w:jc w:val="center"/>
              <w:rPr>
                <w:rFonts w:eastAsia="Times New Roman" w:cs="Arial"/>
                <w:kern w:val="0"/>
                <w:szCs w:val="22"/>
                <w:lang w:val="en-US"/>
                <w14:ligatures w14:val="none"/>
              </w:rPr>
            </w:pPr>
            <w:r w:rsidRPr="00075074">
              <w:t>CI 6.2</w:t>
            </w:r>
          </w:p>
        </w:tc>
      </w:tr>
      <w:tr w:rsidR="00BC67A1" w:rsidRPr="0043505F" w14:paraId="5EAEFC0C" w14:textId="77777777" w:rsidTr="00F416B3">
        <w:trPr>
          <w:trHeight w:val="1121"/>
        </w:trPr>
        <w:tc>
          <w:tcPr>
            <w:tcW w:w="1560" w:type="dxa"/>
          </w:tcPr>
          <w:p w14:paraId="74EC3EE8" w14:textId="77777777" w:rsidR="00BC67A1" w:rsidRPr="00075074" w:rsidRDefault="00BC67A1" w:rsidP="00BC67A1">
            <w:pPr>
              <w:jc w:val="center"/>
              <w:rPr>
                <w:b/>
              </w:rPr>
            </w:pPr>
            <w:r w:rsidRPr="00075074">
              <w:rPr>
                <w:b/>
              </w:rPr>
              <w:t>3.1</w:t>
            </w:r>
          </w:p>
          <w:p w14:paraId="26363CB3" w14:textId="77777777" w:rsidR="00BC67A1" w:rsidRPr="00075074" w:rsidRDefault="00BC67A1" w:rsidP="00BC67A1">
            <w:pPr>
              <w:jc w:val="center"/>
              <w:rPr>
                <w:b/>
              </w:rPr>
            </w:pPr>
          </w:p>
          <w:p w14:paraId="09C36098" w14:textId="77777777" w:rsidR="00BC67A1" w:rsidRPr="00075074" w:rsidRDefault="00BC67A1" w:rsidP="00BC67A1">
            <w:pPr>
              <w:jc w:val="center"/>
              <w:rPr>
                <w:b/>
              </w:rPr>
            </w:pPr>
            <w:r w:rsidRPr="00075074">
              <w:rPr>
                <w:b/>
              </w:rPr>
              <w:t>3.2</w:t>
            </w:r>
          </w:p>
          <w:p w14:paraId="275D5839" w14:textId="77777777" w:rsidR="00BC67A1" w:rsidRPr="00075074" w:rsidRDefault="00BC67A1" w:rsidP="00BC67A1">
            <w:pPr>
              <w:jc w:val="center"/>
              <w:rPr>
                <w:b/>
              </w:rPr>
            </w:pPr>
          </w:p>
          <w:p w14:paraId="430E549B" w14:textId="77777777" w:rsidR="00BC67A1" w:rsidRPr="00075074" w:rsidRDefault="00BC67A1" w:rsidP="00BC67A1">
            <w:pPr>
              <w:jc w:val="center"/>
              <w:rPr>
                <w:b/>
              </w:rPr>
            </w:pPr>
            <w:r w:rsidRPr="00075074">
              <w:rPr>
                <w:b/>
              </w:rPr>
              <w:t>3.3</w:t>
            </w:r>
          </w:p>
          <w:p w14:paraId="17D0863E" w14:textId="77777777" w:rsidR="00BC67A1" w:rsidRPr="00075074" w:rsidRDefault="00BC67A1" w:rsidP="00BC67A1">
            <w:pPr>
              <w:jc w:val="center"/>
              <w:rPr>
                <w:b/>
              </w:rPr>
            </w:pPr>
          </w:p>
          <w:p w14:paraId="35BABA63" w14:textId="77777777" w:rsidR="00BC67A1" w:rsidRPr="00075074" w:rsidRDefault="00BC67A1" w:rsidP="00BC67A1">
            <w:pPr>
              <w:jc w:val="center"/>
              <w:rPr>
                <w:b/>
              </w:rPr>
            </w:pPr>
          </w:p>
          <w:p w14:paraId="2FB50BAB" w14:textId="578D34D7" w:rsidR="00BC67A1" w:rsidRPr="00DE6C76" w:rsidRDefault="00BC67A1" w:rsidP="00BC67A1">
            <w:pPr>
              <w:jc w:val="center"/>
              <w:rPr>
                <w:rFonts w:eastAsia="Times New Roman" w:cs="Arial"/>
                <w:bCs/>
                <w:kern w:val="0"/>
                <w:szCs w:val="22"/>
                <w:lang w:val="en-US"/>
                <w14:ligatures w14:val="none"/>
              </w:rPr>
            </w:pPr>
            <w:r w:rsidRPr="00075074">
              <w:rPr>
                <w:b/>
              </w:rPr>
              <w:t>3.4</w:t>
            </w:r>
          </w:p>
        </w:tc>
        <w:tc>
          <w:tcPr>
            <w:tcW w:w="6804" w:type="dxa"/>
          </w:tcPr>
          <w:p w14:paraId="766EBE87" w14:textId="77777777" w:rsidR="00BC67A1" w:rsidRPr="00075074" w:rsidRDefault="00BC67A1" w:rsidP="00BC67A1">
            <w:pPr>
              <w:rPr>
                <w:b/>
              </w:rPr>
            </w:pPr>
            <w:r w:rsidRPr="00075074">
              <w:t>Change an engine air filter element</w:t>
            </w:r>
            <w:r w:rsidRPr="00075074">
              <w:rPr>
                <w:b/>
              </w:rPr>
              <w:t>.</w:t>
            </w:r>
          </w:p>
          <w:p w14:paraId="1190418C" w14:textId="77777777" w:rsidR="00BC67A1" w:rsidRPr="00075074" w:rsidRDefault="00BC67A1" w:rsidP="00BC67A1">
            <w:pPr>
              <w:rPr>
                <w:b/>
              </w:rPr>
            </w:pPr>
          </w:p>
          <w:p w14:paraId="662F5F1D" w14:textId="77777777" w:rsidR="00BC67A1" w:rsidRPr="00075074" w:rsidRDefault="00BC67A1" w:rsidP="00BC67A1">
            <w:pPr>
              <w:rPr>
                <w:b/>
              </w:rPr>
            </w:pPr>
            <w:r w:rsidRPr="00075074">
              <w:t xml:space="preserve">Change a spark ignition engine fuel filter </w:t>
            </w:r>
          </w:p>
          <w:p w14:paraId="4260D1C6" w14:textId="77777777" w:rsidR="00BC67A1" w:rsidRPr="00075074" w:rsidRDefault="00BC67A1" w:rsidP="00BC67A1">
            <w:pPr>
              <w:rPr>
                <w:b/>
              </w:rPr>
            </w:pPr>
          </w:p>
          <w:p w14:paraId="175C6489" w14:textId="77777777" w:rsidR="00BC67A1" w:rsidRPr="00075074" w:rsidRDefault="00BC67A1" w:rsidP="00BC67A1">
            <w:r w:rsidRPr="00075074">
              <w:t>Change a compression ignition engine fuel filter and bleed system.</w:t>
            </w:r>
          </w:p>
          <w:p w14:paraId="4E8999CF" w14:textId="77777777" w:rsidR="00BC67A1" w:rsidRPr="00075074" w:rsidRDefault="00BC67A1" w:rsidP="00BC67A1">
            <w:pPr>
              <w:ind w:left="397" w:hanging="397"/>
            </w:pPr>
          </w:p>
          <w:p w14:paraId="0FDE8354" w14:textId="77777777" w:rsidR="00BC67A1" w:rsidRPr="00075074" w:rsidRDefault="00BC67A1" w:rsidP="00BC67A1">
            <w:pPr>
              <w:ind w:firstLine="5"/>
              <w:rPr>
                <w:bCs/>
              </w:rPr>
            </w:pPr>
            <w:r w:rsidRPr="00075074">
              <w:rPr>
                <w:bCs/>
              </w:rPr>
              <w:t>Perform visual check for fuel leakage</w:t>
            </w:r>
          </w:p>
          <w:p w14:paraId="1B791076" w14:textId="5F3103E1" w:rsidR="00BC67A1" w:rsidRPr="0043505F" w:rsidRDefault="00BC67A1" w:rsidP="00BC67A1">
            <w:pPr>
              <w:tabs>
                <w:tab w:val="num" w:pos="757"/>
              </w:tabs>
              <w:ind w:left="757"/>
              <w:rPr>
                <w:rFonts w:eastAsia="Times New Roman" w:cs="Arial"/>
                <w:kern w:val="0"/>
                <w:szCs w:val="22"/>
                <w:lang w:val="en-US"/>
                <w14:ligatures w14:val="none"/>
              </w:rPr>
            </w:pPr>
          </w:p>
        </w:tc>
        <w:tc>
          <w:tcPr>
            <w:tcW w:w="1676" w:type="dxa"/>
          </w:tcPr>
          <w:p w14:paraId="2CBB6C6C" w14:textId="77777777" w:rsidR="00BC67A1" w:rsidRPr="00075074" w:rsidRDefault="00BC67A1" w:rsidP="00BC67A1">
            <w:pPr>
              <w:jc w:val="center"/>
            </w:pPr>
            <w:r w:rsidRPr="00075074">
              <w:t>SI 6.3</w:t>
            </w:r>
          </w:p>
          <w:p w14:paraId="2D3B3929" w14:textId="77777777" w:rsidR="00BC67A1" w:rsidRPr="00075074" w:rsidRDefault="00BC67A1" w:rsidP="00BC67A1">
            <w:pPr>
              <w:jc w:val="center"/>
            </w:pPr>
            <w:r w:rsidRPr="00075074">
              <w:t>CI 6.4</w:t>
            </w:r>
          </w:p>
          <w:p w14:paraId="540CB023" w14:textId="77777777" w:rsidR="00BC67A1" w:rsidRPr="00075074" w:rsidRDefault="00BC67A1" w:rsidP="00BC67A1">
            <w:pPr>
              <w:jc w:val="center"/>
            </w:pPr>
            <w:r w:rsidRPr="00075074">
              <w:t>6.3</w:t>
            </w:r>
          </w:p>
          <w:p w14:paraId="05CE0B2E" w14:textId="77777777" w:rsidR="00BC67A1" w:rsidRPr="00075074" w:rsidRDefault="00BC67A1" w:rsidP="00BC67A1">
            <w:pPr>
              <w:jc w:val="center"/>
            </w:pPr>
          </w:p>
          <w:p w14:paraId="4C8F9CBB" w14:textId="77777777" w:rsidR="00BC67A1" w:rsidRPr="00075074" w:rsidRDefault="00BC67A1" w:rsidP="00BC67A1">
            <w:pPr>
              <w:jc w:val="center"/>
            </w:pPr>
            <w:r w:rsidRPr="00075074">
              <w:t>6.4</w:t>
            </w:r>
          </w:p>
          <w:p w14:paraId="3C7C948A" w14:textId="77777777" w:rsidR="00BC67A1" w:rsidRPr="00075074" w:rsidRDefault="00BC67A1" w:rsidP="00BC67A1">
            <w:pPr>
              <w:jc w:val="center"/>
            </w:pPr>
          </w:p>
          <w:p w14:paraId="125B4D79" w14:textId="77777777" w:rsidR="00BC67A1" w:rsidRPr="00075074" w:rsidRDefault="00BC67A1" w:rsidP="00BC67A1">
            <w:pPr>
              <w:jc w:val="center"/>
            </w:pPr>
          </w:p>
          <w:p w14:paraId="0E794DEB" w14:textId="4FE14E31" w:rsidR="00BC67A1" w:rsidRPr="0043505F" w:rsidRDefault="00BC67A1" w:rsidP="00BC67A1">
            <w:pPr>
              <w:jc w:val="center"/>
              <w:rPr>
                <w:rFonts w:eastAsia="Times New Roman" w:cs="Arial"/>
                <w:kern w:val="0"/>
                <w:szCs w:val="22"/>
                <w:lang w:val="en-US"/>
                <w14:ligatures w14:val="none"/>
              </w:rPr>
            </w:pPr>
            <w:proofErr w:type="gramStart"/>
            <w:r w:rsidRPr="00075074">
              <w:t>6.3  6</w:t>
            </w:r>
            <w:proofErr w:type="gramEnd"/>
            <w:r w:rsidRPr="00075074">
              <w:t>.4</w:t>
            </w:r>
          </w:p>
        </w:tc>
      </w:tr>
      <w:tr w:rsidR="00BC67A1" w:rsidRPr="0043505F" w14:paraId="67585E0B" w14:textId="77777777" w:rsidTr="00F416B3">
        <w:trPr>
          <w:trHeight w:val="698"/>
        </w:trPr>
        <w:tc>
          <w:tcPr>
            <w:tcW w:w="1560" w:type="dxa"/>
          </w:tcPr>
          <w:p w14:paraId="7A0843BA" w14:textId="309F575D" w:rsidR="00BC67A1" w:rsidRPr="00DE6C76" w:rsidRDefault="00BC67A1" w:rsidP="00BC67A1">
            <w:pPr>
              <w:jc w:val="center"/>
              <w:rPr>
                <w:rFonts w:eastAsia="Times New Roman" w:cs="Arial"/>
                <w:bCs/>
                <w:kern w:val="0"/>
                <w:szCs w:val="22"/>
                <w:lang w:val="en-US"/>
                <w14:ligatures w14:val="none"/>
              </w:rPr>
            </w:pPr>
            <w:r w:rsidRPr="00075074">
              <w:rPr>
                <w:b/>
              </w:rPr>
              <w:t>4.1</w:t>
            </w:r>
          </w:p>
        </w:tc>
        <w:tc>
          <w:tcPr>
            <w:tcW w:w="6804" w:type="dxa"/>
          </w:tcPr>
          <w:p w14:paraId="2673C6A7" w14:textId="77777777" w:rsidR="00BC67A1" w:rsidRPr="00075074" w:rsidRDefault="00BC67A1" w:rsidP="00BC67A1">
            <w:pPr>
              <w:rPr>
                <w:bCs/>
              </w:rPr>
            </w:pPr>
            <w:r w:rsidRPr="00075074">
              <w:rPr>
                <w:bCs/>
              </w:rPr>
              <w:t>Demonstrate appropriate ways to dispose of waste products in accordance with environmental guidance.</w:t>
            </w:r>
          </w:p>
          <w:p w14:paraId="2A1B41F0" w14:textId="6BE760A7" w:rsidR="00BC67A1" w:rsidRPr="00DE6C76" w:rsidRDefault="00BC67A1" w:rsidP="00BC67A1">
            <w:pPr>
              <w:rPr>
                <w:b/>
              </w:rPr>
            </w:pPr>
          </w:p>
        </w:tc>
        <w:tc>
          <w:tcPr>
            <w:tcW w:w="1676" w:type="dxa"/>
          </w:tcPr>
          <w:p w14:paraId="796577D9" w14:textId="77777777" w:rsidR="00BC67A1" w:rsidRPr="00075074" w:rsidRDefault="00BC67A1" w:rsidP="00BC67A1">
            <w:pPr>
              <w:jc w:val="center"/>
            </w:pPr>
            <w:r w:rsidRPr="00075074">
              <w:t>SI 6.3</w:t>
            </w:r>
          </w:p>
          <w:p w14:paraId="72BD6854" w14:textId="44B3A8A8" w:rsidR="00BC67A1" w:rsidRPr="0043505F" w:rsidRDefault="00BC67A1" w:rsidP="00BC67A1">
            <w:pPr>
              <w:jc w:val="center"/>
              <w:rPr>
                <w:rFonts w:eastAsia="Times New Roman" w:cs="Arial"/>
                <w:kern w:val="0"/>
                <w:szCs w:val="22"/>
                <w:lang w:val="en-US"/>
                <w14:ligatures w14:val="none"/>
              </w:rPr>
            </w:pPr>
            <w:r w:rsidRPr="00075074">
              <w:t>CI 6.4</w:t>
            </w:r>
          </w:p>
        </w:tc>
      </w:tr>
    </w:tbl>
    <w:p w14:paraId="14494EC9" w14:textId="77777777" w:rsidR="00BC67A1" w:rsidRPr="0043505F" w:rsidRDefault="00BC67A1" w:rsidP="00BC67A1">
      <w:pPr>
        <w:ind w:left="-709" w:right="-908"/>
        <w:rPr>
          <w:rFonts w:eastAsia="Times New Roman" w:cs="Arial"/>
          <w:b/>
          <w:kern w:val="0"/>
          <w:sz w:val="20"/>
          <w:szCs w:val="20"/>
          <w:lang w:val="en-US"/>
          <w14:ligatures w14:val="none"/>
        </w:rPr>
      </w:pPr>
    </w:p>
    <w:p w14:paraId="5B60250C" w14:textId="77777777" w:rsidR="00BC67A1" w:rsidRDefault="00BC67A1" w:rsidP="00BC67A1">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27A27C3" w14:textId="77777777" w:rsidR="00BC67A1" w:rsidRDefault="00BC67A1" w:rsidP="00BC67A1">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BC67A1" w:rsidRPr="0043505F" w14:paraId="710D7233"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54149E"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BA7D4C0"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099C48E" w14:textId="77777777" w:rsidR="00BC67A1" w:rsidRDefault="00BC67A1" w:rsidP="00F416B3">
            <w:pPr>
              <w:rPr>
                <w:rFonts w:eastAsia="Times New Roman" w:cs="Arial"/>
                <w:kern w:val="0"/>
                <w:szCs w:val="22"/>
                <w:lang w:val="en-US"/>
                <w14:ligatures w14:val="none"/>
              </w:rPr>
            </w:pPr>
          </w:p>
          <w:p w14:paraId="561670B3" w14:textId="77777777" w:rsidR="00BC67A1" w:rsidRDefault="00BC67A1" w:rsidP="00F416B3">
            <w:pPr>
              <w:rPr>
                <w:rFonts w:eastAsia="Times New Roman" w:cs="Arial"/>
                <w:kern w:val="0"/>
                <w:szCs w:val="22"/>
                <w:lang w:val="en-US"/>
                <w14:ligatures w14:val="none"/>
              </w:rPr>
            </w:pPr>
          </w:p>
          <w:p w14:paraId="35EE5945" w14:textId="77777777" w:rsidR="00BC67A1" w:rsidRDefault="00BC67A1" w:rsidP="00F416B3">
            <w:pPr>
              <w:rPr>
                <w:rFonts w:eastAsia="Times New Roman" w:cs="Arial"/>
                <w:kern w:val="0"/>
                <w:szCs w:val="22"/>
                <w:lang w:val="en-US"/>
                <w14:ligatures w14:val="none"/>
              </w:rPr>
            </w:pPr>
          </w:p>
          <w:p w14:paraId="3E8E097A" w14:textId="77777777" w:rsidR="00BC67A1" w:rsidRDefault="00BC67A1" w:rsidP="00F416B3">
            <w:pPr>
              <w:rPr>
                <w:rFonts w:eastAsia="Times New Roman" w:cs="Arial"/>
                <w:kern w:val="0"/>
                <w:szCs w:val="22"/>
                <w:lang w:val="en-US"/>
                <w14:ligatures w14:val="none"/>
              </w:rPr>
            </w:pPr>
          </w:p>
          <w:p w14:paraId="13E38888" w14:textId="77777777" w:rsidR="00BC67A1" w:rsidRDefault="00BC67A1" w:rsidP="00F416B3">
            <w:pPr>
              <w:rPr>
                <w:rFonts w:eastAsia="Times New Roman" w:cs="Arial"/>
                <w:kern w:val="0"/>
                <w:szCs w:val="22"/>
                <w:lang w:val="en-US"/>
                <w14:ligatures w14:val="none"/>
              </w:rPr>
            </w:pPr>
          </w:p>
          <w:p w14:paraId="1AF9826E" w14:textId="77777777" w:rsidR="00BC67A1" w:rsidRPr="0043505F" w:rsidRDefault="00BC67A1" w:rsidP="00F416B3">
            <w:pPr>
              <w:rPr>
                <w:rFonts w:eastAsia="Times New Roman" w:cs="Arial"/>
                <w:kern w:val="0"/>
                <w:szCs w:val="22"/>
                <w:lang w:val="en-US"/>
                <w14:ligatures w14:val="none"/>
              </w:rPr>
            </w:pPr>
          </w:p>
        </w:tc>
      </w:tr>
    </w:tbl>
    <w:p w14:paraId="43C0F934" w14:textId="77777777" w:rsidR="00BC67A1" w:rsidRDefault="00BC67A1"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C67A1" w:rsidRPr="0043505F" w14:paraId="1FA6BFFB"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0698FD" w14:textId="31A4CB65" w:rsidR="00BC67A1" w:rsidRPr="0043505F" w:rsidRDefault="00BC67A1"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F</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13</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027EE7C" w14:textId="61FA952A"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rFonts w:eastAsia="Times New Roman" w:cs="Arial"/>
                <w:b/>
                <w:kern w:val="0"/>
                <w:szCs w:val="22"/>
                <w:lang w:val="en-US"/>
                <w14:ligatures w14:val="none"/>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6F4FD50" w14:textId="1F36131E"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6.1</w:t>
            </w:r>
          </w:p>
        </w:tc>
      </w:tr>
    </w:tbl>
    <w:p w14:paraId="5B1FB276" w14:textId="77777777" w:rsidR="00BC67A1" w:rsidRPr="0043505F" w:rsidRDefault="00BC67A1" w:rsidP="00BC67A1">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C67A1" w:rsidRPr="0043505F" w14:paraId="3D0CC351"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0E2E22" w14:textId="0FF9B3E7" w:rsidR="00BC67A1" w:rsidRPr="0043505F" w:rsidRDefault="00BC67A1"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BC67A1">
              <w:rPr>
                <w:rFonts w:eastAsia="Times New Roman" w:cs="Arial"/>
                <w:b/>
                <w:kern w:val="0"/>
                <w:szCs w:val="22"/>
                <w:lang w:val="en-US"/>
                <w14:ligatures w14:val="none"/>
              </w:rPr>
              <w:t>Identify Fuel System Components (SI Engine)</w:t>
            </w:r>
          </w:p>
        </w:tc>
      </w:tr>
    </w:tbl>
    <w:p w14:paraId="2DADC2A8" w14:textId="77777777" w:rsidR="00BC67A1" w:rsidRPr="0043505F" w:rsidRDefault="00BC67A1" w:rsidP="00BC67A1">
      <w:pPr>
        <w:rPr>
          <w:rFonts w:eastAsia="Times New Roman" w:cs="Arial"/>
          <w:kern w:val="0"/>
          <w:szCs w:val="22"/>
          <w:lang w:val="en-US"/>
          <w14:ligatures w14:val="none"/>
        </w:rPr>
      </w:pPr>
    </w:p>
    <w:p w14:paraId="7E1184C3" w14:textId="77777777" w:rsidR="00BC67A1" w:rsidRPr="0043505F" w:rsidRDefault="00BC67A1" w:rsidP="00BC67A1">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6662"/>
      </w:tblGrid>
      <w:tr w:rsidR="00BC67A1" w:rsidRPr="0043505F" w14:paraId="6E6F71B5" w14:textId="77777777" w:rsidTr="00BC67A1">
        <w:trPr>
          <w:trHeight w:val="1253"/>
        </w:trPr>
        <w:tc>
          <w:tcPr>
            <w:tcW w:w="99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1F35F6" w14:textId="77777777" w:rsidR="00BC67A1" w:rsidRPr="00AE6A9D" w:rsidRDefault="00BC67A1" w:rsidP="00F416B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72C4C0A6" w14:textId="77777777" w:rsidR="00BC67A1" w:rsidRPr="00BC67A1" w:rsidRDefault="00BC67A1" w:rsidP="00BC67A1">
            <w:pPr>
              <w:rPr>
                <w:rFonts w:eastAsia="Times New Roman" w:cs="Arial"/>
                <w:kern w:val="0"/>
                <w:szCs w:val="22"/>
                <w:lang w:val="en-US"/>
                <w14:ligatures w14:val="none"/>
              </w:rPr>
            </w:pPr>
          </w:p>
          <w:p w14:paraId="00058296" w14:textId="011F8563" w:rsidR="00BC67A1" w:rsidRPr="00BC67A1" w:rsidRDefault="00BC67A1" w:rsidP="00BC67A1">
            <w:pPr>
              <w:rPr>
                <w:rFonts w:eastAsia="Times New Roman" w:cs="Arial"/>
                <w:kern w:val="0"/>
                <w:szCs w:val="22"/>
                <w:lang w:val="en-US"/>
                <w14:ligatures w14:val="none"/>
              </w:rPr>
            </w:pPr>
            <w:r w:rsidRPr="00BC67A1">
              <w:rPr>
                <w:rFonts w:eastAsia="Times New Roman" w:cs="Arial"/>
                <w:kern w:val="0"/>
                <w:szCs w:val="22"/>
                <w:lang w:val="en-US"/>
                <w14:ligatures w14:val="none"/>
              </w:rPr>
              <w:t xml:space="preserve">By investigating the fuel system of a vehicle having </w:t>
            </w:r>
            <w:r w:rsidRPr="00BC67A1">
              <w:rPr>
                <w:rFonts w:eastAsia="Times New Roman" w:cs="Arial"/>
                <w:b/>
                <w:bCs/>
                <w:kern w:val="0"/>
                <w:szCs w:val="22"/>
                <w:lang w:val="en-US"/>
                <w14:ligatures w14:val="none"/>
              </w:rPr>
              <w:t>PETROL FUEL INJECTION</w:t>
            </w:r>
            <w:r w:rsidRPr="00BC67A1">
              <w:rPr>
                <w:rFonts w:eastAsia="Times New Roman" w:cs="Arial"/>
                <w:kern w:val="0"/>
                <w:szCs w:val="22"/>
                <w:lang w:val="en-US"/>
                <w14:ligatures w14:val="none"/>
              </w:rPr>
              <w:t xml:space="preserve"> system, identify the location of the components listed in the table below</w:t>
            </w:r>
          </w:p>
        </w:tc>
      </w:tr>
      <w:tr w:rsidR="00BC67A1" w:rsidRPr="0043505F" w14:paraId="53F345CC" w14:textId="77777777" w:rsidTr="00B35168">
        <w:trPr>
          <w:cantSplit/>
          <w:trHeight w:val="60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46A15F4" w14:textId="799B8826" w:rsidR="00BC67A1" w:rsidRPr="00DE6C76" w:rsidRDefault="00BC67A1"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Component</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7D365C1" w14:textId="392F8DD8" w:rsidR="00BC67A1" w:rsidRPr="00DE6C76" w:rsidRDefault="00BC67A1"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Location</w:t>
            </w:r>
          </w:p>
        </w:tc>
      </w:tr>
      <w:tr w:rsidR="00BC67A1" w:rsidRPr="0043505F" w14:paraId="5B4CB5D7" w14:textId="77777777" w:rsidTr="008D480C">
        <w:trPr>
          <w:trHeight w:val="84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6C99527" w14:textId="00A837BA" w:rsidR="00BC67A1" w:rsidRPr="00AE6A9D" w:rsidRDefault="00BC67A1" w:rsidP="00F416B3">
            <w:pPr>
              <w:rPr>
                <w:rFonts w:eastAsia="Times New Roman" w:cs="Arial"/>
                <w:b/>
                <w:kern w:val="0"/>
                <w:szCs w:val="22"/>
                <w:lang w:val="en-US"/>
                <w14:ligatures w14:val="none"/>
              </w:rPr>
            </w:pPr>
            <w:r>
              <w:t>Fuel tank</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66BA95A" w14:textId="77777777" w:rsidR="00BC67A1" w:rsidRPr="00AE6A9D" w:rsidRDefault="00BC67A1" w:rsidP="00F416B3">
            <w:pPr>
              <w:rPr>
                <w:rFonts w:eastAsia="Times New Roman" w:cs="Arial"/>
                <w:b/>
                <w:kern w:val="0"/>
                <w:szCs w:val="22"/>
                <w:lang w:val="en-US"/>
                <w14:ligatures w14:val="none"/>
              </w:rPr>
            </w:pPr>
          </w:p>
        </w:tc>
      </w:tr>
      <w:tr w:rsidR="00BC67A1" w:rsidRPr="0043505F" w14:paraId="1F4D9881" w14:textId="77777777" w:rsidTr="001F1E23">
        <w:trPr>
          <w:trHeight w:val="842"/>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8E8D246" w14:textId="3E268931" w:rsidR="00BC67A1" w:rsidRPr="00AE6A9D" w:rsidRDefault="00BC67A1" w:rsidP="00F416B3">
            <w:pPr>
              <w:rPr>
                <w:rFonts w:eastAsia="Times New Roman" w:cs="Arial"/>
                <w:b/>
                <w:kern w:val="0"/>
                <w:szCs w:val="22"/>
                <w:lang w:val="en-US"/>
                <w14:ligatures w14:val="none"/>
              </w:rPr>
            </w:pPr>
            <w:r>
              <w:t>Fuel Pump</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4731DDE" w14:textId="77777777" w:rsidR="00BC67A1" w:rsidRPr="00AE6A9D" w:rsidRDefault="00BC67A1" w:rsidP="00F416B3">
            <w:pPr>
              <w:rPr>
                <w:rFonts w:eastAsia="Times New Roman" w:cs="Arial"/>
                <w:b/>
                <w:kern w:val="0"/>
                <w:szCs w:val="22"/>
                <w:lang w:val="en-US"/>
                <w14:ligatures w14:val="none"/>
              </w:rPr>
            </w:pPr>
          </w:p>
        </w:tc>
      </w:tr>
      <w:tr w:rsidR="00BC67A1" w:rsidRPr="0043505F" w14:paraId="2597F4E6" w14:textId="77777777" w:rsidTr="00144BD9">
        <w:trPr>
          <w:trHeight w:val="85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EE051F2" w14:textId="35E17046" w:rsidR="00BC67A1" w:rsidRPr="00DE6C76" w:rsidRDefault="00BC67A1" w:rsidP="00F416B3">
            <w:r>
              <w:t>Fuel Filter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1F3808F" w14:textId="77777777" w:rsidR="00BC67A1" w:rsidRPr="00AE6A9D" w:rsidRDefault="00BC67A1" w:rsidP="00F416B3">
            <w:pPr>
              <w:rPr>
                <w:rFonts w:eastAsia="Times New Roman" w:cs="Arial"/>
                <w:b/>
                <w:kern w:val="0"/>
                <w:szCs w:val="22"/>
                <w:lang w:val="en-US"/>
                <w14:ligatures w14:val="none"/>
              </w:rPr>
            </w:pPr>
          </w:p>
        </w:tc>
      </w:tr>
      <w:tr w:rsidR="00BC67A1" w:rsidRPr="0043505F" w14:paraId="4A6774F3" w14:textId="77777777" w:rsidTr="004061DB">
        <w:trPr>
          <w:trHeight w:val="83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19AD446" w14:textId="0F77B1A0" w:rsidR="00BC67A1" w:rsidRPr="00AE6A9D" w:rsidRDefault="00BC67A1" w:rsidP="00F416B3">
            <w:pPr>
              <w:rPr>
                <w:rFonts w:eastAsia="Times New Roman" w:cs="Arial"/>
                <w:b/>
                <w:kern w:val="0"/>
                <w:szCs w:val="22"/>
                <w:lang w:val="en-US"/>
                <w14:ligatures w14:val="none"/>
              </w:rPr>
            </w:pPr>
            <w:r>
              <w:t>Electronic Control Unit (ECU)</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972F680" w14:textId="77777777" w:rsidR="00BC67A1" w:rsidRPr="00AE6A9D" w:rsidRDefault="00BC67A1" w:rsidP="00F416B3">
            <w:pPr>
              <w:rPr>
                <w:rFonts w:eastAsia="Times New Roman" w:cs="Arial"/>
                <w:b/>
                <w:kern w:val="0"/>
                <w:szCs w:val="22"/>
                <w:lang w:val="en-US"/>
                <w14:ligatures w14:val="none"/>
              </w:rPr>
            </w:pPr>
          </w:p>
        </w:tc>
      </w:tr>
      <w:tr w:rsidR="00BC67A1" w:rsidRPr="0043505F" w14:paraId="2A6E49D4" w14:textId="77777777" w:rsidTr="00BD2C4F">
        <w:trPr>
          <w:trHeight w:val="849"/>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DFE7035" w14:textId="6B7BBD15" w:rsidR="00BC67A1" w:rsidRDefault="00BC67A1" w:rsidP="00F416B3">
            <w:r>
              <w:t>Fuel Injector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F891EC5" w14:textId="77777777" w:rsidR="00BC67A1" w:rsidRPr="00AE6A9D" w:rsidRDefault="00BC67A1" w:rsidP="00F416B3">
            <w:pPr>
              <w:rPr>
                <w:rFonts w:eastAsia="Times New Roman" w:cs="Arial"/>
                <w:b/>
                <w:kern w:val="0"/>
                <w:szCs w:val="22"/>
                <w:lang w:val="en-US"/>
                <w14:ligatures w14:val="none"/>
              </w:rPr>
            </w:pPr>
          </w:p>
        </w:tc>
      </w:tr>
      <w:tr w:rsidR="00BC67A1" w:rsidRPr="0043505F" w14:paraId="4A597360" w14:textId="77777777" w:rsidTr="00537A3B">
        <w:trPr>
          <w:trHeight w:val="820"/>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41310D2" w14:textId="39EF0596" w:rsidR="00BC67A1" w:rsidRDefault="00BC67A1" w:rsidP="00F416B3">
            <w:r>
              <w:t>Air Filter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7DC5299" w14:textId="77777777" w:rsidR="00BC67A1" w:rsidRPr="00AE6A9D" w:rsidRDefault="00BC67A1" w:rsidP="00F416B3">
            <w:pPr>
              <w:rPr>
                <w:rFonts w:eastAsia="Times New Roman" w:cs="Arial"/>
                <w:b/>
                <w:kern w:val="0"/>
                <w:szCs w:val="22"/>
                <w:lang w:val="en-US"/>
                <w14:ligatures w14:val="none"/>
              </w:rPr>
            </w:pPr>
          </w:p>
        </w:tc>
      </w:tr>
    </w:tbl>
    <w:p w14:paraId="059E70FA" w14:textId="77777777" w:rsidR="00BC67A1" w:rsidRPr="0043505F" w:rsidRDefault="00BC67A1" w:rsidP="00BC67A1">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C67A1" w:rsidRPr="0043505F" w14:paraId="418EBEA4" w14:textId="77777777" w:rsidTr="00F416B3">
        <w:tc>
          <w:tcPr>
            <w:tcW w:w="8280" w:type="dxa"/>
            <w:hideMark/>
          </w:tcPr>
          <w:p w14:paraId="2A60CE4F"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ED77BF9"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BBBE00B"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C67A1" w:rsidRPr="0043505F" w14:paraId="0D2A00F5" w14:textId="77777777" w:rsidTr="00F416B3">
        <w:tc>
          <w:tcPr>
            <w:tcW w:w="8280" w:type="dxa"/>
            <w:hideMark/>
          </w:tcPr>
          <w:p w14:paraId="1C347FB5" w14:textId="281C1FE7" w:rsidR="00BC67A1" w:rsidRPr="0043505F" w:rsidRDefault="00BC67A1" w:rsidP="00F416B3">
            <w:pPr>
              <w:rPr>
                <w:rFonts w:eastAsia="Times New Roman" w:cs="Arial"/>
                <w:kern w:val="0"/>
                <w:szCs w:val="22"/>
                <w:lang w:val="en-US"/>
                <w14:ligatures w14:val="none"/>
              </w:rPr>
            </w:pPr>
            <w:r w:rsidRPr="00075074">
              <w:t>Components Identified correctly</w:t>
            </w:r>
          </w:p>
        </w:tc>
        <w:tc>
          <w:tcPr>
            <w:tcW w:w="1620" w:type="dxa"/>
          </w:tcPr>
          <w:p w14:paraId="25140C56" w14:textId="77777777" w:rsidR="00BC67A1" w:rsidRPr="0043505F" w:rsidRDefault="00BC67A1" w:rsidP="00F416B3">
            <w:pPr>
              <w:rPr>
                <w:rFonts w:eastAsia="Times New Roman" w:cs="Arial"/>
                <w:b/>
                <w:kern w:val="0"/>
                <w:szCs w:val="22"/>
                <w:lang w:val="en-US"/>
                <w14:ligatures w14:val="none"/>
              </w:rPr>
            </w:pPr>
          </w:p>
        </w:tc>
      </w:tr>
    </w:tbl>
    <w:p w14:paraId="1E9B5707" w14:textId="77777777" w:rsidR="00BC67A1" w:rsidRPr="0043505F" w:rsidRDefault="00BC67A1" w:rsidP="00BC67A1">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C67A1" w:rsidRPr="0043505F" w14:paraId="6565F5B0"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6671A6"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D22B96F"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8309FC7" w14:textId="77777777" w:rsidR="00BC67A1" w:rsidRDefault="00BC67A1" w:rsidP="00F416B3">
            <w:pPr>
              <w:rPr>
                <w:rFonts w:eastAsia="Times New Roman" w:cs="Arial"/>
                <w:kern w:val="0"/>
                <w:szCs w:val="22"/>
                <w:lang w:val="en-US"/>
                <w14:ligatures w14:val="none"/>
              </w:rPr>
            </w:pPr>
          </w:p>
          <w:p w14:paraId="5C6E87EF" w14:textId="77777777" w:rsidR="00BC67A1" w:rsidRPr="0043505F" w:rsidRDefault="00BC67A1" w:rsidP="00F416B3">
            <w:pPr>
              <w:rPr>
                <w:rFonts w:eastAsia="Times New Roman" w:cs="Arial"/>
                <w:kern w:val="0"/>
                <w:szCs w:val="22"/>
                <w:lang w:val="en-US"/>
                <w14:ligatures w14:val="none"/>
              </w:rPr>
            </w:pPr>
          </w:p>
          <w:p w14:paraId="1761B238"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9FED262" w14:textId="77777777" w:rsidR="00BC67A1" w:rsidRPr="0043505F" w:rsidRDefault="00BC67A1" w:rsidP="00F416B3">
            <w:pPr>
              <w:rPr>
                <w:rFonts w:eastAsia="Times New Roman" w:cs="Arial"/>
                <w:kern w:val="0"/>
                <w:szCs w:val="22"/>
                <w:lang w:val="en-US"/>
                <w14:ligatures w14:val="none"/>
              </w:rPr>
            </w:pPr>
          </w:p>
          <w:p w14:paraId="5FD9AA61" w14:textId="77777777" w:rsidR="00BC67A1" w:rsidRPr="0043505F" w:rsidRDefault="00BC67A1" w:rsidP="00F416B3">
            <w:pPr>
              <w:rPr>
                <w:rFonts w:eastAsia="Times New Roman" w:cs="Arial"/>
                <w:kern w:val="0"/>
                <w:szCs w:val="22"/>
                <w:lang w:val="en-US"/>
                <w14:ligatures w14:val="none"/>
              </w:rPr>
            </w:pPr>
          </w:p>
          <w:p w14:paraId="508A5183" w14:textId="3E174A47" w:rsidR="00BC67A1" w:rsidRPr="0043505F" w:rsidRDefault="00BC67A1" w:rsidP="00BC67A1">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3049BDE4" w14:textId="77777777" w:rsidR="00BC67A1" w:rsidRDefault="00BC67A1"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C67A1" w:rsidRPr="0043505F" w14:paraId="08719FFF"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5A05E8" w14:textId="77777777" w:rsidR="00BC67A1" w:rsidRPr="0043505F" w:rsidRDefault="00BC67A1"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F</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13</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A18B5E"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C6C792E"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6.1</w:t>
            </w:r>
          </w:p>
        </w:tc>
      </w:tr>
    </w:tbl>
    <w:p w14:paraId="0A13BBA7" w14:textId="77777777" w:rsidR="00BC67A1" w:rsidRPr="0043505F" w:rsidRDefault="00BC67A1" w:rsidP="00BC67A1">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C67A1" w:rsidRPr="0043505F" w14:paraId="1115206F"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212AA1E" w14:textId="77777777" w:rsidR="00BC67A1" w:rsidRPr="0043505F" w:rsidRDefault="00BC67A1"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BC67A1">
              <w:rPr>
                <w:rFonts w:eastAsia="Times New Roman" w:cs="Arial"/>
                <w:b/>
                <w:kern w:val="0"/>
                <w:szCs w:val="22"/>
                <w:lang w:val="en-US"/>
                <w14:ligatures w14:val="none"/>
              </w:rPr>
              <w:t>Identify Fuel System Components (SI Engine)</w:t>
            </w:r>
          </w:p>
        </w:tc>
      </w:tr>
    </w:tbl>
    <w:p w14:paraId="728A0C80" w14:textId="77777777" w:rsidR="00BC67A1" w:rsidRPr="0043505F" w:rsidRDefault="00BC67A1" w:rsidP="00BC67A1">
      <w:pPr>
        <w:rPr>
          <w:rFonts w:eastAsia="Times New Roman" w:cs="Arial"/>
          <w:kern w:val="0"/>
          <w:szCs w:val="22"/>
          <w:lang w:val="en-US"/>
          <w14:ligatures w14:val="none"/>
        </w:rPr>
      </w:pPr>
    </w:p>
    <w:p w14:paraId="350E83F6" w14:textId="77777777" w:rsidR="00BC67A1" w:rsidRPr="0043505F" w:rsidRDefault="00BC67A1" w:rsidP="00BC67A1">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6662"/>
      </w:tblGrid>
      <w:tr w:rsidR="00BC67A1" w:rsidRPr="0043505F" w14:paraId="0A4290B9" w14:textId="77777777" w:rsidTr="00F416B3">
        <w:trPr>
          <w:trHeight w:val="1253"/>
        </w:trPr>
        <w:tc>
          <w:tcPr>
            <w:tcW w:w="99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E938C8" w14:textId="77777777" w:rsidR="00BC67A1" w:rsidRPr="00AE6A9D" w:rsidRDefault="00BC67A1" w:rsidP="00F416B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7633FDE9" w14:textId="77777777" w:rsidR="00BC67A1" w:rsidRPr="00BC67A1" w:rsidRDefault="00BC67A1" w:rsidP="00F416B3">
            <w:pPr>
              <w:rPr>
                <w:rFonts w:eastAsia="Times New Roman" w:cs="Arial"/>
                <w:kern w:val="0"/>
                <w:szCs w:val="22"/>
                <w:lang w:val="en-US"/>
                <w14:ligatures w14:val="none"/>
              </w:rPr>
            </w:pPr>
          </w:p>
          <w:p w14:paraId="43A0C8C2" w14:textId="15CED8D6" w:rsidR="00BC67A1" w:rsidRPr="00BC67A1" w:rsidRDefault="00BC67A1" w:rsidP="00F416B3">
            <w:pPr>
              <w:rPr>
                <w:rFonts w:eastAsia="Times New Roman" w:cs="Arial"/>
                <w:kern w:val="0"/>
                <w:szCs w:val="22"/>
                <w:lang w:val="en-US"/>
                <w14:ligatures w14:val="none"/>
              </w:rPr>
            </w:pPr>
            <w:r w:rsidRPr="00BC67A1">
              <w:rPr>
                <w:rFonts w:eastAsia="Times New Roman" w:cs="Arial"/>
                <w:kern w:val="0"/>
                <w:szCs w:val="22"/>
                <w:lang w:val="en-US"/>
                <w14:ligatures w14:val="none"/>
              </w:rPr>
              <w:t xml:space="preserve">By investigating the fuel system of a vehicle having </w:t>
            </w:r>
            <w:r w:rsidRPr="00BC67A1">
              <w:rPr>
                <w:rFonts w:eastAsia="Times New Roman" w:cs="Arial"/>
                <w:b/>
                <w:bCs/>
                <w:kern w:val="0"/>
                <w:szCs w:val="22"/>
                <w:lang w:val="en-US"/>
                <w14:ligatures w14:val="none"/>
              </w:rPr>
              <w:t>DIESEL FUEL INJECTION</w:t>
            </w:r>
            <w:r w:rsidRPr="00BC67A1">
              <w:rPr>
                <w:rFonts w:eastAsia="Times New Roman" w:cs="Arial"/>
                <w:kern w:val="0"/>
                <w:szCs w:val="22"/>
                <w:lang w:val="en-US"/>
                <w14:ligatures w14:val="none"/>
              </w:rPr>
              <w:t xml:space="preserve"> system, identify the location of the components listed in the table below</w:t>
            </w:r>
          </w:p>
        </w:tc>
      </w:tr>
      <w:tr w:rsidR="00BC67A1" w:rsidRPr="0043505F" w14:paraId="79CD5F72" w14:textId="77777777" w:rsidTr="00F416B3">
        <w:trPr>
          <w:cantSplit/>
          <w:trHeight w:val="60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6B6BF4E" w14:textId="77777777" w:rsidR="00BC67A1" w:rsidRPr="00DE6C76" w:rsidRDefault="00BC67A1"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Component</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BD5F2B9" w14:textId="77777777" w:rsidR="00BC67A1" w:rsidRPr="00DE6C76" w:rsidRDefault="00BC67A1"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Location</w:t>
            </w:r>
          </w:p>
        </w:tc>
      </w:tr>
      <w:tr w:rsidR="00BC67A1" w:rsidRPr="0043505F" w14:paraId="4B092C9D" w14:textId="77777777" w:rsidTr="00F416B3">
        <w:trPr>
          <w:trHeight w:val="84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6D39A1D" w14:textId="77777777" w:rsidR="00BC67A1" w:rsidRPr="00AE6A9D" w:rsidRDefault="00BC67A1" w:rsidP="00F416B3">
            <w:pPr>
              <w:rPr>
                <w:rFonts w:eastAsia="Times New Roman" w:cs="Arial"/>
                <w:b/>
                <w:kern w:val="0"/>
                <w:szCs w:val="22"/>
                <w:lang w:val="en-US"/>
                <w14:ligatures w14:val="none"/>
              </w:rPr>
            </w:pPr>
            <w:r>
              <w:t>Fuel tank</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ECC3490" w14:textId="77777777" w:rsidR="00BC67A1" w:rsidRPr="00AE6A9D" w:rsidRDefault="00BC67A1" w:rsidP="00F416B3">
            <w:pPr>
              <w:rPr>
                <w:rFonts w:eastAsia="Times New Roman" w:cs="Arial"/>
                <w:b/>
                <w:kern w:val="0"/>
                <w:szCs w:val="22"/>
                <w:lang w:val="en-US"/>
                <w14:ligatures w14:val="none"/>
              </w:rPr>
            </w:pPr>
          </w:p>
        </w:tc>
      </w:tr>
      <w:tr w:rsidR="00BC67A1" w:rsidRPr="0043505F" w14:paraId="2B5658C7" w14:textId="77777777" w:rsidTr="00F416B3">
        <w:trPr>
          <w:trHeight w:val="842"/>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A0154A2" w14:textId="77777777" w:rsidR="00BC67A1" w:rsidRPr="00AE6A9D" w:rsidRDefault="00BC67A1" w:rsidP="00F416B3">
            <w:pPr>
              <w:rPr>
                <w:rFonts w:eastAsia="Times New Roman" w:cs="Arial"/>
                <w:b/>
                <w:kern w:val="0"/>
                <w:szCs w:val="22"/>
                <w:lang w:val="en-US"/>
                <w14:ligatures w14:val="none"/>
              </w:rPr>
            </w:pPr>
            <w:r>
              <w:t>Fuel Pump</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0189D45" w14:textId="77777777" w:rsidR="00BC67A1" w:rsidRPr="00AE6A9D" w:rsidRDefault="00BC67A1" w:rsidP="00F416B3">
            <w:pPr>
              <w:rPr>
                <w:rFonts w:eastAsia="Times New Roman" w:cs="Arial"/>
                <w:b/>
                <w:kern w:val="0"/>
                <w:szCs w:val="22"/>
                <w:lang w:val="en-US"/>
                <w14:ligatures w14:val="none"/>
              </w:rPr>
            </w:pPr>
          </w:p>
        </w:tc>
      </w:tr>
      <w:tr w:rsidR="00BC67A1" w:rsidRPr="0043505F" w14:paraId="7522B0AB" w14:textId="77777777" w:rsidTr="00F416B3">
        <w:trPr>
          <w:trHeight w:val="85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A9895AC" w14:textId="77777777" w:rsidR="00BC67A1" w:rsidRPr="00DE6C76" w:rsidRDefault="00BC67A1" w:rsidP="00F416B3">
            <w:r>
              <w:t>Fuel Filter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AB2B6FC" w14:textId="77777777" w:rsidR="00BC67A1" w:rsidRPr="00AE6A9D" w:rsidRDefault="00BC67A1" w:rsidP="00F416B3">
            <w:pPr>
              <w:rPr>
                <w:rFonts w:eastAsia="Times New Roman" w:cs="Arial"/>
                <w:b/>
                <w:kern w:val="0"/>
                <w:szCs w:val="22"/>
                <w:lang w:val="en-US"/>
                <w14:ligatures w14:val="none"/>
              </w:rPr>
            </w:pPr>
          </w:p>
        </w:tc>
      </w:tr>
      <w:tr w:rsidR="00BC67A1" w:rsidRPr="0043505F" w14:paraId="013B4F6A" w14:textId="77777777" w:rsidTr="00F416B3">
        <w:trPr>
          <w:trHeight w:val="83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EE08921" w14:textId="77777777" w:rsidR="00BC67A1" w:rsidRPr="00AE6A9D" w:rsidRDefault="00BC67A1" w:rsidP="00F416B3">
            <w:pPr>
              <w:rPr>
                <w:rFonts w:eastAsia="Times New Roman" w:cs="Arial"/>
                <w:b/>
                <w:kern w:val="0"/>
                <w:szCs w:val="22"/>
                <w:lang w:val="en-US"/>
                <w14:ligatures w14:val="none"/>
              </w:rPr>
            </w:pPr>
            <w:r>
              <w:t>Electronic Control Unit (ECU)</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6F99E51" w14:textId="77777777" w:rsidR="00BC67A1" w:rsidRPr="00AE6A9D" w:rsidRDefault="00BC67A1" w:rsidP="00F416B3">
            <w:pPr>
              <w:rPr>
                <w:rFonts w:eastAsia="Times New Roman" w:cs="Arial"/>
                <w:b/>
                <w:kern w:val="0"/>
                <w:szCs w:val="22"/>
                <w:lang w:val="en-US"/>
                <w14:ligatures w14:val="none"/>
              </w:rPr>
            </w:pPr>
          </w:p>
        </w:tc>
      </w:tr>
      <w:tr w:rsidR="00BC67A1" w:rsidRPr="0043505F" w14:paraId="58F051A8" w14:textId="77777777" w:rsidTr="00F416B3">
        <w:trPr>
          <w:trHeight w:val="849"/>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B623BA5" w14:textId="77777777" w:rsidR="00BC67A1" w:rsidRDefault="00BC67A1" w:rsidP="00F416B3">
            <w:r>
              <w:t>Fuel Injector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297143D" w14:textId="77777777" w:rsidR="00BC67A1" w:rsidRPr="00AE6A9D" w:rsidRDefault="00BC67A1" w:rsidP="00F416B3">
            <w:pPr>
              <w:rPr>
                <w:rFonts w:eastAsia="Times New Roman" w:cs="Arial"/>
                <w:b/>
                <w:kern w:val="0"/>
                <w:szCs w:val="22"/>
                <w:lang w:val="en-US"/>
                <w14:ligatures w14:val="none"/>
              </w:rPr>
            </w:pPr>
          </w:p>
        </w:tc>
      </w:tr>
      <w:tr w:rsidR="00BC67A1" w:rsidRPr="0043505F" w14:paraId="5DBBFFFA" w14:textId="77777777" w:rsidTr="00F416B3">
        <w:trPr>
          <w:trHeight w:val="820"/>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67990A5" w14:textId="77777777" w:rsidR="00BC67A1" w:rsidRDefault="00BC67A1" w:rsidP="00F416B3">
            <w:r>
              <w:t>Air Filter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0AED206" w14:textId="77777777" w:rsidR="00BC67A1" w:rsidRPr="00AE6A9D" w:rsidRDefault="00BC67A1" w:rsidP="00F416B3">
            <w:pPr>
              <w:rPr>
                <w:rFonts w:eastAsia="Times New Roman" w:cs="Arial"/>
                <w:b/>
                <w:kern w:val="0"/>
                <w:szCs w:val="22"/>
                <w:lang w:val="en-US"/>
                <w14:ligatures w14:val="none"/>
              </w:rPr>
            </w:pPr>
          </w:p>
        </w:tc>
      </w:tr>
    </w:tbl>
    <w:p w14:paraId="105804D2" w14:textId="77777777" w:rsidR="00BC67A1" w:rsidRPr="0043505F" w:rsidRDefault="00BC67A1" w:rsidP="00BC67A1">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C67A1" w:rsidRPr="0043505F" w14:paraId="6AABE22B" w14:textId="77777777" w:rsidTr="00F416B3">
        <w:tc>
          <w:tcPr>
            <w:tcW w:w="8280" w:type="dxa"/>
            <w:hideMark/>
          </w:tcPr>
          <w:p w14:paraId="1BBDAE74"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6DA5A87"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1CFC456"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C67A1" w:rsidRPr="0043505F" w14:paraId="5FDE00A8" w14:textId="77777777" w:rsidTr="00F416B3">
        <w:tc>
          <w:tcPr>
            <w:tcW w:w="8280" w:type="dxa"/>
            <w:hideMark/>
          </w:tcPr>
          <w:p w14:paraId="5F107E09" w14:textId="77777777" w:rsidR="00BC67A1" w:rsidRPr="0043505F" w:rsidRDefault="00BC67A1" w:rsidP="00F416B3">
            <w:pPr>
              <w:rPr>
                <w:rFonts w:eastAsia="Times New Roman" w:cs="Arial"/>
                <w:kern w:val="0"/>
                <w:szCs w:val="22"/>
                <w:lang w:val="en-US"/>
                <w14:ligatures w14:val="none"/>
              </w:rPr>
            </w:pPr>
            <w:r w:rsidRPr="00075074">
              <w:t>Components Identified correctly</w:t>
            </w:r>
          </w:p>
        </w:tc>
        <w:tc>
          <w:tcPr>
            <w:tcW w:w="1620" w:type="dxa"/>
          </w:tcPr>
          <w:p w14:paraId="16C0071F" w14:textId="77777777" w:rsidR="00BC67A1" w:rsidRPr="0043505F" w:rsidRDefault="00BC67A1" w:rsidP="00F416B3">
            <w:pPr>
              <w:rPr>
                <w:rFonts w:eastAsia="Times New Roman" w:cs="Arial"/>
                <w:b/>
                <w:kern w:val="0"/>
                <w:szCs w:val="22"/>
                <w:lang w:val="en-US"/>
                <w14:ligatures w14:val="none"/>
              </w:rPr>
            </w:pPr>
          </w:p>
        </w:tc>
      </w:tr>
    </w:tbl>
    <w:p w14:paraId="62CC2969" w14:textId="77777777" w:rsidR="00BC67A1" w:rsidRPr="0043505F" w:rsidRDefault="00BC67A1" w:rsidP="00BC67A1">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C67A1" w:rsidRPr="0043505F" w14:paraId="7AE7569F" w14:textId="77777777" w:rsidTr="00B06E49">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5D8F10"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9464490"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7C1036F" w14:textId="77777777" w:rsidR="00BC67A1" w:rsidRDefault="00BC67A1" w:rsidP="00F416B3">
            <w:pPr>
              <w:rPr>
                <w:rFonts w:eastAsia="Times New Roman" w:cs="Arial"/>
                <w:kern w:val="0"/>
                <w:szCs w:val="22"/>
                <w:lang w:val="en-US"/>
                <w14:ligatures w14:val="none"/>
              </w:rPr>
            </w:pPr>
          </w:p>
          <w:p w14:paraId="02AD78DE" w14:textId="77777777" w:rsidR="00BC67A1" w:rsidRPr="0043505F" w:rsidRDefault="00BC67A1" w:rsidP="00F416B3">
            <w:pPr>
              <w:rPr>
                <w:rFonts w:eastAsia="Times New Roman" w:cs="Arial"/>
                <w:kern w:val="0"/>
                <w:szCs w:val="22"/>
                <w:lang w:val="en-US"/>
                <w14:ligatures w14:val="none"/>
              </w:rPr>
            </w:pPr>
          </w:p>
          <w:p w14:paraId="54029152"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18DEB3C" w14:textId="77777777" w:rsidR="00BC67A1" w:rsidRPr="0043505F" w:rsidRDefault="00BC67A1" w:rsidP="00F416B3">
            <w:pPr>
              <w:rPr>
                <w:rFonts w:eastAsia="Times New Roman" w:cs="Arial"/>
                <w:kern w:val="0"/>
                <w:szCs w:val="22"/>
                <w:lang w:val="en-US"/>
                <w14:ligatures w14:val="none"/>
              </w:rPr>
            </w:pPr>
          </w:p>
          <w:p w14:paraId="3C860B41" w14:textId="77777777" w:rsidR="00BC67A1" w:rsidRPr="0043505F" w:rsidRDefault="00BC67A1" w:rsidP="00F416B3">
            <w:pPr>
              <w:rPr>
                <w:rFonts w:eastAsia="Times New Roman" w:cs="Arial"/>
                <w:kern w:val="0"/>
                <w:szCs w:val="22"/>
                <w:lang w:val="en-US"/>
                <w14:ligatures w14:val="none"/>
              </w:rPr>
            </w:pPr>
          </w:p>
          <w:p w14:paraId="7D6A87C4"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15763EF5" w14:textId="77777777" w:rsidR="00BC67A1" w:rsidRDefault="00BC67A1"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06E49" w:rsidRPr="0043505F" w14:paraId="70134A9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F326255" w14:textId="77777777" w:rsidR="00B06E49" w:rsidRPr="0043505F" w:rsidRDefault="00B06E4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F</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13</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AF3355D"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F530C7F" w14:textId="15BE2113"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6.</w:t>
            </w:r>
            <w:r>
              <w:rPr>
                <w:rFonts w:eastAsia="Times New Roman" w:cs="Arial"/>
                <w:b/>
                <w:kern w:val="0"/>
                <w:szCs w:val="22"/>
                <w:lang w:val="en-US"/>
                <w14:ligatures w14:val="none"/>
              </w:rPr>
              <w:t>2</w:t>
            </w:r>
          </w:p>
        </w:tc>
      </w:tr>
    </w:tbl>
    <w:p w14:paraId="2F205BC4" w14:textId="77777777" w:rsidR="00B06E49" w:rsidRPr="0043505F" w:rsidRDefault="00B06E49" w:rsidP="00B06E49">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06E49" w:rsidRPr="0043505F" w14:paraId="0621234B"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76D45F3" w14:textId="4EEEB73F" w:rsidR="00B06E49" w:rsidRPr="0043505F" w:rsidRDefault="00B06E4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BC67A1">
              <w:rPr>
                <w:rFonts w:eastAsia="Times New Roman" w:cs="Arial"/>
                <w:b/>
                <w:kern w:val="0"/>
                <w:szCs w:val="22"/>
                <w:lang w:val="en-US"/>
                <w14:ligatures w14:val="none"/>
              </w:rPr>
              <w:t>Identify Fuel System Components (</w:t>
            </w:r>
            <w:r>
              <w:rPr>
                <w:rFonts w:eastAsia="Times New Roman" w:cs="Arial"/>
                <w:b/>
                <w:kern w:val="0"/>
                <w:szCs w:val="22"/>
                <w:lang w:val="en-US"/>
                <w14:ligatures w14:val="none"/>
              </w:rPr>
              <w:t>C</w:t>
            </w:r>
            <w:r w:rsidRPr="00BC67A1">
              <w:rPr>
                <w:rFonts w:eastAsia="Times New Roman" w:cs="Arial"/>
                <w:b/>
                <w:kern w:val="0"/>
                <w:szCs w:val="22"/>
                <w:lang w:val="en-US"/>
                <w14:ligatures w14:val="none"/>
              </w:rPr>
              <w:t>I Engine)</w:t>
            </w:r>
          </w:p>
        </w:tc>
      </w:tr>
    </w:tbl>
    <w:p w14:paraId="4053A793" w14:textId="77777777" w:rsidR="00B06E49" w:rsidRPr="0043505F" w:rsidRDefault="00B06E49" w:rsidP="00B06E49">
      <w:pPr>
        <w:rPr>
          <w:rFonts w:eastAsia="Times New Roman" w:cs="Arial"/>
          <w:kern w:val="0"/>
          <w:szCs w:val="22"/>
          <w:lang w:val="en-US"/>
          <w14:ligatures w14:val="none"/>
        </w:rPr>
      </w:pPr>
    </w:p>
    <w:p w14:paraId="64507623" w14:textId="77777777" w:rsidR="00B06E49" w:rsidRPr="0043505F" w:rsidRDefault="00B06E49" w:rsidP="00B06E49">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6662"/>
      </w:tblGrid>
      <w:tr w:rsidR="00B06E49" w:rsidRPr="0043505F" w14:paraId="41F15134" w14:textId="77777777" w:rsidTr="00F416B3">
        <w:trPr>
          <w:trHeight w:val="1253"/>
        </w:trPr>
        <w:tc>
          <w:tcPr>
            <w:tcW w:w="99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D0FE58" w14:textId="77777777" w:rsidR="00B06E49" w:rsidRPr="00AE6A9D" w:rsidRDefault="00B06E49" w:rsidP="00F416B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55BA69CF" w14:textId="77777777" w:rsidR="00B06E49" w:rsidRPr="00BC67A1" w:rsidRDefault="00B06E49" w:rsidP="00F416B3">
            <w:pPr>
              <w:rPr>
                <w:rFonts w:eastAsia="Times New Roman" w:cs="Arial"/>
                <w:kern w:val="0"/>
                <w:szCs w:val="22"/>
                <w:lang w:val="en-US"/>
                <w14:ligatures w14:val="none"/>
              </w:rPr>
            </w:pPr>
          </w:p>
          <w:p w14:paraId="6B79FD24" w14:textId="77777777" w:rsidR="00B06E49" w:rsidRPr="00BC67A1" w:rsidRDefault="00B06E49" w:rsidP="00F416B3">
            <w:pPr>
              <w:rPr>
                <w:rFonts w:eastAsia="Times New Roman" w:cs="Arial"/>
                <w:kern w:val="0"/>
                <w:szCs w:val="22"/>
                <w:lang w:val="en-US"/>
                <w14:ligatures w14:val="none"/>
              </w:rPr>
            </w:pPr>
            <w:r w:rsidRPr="00BC67A1">
              <w:rPr>
                <w:rFonts w:eastAsia="Times New Roman" w:cs="Arial"/>
                <w:kern w:val="0"/>
                <w:szCs w:val="22"/>
                <w:lang w:val="en-US"/>
                <w14:ligatures w14:val="none"/>
              </w:rPr>
              <w:t xml:space="preserve">By investigating the fuel system of a vehicle having </w:t>
            </w:r>
            <w:r w:rsidRPr="00BC67A1">
              <w:rPr>
                <w:rFonts w:eastAsia="Times New Roman" w:cs="Arial"/>
                <w:b/>
                <w:bCs/>
                <w:kern w:val="0"/>
                <w:szCs w:val="22"/>
                <w:lang w:val="en-US"/>
                <w14:ligatures w14:val="none"/>
              </w:rPr>
              <w:t>DIESEL FUEL INJECTION</w:t>
            </w:r>
            <w:r w:rsidRPr="00BC67A1">
              <w:rPr>
                <w:rFonts w:eastAsia="Times New Roman" w:cs="Arial"/>
                <w:kern w:val="0"/>
                <w:szCs w:val="22"/>
                <w:lang w:val="en-US"/>
                <w14:ligatures w14:val="none"/>
              </w:rPr>
              <w:t xml:space="preserve"> system, identify the location of the components listed in the table below</w:t>
            </w:r>
          </w:p>
        </w:tc>
      </w:tr>
      <w:tr w:rsidR="00B06E49" w:rsidRPr="0043505F" w14:paraId="67910EB2" w14:textId="77777777" w:rsidTr="00F416B3">
        <w:trPr>
          <w:cantSplit/>
          <w:trHeight w:val="60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1C50CEF" w14:textId="77777777" w:rsidR="00B06E49" w:rsidRPr="00DE6C76" w:rsidRDefault="00B06E49"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Component</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F8E0CE1" w14:textId="77777777" w:rsidR="00B06E49" w:rsidRPr="00DE6C76" w:rsidRDefault="00B06E49"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Location</w:t>
            </w:r>
          </w:p>
        </w:tc>
      </w:tr>
      <w:tr w:rsidR="00B06E49" w:rsidRPr="0043505F" w14:paraId="085BF91E" w14:textId="77777777" w:rsidTr="00F416B3">
        <w:trPr>
          <w:trHeight w:val="84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2ED9F47" w14:textId="77777777" w:rsidR="00B06E49" w:rsidRPr="00AE6A9D" w:rsidRDefault="00B06E49" w:rsidP="00F416B3">
            <w:pPr>
              <w:rPr>
                <w:rFonts w:eastAsia="Times New Roman" w:cs="Arial"/>
                <w:b/>
                <w:kern w:val="0"/>
                <w:szCs w:val="22"/>
                <w:lang w:val="en-US"/>
                <w14:ligatures w14:val="none"/>
              </w:rPr>
            </w:pPr>
            <w:r>
              <w:t>Fuel tank</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1042DC0" w14:textId="77777777" w:rsidR="00B06E49" w:rsidRPr="00AE6A9D" w:rsidRDefault="00B06E49" w:rsidP="00F416B3">
            <w:pPr>
              <w:rPr>
                <w:rFonts w:eastAsia="Times New Roman" w:cs="Arial"/>
                <w:b/>
                <w:kern w:val="0"/>
                <w:szCs w:val="22"/>
                <w:lang w:val="en-US"/>
                <w14:ligatures w14:val="none"/>
              </w:rPr>
            </w:pPr>
          </w:p>
        </w:tc>
      </w:tr>
      <w:tr w:rsidR="00B06E49" w:rsidRPr="0043505F" w14:paraId="69BA3FF7" w14:textId="77777777" w:rsidTr="00F416B3">
        <w:trPr>
          <w:trHeight w:val="842"/>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B70A99F" w14:textId="77777777" w:rsidR="00B06E49" w:rsidRPr="00AE6A9D" w:rsidRDefault="00B06E49" w:rsidP="00F416B3">
            <w:pPr>
              <w:rPr>
                <w:rFonts w:eastAsia="Times New Roman" w:cs="Arial"/>
                <w:b/>
                <w:kern w:val="0"/>
                <w:szCs w:val="22"/>
                <w:lang w:val="en-US"/>
                <w14:ligatures w14:val="none"/>
              </w:rPr>
            </w:pPr>
            <w:r>
              <w:t>Fuel Pump</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C281BAB" w14:textId="77777777" w:rsidR="00B06E49" w:rsidRPr="00AE6A9D" w:rsidRDefault="00B06E49" w:rsidP="00F416B3">
            <w:pPr>
              <w:rPr>
                <w:rFonts w:eastAsia="Times New Roman" w:cs="Arial"/>
                <w:b/>
                <w:kern w:val="0"/>
                <w:szCs w:val="22"/>
                <w:lang w:val="en-US"/>
                <w14:ligatures w14:val="none"/>
              </w:rPr>
            </w:pPr>
          </w:p>
        </w:tc>
      </w:tr>
      <w:tr w:rsidR="00B06E49" w:rsidRPr="0043505F" w14:paraId="0ECD4014" w14:textId="77777777" w:rsidTr="00F416B3">
        <w:trPr>
          <w:trHeight w:val="85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934E68F" w14:textId="77777777" w:rsidR="00B06E49" w:rsidRPr="00DE6C76" w:rsidRDefault="00B06E49" w:rsidP="00F416B3">
            <w:r>
              <w:t>Fuel Filter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D7DD124" w14:textId="77777777" w:rsidR="00B06E49" w:rsidRPr="00AE6A9D" w:rsidRDefault="00B06E49" w:rsidP="00F416B3">
            <w:pPr>
              <w:rPr>
                <w:rFonts w:eastAsia="Times New Roman" w:cs="Arial"/>
                <w:b/>
                <w:kern w:val="0"/>
                <w:szCs w:val="22"/>
                <w:lang w:val="en-US"/>
                <w14:ligatures w14:val="none"/>
              </w:rPr>
            </w:pPr>
          </w:p>
        </w:tc>
      </w:tr>
      <w:tr w:rsidR="00B06E49" w:rsidRPr="0043505F" w14:paraId="185FF5E3" w14:textId="77777777" w:rsidTr="00F416B3">
        <w:trPr>
          <w:trHeight w:val="83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31FE540" w14:textId="77777777" w:rsidR="00B06E49" w:rsidRPr="00AE6A9D" w:rsidRDefault="00B06E49" w:rsidP="00F416B3">
            <w:pPr>
              <w:rPr>
                <w:rFonts w:eastAsia="Times New Roman" w:cs="Arial"/>
                <w:b/>
                <w:kern w:val="0"/>
                <w:szCs w:val="22"/>
                <w:lang w:val="en-US"/>
                <w14:ligatures w14:val="none"/>
              </w:rPr>
            </w:pPr>
            <w:r>
              <w:t>Electronic Control Unit (ECU)</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9AACBFA" w14:textId="77777777" w:rsidR="00B06E49" w:rsidRPr="00AE6A9D" w:rsidRDefault="00B06E49" w:rsidP="00F416B3">
            <w:pPr>
              <w:rPr>
                <w:rFonts w:eastAsia="Times New Roman" w:cs="Arial"/>
                <w:b/>
                <w:kern w:val="0"/>
                <w:szCs w:val="22"/>
                <w:lang w:val="en-US"/>
                <w14:ligatures w14:val="none"/>
              </w:rPr>
            </w:pPr>
          </w:p>
        </w:tc>
      </w:tr>
      <w:tr w:rsidR="00B06E49" w:rsidRPr="0043505F" w14:paraId="4208CC26" w14:textId="77777777" w:rsidTr="00F416B3">
        <w:trPr>
          <w:trHeight w:val="849"/>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468C48E" w14:textId="77777777" w:rsidR="00B06E49" w:rsidRDefault="00B06E49" w:rsidP="00F416B3">
            <w:r>
              <w:t>Fuel Injector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249532E" w14:textId="77777777" w:rsidR="00B06E49" w:rsidRPr="00AE6A9D" w:rsidRDefault="00B06E49" w:rsidP="00F416B3">
            <w:pPr>
              <w:rPr>
                <w:rFonts w:eastAsia="Times New Roman" w:cs="Arial"/>
                <w:b/>
                <w:kern w:val="0"/>
                <w:szCs w:val="22"/>
                <w:lang w:val="en-US"/>
                <w14:ligatures w14:val="none"/>
              </w:rPr>
            </w:pPr>
          </w:p>
        </w:tc>
      </w:tr>
      <w:tr w:rsidR="00B06E49" w:rsidRPr="0043505F" w14:paraId="04D8AA9F" w14:textId="77777777" w:rsidTr="00F416B3">
        <w:trPr>
          <w:trHeight w:val="820"/>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68CAFBC" w14:textId="77777777" w:rsidR="00B06E49" w:rsidRDefault="00B06E49" w:rsidP="00F416B3">
            <w:r>
              <w:t>Air Filter</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E3EA8A6" w14:textId="77777777" w:rsidR="00B06E49" w:rsidRPr="00AE6A9D" w:rsidRDefault="00B06E49" w:rsidP="00F416B3">
            <w:pPr>
              <w:rPr>
                <w:rFonts w:eastAsia="Times New Roman" w:cs="Arial"/>
                <w:b/>
                <w:kern w:val="0"/>
                <w:szCs w:val="22"/>
                <w:lang w:val="en-US"/>
                <w14:ligatures w14:val="none"/>
              </w:rPr>
            </w:pPr>
          </w:p>
        </w:tc>
      </w:tr>
    </w:tbl>
    <w:p w14:paraId="07163FBA" w14:textId="77777777" w:rsidR="00B06E49" w:rsidRPr="0043505F" w:rsidRDefault="00B06E49" w:rsidP="00B06E49">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06E49" w:rsidRPr="0043505F" w14:paraId="15588C75" w14:textId="77777777" w:rsidTr="00F416B3">
        <w:tc>
          <w:tcPr>
            <w:tcW w:w="8280" w:type="dxa"/>
            <w:hideMark/>
          </w:tcPr>
          <w:p w14:paraId="7B976B41"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AFA8EA7"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93F8830"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06E49" w:rsidRPr="0043505F" w14:paraId="74EBA201" w14:textId="77777777" w:rsidTr="00F416B3">
        <w:tc>
          <w:tcPr>
            <w:tcW w:w="8280" w:type="dxa"/>
            <w:hideMark/>
          </w:tcPr>
          <w:p w14:paraId="01111117" w14:textId="77777777" w:rsidR="00B06E49" w:rsidRPr="0043505F" w:rsidRDefault="00B06E49" w:rsidP="00F416B3">
            <w:pPr>
              <w:rPr>
                <w:rFonts w:eastAsia="Times New Roman" w:cs="Arial"/>
                <w:kern w:val="0"/>
                <w:szCs w:val="22"/>
                <w:lang w:val="en-US"/>
                <w14:ligatures w14:val="none"/>
              </w:rPr>
            </w:pPr>
            <w:r w:rsidRPr="00075074">
              <w:t>Components Identified correctly</w:t>
            </w:r>
          </w:p>
        </w:tc>
        <w:tc>
          <w:tcPr>
            <w:tcW w:w="1620" w:type="dxa"/>
          </w:tcPr>
          <w:p w14:paraId="06C955C2" w14:textId="77777777" w:rsidR="00B06E49" w:rsidRPr="0043505F" w:rsidRDefault="00B06E49" w:rsidP="00F416B3">
            <w:pPr>
              <w:rPr>
                <w:rFonts w:eastAsia="Times New Roman" w:cs="Arial"/>
                <w:b/>
                <w:kern w:val="0"/>
                <w:szCs w:val="22"/>
                <w:lang w:val="en-US"/>
                <w14:ligatures w14:val="none"/>
              </w:rPr>
            </w:pPr>
          </w:p>
        </w:tc>
      </w:tr>
    </w:tbl>
    <w:p w14:paraId="0EB3045A" w14:textId="77777777" w:rsidR="00B06E49" w:rsidRPr="0043505F" w:rsidRDefault="00B06E49" w:rsidP="00B06E4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06E49" w:rsidRPr="0043505F" w14:paraId="1B6DD02B"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BAB5DC"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9DF5F24"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9518D9E" w14:textId="77777777" w:rsidR="00B06E49" w:rsidRDefault="00B06E49" w:rsidP="00F416B3">
            <w:pPr>
              <w:rPr>
                <w:rFonts w:eastAsia="Times New Roman" w:cs="Arial"/>
                <w:kern w:val="0"/>
                <w:szCs w:val="22"/>
                <w:lang w:val="en-US"/>
                <w14:ligatures w14:val="none"/>
              </w:rPr>
            </w:pPr>
          </w:p>
          <w:p w14:paraId="28B2C050" w14:textId="77777777" w:rsidR="00B06E49" w:rsidRPr="0043505F" w:rsidRDefault="00B06E49" w:rsidP="00F416B3">
            <w:pPr>
              <w:rPr>
                <w:rFonts w:eastAsia="Times New Roman" w:cs="Arial"/>
                <w:kern w:val="0"/>
                <w:szCs w:val="22"/>
                <w:lang w:val="en-US"/>
                <w14:ligatures w14:val="none"/>
              </w:rPr>
            </w:pPr>
          </w:p>
          <w:p w14:paraId="6C8895B3"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EE3EFA9" w14:textId="77777777" w:rsidR="00B06E49" w:rsidRPr="0043505F" w:rsidRDefault="00B06E49" w:rsidP="00F416B3">
            <w:pPr>
              <w:rPr>
                <w:rFonts w:eastAsia="Times New Roman" w:cs="Arial"/>
                <w:kern w:val="0"/>
                <w:szCs w:val="22"/>
                <w:lang w:val="en-US"/>
                <w14:ligatures w14:val="none"/>
              </w:rPr>
            </w:pPr>
          </w:p>
          <w:p w14:paraId="196DF526" w14:textId="77777777" w:rsidR="00B06E49" w:rsidRPr="0043505F" w:rsidRDefault="00B06E49" w:rsidP="00F416B3">
            <w:pPr>
              <w:rPr>
                <w:rFonts w:eastAsia="Times New Roman" w:cs="Arial"/>
                <w:kern w:val="0"/>
                <w:szCs w:val="22"/>
                <w:lang w:val="en-US"/>
                <w14:ligatures w14:val="none"/>
              </w:rPr>
            </w:pPr>
          </w:p>
          <w:p w14:paraId="2A62629C"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20E27736" w14:textId="77777777" w:rsidR="00B06E49" w:rsidRDefault="00B06E49"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06E49" w:rsidRPr="0043505F" w14:paraId="57E17DAE"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A23AE80" w14:textId="7B96ED9E" w:rsidR="00B06E49" w:rsidRPr="0043505F" w:rsidRDefault="00B06E4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F</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3</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5EA3BF2" w14:textId="38E82AB4"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 xml:space="preserve">3.1, 3.2 &amp; </w:t>
            </w:r>
            <w:r>
              <w:rPr>
                <w:rFonts w:eastAsia="Times New Roman" w:cs="Arial"/>
                <w:b/>
                <w:kern w:val="0"/>
                <w:szCs w:val="22"/>
                <w:lang w:val="en-US"/>
                <w14:ligatures w14:val="none"/>
              </w:rPr>
              <w:t>3.4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60A656B" w14:textId="2BFF1CFB"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6.3</w:t>
            </w:r>
          </w:p>
        </w:tc>
      </w:tr>
    </w:tbl>
    <w:p w14:paraId="009F64D1" w14:textId="77777777" w:rsidR="00B06E49" w:rsidRPr="0043505F" w:rsidRDefault="00B06E49" w:rsidP="00B06E49">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06E49" w:rsidRPr="0043505F" w14:paraId="59A93216"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6F4D556" w14:textId="1D103C46" w:rsidR="00B06E49" w:rsidRPr="00B06E49" w:rsidRDefault="00B06E49" w:rsidP="00B06E49">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Replace Air and Fuel Filters (SI Engine)</w:t>
            </w:r>
          </w:p>
        </w:tc>
      </w:tr>
    </w:tbl>
    <w:p w14:paraId="4AF35AC5" w14:textId="77777777" w:rsidR="00B06E49" w:rsidRDefault="00B06E49" w:rsidP="00B06E49">
      <w:pPr>
        <w:rPr>
          <w:rFonts w:eastAsia="Times New Roman" w:cs="Arial"/>
          <w:kern w:val="0"/>
          <w:szCs w:val="22"/>
          <w:lang w:val="en-US"/>
          <w14:ligatures w14:val="none"/>
        </w:rPr>
      </w:pPr>
    </w:p>
    <w:p w14:paraId="78A97B63" w14:textId="77777777" w:rsidR="00B06E49" w:rsidRDefault="00B06E49" w:rsidP="00B06E49">
      <w:pPr>
        <w:rPr>
          <w:rFonts w:eastAsia="Times New Roman" w:cs="Arial"/>
          <w:kern w:val="0"/>
          <w:szCs w:val="22"/>
          <w:lang w:val="en-US"/>
          <w14:ligatures w14:val="none"/>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2432"/>
        <w:gridCol w:w="1701"/>
        <w:gridCol w:w="2126"/>
      </w:tblGrid>
      <w:tr w:rsidR="00B06E49" w:rsidRPr="00C96300" w14:paraId="5AF4E269" w14:textId="77777777" w:rsidTr="00B06E49">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4EE1D2B" w14:textId="77777777" w:rsidR="00B06E49" w:rsidRPr="00C96300" w:rsidRDefault="00B06E49"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4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DE1E025" w14:textId="77777777" w:rsidR="00B06E49" w:rsidRPr="00C96300" w:rsidRDefault="00B06E49"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827"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D60F071" w14:textId="77777777" w:rsidR="00B06E49" w:rsidRPr="00C96300" w:rsidRDefault="00B06E49"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B06E49" w:rsidRPr="00C96300" w14:paraId="7CF678F0" w14:textId="77777777" w:rsidTr="00B06E49">
        <w:trPr>
          <w:trHeight w:val="445"/>
        </w:trPr>
        <w:tc>
          <w:tcPr>
            <w:tcW w:w="352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107104DF" w14:textId="77777777" w:rsidR="00B06E49" w:rsidRPr="00C96300" w:rsidRDefault="00B06E49" w:rsidP="00F416B3">
            <w:pPr>
              <w:rPr>
                <w:rFonts w:eastAsia="Times New Roman" w:cs="Arial"/>
                <w:kern w:val="0"/>
                <w:szCs w:val="22"/>
                <w:lang w:val="en-US"/>
                <w14:ligatures w14:val="none"/>
              </w:rPr>
            </w:pPr>
          </w:p>
          <w:p w14:paraId="5AD4A418" w14:textId="77777777" w:rsidR="00B06E49" w:rsidRPr="00C96300" w:rsidRDefault="00B06E49" w:rsidP="00F416B3">
            <w:pPr>
              <w:rPr>
                <w:rFonts w:eastAsia="Times New Roman" w:cs="Arial"/>
                <w:kern w:val="0"/>
                <w:szCs w:val="22"/>
                <w:lang w:val="en-US"/>
                <w14:ligatures w14:val="none"/>
              </w:rPr>
            </w:pPr>
          </w:p>
          <w:p w14:paraId="2AA818B1" w14:textId="77777777" w:rsidR="00B06E49" w:rsidRPr="00C96300" w:rsidRDefault="00B06E49"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0DC80E54" w14:textId="77777777" w:rsidR="00B06E49" w:rsidRPr="00C96300" w:rsidRDefault="00B06E49" w:rsidP="00F416B3">
            <w:pPr>
              <w:rPr>
                <w:rFonts w:eastAsia="Times New Roman" w:cs="Arial"/>
                <w:kern w:val="0"/>
                <w:szCs w:val="22"/>
                <w:lang w:val="en-US"/>
                <w14:ligatures w14:val="none"/>
              </w:rPr>
            </w:pPr>
          </w:p>
          <w:p w14:paraId="4EDA5FB1" w14:textId="77777777" w:rsidR="00B06E49" w:rsidRPr="00C96300" w:rsidRDefault="00B06E49" w:rsidP="00F416B3">
            <w:pPr>
              <w:rPr>
                <w:rFonts w:eastAsia="Times New Roman" w:cs="Arial"/>
                <w:kern w:val="0"/>
                <w:szCs w:val="22"/>
                <w:lang w:val="en-US"/>
                <w14:ligatures w14:val="none"/>
              </w:rPr>
            </w:pPr>
          </w:p>
          <w:p w14:paraId="2A95E577" w14:textId="77777777" w:rsidR="00B06E49" w:rsidRPr="00C96300" w:rsidRDefault="00B06E49"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5390C9BD" w14:textId="77777777" w:rsidR="00B06E49" w:rsidRPr="00C96300" w:rsidRDefault="00B06E49" w:rsidP="00F416B3">
            <w:pPr>
              <w:rPr>
                <w:rFonts w:eastAsia="Times New Roman" w:cs="Arial"/>
                <w:kern w:val="0"/>
                <w:szCs w:val="22"/>
                <w:lang w:val="en-US"/>
                <w14:ligatures w14:val="none"/>
              </w:rPr>
            </w:pPr>
          </w:p>
          <w:p w14:paraId="74984ABF" w14:textId="77777777" w:rsidR="00B06E49" w:rsidRPr="00C96300" w:rsidRDefault="00B06E49" w:rsidP="00F416B3">
            <w:pPr>
              <w:rPr>
                <w:rFonts w:eastAsia="Times New Roman" w:cs="Arial"/>
                <w:kern w:val="0"/>
                <w:szCs w:val="22"/>
                <w:lang w:val="en-US"/>
                <w14:ligatures w14:val="none"/>
              </w:rPr>
            </w:pPr>
          </w:p>
          <w:p w14:paraId="11788198" w14:textId="77777777" w:rsidR="00B06E49" w:rsidRPr="00C96300" w:rsidRDefault="00B06E49"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43F383D2" w14:textId="77777777" w:rsidR="00B06E49" w:rsidRPr="00C96300" w:rsidRDefault="00B06E49" w:rsidP="00F416B3">
            <w:pPr>
              <w:rPr>
                <w:rFonts w:eastAsia="Times New Roman" w:cs="Arial"/>
                <w:kern w:val="0"/>
                <w:szCs w:val="22"/>
                <w:lang w:val="en-US"/>
                <w14:ligatures w14:val="none"/>
              </w:rPr>
            </w:pPr>
          </w:p>
        </w:tc>
        <w:tc>
          <w:tcPr>
            <w:tcW w:w="243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7014E17C"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C1B4CDA" w14:textId="5F97B87E" w:rsidR="00B06E49" w:rsidRPr="00B06E49" w:rsidRDefault="00B06E49" w:rsidP="00F416B3">
            <w:pPr>
              <w:rPr>
                <w:rFonts w:eastAsia="Times New Roman" w:cs="Arial"/>
                <w:b/>
                <w:bCs/>
                <w:color w:val="FFFFFF" w:themeColor="background1"/>
                <w:kern w:val="0"/>
                <w:szCs w:val="22"/>
                <w:lang w:val="en-US"/>
                <w14:ligatures w14:val="none"/>
              </w:rPr>
            </w:pPr>
            <w:r w:rsidRPr="00B06E49">
              <w:rPr>
                <w:rFonts w:eastAsia="Times New Roman" w:cs="Arial"/>
                <w:b/>
                <w:bCs/>
                <w:color w:val="FFFFFF" w:themeColor="background1"/>
                <w:kern w:val="0"/>
                <w:szCs w:val="22"/>
                <w:lang w:val="en-US"/>
                <w14:ligatures w14:val="none"/>
              </w:rPr>
              <w:t>Component</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E603C4E" w14:textId="41A58349" w:rsidR="00B06E49" w:rsidRPr="00B06E49" w:rsidRDefault="00B06E49" w:rsidP="00F416B3">
            <w:pPr>
              <w:rPr>
                <w:rFonts w:eastAsia="Times New Roman" w:cs="Arial"/>
                <w:b/>
                <w:bCs/>
                <w:kern w:val="0"/>
                <w:szCs w:val="22"/>
                <w:lang w:val="en-US"/>
                <w14:ligatures w14:val="none"/>
              </w:rPr>
            </w:pPr>
            <w:r w:rsidRPr="00B06E49">
              <w:rPr>
                <w:rFonts w:eastAsia="Times New Roman" w:cs="Arial"/>
                <w:b/>
                <w:bCs/>
                <w:kern w:val="0"/>
                <w:szCs w:val="22"/>
                <w:lang w:val="en-US"/>
                <w14:ligatures w14:val="none"/>
              </w:rPr>
              <w:t>Disposal Method</w:t>
            </w:r>
          </w:p>
        </w:tc>
      </w:tr>
      <w:tr w:rsidR="00B06E49" w:rsidRPr="00C96300" w14:paraId="794AB744" w14:textId="77777777" w:rsidTr="00B06E49">
        <w:trPr>
          <w:trHeight w:val="445"/>
        </w:trPr>
        <w:tc>
          <w:tcPr>
            <w:tcW w:w="3522" w:type="dxa"/>
            <w:vMerge/>
            <w:tcBorders>
              <w:left w:val="single" w:sz="4" w:space="0" w:color="35B1F5" w:themeColor="accent2" w:themeTint="80"/>
              <w:right w:val="single" w:sz="4" w:space="0" w:color="35B1F5" w:themeColor="accent2" w:themeTint="80"/>
            </w:tcBorders>
          </w:tcPr>
          <w:p w14:paraId="51A12B6F"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2F0C12EC"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6A7862E0" w14:textId="1F6EFCE1" w:rsidR="00B06E49" w:rsidRPr="00C96300" w:rsidRDefault="00B06E49" w:rsidP="00B06E49">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Air Filter</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7761D31" w14:textId="77777777" w:rsidR="00B06E49" w:rsidRPr="00C96300" w:rsidRDefault="00B06E49" w:rsidP="00B06E49">
            <w:pPr>
              <w:rPr>
                <w:rFonts w:eastAsia="Times New Roman" w:cs="Arial"/>
                <w:kern w:val="0"/>
                <w:szCs w:val="22"/>
                <w:lang w:val="en-US"/>
                <w14:ligatures w14:val="none"/>
              </w:rPr>
            </w:pPr>
          </w:p>
        </w:tc>
      </w:tr>
      <w:tr w:rsidR="00B06E49" w:rsidRPr="00C96300" w14:paraId="5165BC3F" w14:textId="77777777" w:rsidTr="00B06E49">
        <w:trPr>
          <w:trHeight w:val="444"/>
        </w:trPr>
        <w:tc>
          <w:tcPr>
            <w:tcW w:w="3522" w:type="dxa"/>
            <w:vMerge/>
            <w:tcBorders>
              <w:left w:val="single" w:sz="4" w:space="0" w:color="35B1F5" w:themeColor="accent2" w:themeTint="80"/>
              <w:right w:val="single" w:sz="4" w:space="0" w:color="35B1F5" w:themeColor="accent2" w:themeTint="80"/>
            </w:tcBorders>
          </w:tcPr>
          <w:p w14:paraId="42659D12"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4F478EA2"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737C78E" w14:textId="2541E069" w:rsidR="00B06E49" w:rsidRPr="00C96300" w:rsidRDefault="00B06E49" w:rsidP="00B06E49">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Fuel Filter</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1EF38E1" w14:textId="77777777" w:rsidR="00B06E49" w:rsidRPr="00C96300" w:rsidRDefault="00B06E49" w:rsidP="00B06E49">
            <w:pPr>
              <w:rPr>
                <w:rFonts w:eastAsia="Times New Roman" w:cs="Arial"/>
                <w:kern w:val="0"/>
                <w:szCs w:val="22"/>
                <w:lang w:val="en-US"/>
                <w14:ligatures w14:val="none"/>
              </w:rPr>
            </w:pPr>
          </w:p>
        </w:tc>
      </w:tr>
      <w:tr w:rsidR="00B06E49" w:rsidRPr="00C96300" w14:paraId="41ADF2E0" w14:textId="77777777" w:rsidTr="00B06E49">
        <w:trPr>
          <w:trHeight w:val="444"/>
        </w:trPr>
        <w:tc>
          <w:tcPr>
            <w:tcW w:w="3522" w:type="dxa"/>
            <w:vMerge/>
            <w:tcBorders>
              <w:left w:val="single" w:sz="4" w:space="0" w:color="35B1F5" w:themeColor="accent2" w:themeTint="80"/>
              <w:right w:val="single" w:sz="4" w:space="0" w:color="35B1F5" w:themeColor="accent2" w:themeTint="80"/>
            </w:tcBorders>
          </w:tcPr>
          <w:p w14:paraId="46F392AF"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094F0D3B"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8BB591D" w14:textId="5599A4D4" w:rsidR="00B06E49" w:rsidRPr="00C96300" w:rsidRDefault="00B06E49" w:rsidP="00B06E49">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Split Fuel</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6568EB9" w14:textId="77777777" w:rsidR="00B06E49" w:rsidRPr="00C96300" w:rsidRDefault="00B06E49" w:rsidP="00B06E49">
            <w:pPr>
              <w:rPr>
                <w:rFonts w:eastAsia="Times New Roman" w:cs="Arial"/>
                <w:kern w:val="0"/>
                <w:szCs w:val="22"/>
                <w:lang w:val="en-US"/>
                <w14:ligatures w14:val="none"/>
              </w:rPr>
            </w:pPr>
          </w:p>
        </w:tc>
      </w:tr>
      <w:tr w:rsidR="00B06E49" w:rsidRPr="00C96300" w14:paraId="5ED01ABE" w14:textId="77777777" w:rsidTr="00B06E49">
        <w:trPr>
          <w:trHeight w:val="444"/>
        </w:trPr>
        <w:tc>
          <w:tcPr>
            <w:tcW w:w="352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494B4089"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66F79458"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4302E63C" w14:textId="3FA5613F" w:rsidR="00B06E49" w:rsidRPr="00C96300" w:rsidRDefault="00B06E49" w:rsidP="00B06E49">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Soiled Rags</w:t>
            </w:r>
          </w:p>
          <w:p w14:paraId="614765B6" w14:textId="77777777" w:rsidR="00B06E49" w:rsidRPr="00C96300" w:rsidRDefault="00B06E49" w:rsidP="00B06E49">
            <w:pPr>
              <w:rPr>
                <w:rFonts w:eastAsia="Times New Roman" w:cs="Arial"/>
                <w:color w:val="FFFFFF" w:themeColor="background1"/>
                <w:kern w:val="0"/>
                <w:szCs w:val="22"/>
                <w:lang w:val="en-US"/>
                <w14:ligatures w14:val="none"/>
              </w:rPr>
            </w:pP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B15CFC3" w14:textId="77777777" w:rsidR="00B06E49" w:rsidRPr="00C96300" w:rsidRDefault="00B06E49" w:rsidP="00B06E49">
            <w:pPr>
              <w:rPr>
                <w:rFonts w:eastAsia="Times New Roman" w:cs="Arial"/>
                <w:kern w:val="0"/>
                <w:szCs w:val="22"/>
                <w:lang w:val="en-US"/>
                <w14:ligatures w14:val="none"/>
              </w:rPr>
            </w:pPr>
          </w:p>
        </w:tc>
      </w:tr>
      <w:tr w:rsidR="00B06E49" w:rsidRPr="00C96300" w14:paraId="5F30FE3A" w14:textId="77777777" w:rsidTr="00B06E49">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9EDFFC" w14:textId="77777777" w:rsidR="00B06E49" w:rsidRPr="00C96300" w:rsidRDefault="00B06E49" w:rsidP="00F416B3">
            <w:pPr>
              <w:rPr>
                <w:rFonts w:eastAsia="Times New Roman" w:cs="Arial"/>
                <w:b/>
                <w:kern w:val="0"/>
                <w:szCs w:val="22"/>
                <w:lang w:val="en-US"/>
                <w14:ligatures w14:val="none"/>
              </w:rPr>
            </w:pPr>
            <w:r w:rsidRPr="00C96300">
              <w:rPr>
                <w:rFonts w:eastAsia="Times New Roman" w:cs="Arial"/>
                <w:b/>
                <w:kern w:val="0"/>
                <w:szCs w:val="22"/>
                <w:lang w:val="en-US"/>
                <w14:ligatures w14:val="none"/>
              </w:rPr>
              <w:t xml:space="preserve">Instructions </w:t>
            </w:r>
            <w:proofErr w:type="gramStart"/>
            <w:r w:rsidRPr="00C96300">
              <w:rPr>
                <w:rFonts w:eastAsia="Times New Roman" w:cs="Arial"/>
                <w:b/>
                <w:kern w:val="0"/>
                <w:szCs w:val="22"/>
                <w:lang w:val="en-US"/>
                <w14:ligatures w14:val="none"/>
              </w:rPr>
              <w:t>to</w:t>
            </w:r>
            <w:proofErr w:type="gramEnd"/>
            <w:r w:rsidRPr="00C96300">
              <w:rPr>
                <w:rFonts w:eastAsia="Times New Roman" w:cs="Arial"/>
                <w:b/>
                <w:kern w:val="0"/>
                <w:szCs w:val="22"/>
                <w:lang w:val="en-US"/>
                <w14:ligatures w14:val="none"/>
              </w:rPr>
              <w:t xml:space="preserve"> Learners</w:t>
            </w:r>
          </w:p>
          <w:p w14:paraId="632F9238"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Locate the positions of the air and fuel filter</w:t>
            </w:r>
          </w:p>
          <w:p w14:paraId="330948C9"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Remove air filter and inspect</w:t>
            </w:r>
          </w:p>
          <w:p w14:paraId="063A03B7"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Clean air filter housing</w:t>
            </w:r>
          </w:p>
          <w:p w14:paraId="7AAD3BE6"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Replace air filter</w:t>
            </w:r>
          </w:p>
          <w:p w14:paraId="62DFDE23"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 xml:space="preserve">Remove fuel filter following </w:t>
            </w:r>
            <w:proofErr w:type="gramStart"/>
            <w:r w:rsidRPr="00B06E49">
              <w:rPr>
                <w:rFonts w:eastAsia="Times New Roman" w:cs="Arial"/>
                <w:kern w:val="0"/>
                <w:szCs w:val="22"/>
                <w:lang w:val="en-US"/>
                <w14:ligatures w14:val="none"/>
              </w:rPr>
              <w:t>manufacturers</w:t>
            </w:r>
            <w:proofErr w:type="gramEnd"/>
            <w:r w:rsidRPr="00B06E49">
              <w:rPr>
                <w:rFonts w:eastAsia="Times New Roman" w:cs="Arial"/>
                <w:kern w:val="0"/>
                <w:szCs w:val="22"/>
                <w:lang w:val="en-US"/>
                <w14:ligatures w14:val="none"/>
              </w:rPr>
              <w:t xml:space="preserve"> recommendations</w:t>
            </w:r>
          </w:p>
          <w:p w14:paraId="4159E105"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Replace fuel filter and bleed system as required</w:t>
            </w:r>
          </w:p>
          <w:p w14:paraId="301A63C5" w14:textId="77777777" w:rsidR="00B06E49" w:rsidRPr="00B06E49" w:rsidRDefault="00B06E49" w:rsidP="00B06E49">
            <w:pPr>
              <w:numPr>
                <w:ilvl w:val="0"/>
                <w:numId w:val="72"/>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Start engine and check for correct operation and fuel leaks</w:t>
            </w:r>
          </w:p>
          <w:p w14:paraId="0D610CB4" w14:textId="7F724611" w:rsidR="00B06E49" w:rsidRPr="00C96300" w:rsidRDefault="00B06E49" w:rsidP="00B06E49">
            <w:pPr>
              <w:numPr>
                <w:ilvl w:val="0"/>
                <w:numId w:val="72"/>
              </w:numPr>
              <w:tabs>
                <w:tab w:val="clear" w:pos="1080"/>
                <w:tab w:val="num" w:pos="323"/>
              </w:tabs>
              <w:ind w:hanging="1080"/>
              <w:rPr>
                <w:rFonts w:eastAsia="Times New Roman" w:cs="Arial"/>
                <w:kern w:val="0"/>
                <w:szCs w:val="22"/>
                <w:lang w:val="en-US"/>
                <w14:ligatures w14:val="none"/>
              </w:rPr>
            </w:pPr>
            <w:r w:rsidRPr="00B06E49">
              <w:rPr>
                <w:rFonts w:eastAsia="Times New Roman" w:cs="Arial"/>
                <w:kern w:val="0"/>
                <w:szCs w:val="22"/>
                <w:lang w:val="en-US"/>
                <w14:ligatures w14:val="none"/>
              </w:rPr>
              <w:t>Complete the table above outlining correct waste disposal methods</w:t>
            </w:r>
          </w:p>
        </w:tc>
      </w:tr>
    </w:tbl>
    <w:p w14:paraId="7595D0AE" w14:textId="77777777" w:rsidR="00B06E49" w:rsidRDefault="00B06E49" w:rsidP="00B06E49">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06E49" w:rsidRPr="0043505F" w14:paraId="2AB57FB5" w14:textId="77777777" w:rsidTr="00F416B3">
        <w:tc>
          <w:tcPr>
            <w:tcW w:w="8280" w:type="dxa"/>
            <w:hideMark/>
          </w:tcPr>
          <w:p w14:paraId="0F73ACB5"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3B55B37"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F79476A"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06E49" w:rsidRPr="0043505F" w14:paraId="676973A7" w14:textId="77777777" w:rsidTr="00F416B3">
        <w:tc>
          <w:tcPr>
            <w:tcW w:w="8280" w:type="dxa"/>
            <w:hideMark/>
          </w:tcPr>
          <w:p w14:paraId="0FF10033" w14:textId="77777777" w:rsidR="00B06E49" w:rsidRPr="0043505F" w:rsidRDefault="00B06E49" w:rsidP="00F416B3">
            <w:pPr>
              <w:rPr>
                <w:rFonts w:eastAsia="Times New Roman" w:cs="Arial"/>
                <w:kern w:val="0"/>
                <w:szCs w:val="22"/>
                <w:lang w:val="en-US"/>
                <w14:ligatures w14:val="none"/>
              </w:rPr>
            </w:pPr>
            <w:r w:rsidRPr="00075074">
              <w:t>PPE selected and correctly used</w:t>
            </w:r>
          </w:p>
        </w:tc>
        <w:tc>
          <w:tcPr>
            <w:tcW w:w="1620" w:type="dxa"/>
          </w:tcPr>
          <w:p w14:paraId="2BA155E8" w14:textId="77777777" w:rsidR="00B06E49" w:rsidRPr="0043505F" w:rsidRDefault="00B06E49" w:rsidP="00F416B3">
            <w:pPr>
              <w:rPr>
                <w:rFonts w:eastAsia="Times New Roman" w:cs="Arial"/>
                <w:b/>
                <w:kern w:val="0"/>
                <w:szCs w:val="22"/>
                <w:lang w:val="en-US"/>
                <w14:ligatures w14:val="none"/>
              </w:rPr>
            </w:pPr>
          </w:p>
        </w:tc>
      </w:tr>
      <w:tr w:rsidR="00B06E49" w:rsidRPr="0043505F" w14:paraId="087E0030" w14:textId="77777777" w:rsidTr="00F416B3">
        <w:tc>
          <w:tcPr>
            <w:tcW w:w="8280" w:type="dxa"/>
          </w:tcPr>
          <w:p w14:paraId="5386CDB8" w14:textId="77777777" w:rsidR="00B06E49" w:rsidRPr="00075074" w:rsidRDefault="00B06E49" w:rsidP="00F416B3">
            <w:r w:rsidRPr="00075074">
              <w:t>Methodical procedures used</w:t>
            </w:r>
          </w:p>
        </w:tc>
        <w:tc>
          <w:tcPr>
            <w:tcW w:w="1620" w:type="dxa"/>
          </w:tcPr>
          <w:p w14:paraId="758EF5F0" w14:textId="77777777" w:rsidR="00B06E49" w:rsidRPr="0043505F" w:rsidRDefault="00B06E49" w:rsidP="00F416B3">
            <w:pPr>
              <w:rPr>
                <w:rFonts w:eastAsia="Times New Roman" w:cs="Arial"/>
                <w:b/>
                <w:kern w:val="0"/>
                <w:szCs w:val="22"/>
                <w:lang w:val="en-US"/>
                <w14:ligatures w14:val="none"/>
              </w:rPr>
            </w:pPr>
          </w:p>
        </w:tc>
      </w:tr>
      <w:tr w:rsidR="00B06E49" w:rsidRPr="0043505F" w14:paraId="1A643489" w14:textId="77777777" w:rsidTr="00F416B3">
        <w:tc>
          <w:tcPr>
            <w:tcW w:w="8280" w:type="dxa"/>
          </w:tcPr>
          <w:p w14:paraId="64D9D8A0" w14:textId="77777777" w:rsidR="00B06E49" w:rsidRPr="00075074" w:rsidRDefault="00B06E49" w:rsidP="00F416B3">
            <w:r w:rsidRPr="00075074">
              <w:t>Special tools list completed</w:t>
            </w:r>
          </w:p>
        </w:tc>
        <w:tc>
          <w:tcPr>
            <w:tcW w:w="1620" w:type="dxa"/>
          </w:tcPr>
          <w:p w14:paraId="14584BE4" w14:textId="77777777" w:rsidR="00B06E49" w:rsidRPr="0043505F" w:rsidRDefault="00B06E49" w:rsidP="00F416B3">
            <w:pPr>
              <w:rPr>
                <w:rFonts w:eastAsia="Times New Roman" w:cs="Arial"/>
                <w:b/>
                <w:kern w:val="0"/>
                <w:szCs w:val="22"/>
                <w:lang w:val="en-US"/>
                <w14:ligatures w14:val="none"/>
              </w:rPr>
            </w:pPr>
          </w:p>
        </w:tc>
      </w:tr>
      <w:tr w:rsidR="00B06E49" w:rsidRPr="0043505F" w14:paraId="5EB9DCFB" w14:textId="77777777" w:rsidTr="00F416B3">
        <w:tc>
          <w:tcPr>
            <w:tcW w:w="8280" w:type="dxa"/>
          </w:tcPr>
          <w:p w14:paraId="114022EC" w14:textId="531F782E" w:rsidR="00B06E49" w:rsidRPr="00075074" w:rsidRDefault="00B06E49" w:rsidP="00F416B3">
            <w:r>
              <w:t xml:space="preserve">Waste Disposal </w:t>
            </w:r>
            <w:r w:rsidRPr="00075074">
              <w:t>correct</w:t>
            </w:r>
          </w:p>
        </w:tc>
        <w:tc>
          <w:tcPr>
            <w:tcW w:w="1620" w:type="dxa"/>
          </w:tcPr>
          <w:p w14:paraId="64885F38" w14:textId="77777777" w:rsidR="00B06E49" w:rsidRPr="0043505F" w:rsidRDefault="00B06E49" w:rsidP="00F416B3">
            <w:pPr>
              <w:rPr>
                <w:rFonts w:eastAsia="Times New Roman" w:cs="Arial"/>
                <w:b/>
                <w:kern w:val="0"/>
                <w:szCs w:val="22"/>
                <w:lang w:val="en-US"/>
                <w14:ligatures w14:val="none"/>
              </w:rPr>
            </w:pPr>
          </w:p>
        </w:tc>
      </w:tr>
    </w:tbl>
    <w:p w14:paraId="1B5F69C5" w14:textId="77777777" w:rsidR="00B06E49" w:rsidRDefault="00B06E49" w:rsidP="00B06E4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06E49" w:rsidRPr="0043505F" w14:paraId="47C527C2"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696337"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40FF4C0"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32D0CF7" w14:textId="77777777" w:rsidR="00B06E49" w:rsidRDefault="00B06E49" w:rsidP="00F416B3">
            <w:pPr>
              <w:rPr>
                <w:rFonts w:eastAsia="Times New Roman" w:cs="Arial"/>
                <w:kern w:val="0"/>
                <w:szCs w:val="22"/>
                <w:lang w:val="en-US"/>
                <w14:ligatures w14:val="none"/>
              </w:rPr>
            </w:pPr>
          </w:p>
          <w:p w14:paraId="225747CF" w14:textId="77777777" w:rsidR="00B06E49" w:rsidRPr="0043505F" w:rsidRDefault="00B06E49" w:rsidP="00F416B3">
            <w:pPr>
              <w:rPr>
                <w:rFonts w:eastAsia="Times New Roman" w:cs="Arial"/>
                <w:kern w:val="0"/>
                <w:szCs w:val="22"/>
                <w:lang w:val="en-US"/>
                <w14:ligatures w14:val="none"/>
              </w:rPr>
            </w:pPr>
          </w:p>
          <w:p w14:paraId="096A8F38"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805019A" w14:textId="77777777" w:rsidR="00B06E49" w:rsidRPr="0043505F" w:rsidRDefault="00B06E49" w:rsidP="00F416B3">
            <w:pPr>
              <w:rPr>
                <w:rFonts w:eastAsia="Times New Roman" w:cs="Arial"/>
                <w:kern w:val="0"/>
                <w:szCs w:val="22"/>
                <w:lang w:val="en-US"/>
                <w14:ligatures w14:val="none"/>
              </w:rPr>
            </w:pPr>
          </w:p>
          <w:p w14:paraId="531B5BDE" w14:textId="77777777" w:rsidR="00B06E49" w:rsidRPr="0043505F" w:rsidRDefault="00B06E49" w:rsidP="00F416B3">
            <w:pPr>
              <w:rPr>
                <w:rFonts w:eastAsia="Times New Roman" w:cs="Arial"/>
                <w:kern w:val="0"/>
                <w:szCs w:val="22"/>
                <w:lang w:val="en-US"/>
                <w14:ligatures w14:val="none"/>
              </w:rPr>
            </w:pPr>
          </w:p>
          <w:p w14:paraId="5BA03534"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C25F8C3" w14:textId="77777777" w:rsidR="00B06E49" w:rsidRPr="0043505F" w:rsidRDefault="00B06E49" w:rsidP="00F416B3">
            <w:pPr>
              <w:rPr>
                <w:rFonts w:eastAsia="Times New Roman" w:cs="Arial"/>
                <w:kern w:val="0"/>
                <w:szCs w:val="22"/>
                <w:lang w:val="en-US"/>
                <w14:ligatures w14:val="none"/>
              </w:rPr>
            </w:pPr>
          </w:p>
        </w:tc>
      </w:tr>
    </w:tbl>
    <w:p w14:paraId="3D95E29E" w14:textId="772BCA6D" w:rsidR="00B06E49" w:rsidRDefault="00B06E49"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06E49" w:rsidRPr="0043505F" w14:paraId="28DB9E9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FDFBC6" w14:textId="77777777" w:rsidR="00B06E49" w:rsidRPr="0043505F" w:rsidRDefault="00B06E4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F</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13</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2B0D2F6" w14:textId="60B109EE"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3.1, 3.</w:t>
            </w:r>
            <w:r>
              <w:rPr>
                <w:rFonts w:eastAsia="Times New Roman" w:cs="Arial"/>
                <w:b/>
                <w:kern w:val="0"/>
                <w:szCs w:val="22"/>
                <w:lang w:val="en-US"/>
                <w14:ligatures w14:val="none"/>
              </w:rPr>
              <w:t>3</w:t>
            </w:r>
            <w:r>
              <w:rPr>
                <w:rFonts w:eastAsia="Times New Roman" w:cs="Arial"/>
                <w:b/>
                <w:kern w:val="0"/>
                <w:szCs w:val="22"/>
                <w:lang w:val="en-US"/>
                <w14:ligatures w14:val="none"/>
              </w:rPr>
              <w:t xml:space="preserve"> &amp; 3.4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9A2720" w14:textId="0545DD0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6.</w:t>
            </w:r>
            <w:r>
              <w:rPr>
                <w:rFonts w:eastAsia="Times New Roman" w:cs="Arial"/>
                <w:b/>
                <w:kern w:val="0"/>
                <w:szCs w:val="22"/>
                <w:lang w:val="en-US"/>
                <w14:ligatures w14:val="none"/>
              </w:rPr>
              <w:t>4</w:t>
            </w:r>
          </w:p>
        </w:tc>
      </w:tr>
    </w:tbl>
    <w:p w14:paraId="0C5ECD09" w14:textId="77777777" w:rsidR="00B06E49" w:rsidRPr="0043505F" w:rsidRDefault="00B06E49" w:rsidP="00B06E49">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06E49" w:rsidRPr="0043505F" w14:paraId="2EE19EE2"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BEC9A21" w14:textId="14732EC7" w:rsidR="00B06E49" w:rsidRPr="00B06E49" w:rsidRDefault="00B06E4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Replace Air and Fuel Filters (</w:t>
            </w:r>
            <w:r>
              <w:rPr>
                <w:b/>
              </w:rPr>
              <w:t>C</w:t>
            </w:r>
            <w:r w:rsidRPr="00075074">
              <w:rPr>
                <w:b/>
              </w:rPr>
              <w:t>I Engine)</w:t>
            </w:r>
          </w:p>
        </w:tc>
      </w:tr>
    </w:tbl>
    <w:p w14:paraId="2099151A" w14:textId="77777777" w:rsidR="00B06E49" w:rsidRDefault="00B06E49" w:rsidP="00B06E49">
      <w:pPr>
        <w:rPr>
          <w:rFonts w:eastAsia="Times New Roman" w:cs="Arial"/>
          <w:kern w:val="0"/>
          <w:szCs w:val="22"/>
          <w:lang w:val="en-US"/>
          <w14:ligatures w14:val="none"/>
        </w:rPr>
      </w:pPr>
    </w:p>
    <w:p w14:paraId="2BCB477C" w14:textId="77777777" w:rsidR="00B06E49" w:rsidRDefault="00B06E49" w:rsidP="00B06E49">
      <w:pPr>
        <w:rPr>
          <w:rFonts w:eastAsia="Times New Roman" w:cs="Arial"/>
          <w:kern w:val="0"/>
          <w:szCs w:val="22"/>
          <w:lang w:val="en-US"/>
          <w14:ligatures w14:val="none"/>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2432"/>
        <w:gridCol w:w="1701"/>
        <w:gridCol w:w="2126"/>
      </w:tblGrid>
      <w:tr w:rsidR="00B06E49" w:rsidRPr="00C96300" w14:paraId="28C4D229" w14:textId="77777777" w:rsidTr="00F416B3">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0822D00" w14:textId="77777777" w:rsidR="00B06E49" w:rsidRPr="00C96300" w:rsidRDefault="00B06E49"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4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D052162" w14:textId="77777777" w:rsidR="00B06E49" w:rsidRPr="00C96300" w:rsidRDefault="00B06E49"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827"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8DE71EA" w14:textId="77777777" w:rsidR="00B06E49" w:rsidRPr="00C96300" w:rsidRDefault="00B06E49"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B06E49" w:rsidRPr="00C96300" w14:paraId="16FB2C2F" w14:textId="77777777" w:rsidTr="00F416B3">
        <w:trPr>
          <w:trHeight w:val="445"/>
        </w:trPr>
        <w:tc>
          <w:tcPr>
            <w:tcW w:w="352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21BF328F" w14:textId="77777777" w:rsidR="00B06E49" w:rsidRPr="00C96300" w:rsidRDefault="00B06E49" w:rsidP="00F416B3">
            <w:pPr>
              <w:rPr>
                <w:rFonts w:eastAsia="Times New Roman" w:cs="Arial"/>
                <w:kern w:val="0"/>
                <w:szCs w:val="22"/>
                <w:lang w:val="en-US"/>
                <w14:ligatures w14:val="none"/>
              </w:rPr>
            </w:pPr>
          </w:p>
          <w:p w14:paraId="3F034C40" w14:textId="77777777" w:rsidR="00B06E49" w:rsidRPr="00C96300" w:rsidRDefault="00B06E49" w:rsidP="00F416B3">
            <w:pPr>
              <w:rPr>
                <w:rFonts w:eastAsia="Times New Roman" w:cs="Arial"/>
                <w:kern w:val="0"/>
                <w:szCs w:val="22"/>
                <w:lang w:val="en-US"/>
                <w14:ligatures w14:val="none"/>
              </w:rPr>
            </w:pPr>
          </w:p>
          <w:p w14:paraId="7C9104D8" w14:textId="77777777" w:rsidR="00B06E49" w:rsidRPr="00C96300" w:rsidRDefault="00B06E49"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6273CB40" w14:textId="77777777" w:rsidR="00B06E49" w:rsidRPr="00C96300" w:rsidRDefault="00B06E49" w:rsidP="00F416B3">
            <w:pPr>
              <w:rPr>
                <w:rFonts w:eastAsia="Times New Roman" w:cs="Arial"/>
                <w:kern w:val="0"/>
                <w:szCs w:val="22"/>
                <w:lang w:val="en-US"/>
                <w14:ligatures w14:val="none"/>
              </w:rPr>
            </w:pPr>
          </w:p>
          <w:p w14:paraId="0F494EF6" w14:textId="77777777" w:rsidR="00B06E49" w:rsidRPr="00C96300" w:rsidRDefault="00B06E49" w:rsidP="00F416B3">
            <w:pPr>
              <w:rPr>
                <w:rFonts w:eastAsia="Times New Roman" w:cs="Arial"/>
                <w:kern w:val="0"/>
                <w:szCs w:val="22"/>
                <w:lang w:val="en-US"/>
                <w14:ligatures w14:val="none"/>
              </w:rPr>
            </w:pPr>
          </w:p>
          <w:p w14:paraId="0A66FEC0" w14:textId="77777777" w:rsidR="00B06E49" w:rsidRPr="00C96300" w:rsidRDefault="00B06E49"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2C47B4E3" w14:textId="77777777" w:rsidR="00B06E49" w:rsidRPr="00C96300" w:rsidRDefault="00B06E49" w:rsidP="00F416B3">
            <w:pPr>
              <w:rPr>
                <w:rFonts w:eastAsia="Times New Roman" w:cs="Arial"/>
                <w:kern w:val="0"/>
                <w:szCs w:val="22"/>
                <w:lang w:val="en-US"/>
                <w14:ligatures w14:val="none"/>
              </w:rPr>
            </w:pPr>
          </w:p>
          <w:p w14:paraId="55F33797" w14:textId="77777777" w:rsidR="00B06E49" w:rsidRPr="00C96300" w:rsidRDefault="00B06E49" w:rsidP="00F416B3">
            <w:pPr>
              <w:rPr>
                <w:rFonts w:eastAsia="Times New Roman" w:cs="Arial"/>
                <w:kern w:val="0"/>
                <w:szCs w:val="22"/>
                <w:lang w:val="en-US"/>
                <w14:ligatures w14:val="none"/>
              </w:rPr>
            </w:pPr>
          </w:p>
          <w:p w14:paraId="6EA86E80" w14:textId="77777777" w:rsidR="00B06E49" w:rsidRPr="00C96300" w:rsidRDefault="00B06E49"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4EA40BC0" w14:textId="77777777" w:rsidR="00B06E49" w:rsidRPr="00C96300" w:rsidRDefault="00B06E49" w:rsidP="00F416B3">
            <w:pPr>
              <w:rPr>
                <w:rFonts w:eastAsia="Times New Roman" w:cs="Arial"/>
                <w:kern w:val="0"/>
                <w:szCs w:val="22"/>
                <w:lang w:val="en-US"/>
                <w14:ligatures w14:val="none"/>
              </w:rPr>
            </w:pPr>
          </w:p>
        </w:tc>
        <w:tc>
          <w:tcPr>
            <w:tcW w:w="243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0663AA48"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888445A" w14:textId="77777777" w:rsidR="00B06E49" w:rsidRPr="00B06E49" w:rsidRDefault="00B06E49" w:rsidP="00F416B3">
            <w:pPr>
              <w:rPr>
                <w:rFonts w:eastAsia="Times New Roman" w:cs="Arial"/>
                <w:b/>
                <w:bCs/>
                <w:color w:val="FFFFFF" w:themeColor="background1"/>
                <w:kern w:val="0"/>
                <w:szCs w:val="22"/>
                <w:lang w:val="en-US"/>
                <w14:ligatures w14:val="none"/>
              </w:rPr>
            </w:pPr>
            <w:r w:rsidRPr="00B06E49">
              <w:rPr>
                <w:rFonts w:eastAsia="Times New Roman" w:cs="Arial"/>
                <w:b/>
                <w:bCs/>
                <w:color w:val="FFFFFF" w:themeColor="background1"/>
                <w:kern w:val="0"/>
                <w:szCs w:val="22"/>
                <w:lang w:val="en-US"/>
                <w14:ligatures w14:val="none"/>
              </w:rPr>
              <w:t>Component</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EB31360" w14:textId="77777777" w:rsidR="00B06E49" w:rsidRPr="00B06E49" w:rsidRDefault="00B06E49" w:rsidP="00F416B3">
            <w:pPr>
              <w:rPr>
                <w:rFonts w:eastAsia="Times New Roman" w:cs="Arial"/>
                <w:b/>
                <w:bCs/>
                <w:kern w:val="0"/>
                <w:szCs w:val="22"/>
                <w:lang w:val="en-US"/>
                <w14:ligatures w14:val="none"/>
              </w:rPr>
            </w:pPr>
            <w:r w:rsidRPr="00B06E49">
              <w:rPr>
                <w:rFonts w:eastAsia="Times New Roman" w:cs="Arial"/>
                <w:b/>
                <w:bCs/>
                <w:kern w:val="0"/>
                <w:szCs w:val="22"/>
                <w:lang w:val="en-US"/>
                <w14:ligatures w14:val="none"/>
              </w:rPr>
              <w:t>Disposal Method</w:t>
            </w:r>
          </w:p>
        </w:tc>
      </w:tr>
      <w:tr w:rsidR="00B06E49" w:rsidRPr="00C96300" w14:paraId="449BF1DA" w14:textId="77777777" w:rsidTr="00F416B3">
        <w:trPr>
          <w:trHeight w:val="445"/>
        </w:trPr>
        <w:tc>
          <w:tcPr>
            <w:tcW w:w="3522" w:type="dxa"/>
            <w:vMerge/>
            <w:tcBorders>
              <w:left w:val="single" w:sz="4" w:space="0" w:color="35B1F5" w:themeColor="accent2" w:themeTint="80"/>
              <w:right w:val="single" w:sz="4" w:space="0" w:color="35B1F5" w:themeColor="accent2" w:themeTint="80"/>
            </w:tcBorders>
          </w:tcPr>
          <w:p w14:paraId="3CDAC68A"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2FFF7034"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75804D16" w14:textId="77777777" w:rsidR="00B06E49" w:rsidRPr="00C96300" w:rsidRDefault="00B06E49"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Air Filter</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61A28CC" w14:textId="77777777" w:rsidR="00B06E49" w:rsidRPr="00C96300" w:rsidRDefault="00B06E49" w:rsidP="00F416B3">
            <w:pPr>
              <w:rPr>
                <w:rFonts w:eastAsia="Times New Roman" w:cs="Arial"/>
                <w:kern w:val="0"/>
                <w:szCs w:val="22"/>
                <w:lang w:val="en-US"/>
                <w14:ligatures w14:val="none"/>
              </w:rPr>
            </w:pPr>
          </w:p>
        </w:tc>
      </w:tr>
      <w:tr w:rsidR="00B06E49" w:rsidRPr="00C96300" w14:paraId="7FDDEF96" w14:textId="77777777" w:rsidTr="00F416B3">
        <w:trPr>
          <w:trHeight w:val="444"/>
        </w:trPr>
        <w:tc>
          <w:tcPr>
            <w:tcW w:w="3522" w:type="dxa"/>
            <w:vMerge/>
            <w:tcBorders>
              <w:left w:val="single" w:sz="4" w:space="0" w:color="35B1F5" w:themeColor="accent2" w:themeTint="80"/>
              <w:right w:val="single" w:sz="4" w:space="0" w:color="35B1F5" w:themeColor="accent2" w:themeTint="80"/>
            </w:tcBorders>
          </w:tcPr>
          <w:p w14:paraId="2D9A0692"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08FAE8BB"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1CBF11AC" w14:textId="77777777" w:rsidR="00B06E49" w:rsidRPr="00C96300" w:rsidRDefault="00B06E49"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Fuel Filter</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915AEC0" w14:textId="77777777" w:rsidR="00B06E49" w:rsidRPr="00C96300" w:rsidRDefault="00B06E49" w:rsidP="00F416B3">
            <w:pPr>
              <w:rPr>
                <w:rFonts w:eastAsia="Times New Roman" w:cs="Arial"/>
                <w:kern w:val="0"/>
                <w:szCs w:val="22"/>
                <w:lang w:val="en-US"/>
                <w14:ligatures w14:val="none"/>
              </w:rPr>
            </w:pPr>
          </w:p>
        </w:tc>
      </w:tr>
      <w:tr w:rsidR="00B06E49" w:rsidRPr="00C96300" w14:paraId="52487DB4" w14:textId="77777777" w:rsidTr="00F416B3">
        <w:trPr>
          <w:trHeight w:val="444"/>
        </w:trPr>
        <w:tc>
          <w:tcPr>
            <w:tcW w:w="3522" w:type="dxa"/>
            <w:vMerge/>
            <w:tcBorders>
              <w:left w:val="single" w:sz="4" w:space="0" w:color="35B1F5" w:themeColor="accent2" w:themeTint="80"/>
              <w:right w:val="single" w:sz="4" w:space="0" w:color="35B1F5" w:themeColor="accent2" w:themeTint="80"/>
            </w:tcBorders>
          </w:tcPr>
          <w:p w14:paraId="003D46A8"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49CC4391"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C48F5C8" w14:textId="77777777" w:rsidR="00B06E49" w:rsidRPr="00C96300" w:rsidRDefault="00B06E49"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Split Fuel</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609D54B" w14:textId="77777777" w:rsidR="00B06E49" w:rsidRPr="00C96300" w:rsidRDefault="00B06E49" w:rsidP="00F416B3">
            <w:pPr>
              <w:rPr>
                <w:rFonts w:eastAsia="Times New Roman" w:cs="Arial"/>
                <w:kern w:val="0"/>
                <w:szCs w:val="22"/>
                <w:lang w:val="en-US"/>
                <w14:ligatures w14:val="none"/>
              </w:rPr>
            </w:pPr>
          </w:p>
        </w:tc>
      </w:tr>
      <w:tr w:rsidR="00B06E49" w:rsidRPr="00C96300" w14:paraId="10FAEDFB" w14:textId="77777777" w:rsidTr="00F416B3">
        <w:trPr>
          <w:trHeight w:val="444"/>
        </w:trPr>
        <w:tc>
          <w:tcPr>
            <w:tcW w:w="352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420B4BF7" w14:textId="77777777" w:rsidR="00B06E49" w:rsidRPr="00C96300" w:rsidRDefault="00B06E49" w:rsidP="00F416B3">
            <w:pPr>
              <w:rPr>
                <w:rFonts w:eastAsia="Times New Roman" w:cs="Arial"/>
                <w:kern w:val="0"/>
                <w:szCs w:val="22"/>
                <w:lang w:val="en-US"/>
                <w14:ligatures w14:val="none"/>
              </w:rPr>
            </w:pPr>
          </w:p>
        </w:tc>
        <w:tc>
          <w:tcPr>
            <w:tcW w:w="243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466E19F2" w14:textId="77777777" w:rsidR="00B06E49" w:rsidRPr="00C96300" w:rsidRDefault="00B06E49"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8E6433E" w14:textId="77777777" w:rsidR="00B06E49" w:rsidRPr="00C96300" w:rsidRDefault="00B06E49"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Soiled Rags</w:t>
            </w:r>
          </w:p>
          <w:p w14:paraId="04AE4B56" w14:textId="77777777" w:rsidR="00B06E49" w:rsidRPr="00C96300" w:rsidRDefault="00B06E49" w:rsidP="00F416B3">
            <w:pPr>
              <w:rPr>
                <w:rFonts w:eastAsia="Times New Roman" w:cs="Arial"/>
                <w:color w:val="FFFFFF" w:themeColor="background1"/>
                <w:kern w:val="0"/>
                <w:szCs w:val="22"/>
                <w:lang w:val="en-US"/>
                <w14:ligatures w14:val="none"/>
              </w:rPr>
            </w:pP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D8CE35B" w14:textId="77777777" w:rsidR="00B06E49" w:rsidRPr="00C96300" w:rsidRDefault="00B06E49" w:rsidP="00F416B3">
            <w:pPr>
              <w:rPr>
                <w:rFonts w:eastAsia="Times New Roman" w:cs="Arial"/>
                <w:kern w:val="0"/>
                <w:szCs w:val="22"/>
                <w:lang w:val="en-US"/>
                <w14:ligatures w14:val="none"/>
              </w:rPr>
            </w:pPr>
          </w:p>
        </w:tc>
      </w:tr>
      <w:tr w:rsidR="00B06E49" w:rsidRPr="00C96300" w14:paraId="2ACC2EC4" w14:textId="77777777" w:rsidTr="00F416B3">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887A72" w14:textId="77777777" w:rsidR="00B06E49" w:rsidRPr="00C96300" w:rsidRDefault="00B06E49" w:rsidP="00F416B3">
            <w:pPr>
              <w:rPr>
                <w:rFonts w:eastAsia="Times New Roman" w:cs="Arial"/>
                <w:b/>
                <w:kern w:val="0"/>
                <w:szCs w:val="22"/>
                <w:lang w:val="en-US"/>
                <w14:ligatures w14:val="none"/>
              </w:rPr>
            </w:pPr>
            <w:r w:rsidRPr="00C96300">
              <w:rPr>
                <w:rFonts w:eastAsia="Times New Roman" w:cs="Arial"/>
                <w:b/>
                <w:kern w:val="0"/>
                <w:szCs w:val="22"/>
                <w:lang w:val="en-US"/>
                <w14:ligatures w14:val="none"/>
              </w:rPr>
              <w:t xml:space="preserve">Instructions </w:t>
            </w:r>
            <w:proofErr w:type="gramStart"/>
            <w:r w:rsidRPr="00C96300">
              <w:rPr>
                <w:rFonts w:eastAsia="Times New Roman" w:cs="Arial"/>
                <w:b/>
                <w:kern w:val="0"/>
                <w:szCs w:val="22"/>
                <w:lang w:val="en-US"/>
                <w14:ligatures w14:val="none"/>
              </w:rPr>
              <w:t>to</w:t>
            </w:r>
            <w:proofErr w:type="gramEnd"/>
            <w:r w:rsidRPr="00C96300">
              <w:rPr>
                <w:rFonts w:eastAsia="Times New Roman" w:cs="Arial"/>
                <w:b/>
                <w:kern w:val="0"/>
                <w:szCs w:val="22"/>
                <w:lang w:val="en-US"/>
                <w14:ligatures w14:val="none"/>
              </w:rPr>
              <w:t xml:space="preserve"> Learners</w:t>
            </w:r>
          </w:p>
          <w:p w14:paraId="5FCE2D19"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Locate the positions of the air and fuel filter</w:t>
            </w:r>
          </w:p>
          <w:p w14:paraId="03A4EF14"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Remove air filter and inspect</w:t>
            </w:r>
          </w:p>
          <w:p w14:paraId="69748152"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Clean air filter housing</w:t>
            </w:r>
          </w:p>
          <w:p w14:paraId="35920354"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Replace air filter</w:t>
            </w:r>
          </w:p>
          <w:p w14:paraId="3D966D81"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 xml:space="preserve">Remove fuel filter following </w:t>
            </w:r>
            <w:proofErr w:type="gramStart"/>
            <w:r w:rsidRPr="00B06E49">
              <w:rPr>
                <w:rFonts w:eastAsia="Times New Roman" w:cs="Arial"/>
                <w:kern w:val="0"/>
                <w:szCs w:val="22"/>
                <w:lang w:val="en-US"/>
                <w14:ligatures w14:val="none"/>
              </w:rPr>
              <w:t>manufacturers</w:t>
            </w:r>
            <w:proofErr w:type="gramEnd"/>
            <w:r w:rsidRPr="00B06E49">
              <w:rPr>
                <w:rFonts w:eastAsia="Times New Roman" w:cs="Arial"/>
                <w:kern w:val="0"/>
                <w:szCs w:val="22"/>
                <w:lang w:val="en-US"/>
                <w14:ligatures w14:val="none"/>
              </w:rPr>
              <w:t xml:space="preserve"> recommendations</w:t>
            </w:r>
          </w:p>
          <w:p w14:paraId="4EF3CC59"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Replace fuel filter and bleed system as required</w:t>
            </w:r>
          </w:p>
          <w:p w14:paraId="79F34E0B" w14:textId="77777777" w:rsidR="00B06E49" w:rsidRPr="00B06E49" w:rsidRDefault="00B06E49" w:rsidP="00B06E49">
            <w:pPr>
              <w:numPr>
                <w:ilvl w:val="0"/>
                <w:numId w:val="73"/>
              </w:numPr>
              <w:tabs>
                <w:tab w:val="clear" w:pos="1080"/>
              </w:tabs>
              <w:ind w:left="323" w:hanging="284"/>
              <w:rPr>
                <w:rFonts w:eastAsia="Times New Roman" w:cs="Arial"/>
                <w:kern w:val="0"/>
                <w:szCs w:val="22"/>
                <w:lang w:val="en-US"/>
                <w14:ligatures w14:val="none"/>
              </w:rPr>
            </w:pPr>
            <w:r w:rsidRPr="00B06E49">
              <w:rPr>
                <w:rFonts w:eastAsia="Times New Roman" w:cs="Arial"/>
                <w:kern w:val="0"/>
                <w:szCs w:val="22"/>
                <w:lang w:val="en-US"/>
                <w14:ligatures w14:val="none"/>
              </w:rPr>
              <w:t>Start engine and check for correct operation and fuel leaks</w:t>
            </w:r>
          </w:p>
          <w:p w14:paraId="0605E26D" w14:textId="77777777" w:rsidR="00B06E49" w:rsidRPr="00C96300" w:rsidRDefault="00B06E49" w:rsidP="00B06E49">
            <w:pPr>
              <w:numPr>
                <w:ilvl w:val="0"/>
                <w:numId w:val="73"/>
              </w:numPr>
              <w:tabs>
                <w:tab w:val="clear" w:pos="1080"/>
                <w:tab w:val="num" w:pos="323"/>
              </w:tabs>
              <w:ind w:hanging="1080"/>
              <w:rPr>
                <w:rFonts w:eastAsia="Times New Roman" w:cs="Arial"/>
                <w:kern w:val="0"/>
                <w:szCs w:val="22"/>
                <w:lang w:val="en-US"/>
                <w14:ligatures w14:val="none"/>
              </w:rPr>
            </w:pPr>
            <w:r w:rsidRPr="00B06E49">
              <w:rPr>
                <w:rFonts w:eastAsia="Times New Roman" w:cs="Arial"/>
                <w:kern w:val="0"/>
                <w:szCs w:val="22"/>
                <w:lang w:val="en-US"/>
                <w14:ligatures w14:val="none"/>
              </w:rPr>
              <w:t>Complete the table above outlining correct waste disposal methods</w:t>
            </w:r>
          </w:p>
        </w:tc>
      </w:tr>
    </w:tbl>
    <w:p w14:paraId="762ACD65" w14:textId="77777777" w:rsidR="00B06E49" w:rsidRDefault="00B06E49" w:rsidP="00B06E49">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06E49" w:rsidRPr="0043505F" w14:paraId="1C9B90E4" w14:textId="77777777" w:rsidTr="00F416B3">
        <w:tc>
          <w:tcPr>
            <w:tcW w:w="8280" w:type="dxa"/>
            <w:hideMark/>
          </w:tcPr>
          <w:p w14:paraId="6316A4BC"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6BAA2AD"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0FFB3A4"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06E49" w:rsidRPr="0043505F" w14:paraId="23E890A2" w14:textId="77777777" w:rsidTr="00F416B3">
        <w:tc>
          <w:tcPr>
            <w:tcW w:w="8280" w:type="dxa"/>
            <w:hideMark/>
          </w:tcPr>
          <w:p w14:paraId="17124D7A" w14:textId="77777777" w:rsidR="00B06E49" w:rsidRPr="0043505F" w:rsidRDefault="00B06E49" w:rsidP="00F416B3">
            <w:pPr>
              <w:rPr>
                <w:rFonts w:eastAsia="Times New Roman" w:cs="Arial"/>
                <w:kern w:val="0"/>
                <w:szCs w:val="22"/>
                <w:lang w:val="en-US"/>
                <w14:ligatures w14:val="none"/>
              </w:rPr>
            </w:pPr>
            <w:r w:rsidRPr="00075074">
              <w:t>PPE selected and correctly used</w:t>
            </w:r>
          </w:p>
        </w:tc>
        <w:tc>
          <w:tcPr>
            <w:tcW w:w="1620" w:type="dxa"/>
          </w:tcPr>
          <w:p w14:paraId="34330236" w14:textId="77777777" w:rsidR="00B06E49" w:rsidRPr="0043505F" w:rsidRDefault="00B06E49" w:rsidP="00F416B3">
            <w:pPr>
              <w:rPr>
                <w:rFonts w:eastAsia="Times New Roman" w:cs="Arial"/>
                <w:b/>
                <w:kern w:val="0"/>
                <w:szCs w:val="22"/>
                <w:lang w:val="en-US"/>
                <w14:ligatures w14:val="none"/>
              </w:rPr>
            </w:pPr>
          </w:p>
        </w:tc>
      </w:tr>
      <w:tr w:rsidR="00B06E49" w:rsidRPr="0043505F" w14:paraId="0062D44D" w14:textId="77777777" w:rsidTr="00F416B3">
        <w:tc>
          <w:tcPr>
            <w:tcW w:w="8280" w:type="dxa"/>
          </w:tcPr>
          <w:p w14:paraId="2C01677A" w14:textId="77777777" w:rsidR="00B06E49" w:rsidRPr="00075074" w:rsidRDefault="00B06E49" w:rsidP="00F416B3">
            <w:r w:rsidRPr="00075074">
              <w:t>Methodical procedures used</w:t>
            </w:r>
          </w:p>
        </w:tc>
        <w:tc>
          <w:tcPr>
            <w:tcW w:w="1620" w:type="dxa"/>
          </w:tcPr>
          <w:p w14:paraId="4CEB77E1" w14:textId="77777777" w:rsidR="00B06E49" w:rsidRPr="0043505F" w:rsidRDefault="00B06E49" w:rsidP="00F416B3">
            <w:pPr>
              <w:rPr>
                <w:rFonts w:eastAsia="Times New Roman" w:cs="Arial"/>
                <w:b/>
                <w:kern w:val="0"/>
                <w:szCs w:val="22"/>
                <w:lang w:val="en-US"/>
                <w14:ligatures w14:val="none"/>
              </w:rPr>
            </w:pPr>
          </w:p>
        </w:tc>
      </w:tr>
      <w:tr w:rsidR="00B06E49" w:rsidRPr="0043505F" w14:paraId="699F2DC2" w14:textId="77777777" w:rsidTr="00F416B3">
        <w:tc>
          <w:tcPr>
            <w:tcW w:w="8280" w:type="dxa"/>
          </w:tcPr>
          <w:p w14:paraId="6A772E1D" w14:textId="77777777" w:rsidR="00B06E49" w:rsidRPr="00075074" w:rsidRDefault="00B06E49" w:rsidP="00F416B3">
            <w:r w:rsidRPr="00075074">
              <w:t>Special tools list completed</w:t>
            </w:r>
          </w:p>
        </w:tc>
        <w:tc>
          <w:tcPr>
            <w:tcW w:w="1620" w:type="dxa"/>
          </w:tcPr>
          <w:p w14:paraId="79310BD0" w14:textId="77777777" w:rsidR="00B06E49" w:rsidRPr="0043505F" w:rsidRDefault="00B06E49" w:rsidP="00F416B3">
            <w:pPr>
              <w:rPr>
                <w:rFonts w:eastAsia="Times New Roman" w:cs="Arial"/>
                <w:b/>
                <w:kern w:val="0"/>
                <w:szCs w:val="22"/>
                <w:lang w:val="en-US"/>
                <w14:ligatures w14:val="none"/>
              </w:rPr>
            </w:pPr>
          </w:p>
        </w:tc>
      </w:tr>
      <w:tr w:rsidR="00B06E49" w:rsidRPr="0043505F" w14:paraId="2171236F" w14:textId="77777777" w:rsidTr="00F416B3">
        <w:tc>
          <w:tcPr>
            <w:tcW w:w="8280" w:type="dxa"/>
          </w:tcPr>
          <w:p w14:paraId="1AAB6DC8" w14:textId="77777777" w:rsidR="00B06E49" w:rsidRPr="00075074" w:rsidRDefault="00B06E49" w:rsidP="00F416B3">
            <w:r>
              <w:t xml:space="preserve">Waste Disposal </w:t>
            </w:r>
            <w:r w:rsidRPr="00075074">
              <w:t>correct</w:t>
            </w:r>
          </w:p>
        </w:tc>
        <w:tc>
          <w:tcPr>
            <w:tcW w:w="1620" w:type="dxa"/>
          </w:tcPr>
          <w:p w14:paraId="3D9F4043" w14:textId="77777777" w:rsidR="00B06E49" w:rsidRPr="0043505F" w:rsidRDefault="00B06E49" w:rsidP="00F416B3">
            <w:pPr>
              <w:rPr>
                <w:rFonts w:eastAsia="Times New Roman" w:cs="Arial"/>
                <w:b/>
                <w:kern w:val="0"/>
                <w:szCs w:val="22"/>
                <w:lang w:val="en-US"/>
                <w14:ligatures w14:val="none"/>
              </w:rPr>
            </w:pPr>
          </w:p>
        </w:tc>
      </w:tr>
    </w:tbl>
    <w:p w14:paraId="0C690BAE" w14:textId="77777777" w:rsidR="00B06E49" w:rsidRDefault="00B06E49" w:rsidP="00B06E4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06E49" w:rsidRPr="0043505F" w14:paraId="343E760C"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F1C816"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A95BE79"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DB8F091" w14:textId="77777777" w:rsidR="00B06E49" w:rsidRDefault="00B06E49" w:rsidP="00F416B3">
            <w:pPr>
              <w:rPr>
                <w:rFonts w:eastAsia="Times New Roman" w:cs="Arial"/>
                <w:kern w:val="0"/>
                <w:szCs w:val="22"/>
                <w:lang w:val="en-US"/>
                <w14:ligatures w14:val="none"/>
              </w:rPr>
            </w:pPr>
          </w:p>
          <w:p w14:paraId="5AF19E86" w14:textId="77777777" w:rsidR="00B06E49" w:rsidRPr="0043505F" w:rsidRDefault="00B06E49" w:rsidP="00F416B3">
            <w:pPr>
              <w:rPr>
                <w:rFonts w:eastAsia="Times New Roman" w:cs="Arial"/>
                <w:kern w:val="0"/>
                <w:szCs w:val="22"/>
                <w:lang w:val="en-US"/>
                <w14:ligatures w14:val="none"/>
              </w:rPr>
            </w:pPr>
          </w:p>
          <w:p w14:paraId="025B6F33"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8C595F4" w14:textId="77777777" w:rsidR="00B06E49" w:rsidRPr="0043505F" w:rsidRDefault="00B06E49" w:rsidP="00F416B3">
            <w:pPr>
              <w:rPr>
                <w:rFonts w:eastAsia="Times New Roman" w:cs="Arial"/>
                <w:kern w:val="0"/>
                <w:szCs w:val="22"/>
                <w:lang w:val="en-US"/>
                <w14:ligatures w14:val="none"/>
              </w:rPr>
            </w:pPr>
          </w:p>
          <w:p w14:paraId="1F165B61" w14:textId="77777777" w:rsidR="00B06E49" w:rsidRPr="0043505F" w:rsidRDefault="00B06E49" w:rsidP="00F416B3">
            <w:pPr>
              <w:rPr>
                <w:rFonts w:eastAsia="Times New Roman" w:cs="Arial"/>
                <w:kern w:val="0"/>
                <w:szCs w:val="22"/>
                <w:lang w:val="en-US"/>
                <w14:ligatures w14:val="none"/>
              </w:rPr>
            </w:pPr>
          </w:p>
          <w:p w14:paraId="37BC6961"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2236DF7" w14:textId="77777777" w:rsidR="00B06E49" w:rsidRPr="0043505F" w:rsidRDefault="00B06E49" w:rsidP="00F416B3">
            <w:pPr>
              <w:rPr>
                <w:rFonts w:eastAsia="Times New Roman" w:cs="Arial"/>
                <w:kern w:val="0"/>
                <w:szCs w:val="22"/>
                <w:lang w:val="en-US"/>
                <w14:ligatures w14:val="none"/>
              </w:rPr>
            </w:pPr>
          </w:p>
        </w:tc>
      </w:tr>
    </w:tbl>
    <w:p w14:paraId="6601AAAF" w14:textId="77777777" w:rsidR="00B06E49" w:rsidRDefault="00B06E49">
      <w:pPr>
        <w:rPr>
          <w:lang w:val="en-US"/>
        </w:rPr>
      </w:pPr>
      <w:r>
        <w:rPr>
          <w:lang w:val="en-US"/>
        </w:rPr>
        <w:br w:type="page"/>
      </w:r>
    </w:p>
    <w:p w14:paraId="0AECB26E" w14:textId="69EB9D43" w:rsidR="00B06E49" w:rsidRPr="0043505F" w:rsidRDefault="00B06E49" w:rsidP="00B06E49">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7</w:t>
      </w:r>
      <w:r w:rsidRPr="0043505F">
        <w:rPr>
          <w:rFonts w:eastAsia="Times New Roman"/>
          <w:lang w:val="en-US"/>
        </w:rPr>
        <w:t xml:space="preserve"> (</w:t>
      </w:r>
      <w:r>
        <w:rPr>
          <w:rFonts w:eastAsia="Times New Roman"/>
          <w:lang w:val="en-US"/>
        </w:rPr>
        <w:t>J</w:t>
      </w:r>
      <w:r w:rsidRPr="0043505F">
        <w:rPr>
          <w:rFonts w:eastAsia="Times New Roman"/>
          <w:lang w:val="en-US"/>
        </w:rPr>
        <w:t>/501/70</w:t>
      </w:r>
      <w:r>
        <w:rPr>
          <w:rFonts w:eastAsia="Times New Roman"/>
          <w:lang w:val="en-US"/>
        </w:rPr>
        <w:t>1</w:t>
      </w:r>
      <w:r>
        <w:rPr>
          <w:rFonts w:eastAsia="Times New Roman"/>
          <w:lang w:val="en-US"/>
        </w:rPr>
        <w:t>4</w:t>
      </w:r>
      <w:r w:rsidRPr="0043505F">
        <w:rPr>
          <w:rFonts w:eastAsia="Times New Roman"/>
          <w:lang w:val="en-US"/>
        </w:rPr>
        <w:t>)</w:t>
      </w:r>
    </w:p>
    <w:p w14:paraId="3585E4E7" w14:textId="4C4DFB80" w:rsidR="00B06E49" w:rsidRPr="0043505F" w:rsidRDefault="00B06E49" w:rsidP="00B06E49">
      <w:pPr>
        <w:jc w:val="center"/>
        <w:rPr>
          <w:rFonts w:eastAsia="Times New Roman" w:cs="Arial"/>
          <w:b/>
          <w:kern w:val="0"/>
          <w:szCs w:val="22"/>
          <w:u w:val="single"/>
          <w:lang w:val="en-US"/>
          <w14:ligatures w14:val="none"/>
        </w:rPr>
      </w:pPr>
      <w:r w:rsidRPr="00DE6C76">
        <w:rPr>
          <w:rFonts w:eastAsia="Times New Roman" w:cstheme="majorBidi"/>
          <w:b/>
          <w:color w:val="043956" w:themeColor="accent2"/>
          <w:sz w:val="28"/>
          <w:szCs w:val="32"/>
          <w:lang w:val="en-US"/>
        </w:rPr>
        <w:t xml:space="preserve">INTRODUCTION </w:t>
      </w:r>
      <w:r>
        <w:rPr>
          <w:rFonts w:eastAsia="Times New Roman" w:cstheme="majorBidi"/>
          <w:b/>
          <w:color w:val="043956" w:themeColor="accent2"/>
          <w:sz w:val="28"/>
          <w:szCs w:val="32"/>
          <w:lang w:val="en-US"/>
        </w:rPr>
        <w:t xml:space="preserve">TO </w:t>
      </w:r>
      <w:r w:rsidRPr="00B06E49">
        <w:rPr>
          <w:rFonts w:eastAsia="Times New Roman" w:cstheme="majorBidi"/>
          <w:b/>
          <w:color w:val="043956" w:themeColor="accent2"/>
          <w:sz w:val="28"/>
          <w:szCs w:val="32"/>
          <w:lang w:val="en-US"/>
        </w:rPr>
        <w:t>VEHICLE TRANSMISSION SYSTEMS</w:t>
      </w:r>
    </w:p>
    <w:p w14:paraId="6CAB3B92" w14:textId="77777777" w:rsidR="00B06E49" w:rsidRPr="0043505F" w:rsidRDefault="00B06E49" w:rsidP="00B06E49">
      <w:pPr>
        <w:pStyle w:val="Heading3"/>
        <w:jc w:val="center"/>
        <w:rPr>
          <w:rFonts w:eastAsia="Times New Roman"/>
          <w:lang w:val="en-US"/>
        </w:rPr>
      </w:pPr>
      <w:r w:rsidRPr="0043505F">
        <w:rPr>
          <w:rFonts w:eastAsia="Times New Roman"/>
          <w:lang w:val="en-US"/>
        </w:rPr>
        <w:t>ASSESSMENT CRITERIA RECORD</w:t>
      </w:r>
    </w:p>
    <w:p w14:paraId="00193F16" w14:textId="77777777" w:rsidR="00B06E49" w:rsidRPr="0043505F" w:rsidRDefault="00B06E49" w:rsidP="00B06E49">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B06E49" w:rsidRPr="0043505F" w14:paraId="2731E5B9" w14:textId="77777777" w:rsidTr="00F416B3">
        <w:tc>
          <w:tcPr>
            <w:tcW w:w="1560" w:type="dxa"/>
          </w:tcPr>
          <w:p w14:paraId="6395E9F5" w14:textId="77777777" w:rsidR="00B06E49" w:rsidRPr="0043505F" w:rsidRDefault="00B06E49"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093D5A57"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1BF5FCD"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75CAE4AE"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3B3E3AC"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B06E49" w:rsidRPr="0043505F" w14:paraId="7F8ED055" w14:textId="77777777" w:rsidTr="00F416B3">
        <w:trPr>
          <w:trHeight w:val="670"/>
        </w:trPr>
        <w:tc>
          <w:tcPr>
            <w:tcW w:w="1560" w:type="dxa"/>
          </w:tcPr>
          <w:p w14:paraId="4046B270" w14:textId="4E0E1B76" w:rsidR="00B06E49" w:rsidRPr="00DE6C76" w:rsidRDefault="00B06E49" w:rsidP="00B06E49">
            <w:pPr>
              <w:jc w:val="center"/>
              <w:rPr>
                <w:rFonts w:eastAsia="Times New Roman" w:cs="Arial"/>
                <w:bCs/>
                <w:kern w:val="0"/>
                <w:szCs w:val="22"/>
                <w:lang w:val="en-US"/>
                <w14:ligatures w14:val="none"/>
              </w:rPr>
            </w:pPr>
            <w:r w:rsidRPr="00075074">
              <w:rPr>
                <w:b/>
              </w:rPr>
              <w:t>1.1</w:t>
            </w:r>
          </w:p>
        </w:tc>
        <w:tc>
          <w:tcPr>
            <w:tcW w:w="6804" w:type="dxa"/>
          </w:tcPr>
          <w:p w14:paraId="7338506C" w14:textId="544F397D" w:rsidR="00B06E49" w:rsidRPr="0043505F" w:rsidRDefault="00B06E49" w:rsidP="00B06E49">
            <w:pPr>
              <w:ind w:hanging="108"/>
              <w:rPr>
                <w:rFonts w:eastAsia="Times New Roman" w:cs="Arial"/>
                <w:b/>
                <w:kern w:val="0"/>
                <w:szCs w:val="22"/>
                <w:lang w:val="en-US"/>
                <w14:ligatures w14:val="none"/>
              </w:rPr>
            </w:pPr>
            <w:r w:rsidRPr="00075074">
              <w:rPr>
                <w:bCs/>
              </w:rPr>
              <w:t>Use</w:t>
            </w:r>
            <w:r w:rsidRPr="00075074">
              <w:t xml:space="preserve"> safe working practices when working on vehicle transmission systems</w:t>
            </w:r>
          </w:p>
        </w:tc>
        <w:tc>
          <w:tcPr>
            <w:tcW w:w="1676" w:type="dxa"/>
          </w:tcPr>
          <w:p w14:paraId="527221FD" w14:textId="5B07B5A8" w:rsidR="00B06E49" w:rsidRPr="0043505F" w:rsidRDefault="00B06E49" w:rsidP="00B06E49">
            <w:pPr>
              <w:jc w:val="center"/>
              <w:rPr>
                <w:rFonts w:eastAsia="Times New Roman" w:cs="Arial"/>
                <w:kern w:val="0"/>
                <w:szCs w:val="22"/>
                <w:lang w:val="en-US"/>
                <w14:ligatures w14:val="none"/>
              </w:rPr>
            </w:pPr>
            <w:r w:rsidRPr="00075074">
              <w:t xml:space="preserve">All </w:t>
            </w:r>
            <w:proofErr w:type="spellStart"/>
            <w:r w:rsidRPr="00075074">
              <w:t>Jobcards</w:t>
            </w:r>
            <w:proofErr w:type="spellEnd"/>
          </w:p>
        </w:tc>
      </w:tr>
      <w:tr w:rsidR="00B06E49" w:rsidRPr="0043505F" w14:paraId="517BEA35" w14:textId="77777777" w:rsidTr="00F416B3">
        <w:trPr>
          <w:trHeight w:val="630"/>
        </w:trPr>
        <w:tc>
          <w:tcPr>
            <w:tcW w:w="1560" w:type="dxa"/>
          </w:tcPr>
          <w:p w14:paraId="24DB3C86" w14:textId="51068DE4" w:rsidR="00B06E49" w:rsidRPr="00DE6C76" w:rsidRDefault="00B06E49" w:rsidP="00B06E49">
            <w:pPr>
              <w:jc w:val="center"/>
              <w:rPr>
                <w:rFonts w:eastAsia="Times New Roman" w:cs="Arial"/>
                <w:bCs/>
                <w:kern w:val="0"/>
                <w:szCs w:val="22"/>
                <w:lang w:val="en-US"/>
                <w14:ligatures w14:val="none"/>
              </w:rPr>
            </w:pPr>
            <w:r w:rsidRPr="00075074">
              <w:rPr>
                <w:b/>
              </w:rPr>
              <w:t>2.1</w:t>
            </w:r>
          </w:p>
        </w:tc>
        <w:tc>
          <w:tcPr>
            <w:tcW w:w="6804" w:type="dxa"/>
          </w:tcPr>
          <w:p w14:paraId="037E4337" w14:textId="77777777" w:rsidR="00B06E49" w:rsidRPr="00075074" w:rsidRDefault="00B06E49" w:rsidP="00B06E49">
            <w:pPr>
              <w:rPr>
                <w:bCs/>
              </w:rPr>
            </w:pPr>
            <w:r w:rsidRPr="00075074">
              <w:rPr>
                <w:bCs/>
              </w:rPr>
              <w:t>Identify vehicle transmission layouts as:</w:t>
            </w:r>
          </w:p>
          <w:p w14:paraId="1DE5513A" w14:textId="77777777" w:rsidR="00B06E49" w:rsidRPr="00075074" w:rsidRDefault="00B06E49" w:rsidP="00225998">
            <w:pPr>
              <w:numPr>
                <w:ilvl w:val="0"/>
                <w:numId w:val="163"/>
              </w:numPr>
              <w:ind w:hanging="46"/>
              <w:rPr>
                <w:bCs/>
              </w:rPr>
            </w:pPr>
            <w:r w:rsidRPr="00075074">
              <w:rPr>
                <w:bCs/>
              </w:rPr>
              <w:t>Front engine front wheel drive</w:t>
            </w:r>
          </w:p>
          <w:p w14:paraId="0169D30C" w14:textId="77777777" w:rsidR="00B06E49" w:rsidRPr="00075074" w:rsidRDefault="00B06E49" w:rsidP="00225998">
            <w:pPr>
              <w:numPr>
                <w:ilvl w:val="0"/>
                <w:numId w:val="163"/>
              </w:numPr>
              <w:ind w:hanging="46"/>
              <w:rPr>
                <w:bCs/>
              </w:rPr>
            </w:pPr>
            <w:r w:rsidRPr="00075074">
              <w:rPr>
                <w:bCs/>
              </w:rPr>
              <w:t>Front engine rear wheel drive</w:t>
            </w:r>
          </w:p>
          <w:p w14:paraId="53D236F2" w14:textId="77777777" w:rsidR="00B06E49" w:rsidRPr="00075074" w:rsidRDefault="00B06E49" w:rsidP="00225998">
            <w:pPr>
              <w:numPr>
                <w:ilvl w:val="0"/>
                <w:numId w:val="163"/>
              </w:numPr>
              <w:ind w:hanging="46"/>
              <w:rPr>
                <w:bCs/>
              </w:rPr>
            </w:pPr>
            <w:proofErr w:type="spellStart"/>
            <w:r w:rsidRPr="00075074">
              <w:rPr>
                <w:bCs/>
              </w:rPr>
              <w:t>Mid engine</w:t>
            </w:r>
            <w:proofErr w:type="spellEnd"/>
            <w:r w:rsidRPr="00075074">
              <w:rPr>
                <w:bCs/>
              </w:rPr>
              <w:t xml:space="preserve"> rear wheel drive</w:t>
            </w:r>
          </w:p>
          <w:p w14:paraId="4292B59C" w14:textId="77777777" w:rsidR="00B06E49" w:rsidRPr="00075074" w:rsidRDefault="00B06E49" w:rsidP="00225998">
            <w:pPr>
              <w:numPr>
                <w:ilvl w:val="0"/>
                <w:numId w:val="163"/>
              </w:numPr>
              <w:ind w:hanging="46"/>
            </w:pPr>
            <w:r w:rsidRPr="00075074">
              <w:rPr>
                <w:bCs/>
              </w:rPr>
              <w:t xml:space="preserve">Front engine </w:t>
            </w:r>
            <w:proofErr w:type="gramStart"/>
            <w:r w:rsidRPr="00075074">
              <w:rPr>
                <w:bCs/>
              </w:rPr>
              <w:t>four wheel</w:t>
            </w:r>
            <w:proofErr w:type="gramEnd"/>
            <w:r w:rsidRPr="00075074">
              <w:rPr>
                <w:bCs/>
              </w:rPr>
              <w:t xml:space="preserve"> drive</w:t>
            </w:r>
          </w:p>
          <w:p w14:paraId="6B98B675" w14:textId="77777777" w:rsidR="00B06E49" w:rsidRPr="0043505F" w:rsidRDefault="00B06E49" w:rsidP="00B06E49">
            <w:pPr>
              <w:rPr>
                <w:rFonts w:eastAsia="Times New Roman" w:cs="Arial"/>
                <w:kern w:val="0"/>
                <w:szCs w:val="22"/>
                <w:lang w:val="en-US"/>
                <w14:ligatures w14:val="none"/>
              </w:rPr>
            </w:pPr>
          </w:p>
        </w:tc>
        <w:tc>
          <w:tcPr>
            <w:tcW w:w="1676" w:type="dxa"/>
          </w:tcPr>
          <w:p w14:paraId="7ECE756E" w14:textId="78D05596" w:rsidR="00B06E49" w:rsidRPr="0043505F" w:rsidRDefault="00B06E49" w:rsidP="00B06E49">
            <w:pPr>
              <w:jc w:val="center"/>
              <w:rPr>
                <w:rFonts w:eastAsia="Times New Roman" w:cs="Arial"/>
                <w:kern w:val="0"/>
                <w:szCs w:val="22"/>
                <w:lang w:val="en-US"/>
                <w14:ligatures w14:val="none"/>
              </w:rPr>
            </w:pPr>
            <w:r w:rsidRPr="00075074">
              <w:t>7.1</w:t>
            </w:r>
          </w:p>
        </w:tc>
      </w:tr>
      <w:tr w:rsidR="00B06E49" w:rsidRPr="0043505F" w14:paraId="2226C1E6" w14:textId="77777777" w:rsidTr="00B06E49">
        <w:trPr>
          <w:trHeight w:val="712"/>
        </w:trPr>
        <w:tc>
          <w:tcPr>
            <w:tcW w:w="1560" w:type="dxa"/>
          </w:tcPr>
          <w:p w14:paraId="668AAAD5" w14:textId="4D61311B" w:rsidR="00B06E49" w:rsidRPr="00DE6C76" w:rsidRDefault="00B06E49" w:rsidP="00B06E49">
            <w:pPr>
              <w:jc w:val="center"/>
              <w:rPr>
                <w:rFonts w:eastAsia="Times New Roman" w:cs="Arial"/>
                <w:bCs/>
                <w:kern w:val="0"/>
                <w:szCs w:val="22"/>
                <w:lang w:val="en-US"/>
                <w14:ligatures w14:val="none"/>
              </w:rPr>
            </w:pPr>
            <w:r w:rsidRPr="00075074">
              <w:rPr>
                <w:b/>
              </w:rPr>
              <w:t>3.1</w:t>
            </w:r>
          </w:p>
        </w:tc>
        <w:tc>
          <w:tcPr>
            <w:tcW w:w="6804" w:type="dxa"/>
          </w:tcPr>
          <w:p w14:paraId="1A214DF1" w14:textId="23723312" w:rsidR="00B06E49" w:rsidRPr="0043505F" w:rsidRDefault="00B06E49" w:rsidP="00B06E49">
            <w:pPr>
              <w:ind w:firstLine="5"/>
              <w:rPr>
                <w:rFonts w:eastAsia="Times New Roman" w:cs="Arial"/>
                <w:kern w:val="0"/>
                <w:szCs w:val="22"/>
                <w:lang w:val="en-US"/>
                <w14:ligatures w14:val="none"/>
              </w:rPr>
            </w:pPr>
            <w:r w:rsidRPr="00075074">
              <w:rPr>
                <w:bCs/>
              </w:rPr>
              <w:t>Identify the location of the clutch, gearbox and final drive on a vehicle.</w:t>
            </w:r>
          </w:p>
        </w:tc>
        <w:tc>
          <w:tcPr>
            <w:tcW w:w="1676" w:type="dxa"/>
          </w:tcPr>
          <w:p w14:paraId="5C938373" w14:textId="575E5145" w:rsidR="00B06E49" w:rsidRPr="0043505F" w:rsidRDefault="00B06E49" w:rsidP="00B06E49">
            <w:pPr>
              <w:jc w:val="center"/>
              <w:rPr>
                <w:rFonts w:eastAsia="Times New Roman" w:cs="Arial"/>
                <w:kern w:val="0"/>
                <w:szCs w:val="22"/>
                <w:lang w:val="en-US"/>
                <w14:ligatures w14:val="none"/>
              </w:rPr>
            </w:pPr>
            <w:r w:rsidRPr="00075074">
              <w:t>7.2</w:t>
            </w:r>
          </w:p>
        </w:tc>
      </w:tr>
      <w:tr w:rsidR="00B06E49" w:rsidRPr="0043505F" w14:paraId="0EF56F8B" w14:textId="77777777" w:rsidTr="00F416B3">
        <w:trPr>
          <w:trHeight w:val="698"/>
        </w:trPr>
        <w:tc>
          <w:tcPr>
            <w:tcW w:w="1560" w:type="dxa"/>
          </w:tcPr>
          <w:p w14:paraId="43E95658" w14:textId="0C6EA348" w:rsidR="00B06E49" w:rsidRPr="00DE6C76" w:rsidRDefault="00B06E49" w:rsidP="00B06E49">
            <w:pPr>
              <w:jc w:val="center"/>
              <w:rPr>
                <w:rFonts w:eastAsia="Times New Roman" w:cs="Arial"/>
                <w:bCs/>
                <w:kern w:val="0"/>
                <w:szCs w:val="22"/>
                <w:lang w:val="en-US"/>
                <w14:ligatures w14:val="none"/>
              </w:rPr>
            </w:pPr>
            <w:r w:rsidRPr="00075074">
              <w:rPr>
                <w:b/>
              </w:rPr>
              <w:t>4.1</w:t>
            </w:r>
          </w:p>
        </w:tc>
        <w:tc>
          <w:tcPr>
            <w:tcW w:w="6804" w:type="dxa"/>
          </w:tcPr>
          <w:p w14:paraId="0B7AAD98" w14:textId="77777777" w:rsidR="00B06E49" w:rsidRPr="00075074" w:rsidRDefault="00B06E49" w:rsidP="00B06E49">
            <w:pPr>
              <w:rPr>
                <w:bCs/>
              </w:rPr>
            </w:pPr>
            <w:r w:rsidRPr="00075074">
              <w:rPr>
                <w:bCs/>
              </w:rPr>
              <w:t>Identify the location of the torque converter, gear box and final drive on a vehicle</w:t>
            </w:r>
          </w:p>
          <w:p w14:paraId="0EAD0446" w14:textId="77777777" w:rsidR="00B06E49" w:rsidRPr="00DE6C76" w:rsidRDefault="00B06E49" w:rsidP="00B06E49">
            <w:pPr>
              <w:rPr>
                <w:b/>
              </w:rPr>
            </w:pPr>
          </w:p>
        </w:tc>
        <w:tc>
          <w:tcPr>
            <w:tcW w:w="1676" w:type="dxa"/>
          </w:tcPr>
          <w:p w14:paraId="24C404B6" w14:textId="618B1858" w:rsidR="00B06E49" w:rsidRPr="0043505F" w:rsidRDefault="00B06E49" w:rsidP="00B06E49">
            <w:pPr>
              <w:jc w:val="center"/>
              <w:rPr>
                <w:rFonts w:eastAsia="Times New Roman" w:cs="Arial"/>
                <w:kern w:val="0"/>
                <w:szCs w:val="22"/>
                <w:lang w:val="en-US"/>
                <w14:ligatures w14:val="none"/>
              </w:rPr>
            </w:pPr>
            <w:r w:rsidRPr="00075074">
              <w:t>7.2</w:t>
            </w:r>
          </w:p>
        </w:tc>
      </w:tr>
      <w:tr w:rsidR="00B06E49" w:rsidRPr="0043505F" w14:paraId="4719885D" w14:textId="77777777" w:rsidTr="00F416B3">
        <w:trPr>
          <w:trHeight w:val="698"/>
        </w:trPr>
        <w:tc>
          <w:tcPr>
            <w:tcW w:w="1560" w:type="dxa"/>
          </w:tcPr>
          <w:p w14:paraId="3031DFC8" w14:textId="77777777" w:rsidR="00B06E49" w:rsidRPr="00075074" w:rsidRDefault="00B06E49" w:rsidP="00B06E49">
            <w:pPr>
              <w:jc w:val="center"/>
              <w:rPr>
                <w:b/>
              </w:rPr>
            </w:pPr>
            <w:r w:rsidRPr="00075074">
              <w:rPr>
                <w:b/>
              </w:rPr>
              <w:t>5.1</w:t>
            </w:r>
          </w:p>
          <w:p w14:paraId="0462C025" w14:textId="77777777" w:rsidR="00B06E49" w:rsidRPr="00075074" w:rsidRDefault="00B06E49" w:rsidP="00B06E49">
            <w:pPr>
              <w:jc w:val="center"/>
              <w:rPr>
                <w:b/>
              </w:rPr>
            </w:pPr>
          </w:p>
          <w:p w14:paraId="5B71FFAA" w14:textId="77777777" w:rsidR="00B06E49" w:rsidRPr="00075074" w:rsidRDefault="00B06E49" w:rsidP="00B06E49">
            <w:pPr>
              <w:jc w:val="center"/>
              <w:rPr>
                <w:b/>
              </w:rPr>
            </w:pPr>
          </w:p>
          <w:p w14:paraId="3F6A0DC0" w14:textId="77777777" w:rsidR="00B06E49" w:rsidRPr="00075074" w:rsidRDefault="00B06E49" w:rsidP="00B06E49">
            <w:pPr>
              <w:jc w:val="center"/>
              <w:rPr>
                <w:b/>
              </w:rPr>
            </w:pPr>
          </w:p>
          <w:p w14:paraId="629E554A" w14:textId="77777777" w:rsidR="00B06E49" w:rsidRPr="00075074" w:rsidRDefault="00B06E49" w:rsidP="00B06E49">
            <w:pPr>
              <w:jc w:val="center"/>
              <w:rPr>
                <w:b/>
              </w:rPr>
            </w:pPr>
          </w:p>
          <w:p w14:paraId="6F3AF037" w14:textId="77777777" w:rsidR="00B06E49" w:rsidRPr="00075074" w:rsidRDefault="00B06E49" w:rsidP="00B06E49">
            <w:pPr>
              <w:jc w:val="center"/>
              <w:rPr>
                <w:b/>
              </w:rPr>
            </w:pPr>
          </w:p>
          <w:p w14:paraId="4713ADA0" w14:textId="431E633E" w:rsidR="00B06E49" w:rsidRPr="00075074" w:rsidRDefault="00B06E49" w:rsidP="00B06E49">
            <w:pPr>
              <w:jc w:val="center"/>
              <w:rPr>
                <w:b/>
              </w:rPr>
            </w:pPr>
            <w:r w:rsidRPr="00075074">
              <w:rPr>
                <w:b/>
              </w:rPr>
              <w:t>5.2</w:t>
            </w:r>
          </w:p>
        </w:tc>
        <w:tc>
          <w:tcPr>
            <w:tcW w:w="6804" w:type="dxa"/>
          </w:tcPr>
          <w:p w14:paraId="7FD225B3" w14:textId="77777777" w:rsidR="00B06E49" w:rsidRPr="00075074" w:rsidRDefault="00B06E49" w:rsidP="00B06E49">
            <w:r w:rsidRPr="00075074">
              <w:t>Identify, from samples, the main components of a manual clutch assembly as:</w:t>
            </w:r>
          </w:p>
          <w:p w14:paraId="3BFD3E9C" w14:textId="77777777" w:rsidR="00B06E49" w:rsidRPr="00075074" w:rsidRDefault="00B06E49" w:rsidP="00225998">
            <w:pPr>
              <w:pStyle w:val="ListParagraph"/>
              <w:numPr>
                <w:ilvl w:val="0"/>
                <w:numId w:val="76"/>
              </w:numPr>
              <w:tabs>
                <w:tab w:val="num" w:pos="848"/>
              </w:tabs>
              <w:ind w:hanging="46"/>
              <w:jc w:val="both"/>
            </w:pPr>
            <w:r w:rsidRPr="00075074">
              <w:t>clutch plate</w:t>
            </w:r>
          </w:p>
          <w:p w14:paraId="7D57C6CD" w14:textId="77777777" w:rsidR="00B06E49" w:rsidRPr="00075074" w:rsidRDefault="00B06E49" w:rsidP="00225998">
            <w:pPr>
              <w:pStyle w:val="ListParagraph"/>
              <w:numPr>
                <w:ilvl w:val="0"/>
                <w:numId w:val="76"/>
              </w:numPr>
              <w:tabs>
                <w:tab w:val="num" w:pos="848"/>
              </w:tabs>
              <w:ind w:hanging="46"/>
              <w:jc w:val="both"/>
            </w:pPr>
            <w:r w:rsidRPr="00075074">
              <w:t>cover assembly</w:t>
            </w:r>
          </w:p>
          <w:p w14:paraId="2B72A866" w14:textId="77777777" w:rsidR="00B06E49" w:rsidRPr="00075074" w:rsidRDefault="00B06E49" w:rsidP="00225998">
            <w:pPr>
              <w:pStyle w:val="ListParagraph"/>
              <w:numPr>
                <w:ilvl w:val="0"/>
                <w:numId w:val="76"/>
              </w:numPr>
              <w:tabs>
                <w:tab w:val="num" w:pos="848"/>
              </w:tabs>
              <w:ind w:hanging="46"/>
              <w:jc w:val="both"/>
            </w:pPr>
            <w:r w:rsidRPr="00075074">
              <w:t>thrust bearing</w:t>
            </w:r>
          </w:p>
          <w:p w14:paraId="68B329B1" w14:textId="77777777" w:rsidR="00B06E49" w:rsidRPr="00075074" w:rsidRDefault="00B06E49" w:rsidP="00B06E49">
            <w:pPr>
              <w:jc w:val="both"/>
              <w:rPr>
                <w:b/>
                <w:bCs/>
              </w:rPr>
            </w:pPr>
          </w:p>
          <w:p w14:paraId="3C5366EF" w14:textId="77777777" w:rsidR="00B06E49" w:rsidRPr="00075074" w:rsidRDefault="00B06E49" w:rsidP="00B06E49">
            <w:r w:rsidRPr="00075074">
              <w:t>Correctly assemble and align a manual clutch assembly onto an engine flywheel</w:t>
            </w:r>
          </w:p>
          <w:p w14:paraId="58F8BFC5" w14:textId="77777777" w:rsidR="00B06E49" w:rsidRPr="00075074" w:rsidRDefault="00B06E49" w:rsidP="00B06E49">
            <w:pPr>
              <w:rPr>
                <w:bCs/>
              </w:rPr>
            </w:pPr>
          </w:p>
        </w:tc>
        <w:tc>
          <w:tcPr>
            <w:tcW w:w="1676" w:type="dxa"/>
          </w:tcPr>
          <w:p w14:paraId="66A0AD6C" w14:textId="77777777" w:rsidR="00B06E49" w:rsidRPr="00075074" w:rsidRDefault="00B06E49" w:rsidP="00B06E49">
            <w:pPr>
              <w:jc w:val="center"/>
            </w:pPr>
          </w:p>
          <w:p w14:paraId="3D29F6D4" w14:textId="77777777" w:rsidR="00B06E49" w:rsidRPr="00075074" w:rsidRDefault="00B06E49" w:rsidP="00B06E49">
            <w:pPr>
              <w:jc w:val="center"/>
            </w:pPr>
          </w:p>
          <w:p w14:paraId="59E1D0F1" w14:textId="0DEF00C1" w:rsidR="00B06E49" w:rsidRPr="00075074" w:rsidRDefault="00B06E49" w:rsidP="00B06E49">
            <w:pPr>
              <w:jc w:val="center"/>
            </w:pPr>
            <w:r w:rsidRPr="00075074">
              <w:t>7.3</w:t>
            </w:r>
          </w:p>
        </w:tc>
      </w:tr>
      <w:tr w:rsidR="00B06E49" w:rsidRPr="0043505F" w14:paraId="159BEC9D" w14:textId="77777777" w:rsidTr="00F416B3">
        <w:trPr>
          <w:trHeight w:val="698"/>
        </w:trPr>
        <w:tc>
          <w:tcPr>
            <w:tcW w:w="1560" w:type="dxa"/>
          </w:tcPr>
          <w:p w14:paraId="24FCA882" w14:textId="77777777" w:rsidR="00B06E49" w:rsidRPr="00075074" w:rsidRDefault="00B06E49" w:rsidP="00B06E49">
            <w:pPr>
              <w:jc w:val="center"/>
              <w:rPr>
                <w:b/>
              </w:rPr>
            </w:pPr>
            <w:r w:rsidRPr="00075074">
              <w:rPr>
                <w:b/>
              </w:rPr>
              <w:t>6.1</w:t>
            </w:r>
          </w:p>
          <w:p w14:paraId="0BD94624" w14:textId="77777777" w:rsidR="00B06E49" w:rsidRPr="00075074" w:rsidRDefault="00B06E49" w:rsidP="00B06E49">
            <w:pPr>
              <w:jc w:val="center"/>
              <w:rPr>
                <w:b/>
              </w:rPr>
            </w:pPr>
          </w:p>
          <w:p w14:paraId="29648E6C" w14:textId="77777777" w:rsidR="00B06E49" w:rsidRPr="00075074" w:rsidRDefault="00B06E49" w:rsidP="00B06E49">
            <w:pPr>
              <w:jc w:val="center"/>
              <w:rPr>
                <w:b/>
              </w:rPr>
            </w:pPr>
          </w:p>
          <w:p w14:paraId="46500323" w14:textId="11B899AF" w:rsidR="00B06E49" w:rsidRPr="00075074" w:rsidRDefault="00B06E49" w:rsidP="00B06E49">
            <w:pPr>
              <w:jc w:val="center"/>
              <w:rPr>
                <w:b/>
              </w:rPr>
            </w:pPr>
            <w:r w:rsidRPr="00075074">
              <w:rPr>
                <w:b/>
              </w:rPr>
              <w:t>6.2</w:t>
            </w:r>
          </w:p>
        </w:tc>
        <w:tc>
          <w:tcPr>
            <w:tcW w:w="6804" w:type="dxa"/>
          </w:tcPr>
          <w:p w14:paraId="71EC76E2" w14:textId="77777777" w:rsidR="00B06E49" w:rsidRPr="00075074" w:rsidRDefault="00B06E49" w:rsidP="00B06E49">
            <w:pPr>
              <w:jc w:val="both"/>
            </w:pPr>
            <w:r w:rsidRPr="00075074">
              <w:t>Identify from appropriate data the lubricants used in manual transmission systems</w:t>
            </w:r>
          </w:p>
          <w:p w14:paraId="1799B1AB" w14:textId="77777777" w:rsidR="00B06E49" w:rsidRPr="00075074" w:rsidRDefault="00B06E49" w:rsidP="00B06E49">
            <w:pPr>
              <w:jc w:val="both"/>
              <w:rPr>
                <w:b/>
                <w:bCs/>
              </w:rPr>
            </w:pPr>
          </w:p>
          <w:p w14:paraId="7E41A072" w14:textId="77777777" w:rsidR="00B06E49" w:rsidRPr="00075074" w:rsidRDefault="00B06E49" w:rsidP="00B06E49">
            <w:pPr>
              <w:jc w:val="both"/>
              <w:rPr>
                <w:b/>
                <w:bCs/>
              </w:rPr>
            </w:pPr>
            <w:r w:rsidRPr="00075074">
              <w:t>Identify from appropriate data the lubricant used in automatic transmission systems</w:t>
            </w:r>
          </w:p>
          <w:p w14:paraId="0695225F" w14:textId="77777777" w:rsidR="00B06E49" w:rsidRPr="00075074" w:rsidRDefault="00B06E49" w:rsidP="00B06E49">
            <w:pPr>
              <w:rPr>
                <w:bCs/>
              </w:rPr>
            </w:pPr>
          </w:p>
        </w:tc>
        <w:tc>
          <w:tcPr>
            <w:tcW w:w="1676" w:type="dxa"/>
          </w:tcPr>
          <w:p w14:paraId="36B51F83" w14:textId="77777777" w:rsidR="00B06E49" w:rsidRPr="00075074" w:rsidRDefault="00B06E49" w:rsidP="00B06E49">
            <w:pPr>
              <w:jc w:val="center"/>
            </w:pPr>
          </w:p>
          <w:p w14:paraId="5D86C638" w14:textId="77777777" w:rsidR="00B06E49" w:rsidRPr="00075074" w:rsidRDefault="00B06E49" w:rsidP="00B06E49">
            <w:pPr>
              <w:jc w:val="center"/>
            </w:pPr>
          </w:p>
          <w:p w14:paraId="22544305" w14:textId="166F4630" w:rsidR="00B06E49" w:rsidRPr="00075074" w:rsidRDefault="00B06E49" w:rsidP="00B06E49">
            <w:pPr>
              <w:jc w:val="center"/>
            </w:pPr>
            <w:r w:rsidRPr="00075074">
              <w:t>7.4</w:t>
            </w:r>
          </w:p>
        </w:tc>
      </w:tr>
      <w:tr w:rsidR="00B06E49" w:rsidRPr="0043505F" w14:paraId="44E7579F" w14:textId="77777777" w:rsidTr="00F416B3">
        <w:trPr>
          <w:trHeight w:val="698"/>
        </w:trPr>
        <w:tc>
          <w:tcPr>
            <w:tcW w:w="1560" w:type="dxa"/>
          </w:tcPr>
          <w:p w14:paraId="4589F1EE" w14:textId="45E44BDF" w:rsidR="00B06E49" w:rsidRPr="00075074" w:rsidRDefault="00B06E49" w:rsidP="00B06E49">
            <w:pPr>
              <w:jc w:val="center"/>
              <w:rPr>
                <w:b/>
              </w:rPr>
            </w:pPr>
            <w:r w:rsidRPr="00075074">
              <w:rPr>
                <w:b/>
              </w:rPr>
              <w:t>6.3</w:t>
            </w:r>
          </w:p>
        </w:tc>
        <w:tc>
          <w:tcPr>
            <w:tcW w:w="6804" w:type="dxa"/>
          </w:tcPr>
          <w:p w14:paraId="623F78D6" w14:textId="77777777" w:rsidR="00B06E49" w:rsidRPr="00075074" w:rsidRDefault="00B06E49" w:rsidP="00B06E49">
            <w:pPr>
              <w:jc w:val="both"/>
            </w:pPr>
            <w:r w:rsidRPr="00075074">
              <w:t>Perform a check and top up lubricant level/s in a manual transmission system</w:t>
            </w:r>
          </w:p>
          <w:p w14:paraId="58130F17" w14:textId="77777777" w:rsidR="00B06E49" w:rsidRPr="00075074" w:rsidRDefault="00B06E49" w:rsidP="00B06E49">
            <w:pPr>
              <w:rPr>
                <w:bCs/>
              </w:rPr>
            </w:pPr>
          </w:p>
        </w:tc>
        <w:tc>
          <w:tcPr>
            <w:tcW w:w="1676" w:type="dxa"/>
          </w:tcPr>
          <w:p w14:paraId="380B86E1" w14:textId="77777777" w:rsidR="00B06E49" w:rsidRPr="00075074" w:rsidRDefault="00B06E49" w:rsidP="00B06E49">
            <w:pPr>
              <w:jc w:val="center"/>
            </w:pPr>
          </w:p>
          <w:p w14:paraId="6E36BC6B" w14:textId="2D42371D" w:rsidR="00B06E49" w:rsidRPr="00075074" w:rsidRDefault="00B06E49" w:rsidP="00B06E49">
            <w:pPr>
              <w:jc w:val="center"/>
            </w:pPr>
            <w:r w:rsidRPr="00075074">
              <w:t>7.4</w:t>
            </w:r>
          </w:p>
        </w:tc>
      </w:tr>
      <w:tr w:rsidR="00B06E49" w:rsidRPr="0043505F" w14:paraId="6BD4BC81" w14:textId="77777777" w:rsidTr="00F416B3">
        <w:trPr>
          <w:trHeight w:val="698"/>
        </w:trPr>
        <w:tc>
          <w:tcPr>
            <w:tcW w:w="1560" w:type="dxa"/>
          </w:tcPr>
          <w:p w14:paraId="4CF452F5" w14:textId="6049110D" w:rsidR="00B06E49" w:rsidRPr="00075074" w:rsidRDefault="00B06E49" w:rsidP="00B06E49">
            <w:pPr>
              <w:jc w:val="center"/>
              <w:rPr>
                <w:b/>
              </w:rPr>
            </w:pPr>
            <w:r w:rsidRPr="00075074">
              <w:rPr>
                <w:b/>
              </w:rPr>
              <w:t>7.1</w:t>
            </w:r>
          </w:p>
        </w:tc>
        <w:tc>
          <w:tcPr>
            <w:tcW w:w="6804" w:type="dxa"/>
          </w:tcPr>
          <w:p w14:paraId="6E1FFE6E" w14:textId="77777777" w:rsidR="00B06E49" w:rsidRPr="00075074" w:rsidRDefault="00B06E49" w:rsidP="00B06E49">
            <w:pPr>
              <w:rPr>
                <w:bCs/>
                <w:iCs/>
              </w:rPr>
            </w:pPr>
            <w:r w:rsidRPr="00075074">
              <w:rPr>
                <w:bCs/>
              </w:rPr>
              <w:t>Demonstrate appropriate ways to dispose of waste products in accordance with environmental guidance.</w:t>
            </w:r>
          </w:p>
          <w:p w14:paraId="541F65C8" w14:textId="77777777" w:rsidR="00B06E49" w:rsidRPr="00075074" w:rsidRDefault="00B06E49" w:rsidP="00B06E49">
            <w:pPr>
              <w:rPr>
                <w:bCs/>
              </w:rPr>
            </w:pPr>
          </w:p>
        </w:tc>
        <w:tc>
          <w:tcPr>
            <w:tcW w:w="1676" w:type="dxa"/>
          </w:tcPr>
          <w:p w14:paraId="5C70B294" w14:textId="77777777" w:rsidR="00B06E49" w:rsidRPr="00075074" w:rsidRDefault="00B06E49" w:rsidP="00B06E49">
            <w:pPr>
              <w:jc w:val="center"/>
            </w:pPr>
          </w:p>
          <w:p w14:paraId="53908F42" w14:textId="6A7FB1E7" w:rsidR="00B06E49" w:rsidRPr="00075074" w:rsidRDefault="00B06E49" w:rsidP="00B06E49">
            <w:pPr>
              <w:jc w:val="center"/>
            </w:pPr>
            <w:r w:rsidRPr="00075074">
              <w:t>7.4</w:t>
            </w:r>
          </w:p>
        </w:tc>
      </w:tr>
    </w:tbl>
    <w:p w14:paraId="78C4EE86" w14:textId="77777777" w:rsidR="00B06E49" w:rsidRPr="0043505F" w:rsidRDefault="00B06E49" w:rsidP="00B06E49">
      <w:pPr>
        <w:ind w:left="-709" w:right="-908"/>
        <w:rPr>
          <w:rFonts w:eastAsia="Times New Roman" w:cs="Arial"/>
          <w:b/>
          <w:kern w:val="0"/>
          <w:sz w:val="20"/>
          <w:szCs w:val="20"/>
          <w:lang w:val="en-US"/>
          <w14:ligatures w14:val="none"/>
        </w:rPr>
      </w:pPr>
    </w:p>
    <w:p w14:paraId="35FF9260" w14:textId="77777777" w:rsidR="00B06E49" w:rsidRDefault="00B06E49" w:rsidP="00B06E49">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289F44EB" w14:textId="77777777" w:rsidR="00B06E49" w:rsidRDefault="00B06E49" w:rsidP="00B06E49">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B06E49" w:rsidRPr="0043505F" w14:paraId="50833540"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23AF43"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5107402E"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1E361050" w14:textId="77777777" w:rsidR="00B06E49" w:rsidRDefault="00B06E49" w:rsidP="00F416B3">
            <w:pPr>
              <w:rPr>
                <w:rFonts w:eastAsia="Times New Roman" w:cs="Arial"/>
                <w:kern w:val="0"/>
                <w:szCs w:val="22"/>
                <w:lang w:val="en-US"/>
                <w14:ligatures w14:val="none"/>
              </w:rPr>
            </w:pPr>
          </w:p>
          <w:p w14:paraId="1B1C85B6" w14:textId="77777777" w:rsidR="00B06E49" w:rsidRDefault="00B06E49" w:rsidP="00F416B3">
            <w:pPr>
              <w:rPr>
                <w:rFonts w:eastAsia="Times New Roman" w:cs="Arial"/>
                <w:kern w:val="0"/>
                <w:szCs w:val="22"/>
                <w:lang w:val="en-US"/>
                <w14:ligatures w14:val="none"/>
              </w:rPr>
            </w:pPr>
          </w:p>
          <w:p w14:paraId="304256E2" w14:textId="77777777" w:rsidR="00B06E49" w:rsidRDefault="00B06E49" w:rsidP="00F416B3">
            <w:pPr>
              <w:rPr>
                <w:rFonts w:eastAsia="Times New Roman" w:cs="Arial"/>
                <w:kern w:val="0"/>
                <w:szCs w:val="22"/>
                <w:lang w:val="en-US"/>
                <w14:ligatures w14:val="none"/>
              </w:rPr>
            </w:pPr>
          </w:p>
          <w:p w14:paraId="5EB10BC2" w14:textId="77777777" w:rsidR="00B06E49" w:rsidRDefault="00B06E49" w:rsidP="00F416B3">
            <w:pPr>
              <w:rPr>
                <w:rFonts w:eastAsia="Times New Roman" w:cs="Arial"/>
                <w:kern w:val="0"/>
                <w:szCs w:val="22"/>
                <w:lang w:val="en-US"/>
                <w14:ligatures w14:val="none"/>
              </w:rPr>
            </w:pPr>
          </w:p>
          <w:p w14:paraId="7C0BE5AE" w14:textId="77777777" w:rsidR="00B06E49" w:rsidRDefault="00B06E49" w:rsidP="00F416B3">
            <w:pPr>
              <w:rPr>
                <w:rFonts w:eastAsia="Times New Roman" w:cs="Arial"/>
                <w:kern w:val="0"/>
                <w:szCs w:val="22"/>
                <w:lang w:val="en-US"/>
                <w14:ligatures w14:val="none"/>
              </w:rPr>
            </w:pPr>
          </w:p>
          <w:p w14:paraId="6F772C49" w14:textId="77777777" w:rsidR="00B06E49" w:rsidRDefault="00B06E49" w:rsidP="00F416B3">
            <w:pPr>
              <w:rPr>
                <w:rFonts w:eastAsia="Times New Roman" w:cs="Arial"/>
                <w:kern w:val="0"/>
                <w:szCs w:val="22"/>
                <w:lang w:val="en-US"/>
                <w14:ligatures w14:val="none"/>
              </w:rPr>
            </w:pPr>
          </w:p>
          <w:p w14:paraId="49EAD1E6" w14:textId="77777777" w:rsidR="00B06E49" w:rsidRPr="0043505F" w:rsidRDefault="00B06E49" w:rsidP="00F416B3">
            <w:pPr>
              <w:rPr>
                <w:rFonts w:eastAsia="Times New Roman" w:cs="Arial"/>
                <w:kern w:val="0"/>
                <w:szCs w:val="22"/>
                <w:lang w:val="en-US"/>
                <w14:ligatures w14:val="none"/>
              </w:rPr>
            </w:pPr>
          </w:p>
        </w:tc>
      </w:tr>
    </w:tbl>
    <w:p w14:paraId="38357DE7" w14:textId="45107283" w:rsidR="00B06E49" w:rsidRDefault="00B06E49" w:rsidP="00F77997">
      <w:pPr>
        <w:rPr>
          <w:lang w:val="en-US"/>
        </w:rPr>
      </w:pPr>
    </w:p>
    <w:p w14:paraId="2305F3D1" w14:textId="77777777" w:rsidR="00B06E49" w:rsidRDefault="00B06E49">
      <w:pPr>
        <w:rPr>
          <w:lang w:val="en-US"/>
        </w:rPr>
      </w:pPr>
      <w:r>
        <w:rPr>
          <w:lang w:val="en-US"/>
        </w:rPr>
        <w:br w:type="page"/>
      </w:r>
    </w:p>
    <w:p w14:paraId="788FF0A9" w14:textId="77777777" w:rsidR="00B06E49" w:rsidRDefault="00B06E49"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06E49" w:rsidRPr="0043505F" w14:paraId="7837CDB6"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C9E0B8" w14:textId="597BEBA7" w:rsidR="00B06E49" w:rsidRPr="0043505F" w:rsidRDefault="00B06E4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sidR="0093290D">
              <w:rPr>
                <w:rFonts w:eastAsia="Times New Roman" w:cs="Arial"/>
                <w:b/>
                <w:kern w:val="0"/>
                <w:szCs w:val="22"/>
                <w:lang w:val="en-US"/>
                <w14:ligatures w14:val="none"/>
              </w:rPr>
              <w:t>7</w:t>
            </w:r>
            <w:r w:rsidRPr="0043505F">
              <w:rPr>
                <w:rFonts w:eastAsia="Times New Roman" w:cs="Arial"/>
                <w:b/>
                <w:kern w:val="0"/>
                <w:szCs w:val="22"/>
                <w:lang w:val="en-US"/>
                <w14:ligatures w14:val="none"/>
              </w:rPr>
              <w:t xml:space="preserve"> (</w:t>
            </w:r>
            <w:r w:rsidR="0093290D">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sidR="0093290D">
              <w:rPr>
                <w:rFonts w:eastAsia="Times New Roman" w:cs="Arial"/>
                <w:b/>
                <w:kern w:val="0"/>
                <w:szCs w:val="22"/>
                <w:lang w:val="en-US"/>
                <w14:ligatures w14:val="none"/>
              </w:rPr>
              <w:t>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BECC63" w14:textId="3387A7FD"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93290D">
              <w:rPr>
                <w:rFonts w:eastAsia="Times New Roman" w:cs="Arial"/>
                <w:b/>
                <w:kern w:val="0"/>
                <w:szCs w:val="22"/>
                <w:lang w:val="en-US"/>
                <w14:ligatures w14:val="none"/>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5B3A7C4" w14:textId="360DFF18"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93290D">
              <w:rPr>
                <w:rFonts w:eastAsia="Times New Roman" w:cs="Arial"/>
                <w:b/>
                <w:kern w:val="0"/>
                <w:szCs w:val="22"/>
                <w:lang w:val="en-US"/>
                <w14:ligatures w14:val="none"/>
              </w:rPr>
              <w:t>7.1</w:t>
            </w:r>
          </w:p>
        </w:tc>
      </w:tr>
    </w:tbl>
    <w:p w14:paraId="0FDBB236" w14:textId="77777777" w:rsidR="00B06E49" w:rsidRPr="0043505F" w:rsidRDefault="00B06E49" w:rsidP="00B06E4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06E49" w:rsidRPr="0043505F" w14:paraId="7BA8EB63" w14:textId="77777777" w:rsidTr="00B06E49">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A507517" w14:textId="31790536" w:rsidR="00B06E49" w:rsidRPr="00B06E49" w:rsidRDefault="00B06E4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93290D" w:rsidRPr="0093290D">
              <w:rPr>
                <w:b/>
              </w:rPr>
              <w:t>Identify Vehicle Transmission Layouts</w:t>
            </w:r>
          </w:p>
        </w:tc>
      </w:tr>
    </w:tbl>
    <w:p w14:paraId="4D73D4FC" w14:textId="77777777" w:rsidR="00B06E49" w:rsidRPr="00075074" w:rsidRDefault="00B06E49" w:rsidP="00B06E49"/>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4"/>
      </w:tblGrid>
      <w:tr w:rsidR="00B06E49" w:rsidRPr="00075074" w14:paraId="3FFF14C8" w14:textId="77777777" w:rsidTr="00225998">
        <w:tc>
          <w:tcPr>
            <w:tcW w:w="978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552C90" w14:textId="77777777" w:rsidR="00B06E49" w:rsidRPr="00075074" w:rsidRDefault="00B06E49" w:rsidP="0093290D">
            <w:pPr>
              <w:ind w:firstLine="22"/>
              <w:rPr>
                <w:b/>
              </w:rPr>
            </w:pPr>
            <w:r w:rsidRPr="00075074">
              <w:rPr>
                <w:b/>
              </w:rPr>
              <w:t>Instructions to Learners</w:t>
            </w:r>
            <w:r w:rsidRPr="00075074">
              <w:t xml:space="preserve"> </w:t>
            </w:r>
          </w:p>
          <w:p w14:paraId="4D9B6415" w14:textId="77777777" w:rsidR="00B06E49" w:rsidRPr="00075074" w:rsidRDefault="00B06E49" w:rsidP="0093290D">
            <w:pPr>
              <w:numPr>
                <w:ilvl w:val="0"/>
                <w:numId w:val="77"/>
              </w:numPr>
              <w:tabs>
                <w:tab w:val="clear" w:pos="720"/>
                <w:tab w:val="num" w:pos="323"/>
              </w:tabs>
              <w:ind w:left="465" w:hanging="465"/>
            </w:pPr>
            <w:r w:rsidRPr="00075074">
              <w:t>By investigating the transmission layout of various vehicles, identify on the diagrams below the type of layout shown from the following list.</w:t>
            </w:r>
          </w:p>
          <w:p w14:paraId="5D5B5650" w14:textId="77777777" w:rsidR="00B06E49" w:rsidRPr="00075074" w:rsidRDefault="00B06E49" w:rsidP="0093290D">
            <w:pPr>
              <w:ind w:left="360" w:firstLine="22"/>
            </w:pPr>
          </w:p>
          <w:p w14:paraId="140B2F5B" w14:textId="220DBF2B" w:rsidR="00B06E49" w:rsidRPr="00075074" w:rsidRDefault="00B06E49" w:rsidP="0093290D">
            <w:pPr>
              <w:ind w:left="360" w:firstLine="22"/>
              <w:rPr>
                <w:b/>
              </w:rPr>
            </w:pPr>
            <w:r w:rsidRPr="00075074">
              <w:rPr>
                <w:b/>
              </w:rPr>
              <w:t>Front Engine Front Wheel Drive                   Front Engine Rear Wheel Drive</w:t>
            </w:r>
          </w:p>
          <w:p w14:paraId="0C2465F1" w14:textId="77777777" w:rsidR="00B06E49" w:rsidRPr="00075074" w:rsidRDefault="00B06E49" w:rsidP="0093290D">
            <w:pPr>
              <w:ind w:left="360" w:firstLine="22"/>
              <w:rPr>
                <w:b/>
              </w:rPr>
            </w:pPr>
          </w:p>
          <w:p w14:paraId="6B6784A6" w14:textId="046BAC5E" w:rsidR="00B06E49" w:rsidRPr="00075074" w:rsidRDefault="00B06E49" w:rsidP="0093290D">
            <w:pPr>
              <w:ind w:left="360" w:firstLine="22"/>
              <w:rPr>
                <w:b/>
              </w:rPr>
            </w:pPr>
            <w:proofErr w:type="spellStart"/>
            <w:r w:rsidRPr="00075074">
              <w:rPr>
                <w:b/>
              </w:rPr>
              <w:t>Mid Engine</w:t>
            </w:r>
            <w:proofErr w:type="spellEnd"/>
            <w:r w:rsidRPr="00075074">
              <w:rPr>
                <w:b/>
              </w:rPr>
              <w:t xml:space="preserve"> Rear Wheel Drive                       Front Engine Four Wheel Drive</w:t>
            </w:r>
          </w:p>
          <w:p w14:paraId="7D58B3AF" w14:textId="77777777" w:rsidR="00B06E49" w:rsidRPr="00075074" w:rsidRDefault="00B06E49" w:rsidP="0093290D">
            <w:pPr>
              <w:ind w:firstLine="22"/>
            </w:pPr>
          </w:p>
          <w:p w14:paraId="4EF2499E" w14:textId="77777777" w:rsidR="00B06E49" w:rsidRPr="00075074" w:rsidRDefault="00B06E49" w:rsidP="0093290D">
            <w:pPr>
              <w:ind w:firstLine="22"/>
            </w:pPr>
            <w:r w:rsidRPr="00075074">
              <w:rPr>
                <w:noProof/>
              </w:rPr>
              <w:drawing>
                <wp:inline distT="0" distB="0" distL="0" distR="0" wp14:anchorId="273F8342" wp14:editId="4A9B4F0C">
                  <wp:extent cx="6276975" cy="3971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inline>
              </w:drawing>
            </w:r>
          </w:p>
        </w:tc>
      </w:tr>
    </w:tbl>
    <w:p w14:paraId="37CD0317" w14:textId="77777777" w:rsidR="00B06E49" w:rsidRDefault="00B06E49" w:rsidP="00B06E4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90D" w:rsidRPr="0043505F" w14:paraId="2C7368B6" w14:textId="77777777" w:rsidTr="00F416B3">
        <w:tc>
          <w:tcPr>
            <w:tcW w:w="8280" w:type="dxa"/>
            <w:hideMark/>
          </w:tcPr>
          <w:p w14:paraId="6B4DFC8E"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9DEBD9C"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11CE469"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90D" w:rsidRPr="0043505F" w14:paraId="51DDDA13" w14:textId="77777777" w:rsidTr="00F416B3">
        <w:tc>
          <w:tcPr>
            <w:tcW w:w="8280" w:type="dxa"/>
            <w:hideMark/>
          </w:tcPr>
          <w:p w14:paraId="6284DC6A" w14:textId="5C106140" w:rsidR="0093290D" w:rsidRPr="0043505F" w:rsidRDefault="0093290D" w:rsidP="0093290D">
            <w:pPr>
              <w:rPr>
                <w:rFonts w:eastAsia="Times New Roman" w:cs="Arial"/>
                <w:kern w:val="0"/>
                <w:szCs w:val="22"/>
                <w:lang w:val="en-US"/>
                <w14:ligatures w14:val="none"/>
              </w:rPr>
            </w:pPr>
            <w:r w:rsidRPr="00075074">
              <w:t>Layouts Identified Correctly</w:t>
            </w:r>
          </w:p>
        </w:tc>
        <w:tc>
          <w:tcPr>
            <w:tcW w:w="1620" w:type="dxa"/>
          </w:tcPr>
          <w:p w14:paraId="1E08C798" w14:textId="77777777" w:rsidR="0093290D" w:rsidRPr="0043505F" w:rsidRDefault="0093290D" w:rsidP="0093290D">
            <w:pPr>
              <w:rPr>
                <w:rFonts w:eastAsia="Times New Roman" w:cs="Arial"/>
                <w:b/>
                <w:kern w:val="0"/>
                <w:szCs w:val="22"/>
                <w:lang w:val="en-US"/>
                <w14:ligatures w14:val="none"/>
              </w:rPr>
            </w:pPr>
          </w:p>
        </w:tc>
      </w:tr>
    </w:tbl>
    <w:p w14:paraId="402383FC" w14:textId="77777777" w:rsidR="0093290D" w:rsidRDefault="0093290D" w:rsidP="0093290D">
      <w:pPr>
        <w:rPr>
          <w:rFonts w:eastAsia="Times New Roman" w:cs="Arial"/>
          <w:kern w:val="0"/>
          <w:szCs w:val="22"/>
          <w:lang w:val="en-US"/>
          <w14:ligatures w14:val="none"/>
        </w:rPr>
      </w:pPr>
    </w:p>
    <w:p w14:paraId="59595DA0" w14:textId="77777777" w:rsidR="0093290D" w:rsidRDefault="0093290D" w:rsidP="0093290D">
      <w:pPr>
        <w:rPr>
          <w:rFonts w:eastAsia="Times New Roman" w:cs="Arial"/>
          <w:kern w:val="0"/>
          <w:szCs w:val="22"/>
          <w:lang w:val="en-US"/>
          <w14:ligatures w14:val="none"/>
        </w:rPr>
      </w:pPr>
    </w:p>
    <w:p w14:paraId="0DC0A1D3" w14:textId="77777777" w:rsidR="0093290D" w:rsidRDefault="0093290D" w:rsidP="0093290D">
      <w:pPr>
        <w:rPr>
          <w:rFonts w:eastAsia="Times New Roman" w:cs="Arial"/>
          <w:kern w:val="0"/>
          <w:szCs w:val="22"/>
          <w:lang w:val="en-US"/>
          <w14:ligatures w14:val="none"/>
        </w:rPr>
      </w:pPr>
    </w:p>
    <w:p w14:paraId="2F116692" w14:textId="77777777" w:rsidR="0093290D" w:rsidRDefault="0093290D" w:rsidP="0093290D">
      <w:pPr>
        <w:rPr>
          <w:rFonts w:eastAsia="Times New Roman" w:cs="Arial"/>
          <w:kern w:val="0"/>
          <w:szCs w:val="22"/>
          <w:lang w:val="en-US"/>
          <w14:ligatures w14:val="none"/>
        </w:rPr>
      </w:pPr>
    </w:p>
    <w:p w14:paraId="7363F9A4" w14:textId="77777777" w:rsidR="0093290D" w:rsidRDefault="0093290D" w:rsidP="0093290D">
      <w:pPr>
        <w:rPr>
          <w:rFonts w:eastAsia="Times New Roman" w:cs="Arial"/>
          <w:kern w:val="0"/>
          <w:szCs w:val="22"/>
          <w:lang w:val="en-US"/>
          <w14:ligatures w14:val="none"/>
        </w:rPr>
      </w:pPr>
    </w:p>
    <w:p w14:paraId="385610AB" w14:textId="77777777" w:rsidR="0093290D" w:rsidRDefault="0093290D" w:rsidP="0093290D">
      <w:pPr>
        <w:rPr>
          <w:rFonts w:eastAsia="Times New Roman" w:cs="Arial"/>
          <w:kern w:val="0"/>
          <w:szCs w:val="22"/>
          <w:lang w:val="en-US"/>
          <w14:ligatures w14:val="none"/>
        </w:rPr>
      </w:pPr>
    </w:p>
    <w:p w14:paraId="5F87C1F3" w14:textId="77777777" w:rsidR="0093290D" w:rsidRDefault="0093290D" w:rsidP="0093290D">
      <w:pPr>
        <w:rPr>
          <w:rFonts w:eastAsia="Times New Roman" w:cs="Arial"/>
          <w:kern w:val="0"/>
          <w:szCs w:val="22"/>
          <w:lang w:val="en-US"/>
          <w14:ligatures w14:val="none"/>
        </w:rPr>
      </w:pPr>
    </w:p>
    <w:p w14:paraId="06D7A56D" w14:textId="77777777" w:rsidR="0093290D" w:rsidRDefault="0093290D" w:rsidP="0093290D">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90D" w:rsidRPr="0043505F" w14:paraId="1E23890E"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0713B0"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18B0295"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CEED815" w14:textId="77777777" w:rsidR="0093290D" w:rsidRDefault="0093290D" w:rsidP="00F416B3">
            <w:pPr>
              <w:rPr>
                <w:rFonts w:eastAsia="Times New Roman" w:cs="Arial"/>
                <w:kern w:val="0"/>
                <w:szCs w:val="22"/>
                <w:lang w:val="en-US"/>
                <w14:ligatures w14:val="none"/>
              </w:rPr>
            </w:pPr>
          </w:p>
          <w:p w14:paraId="31E4822F" w14:textId="77777777" w:rsidR="0093290D" w:rsidRPr="0043505F" w:rsidRDefault="0093290D" w:rsidP="00F416B3">
            <w:pPr>
              <w:rPr>
                <w:rFonts w:eastAsia="Times New Roman" w:cs="Arial"/>
                <w:kern w:val="0"/>
                <w:szCs w:val="22"/>
                <w:lang w:val="en-US"/>
                <w14:ligatures w14:val="none"/>
              </w:rPr>
            </w:pPr>
          </w:p>
          <w:p w14:paraId="266315C6"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2471875" w14:textId="77777777" w:rsidR="0093290D" w:rsidRPr="0043505F" w:rsidRDefault="0093290D" w:rsidP="00F416B3">
            <w:pPr>
              <w:rPr>
                <w:rFonts w:eastAsia="Times New Roman" w:cs="Arial"/>
                <w:kern w:val="0"/>
                <w:szCs w:val="22"/>
                <w:lang w:val="en-US"/>
                <w14:ligatures w14:val="none"/>
              </w:rPr>
            </w:pPr>
          </w:p>
          <w:p w14:paraId="3C821DF1" w14:textId="77777777" w:rsidR="0093290D" w:rsidRPr="0043505F" w:rsidRDefault="0093290D" w:rsidP="00F416B3">
            <w:pPr>
              <w:rPr>
                <w:rFonts w:eastAsia="Times New Roman" w:cs="Arial"/>
                <w:kern w:val="0"/>
                <w:szCs w:val="22"/>
                <w:lang w:val="en-US"/>
                <w14:ligatures w14:val="none"/>
              </w:rPr>
            </w:pPr>
          </w:p>
          <w:p w14:paraId="66C36D6E"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24A0EB7" w14:textId="77777777" w:rsidR="0093290D" w:rsidRPr="0043505F" w:rsidRDefault="0093290D" w:rsidP="00F416B3">
            <w:pPr>
              <w:rPr>
                <w:rFonts w:eastAsia="Times New Roman" w:cs="Arial"/>
                <w:kern w:val="0"/>
                <w:szCs w:val="22"/>
                <w:lang w:val="en-US"/>
                <w14:ligatures w14:val="none"/>
              </w:rPr>
            </w:pPr>
          </w:p>
        </w:tc>
      </w:tr>
    </w:tbl>
    <w:p w14:paraId="05641388" w14:textId="77777777" w:rsidR="0093290D" w:rsidRPr="00075074" w:rsidRDefault="0093290D" w:rsidP="00B06E49"/>
    <w:p w14:paraId="0C74DE6C" w14:textId="77777777" w:rsidR="00B06E49" w:rsidRPr="00075074" w:rsidRDefault="00B06E49" w:rsidP="00B06E49"/>
    <w:p w14:paraId="4A927E35" w14:textId="19F2029E" w:rsidR="0093290D" w:rsidRDefault="0093290D">
      <w:pPr>
        <w:rPr>
          <w:lang w:val="en-US"/>
        </w:rPr>
      </w:pPr>
      <w:r>
        <w:rPr>
          <w:lang w:val="en-US"/>
        </w:rPr>
        <w:br w:type="page"/>
      </w:r>
    </w:p>
    <w:p w14:paraId="745B2DD4" w14:textId="77777777" w:rsidR="00B06E49" w:rsidRDefault="00B06E49"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93290D" w:rsidRPr="0043505F" w14:paraId="75726E66"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8258AD7" w14:textId="77777777" w:rsidR="0093290D" w:rsidRPr="0043505F" w:rsidRDefault="0093290D"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34C3BD1" w14:textId="519731A1"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3.1, 4.1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9F6F01" w14:textId="31338273"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7.</w:t>
            </w:r>
            <w:r>
              <w:rPr>
                <w:rFonts w:eastAsia="Times New Roman" w:cs="Arial"/>
                <w:b/>
                <w:kern w:val="0"/>
                <w:szCs w:val="22"/>
                <w:lang w:val="en-US"/>
                <w14:ligatures w14:val="none"/>
              </w:rPr>
              <w:t>2</w:t>
            </w:r>
          </w:p>
        </w:tc>
      </w:tr>
    </w:tbl>
    <w:p w14:paraId="420234C4" w14:textId="77777777" w:rsidR="0093290D" w:rsidRPr="0043505F" w:rsidRDefault="0093290D" w:rsidP="0093290D">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3290D" w:rsidRPr="0043505F" w14:paraId="000AE8E0"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AF2AD4" w14:textId="3B951EF2" w:rsidR="0093290D" w:rsidRPr="00B06E49" w:rsidRDefault="0093290D"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93290D">
              <w:rPr>
                <w:b/>
              </w:rPr>
              <w:t>Identify Manual and Automatic Transmission Components</w:t>
            </w:r>
          </w:p>
        </w:tc>
      </w:tr>
    </w:tbl>
    <w:p w14:paraId="77FC8245" w14:textId="77777777" w:rsidR="0093290D" w:rsidRDefault="0093290D"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3290D" w:rsidRPr="0043505F" w14:paraId="2F33B849" w14:textId="77777777" w:rsidTr="0093290D">
        <w:trPr>
          <w:trHeight w:val="1678"/>
        </w:trPr>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7C56432" w14:textId="77777777" w:rsidR="0093290D" w:rsidRPr="00075074" w:rsidRDefault="0093290D" w:rsidP="0093290D">
            <w:r w:rsidRPr="00075074">
              <w:rPr>
                <w:b/>
              </w:rPr>
              <w:t>Instructions to Learners</w:t>
            </w:r>
            <w:r w:rsidRPr="00075074">
              <w:t xml:space="preserve"> </w:t>
            </w:r>
          </w:p>
          <w:p w14:paraId="5AA18EA1" w14:textId="77777777" w:rsidR="0093290D" w:rsidRPr="00075074" w:rsidRDefault="0093290D" w:rsidP="0093290D">
            <w:r w:rsidRPr="00075074">
              <w:t>By investigating vehicles with manual and automatic transmission systems and with reference to the lettered components on the diagram on the next page, identify the components listed in the table below the diagram.</w:t>
            </w:r>
          </w:p>
          <w:p w14:paraId="251EF1EC" w14:textId="5C93F80B" w:rsidR="0093290D" w:rsidRPr="00B06E49" w:rsidRDefault="0093290D" w:rsidP="0093290D">
            <w:pPr>
              <w:ind w:right="26"/>
              <w:rPr>
                <w:rFonts w:eastAsia="Times New Roman" w:cs="Arial"/>
                <w:b/>
                <w:kern w:val="0"/>
                <w:szCs w:val="22"/>
                <w:lang w:val="en-US"/>
                <w14:ligatures w14:val="none"/>
              </w:rPr>
            </w:pPr>
            <w:r w:rsidRPr="00075074">
              <w:t>State in the table provided whether the component is part of a manual or automatic transmission system.  Some have been completed to help you.</w:t>
            </w:r>
          </w:p>
        </w:tc>
      </w:tr>
    </w:tbl>
    <w:p w14:paraId="472EC141" w14:textId="77777777" w:rsidR="0093290D" w:rsidRDefault="0093290D" w:rsidP="00F77997">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9"/>
        <w:gridCol w:w="3012"/>
        <w:gridCol w:w="2610"/>
      </w:tblGrid>
      <w:tr w:rsidR="0093290D" w:rsidRPr="00075074" w14:paraId="492DC7E0" w14:textId="77777777" w:rsidTr="0093290D">
        <w:trPr>
          <w:trHeight w:val="6809"/>
        </w:trPr>
        <w:tc>
          <w:tcPr>
            <w:tcW w:w="978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D3FA14" w14:textId="77777777" w:rsidR="0093290D" w:rsidRPr="00075074" w:rsidRDefault="0093290D" w:rsidP="00F416B3">
            <w:pPr>
              <w:jc w:val="center"/>
              <w:rPr>
                <w:b/>
              </w:rPr>
            </w:pPr>
            <w:r w:rsidRPr="00075074">
              <w:rPr>
                <w:b/>
                <w:noProof/>
              </w:rPr>
              <w:drawing>
                <wp:inline distT="0" distB="0" distL="0" distR="0" wp14:anchorId="6CD11A1C" wp14:editId="28721C73">
                  <wp:extent cx="5410200" cy="43053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4305300"/>
                          </a:xfrm>
                          <a:prstGeom prst="rect">
                            <a:avLst/>
                          </a:prstGeom>
                          <a:noFill/>
                          <a:ln>
                            <a:noFill/>
                          </a:ln>
                        </pic:spPr>
                      </pic:pic>
                    </a:graphicData>
                  </a:graphic>
                </wp:inline>
              </w:drawing>
            </w:r>
          </w:p>
        </w:tc>
      </w:tr>
      <w:tr w:rsidR="0093290D" w:rsidRPr="00075074" w14:paraId="2BE9FA61" w14:textId="77777777" w:rsidTr="0093290D">
        <w:tc>
          <w:tcPr>
            <w:tcW w:w="41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C59CAE4" w14:textId="77777777" w:rsidR="0093290D" w:rsidRPr="00075074" w:rsidRDefault="0093290D" w:rsidP="00F416B3">
            <w:r w:rsidRPr="00075074">
              <w:t>Component</w:t>
            </w:r>
          </w:p>
        </w:tc>
        <w:tc>
          <w:tcPr>
            <w:tcW w:w="301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BC989F6" w14:textId="77777777" w:rsidR="0093290D" w:rsidRPr="00075074" w:rsidRDefault="0093290D" w:rsidP="00F416B3">
            <w:r w:rsidRPr="00075074">
              <w:t>Letter</w:t>
            </w:r>
          </w:p>
        </w:tc>
        <w:tc>
          <w:tcPr>
            <w:tcW w:w="26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DBE6308" w14:textId="77777777" w:rsidR="0093290D" w:rsidRPr="00075074" w:rsidRDefault="0093290D" w:rsidP="00F416B3">
            <w:r w:rsidRPr="00075074">
              <w:t>Manual/ Automatic</w:t>
            </w:r>
          </w:p>
        </w:tc>
      </w:tr>
      <w:tr w:rsidR="0093290D" w:rsidRPr="00075074" w14:paraId="24BA0D82" w14:textId="77777777" w:rsidTr="0093290D">
        <w:trPr>
          <w:trHeight w:val="397"/>
        </w:trPr>
        <w:tc>
          <w:tcPr>
            <w:tcW w:w="41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A373839" w14:textId="77777777" w:rsidR="0093290D" w:rsidRPr="00075074" w:rsidRDefault="0093290D" w:rsidP="00F416B3">
            <w:r w:rsidRPr="00075074">
              <w:t>Clutch</w:t>
            </w:r>
          </w:p>
        </w:tc>
        <w:tc>
          <w:tcPr>
            <w:tcW w:w="301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374CC82" w14:textId="77777777" w:rsidR="0093290D" w:rsidRPr="00075074" w:rsidRDefault="0093290D" w:rsidP="00F416B3"/>
        </w:tc>
        <w:tc>
          <w:tcPr>
            <w:tcW w:w="26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2D65CFB" w14:textId="77777777" w:rsidR="0093290D" w:rsidRPr="00075074" w:rsidRDefault="0093290D" w:rsidP="00F416B3"/>
        </w:tc>
      </w:tr>
      <w:tr w:rsidR="0093290D" w:rsidRPr="00075074" w14:paraId="0F03B33A" w14:textId="77777777" w:rsidTr="0093290D">
        <w:trPr>
          <w:trHeight w:val="397"/>
        </w:trPr>
        <w:tc>
          <w:tcPr>
            <w:tcW w:w="41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0A505AD" w14:textId="77777777" w:rsidR="0093290D" w:rsidRPr="00075074" w:rsidRDefault="0093290D" w:rsidP="00F416B3">
            <w:r w:rsidRPr="00075074">
              <w:t>Gearbox</w:t>
            </w:r>
          </w:p>
        </w:tc>
        <w:tc>
          <w:tcPr>
            <w:tcW w:w="301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5D78256" w14:textId="77777777" w:rsidR="0093290D" w:rsidRPr="00075074" w:rsidRDefault="0093290D" w:rsidP="00F416B3"/>
        </w:tc>
        <w:tc>
          <w:tcPr>
            <w:tcW w:w="26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7AFD177" w14:textId="77777777" w:rsidR="0093290D" w:rsidRPr="00075074" w:rsidRDefault="0093290D" w:rsidP="00F416B3">
            <w:r w:rsidRPr="00075074">
              <w:t>Automatic</w:t>
            </w:r>
          </w:p>
        </w:tc>
      </w:tr>
      <w:tr w:rsidR="0093290D" w:rsidRPr="00075074" w14:paraId="1175EC6A" w14:textId="77777777" w:rsidTr="0093290D">
        <w:trPr>
          <w:trHeight w:val="397"/>
        </w:trPr>
        <w:tc>
          <w:tcPr>
            <w:tcW w:w="41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BFF6840" w14:textId="77777777" w:rsidR="0093290D" w:rsidRPr="00075074" w:rsidRDefault="0093290D" w:rsidP="00F416B3">
            <w:r w:rsidRPr="00075074">
              <w:t>Gearbox</w:t>
            </w:r>
          </w:p>
        </w:tc>
        <w:tc>
          <w:tcPr>
            <w:tcW w:w="301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04F3139" w14:textId="77777777" w:rsidR="0093290D" w:rsidRPr="00075074" w:rsidRDefault="0093290D" w:rsidP="00F416B3"/>
        </w:tc>
        <w:tc>
          <w:tcPr>
            <w:tcW w:w="26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920269B" w14:textId="77777777" w:rsidR="0093290D" w:rsidRPr="00075074" w:rsidRDefault="0093290D" w:rsidP="00F416B3">
            <w:r w:rsidRPr="00075074">
              <w:t>Manual</w:t>
            </w:r>
          </w:p>
        </w:tc>
      </w:tr>
      <w:tr w:rsidR="0093290D" w:rsidRPr="00075074" w14:paraId="43683B04" w14:textId="77777777" w:rsidTr="0093290D">
        <w:trPr>
          <w:trHeight w:val="397"/>
        </w:trPr>
        <w:tc>
          <w:tcPr>
            <w:tcW w:w="41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3FB6BC2" w14:textId="77777777" w:rsidR="0093290D" w:rsidRPr="00075074" w:rsidRDefault="0093290D" w:rsidP="00F416B3">
            <w:r w:rsidRPr="00075074">
              <w:t>Torque Converter</w:t>
            </w:r>
          </w:p>
        </w:tc>
        <w:tc>
          <w:tcPr>
            <w:tcW w:w="301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F61D5BC" w14:textId="77777777" w:rsidR="0093290D" w:rsidRPr="00075074" w:rsidRDefault="0093290D" w:rsidP="00F416B3"/>
        </w:tc>
        <w:tc>
          <w:tcPr>
            <w:tcW w:w="26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7514246" w14:textId="77777777" w:rsidR="0093290D" w:rsidRPr="00075074" w:rsidRDefault="0093290D" w:rsidP="00F416B3"/>
        </w:tc>
      </w:tr>
      <w:tr w:rsidR="0093290D" w:rsidRPr="00075074" w14:paraId="33B78E70" w14:textId="77777777" w:rsidTr="0093290D">
        <w:trPr>
          <w:trHeight w:val="397"/>
        </w:trPr>
        <w:tc>
          <w:tcPr>
            <w:tcW w:w="41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0ACDC27" w14:textId="77777777" w:rsidR="0093290D" w:rsidRPr="00075074" w:rsidRDefault="0093290D" w:rsidP="00F416B3">
            <w:r w:rsidRPr="00075074">
              <w:t>Final drive</w:t>
            </w:r>
          </w:p>
        </w:tc>
        <w:tc>
          <w:tcPr>
            <w:tcW w:w="301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2867386" w14:textId="77777777" w:rsidR="0093290D" w:rsidRPr="00075074" w:rsidRDefault="0093290D" w:rsidP="00F416B3"/>
        </w:tc>
        <w:tc>
          <w:tcPr>
            <w:tcW w:w="26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B0AADBB" w14:textId="77777777" w:rsidR="0093290D" w:rsidRPr="00075074" w:rsidRDefault="0093290D" w:rsidP="00F416B3">
            <w:r w:rsidRPr="00075074">
              <w:t>Automatic &amp; Manual</w:t>
            </w:r>
          </w:p>
        </w:tc>
      </w:tr>
    </w:tbl>
    <w:p w14:paraId="23E03EAC" w14:textId="77777777" w:rsidR="0093290D" w:rsidRPr="00075074" w:rsidRDefault="0093290D" w:rsidP="0093290D"/>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90D" w:rsidRPr="0043505F" w14:paraId="53C9E9C3" w14:textId="77777777" w:rsidTr="00F416B3">
        <w:tc>
          <w:tcPr>
            <w:tcW w:w="8280" w:type="dxa"/>
            <w:hideMark/>
          </w:tcPr>
          <w:p w14:paraId="61457033"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3FEE3B54"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166E773"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90D" w:rsidRPr="0043505F" w14:paraId="45E920D8" w14:textId="77777777" w:rsidTr="00F416B3">
        <w:tc>
          <w:tcPr>
            <w:tcW w:w="8280" w:type="dxa"/>
            <w:hideMark/>
          </w:tcPr>
          <w:p w14:paraId="0419C685" w14:textId="77777777" w:rsidR="0093290D" w:rsidRPr="0043505F" w:rsidRDefault="0093290D" w:rsidP="00F416B3">
            <w:pPr>
              <w:rPr>
                <w:rFonts w:eastAsia="Times New Roman" w:cs="Arial"/>
                <w:kern w:val="0"/>
                <w:szCs w:val="22"/>
                <w:lang w:val="en-US"/>
                <w14:ligatures w14:val="none"/>
              </w:rPr>
            </w:pPr>
            <w:r w:rsidRPr="00075074">
              <w:t>Layouts Identified Correctly</w:t>
            </w:r>
          </w:p>
        </w:tc>
        <w:tc>
          <w:tcPr>
            <w:tcW w:w="1620" w:type="dxa"/>
          </w:tcPr>
          <w:p w14:paraId="6BE18646" w14:textId="77777777" w:rsidR="0093290D" w:rsidRPr="0043505F" w:rsidRDefault="0093290D" w:rsidP="00F416B3">
            <w:pPr>
              <w:rPr>
                <w:rFonts w:eastAsia="Times New Roman" w:cs="Arial"/>
                <w:b/>
                <w:kern w:val="0"/>
                <w:szCs w:val="22"/>
                <w:lang w:val="en-US"/>
                <w14:ligatures w14:val="none"/>
              </w:rPr>
            </w:pPr>
          </w:p>
        </w:tc>
      </w:tr>
    </w:tbl>
    <w:p w14:paraId="1B9DCA39" w14:textId="77777777" w:rsidR="0093290D" w:rsidRDefault="0093290D" w:rsidP="0093290D">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90D" w:rsidRPr="0043505F" w14:paraId="2AE60D2B"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10B41D"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ADAB1E0"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22E6BA17" w14:textId="77777777" w:rsidR="0093290D" w:rsidRDefault="0093290D" w:rsidP="00F416B3">
            <w:pPr>
              <w:rPr>
                <w:rFonts w:eastAsia="Times New Roman" w:cs="Arial"/>
                <w:kern w:val="0"/>
                <w:szCs w:val="22"/>
                <w:lang w:val="en-US"/>
                <w14:ligatures w14:val="none"/>
              </w:rPr>
            </w:pPr>
          </w:p>
          <w:p w14:paraId="087DC46C" w14:textId="77777777" w:rsidR="0093290D" w:rsidRPr="0043505F" w:rsidRDefault="0093290D" w:rsidP="00F416B3">
            <w:pPr>
              <w:rPr>
                <w:rFonts w:eastAsia="Times New Roman" w:cs="Arial"/>
                <w:kern w:val="0"/>
                <w:szCs w:val="22"/>
                <w:lang w:val="en-US"/>
                <w14:ligatures w14:val="none"/>
              </w:rPr>
            </w:pPr>
          </w:p>
          <w:p w14:paraId="5BE52253"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062A1BF" w14:textId="77777777" w:rsidR="0093290D" w:rsidRPr="0043505F" w:rsidRDefault="0093290D" w:rsidP="00F416B3">
            <w:pPr>
              <w:rPr>
                <w:rFonts w:eastAsia="Times New Roman" w:cs="Arial"/>
                <w:kern w:val="0"/>
                <w:szCs w:val="22"/>
                <w:lang w:val="en-US"/>
                <w14:ligatures w14:val="none"/>
              </w:rPr>
            </w:pPr>
          </w:p>
          <w:p w14:paraId="62E3DCD3" w14:textId="77777777" w:rsidR="0093290D" w:rsidRPr="0043505F" w:rsidRDefault="0093290D" w:rsidP="00F416B3">
            <w:pPr>
              <w:rPr>
                <w:rFonts w:eastAsia="Times New Roman" w:cs="Arial"/>
                <w:kern w:val="0"/>
                <w:szCs w:val="22"/>
                <w:lang w:val="en-US"/>
                <w14:ligatures w14:val="none"/>
              </w:rPr>
            </w:pPr>
          </w:p>
          <w:p w14:paraId="5A9B6C95"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7A187DE" w14:textId="77777777" w:rsidR="0093290D" w:rsidRPr="0043505F" w:rsidRDefault="0093290D" w:rsidP="00F416B3">
            <w:pPr>
              <w:rPr>
                <w:rFonts w:eastAsia="Times New Roman" w:cs="Arial"/>
                <w:kern w:val="0"/>
                <w:szCs w:val="22"/>
                <w:lang w:val="en-US"/>
                <w14:ligatures w14:val="none"/>
              </w:rPr>
            </w:pPr>
          </w:p>
        </w:tc>
      </w:tr>
    </w:tbl>
    <w:p w14:paraId="59824A98" w14:textId="2C6E4666" w:rsidR="0093290D" w:rsidRDefault="0093290D" w:rsidP="00F77997">
      <w:pPr>
        <w:rPr>
          <w:lang w:val="en-US"/>
        </w:rPr>
      </w:pPr>
    </w:p>
    <w:p w14:paraId="1D8F7746" w14:textId="77777777" w:rsidR="0093290D" w:rsidRDefault="0093290D">
      <w:pPr>
        <w:rPr>
          <w:lang w:val="en-US"/>
        </w:rPr>
      </w:pPr>
      <w:r>
        <w:rPr>
          <w:lang w:val="en-US"/>
        </w:rPr>
        <w:br w:type="page"/>
      </w:r>
    </w:p>
    <w:p w14:paraId="02770E5A" w14:textId="77777777" w:rsidR="0093290D" w:rsidRDefault="0093290D"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93290D" w:rsidRPr="0043505F" w14:paraId="49A1F70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F46E602" w14:textId="5B6D9C10" w:rsidR="0093290D" w:rsidRPr="0043505F" w:rsidRDefault="0093290D"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DF2B251" w14:textId="65D230A5"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w:t>
            </w:r>
            <w:r>
              <w:rPr>
                <w:rFonts w:eastAsia="Times New Roman" w:cs="Arial"/>
                <w:b/>
                <w:kern w:val="0"/>
                <w:szCs w:val="22"/>
                <w:lang w:val="en-US"/>
                <w14:ligatures w14:val="none"/>
              </w:rPr>
              <w:t xml:space="preserve">.1, </w:t>
            </w:r>
            <w:r>
              <w:rPr>
                <w:rFonts w:eastAsia="Times New Roman" w:cs="Arial"/>
                <w:b/>
                <w:kern w:val="0"/>
                <w:szCs w:val="22"/>
                <w:lang w:val="en-US"/>
                <w14:ligatures w14:val="none"/>
              </w:rPr>
              <w:t>5.2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AFB43B" w14:textId="3B801B98"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7.3</w:t>
            </w:r>
          </w:p>
        </w:tc>
      </w:tr>
    </w:tbl>
    <w:p w14:paraId="658DA459" w14:textId="77777777" w:rsidR="0093290D" w:rsidRPr="0043505F" w:rsidRDefault="0093290D" w:rsidP="0093290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93290D" w:rsidRPr="0043505F" w14:paraId="0339C40E"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5E6D303" w14:textId="0298F55C" w:rsidR="0093290D" w:rsidRPr="00B06E49" w:rsidRDefault="0093290D"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93290D">
              <w:rPr>
                <w:b/>
              </w:rPr>
              <w:t>Replace Manual Transmission Clutch Assembly</w:t>
            </w:r>
          </w:p>
        </w:tc>
      </w:tr>
    </w:tbl>
    <w:p w14:paraId="5A22F5C5" w14:textId="77777777" w:rsidR="0093290D" w:rsidRDefault="0093290D" w:rsidP="0093290D">
      <w:pPr>
        <w:rPr>
          <w:rFonts w:eastAsia="Times New Roman" w:cs="Arial"/>
          <w:kern w:val="0"/>
          <w:szCs w:val="22"/>
          <w:lang w:val="en-US"/>
          <w14:ligatures w14:val="none"/>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2432"/>
        <w:gridCol w:w="1701"/>
        <w:gridCol w:w="2126"/>
      </w:tblGrid>
      <w:tr w:rsidR="0093290D" w:rsidRPr="00C96300" w14:paraId="310BC60A" w14:textId="77777777" w:rsidTr="00F416B3">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68ED4B0" w14:textId="77777777" w:rsidR="0093290D" w:rsidRPr="00C96300" w:rsidRDefault="0093290D"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4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0821983" w14:textId="77777777" w:rsidR="0093290D" w:rsidRPr="00C96300" w:rsidRDefault="0093290D"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827"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A198B8F" w14:textId="77777777" w:rsidR="0093290D" w:rsidRPr="00C96300" w:rsidRDefault="0093290D"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93290D" w:rsidRPr="00C96300" w14:paraId="6ABE19D7" w14:textId="77777777" w:rsidTr="00F416B3">
        <w:trPr>
          <w:trHeight w:val="445"/>
        </w:trPr>
        <w:tc>
          <w:tcPr>
            <w:tcW w:w="352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2BB94659" w14:textId="77777777" w:rsidR="0093290D" w:rsidRPr="00C96300" w:rsidRDefault="0093290D" w:rsidP="00F416B3">
            <w:pPr>
              <w:rPr>
                <w:rFonts w:eastAsia="Times New Roman" w:cs="Arial"/>
                <w:kern w:val="0"/>
                <w:szCs w:val="22"/>
                <w:lang w:val="en-US"/>
                <w14:ligatures w14:val="none"/>
              </w:rPr>
            </w:pPr>
          </w:p>
          <w:p w14:paraId="7DCCA091" w14:textId="77777777" w:rsidR="0093290D" w:rsidRPr="00C96300" w:rsidRDefault="0093290D" w:rsidP="00F416B3">
            <w:pPr>
              <w:rPr>
                <w:rFonts w:eastAsia="Times New Roman" w:cs="Arial"/>
                <w:kern w:val="0"/>
                <w:szCs w:val="22"/>
                <w:lang w:val="en-US"/>
                <w14:ligatures w14:val="none"/>
              </w:rPr>
            </w:pPr>
          </w:p>
          <w:p w14:paraId="2E38CB85" w14:textId="77777777" w:rsidR="0093290D" w:rsidRPr="00C96300" w:rsidRDefault="0093290D"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53E47612" w14:textId="77777777" w:rsidR="0093290D" w:rsidRPr="00C96300" w:rsidRDefault="0093290D" w:rsidP="00F416B3">
            <w:pPr>
              <w:rPr>
                <w:rFonts w:eastAsia="Times New Roman" w:cs="Arial"/>
                <w:kern w:val="0"/>
                <w:szCs w:val="22"/>
                <w:lang w:val="en-US"/>
                <w14:ligatures w14:val="none"/>
              </w:rPr>
            </w:pPr>
          </w:p>
          <w:p w14:paraId="7E9278B0" w14:textId="77777777" w:rsidR="0093290D" w:rsidRPr="00C96300" w:rsidRDefault="0093290D" w:rsidP="00F416B3">
            <w:pPr>
              <w:rPr>
                <w:rFonts w:eastAsia="Times New Roman" w:cs="Arial"/>
                <w:kern w:val="0"/>
                <w:szCs w:val="22"/>
                <w:lang w:val="en-US"/>
                <w14:ligatures w14:val="none"/>
              </w:rPr>
            </w:pPr>
          </w:p>
          <w:p w14:paraId="542CE435" w14:textId="77777777" w:rsidR="0093290D" w:rsidRPr="00C96300" w:rsidRDefault="0093290D"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593BB139" w14:textId="77777777" w:rsidR="0093290D" w:rsidRPr="00C96300" w:rsidRDefault="0093290D" w:rsidP="00F416B3">
            <w:pPr>
              <w:rPr>
                <w:rFonts w:eastAsia="Times New Roman" w:cs="Arial"/>
                <w:kern w:val="0"/>
                <w:szCs w:val="22"/>
                <w:lang w:val="en-US"/>
                <w14:ligatures w14:val="none"/>
              </w:rPr>
            </w:pPr>
          </w:p>
          <w:p w14:paraId="620ACE18" w14:textId="77777777" w:rsidR="0093290D" w:rsidRPr="00C96300" w:rsidRDefault="0093290D" w:rsidP="00F416B3">
            <w:pPr>
              <w:rPr>
                <w:rFonts w:eastAsia="Times New Roman" w:cs="Arial"/>
                <w:kern w:val="0"/>
                <w:szCs w:val="22"/>
                <w:lang w:val="en-US"/>
                <w14:ligatures w14:val="none"/>
              </w:rPr>
            </w:pPr>
          </w:p>
          <w:p w14:paraId="53914842" w14:textId="77777777" w:rsidR="0093290D" w:rsidRPr="00C96300" w:rsidRDefault="0093290D"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078DE824" w14:textId="77777777" w:rsidR="0093290D" w:rsidRPr="00C96300" w:rsidRDefault="0093290D" w:rsidP="00F416B3">
            <w:pPr>
              <w:rPr>
                <w:rFonts w:eastAsia="Times New Roman" w:cs="Arial"/>
                <w:kern w:val="0"/>
                <w:szCs w:val="22"/>
                <w:lang w:val="en-US"/>
                <w14:ligatures w14:val="none"/>
              </w:rPr>
            </w:pPr>
          </w:p>
        </w:tc>
        <w:tc>
          <w:tcPr>
            <w:tcW w:w="243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6A0F7096" w14:textId="77777777" w:rsidR="0093290D" w:rsidRPr="00C96300" w:rsidRDefault="0093290D"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D5F1D94" w14:textId="77777777" w:rsidR="0093290D" w:rsidRPr="00B06E49" w:rsidRDefault="0093290D" w:rsidP="00F416B3">
            <w:pPr>
              <w:rPr>
                <w:rFonts w:eastAsia="Times New Roman" w:cs="Arial"/>
                <w:b/>
                <w:bCs/>
                <w:color w:val="FFFFFF" w:themeColor="background1"/>
                <w:kern w:val="0"/>
                <w:szCs w:val="22"/>
                <w:lang w:val="en-US"/>
                <w14:ligatures w14:val="none"/>
              </w:rPr>
            </w:pPr>
            <w:r w:rsidRPr="00B06E49">
              <w:rPr>
                <w:rFonts w:eastAsia="Times New Roman" w:cs="Arial"/>
                <w:b/>
                <w:bCs/>
                <w:color w:val="FFFFFF" w:themeColor="background1"/>
                <w:kern w:val="0"/>
                <w:szCs w:val="22"/>
                <w:lang w:val="en-US"/>
                <w14:ligatures w14:val="none"/>
              </w:rPr>
              <w:t>Component</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4FEB6F7" w14:textId="7A574238" w:rsidR="0093290D" w:rsidRPr="00B06E49" w:rsidRDefault="00041DC7" w:rsidP="00F416B3">
            <w:pPr>
              <w:rPr>
                <w:rFonts w:eastAsia="Times New Roman" w:cs="Arial"/>
                <w:b/>
                <w:bCs/>
                <w:kern w:val="0"/>
                <w:szCs w:val="22"/>
                <w:lang w:val="en-US"/>
                <w14:ligatures w14:val="none"/>
              </w:rPr>
            </w:pPr>
            <w:r>
              <w:rPr>
                <w:rFonts w:eastAsia="Times New Roman" w:cs="Arial"/>
                <w:b/>
                <w:bCs/>
                <w:kern w:val="0"/>
                <w:szCs w:val="22"/>
                <w:lang w:val="en-US"/>
                <w14:ligatures w14:val="none"/>
              </w:rPr>
              <w:t>Condition</w:t>
            </w:r>
          </w:p>
        </w:tc>
      </w:tr>
      <w:tr w:rsidR="0093290D" w:rsidRPr="00C96300" w14:paraId="0B3E609D" w14:textId="77777777" w:rsidTr="00041DC7">
        <w:trPr>
          <w:trHeight w:val="445"/>
        </w:trPr>
        <w:tc>
          <w:tcPr>
            <w:tcW w:w="3522" w:type="dxa"/>
            <w:vMerge/>
            <w:tcBorders>
              <w:left w:val="single" w:sz="4" w:space="0" w:color="35B1F5" w:themeColor="accent2" w:themeTint="80"/>
              <w:right w:val="single" w:sz="4" w:space="0" w:color="35B1F5" w:themeColor="accent2" w:themeTint="80"/>
            </w:tcBorders>
          </w:tcPr>
          <w:p w14:paraId="19F22D8A" w14:textId="77777777" w:rsidR="0093290D" w:rsidRPr="00C96300" w:rsidRDefault="0093290D"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7AC9D834" w14:textId="77777777" w:rsidR="0093290D" w:rsidRPr="00C96300" w:rsidRDefault="0093290D"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2C783143" w14:textId="6EA2708B" w:rsidR="0093290D" w:rsidRPr="00C96300" w:rsidRDefault="00041DC7"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Clutch Plate</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A06A03F" w14:textId="77777777" w:rsidR="0093290D" w:rsidRPr="00C96300" w:rsidRDefault="0093290D" w:rsidP="00F416B3">
            <w:pPr>
              <w:rPr>
                <w:rFonts w:eastAsia="Times New Roman" w:cs="Arial"/>
                <w:kern w:val="0"/>
                <w:szCs w:val="22"/>
                <w:lang w:val="en-US"/>
                <w14:ligatures w14:val="none"/>
              </w:rPr>
            </w:pPr>
          </w:p>
        </w:tc>
      </w:tr>
      <w:tr w:rsidR="00041DC7" w:rsidRPr="00C96300" w14:paraId="0F90E69D" w14:textId="77777777" w:rsidTr="00041DC7">
        <w:trPr>
          <w:trHeight w:val="898"/>
        </w:trPr>
        <w:tc>
          <w:tcPr>
            <w:tcW w:w="3522" w:type="dxa"/>
            <w:vMerge/>
            <w:tcBorders>
              <w:left w:val="single" w:sz="4" w:space="0" w:color="35B1F5" w:themeColor="accent2" w:themeTint="80"/>
              <w:right w:val="single" w:sz="4" w:space="0" w:color="35B1F5" w:themeColor="accent2" w:themeTint="80"/>
            </w:tcBorders>
          </w:tcPr>
          <w:p w14:paraId="730D24B3" w14:textId="77777777" w:rsidR="00041DC7" w:rsidRPr="00C96300" w:rsidRDefault="00041DC7"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5A45D3AC" w14:textId="77777777" w:rsidR="00041DC7" w:rsidRPr="00C96300" w:rsidRDefault="00041DC7"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43D65602" w14:textId="59C75F7E" w:rsidR="00041DC7" w:rsidRPr="00C96300" w:rsidRDefault="00041DC7"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Cover Assembly</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0AE737B" w14:textId="77777777" w:rsidR="00041DC7" w:rsidRPr="00C96300" w:rsidRDefault="00041DC7" w:rsidP="00F416B3">
            <w:pPr>
              <w:rPr>
                <w:rFonts w:eastAsia="Times New Roman" w:cs="Arial"/>
                <w:kern w:val="0"/>
                <w:szCs w:val="22"/>
                <w:lang w:val="en-US"/>
                <w14:ligatures w14:val="none"/>
              </w:rPr>
            </w:pPr>
          </w:p>
        </w:tc>
      </w:tr>
      <w:tr w:rsidR="0093290D" w:rsidRPr="00C96300" w14:paraId="71209F81" w14:textId="77777777" w:rsidTr="00041DC7">
        <w:trPr>
          <w:trHeight w:val="444"/>
        </w:trPr>
        <w:tc>
          <w:tcPr>
            <w:tcW w:w="352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63F6AF00" w14:textId="77777777" w:rsidR="0093290D" w:rsidRPr="00C96300" w:rsidRDefault="0093290D" w:rsidP="00F416B3">
            <w:pPr>
              <w:rPr>
                <w:rFonts w:eastAsia="Times New Roman" w:cs="Arial"/>
                <w:kern w:val="0"/>
                <w:szCs w:val="22"/>
                <w:lang w:val="en-US"/>
                <w14:ligatures w14:val="none"/>
              </w:rPr>
            </w:pPr>
          </w:p>
        </w:tc>
        <w:tc>
          <w:tcPr>
            <w:tcW w:w="243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09A475D6" w14:textId="77777777" w:rsidR="0093290D" w:rsidRPr="00C96300" w:rsidRDefault="0093290D"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64B35F8F" w14:textId="4EC73077" w:rsidR="0093290D" w:rsidRPr="00C96300" w:rsidRDefault="00041DC7" w:rsidP="00041DC7">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Thrust Bearing</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065EC21" w14:textId="77777777" w:rsidR="0093290D" w:rsidRPr="00C96300" w:rsidRDefault="0093290D" w:rsidP="00F416B3">
            <w:pPr>
              <w:rPr>
                <w:rFonts w:eastAsia="Times New Roman" w:cs="Arial"/>
                <w:kern w:val="0"/>
                <w:szCs w:val="22"/>
                <w:lang w:val="en-US"/>
                <w14:ligatures w14:val="none"/>
              </w:rPr>
            </w:pPr>
          </w:p>
        </w:tc>
      </w:tr>
      <w:tr w:rsidR="0093290D" w:rsidRPr="00C96300" w14:paraId="324B294F" w14:textId="77777777" w:rsidTr="00F416B3">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6C284A" w14:textId="77777777" w:rsidR="00041DC7" w:rsidRPr="00041DC7" w:rsidRDefault="00041DC7" w:rsidP="00041DC7">
            <w:pPr>
              <w:rPr>
                <w:b/>
                <w:iCs/>
              </w:rPr>
            </w:pPr>
            <w:r w:rsidRPr="00041DC7">
              <w:rPr>
                <w:b/>
                <w:iCs/>
              </w:rPr>
              <w:t>Instructions to Assessor</w:t>
            </w:r>
          </w:p>
          <w:p w14:paraId="2A5256B5" w14:textId="77777777" w:rsidR="00041DC7" w:rsidRPr="00075074" w:rsidRDefault="00041DC7" w:rsidP="00041DC7">
            <w:r w:rsidRPr="00075074">
              <w:t xml:space="preserve">For this Task:  the engine and transmission system should be removed from the vehicle and secured to allow safe removal and refitting of the clutch assembly </w:t>
            </w:r>
          </w:p>
          <w:p w14:paraId="33D51D98" w14:textId="77777777" w:rsidR="00041DC7" w:rsidRPr="00075074" w:rsidRDefault="00041DC7" w:rsidP="00041DC7">
            <w:pPr>
              <w:rPr>
                <w:sz w:val="16"/>
                <w:szCs w:val="16"/>
              </w:rPr>
            </w:pPr>
          </w:p>
          <w:p w14:paraId="11DD20C5" w14:textId="77777777" w:rsidR="00041DC7" w:rsidRPr="00075074" w:rsidRDefault="00041DC7" w:rsidP="00041DC7">
            <w:pPr>
              <w:rPr>
                <w:b/>
              </w:rPr>
            </w:pPr>
            <w:r w:rsidRPr="00075074">
              <w:rPr>
                <w:b/>
              </w:rPr>
              <w:t>Instructions to learners</w:t>
            </w:r>
          </w:p>
          <w:p w14:paraId="6B3EE328" w14:textId="77777777" w:rsidR="00041DC7" w:rsidRPr="00075074" w:rsidRDefault="00041DC7" w:rsidP="00041DC7">
            <w:pPr>
              <w:numPr>
                <w:ilvl w:val="0"/>
                <w:numId w:val="78"/>
              </w:numPr>
              <w:tabs>
                <w:tab w:val="num" w:pos="540"/>
              </w:tabs>
              <w:ind w:hanging="1041"/>
              <w:rPr>
                <w:b/>
              </w:rPr>
            </w:pPr>
            <w:r w:rsidRPr="00075074">
              <w:rPr>
                <w:b/>
              </w:rPr>
              <w:t>Remove the gearbox from the engine</w:t>
            </w:r>
          </w:p>
          <w:p w14:paraId="669D5B35" w14:textId="77777777" w:rsidR="00041DC7" w:rsidRPr="00075074" w:rsidRDefault="00041DC7" w:rsidP="00041DC7">
            <w:pPr>
              <w:numPr>
                <w:ilvl w:val="0"/>
                <w:numId w:val="78"/>
              </w:numPr>
              <w:tabs>
                <w:tab w:val="num" w:pos="540"/>
              </w:tabs>
              <w:ind w:hanging="1041"/>
              <w:rPr>
                <w:b/>
              </w:rPr>
            </w:pPr>
            <w:r w:rsidRPr="00075074">
              <w:rPr>
                <w:b/>
              </w:rPr>
              <w:t>Remove the clutch assembly and check for condition</w:t>
            </w:r>
          </w:p>
          <w:p w14:paraId="3DC0ECD3" w14:textId="77777777" w:rsidR="00041DC7" w:rsidRPr="00075074" w:rsidRDefault="00041DC7" w:rsidP="00041DC7">
            <w:pPr>
              <w:numPr>
                <w:ilvl w:val="0"/>
                <w:numId w:val="78"/>
              </w:numPr>
              <w:tabs>
                <w:tab w:val="num" w:pos="540"/>
              </w:tabs>
              <w:ind w:hanging="1041"/>
              <w:rPr>
                <w:b/>
              </w:rPr>
            </w:pPr>
            <w:r w:rsidRPr="00075074">
              <w:rPr>
                <w:b/>
              </w:rPr>
              <w:t>refit the clutch assembly, using appropriate aligning tools</w:t>
            </w:r>
          </w:p>
          <w:p w14:paraId="2D4A3C10" w14:textId="77777777" w:rsidR="00041DC7" w:rsidRPr="00075074" w:rsidRDefault="00041DC7" w:rsidP="00041DC7">
            <w:pPr>
              <w:numPr>
                <w:ilvl w:val="0"/>
                <w:numId w:val="78"/>
              </w:numPr>
              <w:tabs>
                <w:tab w:val="num" w:pos="540"/>
              </w:tabs>
              <w:ind w:hanging="1041"/>
              <w:rPr>
                <w:b/>
              </w:rPr>
            </w:pPr>
            <w:r w:rsidRPr="00075074">
              <w:rPr>
                <w:b/>
              </w:rPr>
              <w:t>Refit the gearbox</w:t>
            </w:r>
          </w:p>
          <w:p w14:paraId="13EEEA63" w14:textId="77777777" w:rsidR="00041DC7" w:rsidRPr="00075074" w:rsidRDefault="00041DC7" w:rsidP="00041DC7">
            <w:pPr>
              <w:numPr>
                <w:ilvl w:val="0"/>
                <w:numId w:val="78"/>
              </w:numPr>
              <w:tabs>
                <w:tab w:val="num" w:pos="540"/>
              </w:tabs>
              <w:ind w:hanging="1041"/>
              <w:rPr>
                <w:b/>
              </w:rPr>
            </w:pPr>
            <w:r w:rsidRPr="00075074">
              <w:rPr>
                <w:b/>
              </w:rPr>
              <w:t>Complete the condition report</w:t>
            </w:r>
          </w:p>
          <w:p w14:paraId="04D31EA4" w14:textId="026156F7" w:rsidR="0093290D" w:rsidRPr="00041DC7" w:rsidRDefault="00041DC7" w:rsidP="00041DC7">
            <w:pPr>
              <w:numPr>
                <w:ilvl w:val="0"/>
                <w:numId w:val="78"/>
              </w:numPr>
              <w:tabs>
                <w:tab w:val="num" w:pos="540"/>
              </w:tabs>
              <w:ind w:hanging="1041"/>
              <w:rPr>
                <w:b/>
              </w:rPr>
            </w:pPr>
            <w:r w:rsidRPr="00075074">
              <w:rPr>
                <w:b/>
              </w:rPr>
              <w:t>Identify in the diagram below, the names of the clutch components</w:t>
            </w:r>
          </w:p>
        </w:tc>
      </w:tr>
      <w:tr w:rsidR="00041DC7" w:rsidRPr="00C96300" w14:paraId="00D3D430" w14:textId="77777777" w:rsidTr="00F416B3">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D9A9B4" w14:textId="43D3F8F1" w:rsidR="00041DC7" w:rsidRDefault="0017113B" w:rsidP="00041DC7">
            <w:pPr>
              <w:rPr>
                <w:b/>
                <w:iCs/>
              </w:rPr>
            </w:pPr>
            <w:r>
              <w:rPr>
                <w:noProof/>
              </w:rPr>
              <mc:AlternateContent>
                <mc:Choice Requires="wps">
                  <w:drawing>
                    <wp:anchor distT="0" distB="0" distL="114300" distR="114300" simplePos="0" relativeHeight="251702272" behindDoc="0" locked="0" layoutInCell="1" allowOverlap="1" wp14:anchorId="36020174" wp14:editId="11742773">
                      <wp:simplePos x="0" y="0"/>
                      <wp:positionH relativeFrom="column">
                        <wp:posOffset>2943860</wp:posOffset>
                      </wp:positionH>
                      <wp:positionV relativeFrom="paragraph">
                        <wp:posOffset>956310</wp:posOffset>
                      </wp:positionV>
                      <wp:extent cx="45719" cy="866775"/>
                      <wp:effectExtent l="38100" t="0" r="69215" b="47625"/>
                      <wp:wrapNone/>
                      <wp:docPr id="342981463" name="Straight Arrow Connector 14"/>
                      <wp:cNvGraphicFramePr/>
                      <a:graphic xmlns:a="http://schemas.openxmlformats.org/drawingml/2006/main">
                        <a:graphicData uri="http://schemas.microsoft.com/office/word/2010/wordprocessingShape">
                          <wps:wsp>
                            <wps:cNvCnPr/>
                            <wps:spPr>
                              <a:xfrm>
                                <a:off x="0" y="0"/>
                                <a:ext cx="45719" cy="8667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466EC2" id="_x0000_t32" coordsize="21600,21600" o:spt="32" o:oned="t" path="m,l21600,21600e" filled="f">
                      <v:path arrowok="t" fillok="f" o:connecttype="none"/>
                      <o:lock v:ext="edit" shapetype="t"/>
                    </v:shapetype>
                    <v:shape id="Straight Arrow Connector 14" o:spid="_x0000_s1026" type="#_x0000_t32" style="position:absolute;margin-left:231.8pt;margin-top:75.3pt;width:3.6pt;height:6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" strokecolor="black [3204]" strokeweight="1.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10D8F17A" wp14:editId="19A21142">
                      <wp:simplePos x="0" y="0"/>
                      <wp:positionH relativeFrom="column">
                        <wp:posOffset>2496185</wp:posOffset>
                      </wp:positionH>
                      <wp:positionV relativeFrom="paragraph">
                        <wp:posOffset>956310</wp:posOffset>
                      </wp:positionV>
                      <wp:extent cx="45719" cy="971550"/>
                      <wp:effectExtent l="38100" t="0" r="69215" b="57150"/>
                      <wp:wrapNone/>
                      <wp:docPr id="934244434" name="Straight Arrow Connector 13"/>
                      <wp:cNvGraphicFramePr/>
                      <a:graphic xmlns:a="http://schemas.openxmlformats.org/drawingml/2006/main">
                        <a:graphicData uri="http://schemas.microsoft.com/office/word/2010/wordprocessingShape">
                          <wps:wsp>
                            <wps:cNvCnPr/>
                            <wps:spPr>
                              <a:xfrm>
                                <a:off x="0" y="0"/>
                                <a:ext cx="45719" cy="971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DE290" id="Straight Arrow Connector 13" o:spid="_x0000_s1026" type="#_x0000_t32" style="position:absolute;margin-left:196.55pt;margin-top:75.3pt;width:3.6pt;height: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" strokecolor="black [3204]" strokeweight="1.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6420F6B8" wp14:editId="5EAF8938">
                      <wp:simplePos x="0" y="0"/>
                      <wp:positionH relativeFrom="column">
                        <wp:posOffset>2000885</wp:posOffset>
                      </wp:positionH>
                      <wp:positionV relativeFrom="paragraph">
                        <wp:posOffset>956310</wp:posOffset>
                      </wp:positionV>
                      <wp:extent cx="45719" cy="733425"/>
                      <wp:effectExtent l="38100" t="0" r="69215" b="47625"/>
                      <wp:wrapNone/>
                      <wp:docPr id="1295848355" name="Straight Arrow Connector 12"/>
                      <wp:cNvGraphicFramePr/>
                      <a:graphic xmlns:a="http://schemas.openxmlformats.org/drawingml/2006/main">
                        <a:graphicData uri="http://schemas.microsoft.com/office/word/2010/wordprocessingShape">
                          <wps:wsp>
                            <wps:cNvCnPr/>
                            <wps:spPr>
                              <a:xfrm>
                                <a:off x="0" y="0"/>
                                <a:ext cx="45719" cy="7334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2D4AF" id="Straight Arrow Connector 12" o:spid="_x0000_s1026" type="#_x0000_t32" style="position:absolute;margin-left:157.55pt;margin-top:75.3pt;width:3.6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" strokecolor="black [3204]" strokeweight="1.5pt">
                      <v:stroke endarrow="block" joinstyle="miter"/>
                    </v:shape>
                  </w:pict>
                </mc:Fallback>
              </mc:AlternateContent>
            </w:r>
            <w:r w:rsidR="00041DC7">
              <w:rPr>
                <w:noProof/>
              </w:rPr>
              <mc:AlternateContent>
                <mc:Choice Requires="wps">
                  <w:drawing>
                    <wp:anchor distT="0" distB="0" distL="114300" distR="114300" simplePos="0" relativeHeight="251699200" behindDoc="0" locked="0" layoutInCell="1" allowOverlap="1" wp14:anchorId="4AE894A1" wp14:editId="2A0FD91F">
                      <wp:simplePos x="0" y="0"/>
                      <wp:positionH relativeFrom="column">
                        <wp:posOffset>1400810</wp:posOffset>
                      </wp:positionH>
                      <wp:positionV relativeFrom="paragraph">
                        <wp:posOffset>956310</wp:posOffset>
                      </wp:positionV>
                      <wp:extent cx="45719" cy="771525"/>
                      <wp:effectExtent l="38100" t="0" r="69215" b="47625"/>
                      <wp:wrapNone/>
                      <wp:docPr id="116435072" name="Straight Arrow Connector 11"/>
                      <wp:cNvGraphicFramePr/>
                      <a:graphic xmlns:a="http://schemas.openxmlformats.org/drawingml/2006/main">
                        <a:graphicData uri="http://schemas.microsoft.com/office/word/2010/wordprocessingShape">
                          <wps:wsp>
                            <wps:cNvCnPr/>
                            <wps:spPr>
                              <a:xfrm>
                                <a:off x="0" y="0"/>
                                <a:ext cx="45719" cy="771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E5C49" id="Straight Arrow Connector 11" o:spid="_x0000_s1026" type="#_x0000_t32" style="position:absolute;margin-left:110.3pt;margin-top:75.3pt;width:3.6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" strokecolor="black [3204]" strokeweight="1.5pt">
                      <v:stroke endarrow="block" joinstyle="miter"/>
                    </v:shape>
                  </w:pict>
                </mc:Fallback>
              </mc:AlternateContent>
            </w:r>
            <w:r w:rsidR="00041DC7">
              <w:rPr>
                <w:noProof/>
              </w:rPr>
              <mc:AlternateContent>
                <mc:Choice Requires="wps">
                  <w:drawing>
                    <wp:anchor distT="0" distB="0" distL="114300" distR="114300" simplePos="0" relativeHeight="251698176" behindDoc="0" locked="0" layoutInCell="1" allowOverlap="1" wp14:anchorId="63F87A26" wp14:editId="171FB740">
                      <wp:simplePos x="0" y="0"/>
                      <wp:positionH relativeFrom="column">
                        <wp:posOffset>715009</wp:posOffset>
                      </wp:positionH>
                      <wp:positionV relativeFrom="paragraph">
                        <wp:posOffset>956310</wp:posOffset>
                      </wp:positionV>
                      <wp:extent cx="47625" cy="695325"/>
                      <wp:effectExtent l="38100" t="0" r="66675" b="47625"/>
                      <wp:wrapNone/>
                      <wp:docPr id="706392751" name="Straight Arrow Connector 10"/>
                      <wp:cNvGraphicFramePr/>
                      <a:graphic xmlns:a="http://schemas.openxmlformats.org/drawingml/2006/main">
                        <a:graphicData uri="http://schemas.microsoft.com/office/word/2010/wordprocessingShape">
                          <wps:wsp>
                            <wps:cNvCnPr/>
                            <wps:spPr>
                              <a:xfrm>
                                <a:off x="0" y="0"/>
                                <a:ext cx="47625" cy="695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1292D" id="Straight Arrow Connector 10" o:spid="_x0000_s1026" type="#_x0000_t32" style="position:absolute;margin-left:56.3pt;margin-top:75.3pt;width:3.75pt;height:5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" strokecolor="black [3204]" strokeweight="1.5pt">
                      <v:stroke endarrow="block" joinstyle="miter"/>
                    </v:shape>
                  </w:pict>
                </mc:Fallback>
              </mc:AlternateContent>
            </w:r>
            <w:r w:rsidR="00041DC7">
              <w:rPr>
                <w:noProof/>
              </w:rPr>
              <mc:AlternateContent>
                <mc:Choice Requires="wps">
                  <w:drawing>
                    <wp:anchor distT="45720" distB="45720" distL="114300" distR="114300" simplePos="0" relativeHeight="251697152" behindDoc="0" locked="0" layoutInCell="1" allowOverlap="1" wp14:anchorId="3805F009" wp14:editId="2FFCFF3B">
                      <wp:simplePos x="0" y="0"/>
                      <wp:positionH relativeFrom="column">
                        <wp:posOffset>2791460</wp:posOffset>
                      </wp:positionH>
                      <wp:positionV relativeFrom="paragraph">
                        <wp:posOffset>689610</wp:posOffset>
                      </wp:positionV>
                      <wp:extent cx="304800" cy="1404620"/>
                      <wp:effectExtent l="0" t="0" r="19050" b="15875"/>
                      <wp:wrapNone/>
                      <wp:docPr id="1787716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solidFill>
                                  <a:srgbClr val="000000"/>
                                </a:solidFill>
                                <a:miter lim="800000"/>
                                <a:headEnd/>
                                <a:tailEnd/>
                              </a:ln>
                            </wps:spPr>
                            <wps:txbx>
                              <w:txbxContent>
                                <w:p w14:paraId="6217E29D" w14:textId="72EC6900" w:rsidR="00041DC7" w:rsidRDefault="00041DC7">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5F009" id="_x0000_s1032" type="#_x0000_t202" style="position:absolute;margin-left:219.8pt;margin-top:54.3pt;width:24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">
                      <v:textbox style="mso-fit-shape-to-text:t">
                        <w:txbxContent>
                          <w:p w14:paraId="6217E29D" w14:textId="72EC6900" w:rsidR="00041DC7" w:rsidRDefault="00041DC7">
                            <w:r>
                              <w:t>E</w:t>
                            </w:r>
                          </w:p>
                        </w:txbxContent>
                      </v:textbox>
                    </v:shape>
                  </w:pict>
                </mc:Fallback>
              </mc:AlternateContent>
            </w:r>
            <w:r w:rsidR="00041DC7">
              <w:rPr>
                <w:noProof/>
              </w:rPr>
              <mc:AlternateContent>
                <mc:Choice Requires="wps">
                  <w:drawing>
                    <wp:anchor distT="45720" distB="45720" distL="114300" distR="114300" simplePos="0" relativeHeight="251695104" behindDoc="0" locked="0" layoutInCell="1" allowOverlap="1" wp14:anchorId="1F229BA4" wp14:editId="2C030D4E">
                      <wp:simplePos x="0" y="0"/>
                      <wp:positionH relativeFrom="column">
                        <wp:posOffset>2334260</wp:posOffset>
                      </wp:positionH>
                      <wp:positionV relativeFrom="paragraph">
                        <wp:posOffset>689610</wp:posOffset>
                      </wp:positionV>
                      <wp:extent cx="304800" cy="1404620"/>
                      <wp:effectExtent l="0" t="0" r="19050" b="15875"/>
                      <wp:wrapNone/>
                      <wp:docPr id="54503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solidFill>
                                  <a:srgbClr val="000000"/>
                                </a:solidFill>
                                <a:miter lim="800000"/>
                                <a:headEnd/>
                                <a:tailEnd/>
                              </a:ln>
                            </wps:spPr>
                            <wps:txbx>
                              <w:txbxContent>
                                <w:p w14:paraId="17AE75CE" w14:textId="596A55B4" w:rsidR="00041DC7" w:rsidRDefault="00041DC7">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29BA4" id="_x0000_s1033" type="#_x0000_t202" style="position:absolute;margin-left:183.8pt;margin-top:54.3pt;width:24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">
                      <v:textbox style="mso-fit-shape-to-text:t">
                        <w:txbxContent>
                          <w:p w14:paraId="17AE75CE" w14:textId="596A55B4" w:rsidR="00041DC7" w:rsidRDefault="00041DC7">
                            <w:r>
                              <w:t>D</w:t>
                            </w:r>
                          </w:p>
                        </w:txbxContent>
                      </v:textbox>
                    </v:shape>
                  </w:pict>
                </mc:Fallback>
              </mc:AlternateContent>
            </w:r>
            <w:r w:rsidR="00041DC7">
              <w:rPr>
                <w:noProof/>
              </w:rPr>
              <mc:AlternateContent>
                <mc:Choice Requires="wps">
                  <w:drawing>
                    <wp:anchor distT="45720" distB="45720" distL="114300" distR="114300" simplePos="0" relativeHeight="251693056" behindDoc="0" locked="0" layoutInCell="1" allowOverlap="1" wp14:anchorId="1E333EDD" wp14:editId="583146E1">
                      <wp:simplePos x="0" y="0"/>
                      <wp:positionH relativeFrom="column">
                        <wp:posOffset>1838960</wp:posOffset>
                      </wp:positionH>
                      <wp:positionV relativeFrom="paragraph">
                        <wp:posOffset>689610</wp:posOffset>
                      </wp:positionV>
                      <wp:extent cx="295275" cy="1404620"/>
                      <wp:effectExtent l="0" t="0" r="28575" b="15875"/>
                      <wp:wrapNone/>
                      <wp:docPr id="25651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4620"/>
                              </a:xfrm>
                              <a:prstGeom prst="rect">
                                <a:avLst/>
                              </a:prstGeom>
                              <a:solidFill>
                                <a:srgbClr val="FFFFFF"/>
                              </a:solidFill>
                              <a:ln w="9525">
                                <a:solidFill>
                                  <a:srgbClr val="000000"/>
                                </a:solidFill>
                                <a:miter lim="800000"/>
                                <a:headEnd/>
                                <a:tailEnd/>
                              </a:ln>
                            </wps:spPr>
                            <wps:txbx>
                              <w:txbxContent>
                                <w:p w14:paraId="1161D02F" w14:textId="7751288B" w:rsidR="00041DC7" w:rsidRDefault="00041DC7">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33EDD" id="_x0000_s1034" type="#_x0000_t202" style="position:absolute;margin-left:144.8pt;margin-top:54.3pt;width:23.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">
                      <v:textbox style="mso-fit-shape-to-text:t">
                        <w:txbxContent>
                          <w:p w14:paraId="1161D02F" w14:textId="7751288B" w:rsidR="00041DC7" w:rsidRDefault="00041DC7">
                            <w:r>
                              <w:t>C</w:t>
                            </w:r>
                          </w:p>
                        </w:txbxContent>
                      </v:textbox>
                    </v:shape>
                  </w:pict>
                </mc:Fallback>
              </mc:AlternateContent>
            </w:r>
            <w:r w:rsidR="00041DC7">
              <w:rPr>
                <w:noProof/>
              </w:rPr>
              <mc:AlternateContent>
                <mc:Choice Requires="wps">
                  <w:drawing>
                    <wp:anchor distT="45720" distB="45720" distL="114300" distR="114300" simplePos="0" relativeHeight="251691008" behindDoc="0" locked="0" layoutInCell="1" allowOverlap="1" wp14:anchorId="7BD8BADE" wp14:editId="0FFA537E">
                      <wp:simplePos x="0" y="0"/>
                      <wp:positionH relativeFrom="column">
                        <wp:posOffset>1219835</wp:posOffset>
                      </wp:positionH>
                      <wp:positionV relativeFrom="paragraph">
                        <wp:posOffset>680085</wp:posOffset>
                      </wp:positionV>
                      <wp:extent cx="295275" cy="1404620"/>
                      <wp:effectExtent l="0" t="0" r="28575" b="15875"/>
                      <wp:wrapNone/>
                      <wp:docPr id="689578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4620"/>
                              </a:xfrm>
                              <a:prstGeom prst="rect">
                                <a:avLst/>
                              </a:prstGeom>
                              <a:solidFill>
                                <a:srgbClr val="FFFFFF"/>
                              </a:solidFill>
                              <a:ln w="9525">
                                <a:solidFill>
                                  <a:srgbClr val="000000"/>
                                </a:solidFill>
                                <a:miter lim="800000"/>
                                <a:headEnd/>
                                <a:tailEnd/>
                              </a:ln>
                            </wps:spPr>
                            <wps:txbx>
                              <w:txbxContent>
                                <w:p w14:paraId="7E643EA1" w14:textId="45446660" w:rsidR="00041DC7" w:rsidRDefault="00041DC7">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8BADE" id="_x0000_s1035" type="#_x0000_t202" style="position:absolute;margin-left:96.05pt;margin-top:53.55pt;width:23.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">
                      <v:textbox style="mso-fit-shape-to-text:t">
                        <w:txbxContent>
                          <w:p w14:paraId="7E643EA1" w14:textId="45446660" w:rsidR="00041DC7" w:rsidRDefault="00041DC7">
                            <w:r>
                              <w:t>B</w:t>
                            </w:r>
                          </w:p>
                        </w:txbxContent>
                      </v:textbox>
                    </v:shape>
                  </w:pict>
                </mc:Fallback>
              </mc:AlternateContent>
            </w:r>
            <w:r w:rsidR="00041DC7" w:rsidRPr="00041DC7">
              <w:rPr>
                <w:b/>
                <w:iCs/>
                <w:noProof/>
              </w:rPr>
              <mc:AlternateContent>
                <mc:Choice Requires="wps">
                  <w:drawing>
                    <wp:anchor distT="45720" distB="45720" distL="114300" distR="114300" simplePos="0" relativeHeight="251688960" behindDoc="0" locked="0" layoutInCell="1" allowOverlap="1" wp14:anchorId="04475086" wp14:editId="2C292C86">
                      <wp:simplePos x="0" y="0"/>
                      <wp:positionH relativeFrom="column">
                        <wp:posOffset>572135</wp:posOffset>
                      </wp:positionH>
                      <wp:positionV relativeFrom="paragraph">
                        <wp:posOffset>670560</wp:posOffset>
                      </wp:positionV>
                      <wp:extent cx="285750" cy="1404620"/>
                      <wp:effectExtent l="0" t="0" r="19050" b="15875"/>
                      <wp:wrapNone/>
                      <wp:docPr id="2019730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solidFill>
                                  <a:srgbClr val="000000"/>
                                </a:solidFill>
                                <a:miter lim="800000"/>
                                <a:headEnd/>
                                <a:tailEnd/>
                              </a:ln>
                            </wps:spPr>
                            <wps:txbx>
                              <w:txbxContent>
                                <w:p w14:paraId="61DCC4E3" w14:textId="7C3AA897" w:rsidR="00041DC7" w:rsidRDefault="00041DC7">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75086" id="_x0000_s1036" type="#_x0000_t202" style="position:absolute;margin-left:45.05pt;margin-top:52.8pt;width:2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">
                      <v:textbox style="mso-fit-shape-to-text:t">
                        <w:txbxContent>
                          <w:p w14:paraId="61DCC4E3" w14:textId="7C3AA897" w:rsidR="00041DC7" w:rsidRDefault="00041DC7">
                            <w:r>
                              <w:t>A</w:t>
                            </w:r>
                          </w:p>
                        </w:txbxContent>
                      </v:textbox>
                    </v:shape>
                  </w:pict>
                </mc:Fallback>
              </mc:AlternateContent>
            </w:r>
          </w:p>
          <w:tbl>
            <w:tblPr>
              <w:tblStyle w:val="TableGrid"/>
              <w:tblW w:w="0" w:type="auto"/>
              <w:tblInd w:w="64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1843"/>
              <w:gridCol w:w="1298"/>
            </w:tblGrid>
            <w:tr w:rsidR="00041DC7" w14:paraId="7D345742" w14:textId="77777777" w:rsidTr="00041DC7">
              <w:tc>
                <w:tcPr>
                  <w:tcW w:w="1843" w:type="dxa"/>
                  <w:shd w:val="clear" w:color="auto" w:fill="043956" w:themeFill="accent2"/>
                </w:tcPr>
                <w:p w14:paraId="3767CA94" w14:textId="454E8EB2" w:rsidR="00041DC7" w:rsidRDefault="00041DC7" w:rsidP="00041DC7">
                  <w:pPr>
                    <w:rPr>
                      <w:b/>
                      <w:iCs/>
                    </w:rPr>
                  </w:pPr>
                  <w:r>
                    <w:rPr>
                      <w:b/>
                      <w:iCs/>
                    </w:rPr>
                    <w:t>Component</w:t>
                  </w:r>
                </w:p>
              </w:tc>
              <w:tc>
                <w:tcPr>
                  <w:tcW w:w="1298" w:type="dxa"/>
                  <w:shd w:val="clear" w:color="auto" w:fill="043956" w:themeFill="accent2"/>
                </w:tcPr>
                <w:p w14:paraId="23D3536E" w14:textId="46F5F339" w:rsidR="00041DC7" w:rsidRDefault="00041DC7" w:rsidP="00041DC7">
                  <w:pPr>
                    <w:rPr>
                      <w:b/>
                      <w:iCs/>
                    </w:rPr>
                  </w:pPr>
                  <w:r>
                    <w:rPr>
                      <w:b/>
                      <w:iCs/>
                    </w:rPr>
                    <w:t>Letter</w:t>
                  </w:r>
                </w:p>
              </w:tc>
            </w:tr>
            <w:tr w:rsidR="00041DC7" w14:paraId="4E54BDE3" w14:textId="77777777" w:rsidTr="00041DC7">
              <w:tc>
                <w:tcPr>
                  <w:tcW w:w="1843" w:type="dxa"/>
                </w:tcPr>
                <w:p w14:paraId="5C0476EF" w14:textId="035E3C1A" w:rsidR="00041DC7" w:rsidRPr="00041DC7" w:rsidRDefault="00041DC7" w:rsidP="00041DC7">
                  <w:pPr>
                    <w:rPr>
                      <w:bCs/>
                      <w:iCs/>
                    </w:rPr>
                  </w:pPr>
                  <w:r w:rsidRPr="00041DC7">
                    <w:rPr>
                      <w:bCs/>
                      <w:iCs/>
                    </w:rPr>
                    <w:t>Clutch Fork</w:t>
                  </w:r>
                </w:p>
              </w:tc>
              <w:tc>
                <w:tcPr>
                  <w:tcW w:w="1298" w:type="dxa"/>
                </w:tcPr>
                <w:p w14:paraId="3253A7AF" w14:textId="77777777" w:rsidR="00041DC7" w:rsidRDefault="00041DC7" w:rsidP="00041DC7">
                  <w:pPr>
                    <w:rPr>
                      <w:b/>
                      <w:iCs/>
                    </w:rPr>
                  </w:pPr>
                </w:p>
              </w:tc>
            </w:tr>
            <w:tr w:rsidR="00041DC7" w14:paraId="64DF9240" w14:textId="77777777" w:rsidTr="00041DC7">
              <w:tc>
                <w:tcPr>
                  <w:tcW w:w="1843" w:type="dxa"/>
                </w:tcPr>
                <w:p w14:paraId="24059B16" w14:textId="765D2DF7" w:rsidR="00041DC7" w:rsidRPr="00041DC7" w:rsidRDefault="00041DC7" w:rsidP="00041DC7">
                  <w:pPr>
                    <w:rPr>
                      <w:bCs/>
                      <w:iCs/>
                    </w:rPr>
                  </w:pPr>
                  <w:r w:rsidRPr="00041DC7">
                    <w:rPr>
                      <w:bCs/>
                      <w:iCs/>
                    </w:rPr>
                    <w:t>Clutch Plate</w:t>
                  </w:r>
                </w:p>
              </w:tc>
              <w:tc>
                <w:tcPr>
                  <w:tcW w:w="1298" w:type="dxa"/>
                </w:tcPr>
                <w:p w14:paraId="061B6ADF" w14:textId="77777777" w:rsidR="00041DC7" w:rsidRDefault="00041DC7" w:rsidP="00041DC7">
                  <w:pPr>
                    <w:rPr>
                      <w:b/>
                      <w:iCs/>
                    </w:rPr>
                  </w:pPr>
                </w:p>
              </w:tc>
            </w:tr>
            <w:tr w:rsidR="00041DC7" w14:paraId="34507F98" w14:textId="77777777" w:rsidTr="00041DC7">
              <w:tc>
                <w:tcPr>
                  <w:tcW w:w="1843" w:type="dxa"/>
                </w:tcPr>
                <w:p w14:paraId="6FFA85A7" w14:textId="1FD30C92" w:rsidR="00041DC7" w:rsidRPr="00041DC7" w:rsidRDefault="00041DC7" w:rsidP="00041DC7">
                  <w:pPr>
                    <w:rPr>
                      <w:bCs/>
                      <w:iCs/>
                    </w:rPr>
                  </w:pPr>
                  <w:r w:rsidRPr="00041DC7">
                    <w:rPr>
                      <w:bCs/>
                      <w:iCs/>
                    </w:rPr>
                    <w:t>Flywheel</w:t>
                  </w:r>
                </w:p>
              </w:tc>
              <w:tc>
                <w:tcPr>
                  <w:tcW w:w="1298" w:type="dxa"/>
                </w:tcPr>
                <w:p w14:paraId="78E640CA" w14:textId="77777777" w:rsidR="00041DC7" w:rsidRDefault="00041DC7" w:rsidP="00041DC7">
                  <w:pPr>
                    <w:rPr>
                      <w:b/>
                      <w:iCs/>
                    </w:rPr>
                  </w:pPr>
                </w:p>
              </w:tc>
            </w:tr>
            <w:tr w:rsidR="00041DC7" w:rsidRPr="00041DC7" w14:paraId="4D2C6133" w14:textId="77777777" w:rsidTr="00041DC7">
              <w:tc>
                <w:tcPr>
                  <w:tcW w:w="1843" w:type="dxa"/>
                </w:tcPr>
                <w:p w14:paraId="0F3BA797" w14:textId="428B344B" w:rsidR="00041DC7" w:rsidRPr="00041DC7" w:rsidRDefault="00041DC7" w:rsidP="00041DC7">
                  <w:pPr>
                    <w:rPr>
                      <w:bCs/>
                      <w:iCs/>
                    </w:rPr>
                  </w:pPr>
                  <w:r w:rsidRPr="00041DC7">
                    <w:rPr>
                      <w:bCs/>
                      <w:iCs/>
                    </w:rPr>
                    <w:t>Thrust bearing</w:t>
                  </w:r>
                </w:p>
              </w:tc>
              <w:tc>
                <w:tcPr>
                  <w:tcW w:w="1298" w:type="dxa"/>
                </w:tcPr>
                <w:p w14:paraId="7E98F643" w14:textId="77777777" w:rsidR="00041DC7" w:rsidRPr="00041DC7" w:rsidRDefault="00041DC7" w:rsidP="00041DC7">
                  <w:pPr>
                    <w:rPr>
                      <w:bCs/>
                      <w:iCs/>
                    </w:rPr>
                  </w:pPr>
                </w:p>
              </w:tc>
            </w:tr>
            <w:tr w:rsidR="00041DC7" w14:paraId="63589455" w14:textId="77777777" w:rsidTr="00041DC7">
              <w:tc>
                <w:tcPr>
                  <w:tcW w:w="1843" w:type="dxa"/>
                </w:tcPr>
                <w:p w14:paraId="3A99BAEB" w14:textId="5FDF3F67" w:rsidR="00041DC7" w:rsidRPr="00041DC7" w:rsidRDefault="00041DC7" w:rsidP="00041DC7">
                  <w:pPr>
                    <w:rPr>
                      <w:bCs/>
                      <w:iCs/>
                    </w:rPr>
                  </w:pPr>
                  <w:r w:rsidRPr="00041DC7">
                    <w:rPr>
                      <w:bCs/>
                      <w:iCs/>
                    </w:rPr>
                    <w:t>Cover Assembly</w:t>
                  </w:r>
                </w:p>
              </w:tc>
              <w:tc>
                <w:tcPr>
                  <w:tcW w:w="1298" w:type="dxa"/>
                </w:tcPr>
                <w:p w14:paraId="36A49799" w14:textId="77777777" w:rsidR="00041DC7" w:rsidRDefault="00041DC7" w:rsidP="00041DC7">
                  <w:pPr>
                    <w:rPr>
                      <w:b/>
                      <w:iCs/>
                    </w:rPr>
                  </w:pPr>
                </w:p>
              </w:tc>
            </w:tr>
          </w:tbl>
          <w:p w14:paraId="4EC3298E" w14:textId="69B5FEED" w:rsidR="00041DC7" w:rsidRPr="00041DC7" w:rsidRDefault="00041DC7" w:rsidP="00041DC7">
            <w:r w:rsidRPr="00075074">
              <w:rPr>
                <w:noProof/>
              </w:rPr>
              <w:drawing>
                <wp:anchor distT="0" distB="0" distL="114300" distR="114300" simplePos="0" relativeHeight="251686912" behindDoc="1" locked="0" layoutInCell="1" allowOverlap="1" wp14:anchorId="529F5F97" wp14:editId="38812A1C">
                  <wp:simplePos x="0" y="0"/>
                  <wp:positionH relativeFrom="column">
                    <wp:posOffset>-5080</wp:posOffset>
                  </wp:positionH>
                  <wp:positionV relativeFrom="paragraph">
                    <wp:posOffset>176530</wp:posOffset>
                  </wp:positionV>
                  <wp:extent cx="3981450" cy="1419225"/>
                  <wp:effectExtent l="0" t="0" r="0" b="9525"/>
                  <wp:wrapTight wrapText="bothSides">
                    <wp:wrapPolygon edited="0">
                      <wp:start x="0" y="0"/>
                      <wp:lineTo x="0" y="21455"/>
                      <wp:lineTo x="21497" y="21455"/>
                      <wp:lineTo x="21497" y="0"/>
                      <wp:lineTo x="0" y="0"/>
                    </wp:wrapPolygon>
                  </wp:wrapTight>
                  <wp:docPr id="2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14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D745E" w14:textId="5EE0022C" w:rsidR="00041DC7" w:rsidRDefault="00041DC7" w:rsidP="00041DC7">
            <w:pPr>
              <w:rPr>
                <w:b/>
                <w:iCs/>
              </w:rPr>
            </w:pPr>
          </w:p>
          <w:p w14:paraId="6C3F5D41" w14:textId="77777777" w:rsidR="00041DC7" w:rsidRDefault="00041DC7" w:rsidP="00041DC7">
            <w:pPr>
              <w:rPr>
                <w:b/>
                <w:iCs/>
              </w:rPr>
            </w:pPr>
          </w:p>
          <w:p w14:paraId="7914269F" w14:textId="77777777" w:rsidR="00041DC7" w:rsidRDefault="00041DC7" w:rsidP="00041DC7">
            <w:pPr>
              <w:rPr>
                <w:b/>
                <w:iCs/>
              </w:rPr>
            </w:pPr>
          </w:p>
          <w:p w14:paraId="374ECEBA" w14:textId="77777777" w:rsidR="00041DC7" w:rsidRDefault="00041DC7" w:rsidP="00041DC7">
            <w:pPr>
              <w:rPr>
                <w:b/>
                <w:iCs/>
              </w:rPr>
            </w:pPr>
          </w:p>
          <w:p w14:paraId="4E87C105" w14:textId="77777777" w:rsidR="00041DC7" w:rsidRDefault="00041DC7" w:rsidP="00041DC7">
            <w:pPr>
              <w:rPr>
                <w:b/>
                <w:iCs/>
              </w:rPr>
            </w:pPr>
          </w:p>
          <w:p w14:paraId="76967A94" w14:textId="77777777" w:rsidR="00041DC7" w:rsidRDefault="00041DC7" w:rsidP="00041DC7">
            <w:pPr>
              <w:rPr>
                <w:b/>
                <w:iCs/>
              </w:rPr>
            </w:pPr>
          </w:p>
          <w:p w14:paraId="696F03CF" w14:textId="77777777" w:rsidR="00041DC7" w:rsidRDefault="00041DC7" w:rsidP="00041DC7">
            <w:pPr>
              <w:rPr>
                <w:b/>
                <w:iCs/>
              </w:rPr>
            </w:pPr>
          </w:p>
          <w:p w14:paraId="787E4388" w14:textId="77777777" w:rsidR="00041DC7" w:rsidRDefault="00041DC7" w:rsidP="00041DC7">
            <w:pPr>
              <w:rPr>
                <w:b/>
                <w:iCs/>
              </w:rPr>
            </w:pPr>
          </w:p>
          <w:p w14:paraId="3FC8438A" w14:textId="77777777" w:rsidR="00041DC7" w:rsidRPr="00041DC7" w:rsidRDefault="00041DC7" w:rsidP="00041DC7">
            <w:pPr>
              <w:rPr>
                <w:b/>
                <w:iCs/>
              </w:rPr>
            </w:pPr>
          </w:p>
        </w:tc>
      </w:tr>
    </w:tbl>
    <w:p w14:paraId="087C8A3A" w14:textId="77777777" w:rsidR="0093290D" w:rsidRDefault="0093290D" w:rsidP="0093290D">
      <w:pPr>
        <w:rPr>
          <w:rFonts w:eastAsia="Times New Roman" w:cs="Arial"/>
          <w:kern w:val="0"/>
          <w:szCs w:val="22"/>
          <w:lang w:val="en-US"/>
          <w14:ligatures w14:val="none"/>
        </w:rPr>
      </w:pPr>
    </w:p>
    <w:p w14:paraId="13A81516" w14:textId="77777777" w:rsidR="00041DC7" w:rsidRDefault="00041DC7" w:rsidP="0093290D">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90D" w:rsidRPr="0043505F" w14:paraId="2B95E1A5" w14:textId="77777777" w:rsidTr="00F416B3">
        <w:tc>
          <w:tcPr>
            <w:tcW w:w="8280" w:type="dxa"/>
            <w:hideMark/>
          </w:tcPr>
          <w:p w14:paraId="2CCF9456"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327A62BD"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C2AA8AE"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90D" w:rsidRPr="0043505F" w14:paraId="170F0857" w14:textId="77777777" w:rsidTr="00F416B3">
        <w:tc>
          <w:tcPr>
            <w:tcW w:w="8280" w:type="dxa"/>
            <w:hideMark/>
          </w:tcPr>
          <w:p w14:paraId="2FFE46E4" w14:textId="77777777" w:rsidR="0093290D" w:rsidRPr="0043505F" w:rsidRDefault="0093290D" w:rsidP="00F416B3">
            <w:pPr>
              <w:rPr>
                <w:rFonts w:eastAsia="Times New Roman" w:cs="Arial"/>
                <w:kern w:val="0"/>
                <w:szCs w:val="22"/>
                <w:lang w:val="en-US"/>
                <w14:ligatures w14:val="none"/>
              </w:rPr>
            </w:pPr>
            <w:r w:rsidRPr="00075074">
              <w:t>PPE selected and correctly used</w:t>
            </w:r>
          </w:p>
        </w:tc>
        <w:tc>
          <w:tcPr>
            <w:tcW w:w="1620" w:type="dxa"/>
          </w:tcPr>
          <w:p w14:paraId="48F26B66" w14:textId="77777777" w:rsidR="0093290D" w:rsidRPr="0043505F" w:rsidRDefault="0093290D" w:rsidP="00F416B3">
            <w:pPr>
              <w:rPr>
                <w:rFonts w:eastAsia="Times New Roman" w:cs="Arial"/>
                <w:b/>
                <w:kern w:val="0"/>
                <w:szCs w:val="22"/>
                <w:lang w:val="en-US"/>
                <w14:ligatures w14:val="none"/>
              </w:rPr>
            </w:pPr>
          </w:p>
        </w:tc>
      </w:tr>
      <w:tr w:rsidR="0093290D" w:rsidRPr="0043505F" w14:paraId="6A551E82" w14:textId="77777777" w:rsidTr="00F416B3">
        <w:tc>
          <w:tcPr>
            <w:tcW w:w="8280" w:type="dxa"/>
          </w:tcPr>
          <w:p w14:paraId="36BFB4BE" w14:textId="77777777" w:rsidR="0093290D" w:rsidRPr="00075074" w:rsidRDefault="0093290D" w:rsidP="00F416B3">
            <w:r w:rsidRPr="00075074">
              <w:t>Methodical procedures used</w:t>
            </w:r>
          </w:p>
        </w:tc>
        <w:tc>
          <w:tcPr>
            <w:tcW w:w="1620" w:type="dxa"/>
          </w:tcPr>
          <w:p w14:paraId="7385AD45" w14:textId="77777777" w:rsidR="0093290D" w:rsidRPr="0043505F" w:rsidRDefault="0093290D" w:rsidP="00F416B3">
            <w:pPr>
              <w:rPr>
                <w:rFonts w:eastAsia="Times New Roman" w:cs="Arial"/>
                <w:b/>
                <w:kern w:val="0"/>
                <w:szCs w:val="22"/>
                <w:lang w:val="en-US"/>
                <w14:ligatures w14:val="none"/>
              </w:rPr>
            </w:pPr>
          </w:p>
        </w:tc>
      </w:tr>
      <w:tr w:rsidR="0093290D" w:rsidRPr="0043505F" w14:paraId="4B52A8AC" w14:textId="77777777" w:rsidTr="00F416B3">
        <w:tc>
          <w:tcPr>
            <w:tcW w:w="8280" w:type="dxa"/>
          </w:tcPr>
          <w:p w14:paraId="5E805789" w14:textId="77777777" w:rsidR="0093290D" w:rsidRPr="00075074" w:rsidRDefault="0093290D" w:rsidP="00F416B3">
            <w:r w:rsidRPr="00075074">
              <w:t>Special tools list completed</w:t>
            </w:r>
          </w:p>
        </w:tc>
        <w:tc>
          <w:tcPr>
            <w:tcW w:w="1620" w:type="dxa"/>
          </w:tcPr>
          <w:p w14:paraId="7CAB1BB3" w14:textId="77777777" w:rsidR="0093290D" w:rsidRPr="0043505F" w:rsidRDefault="0093290D" w:rsidP="00F416B3">
            <w:pPr>
              <w:rPr>
                <w:rFonts w:eastAsia="Times New Roman" w:cs="Arial"/>
                <w:b/>
                <w:kern w:val="0"/>
                <w:szCs w:val="22"/>
                <w:lang w:val="en-US"/>
                <w14:ligatures w14:val="none"/>
              </w:rPr>
            </w:pPr>
          </w:p>
        </w:tc>
      </w:tr>
      <w:tr w:rsidR="0093290D" w:rsidRPr="0043505F" w14:paraId="6212DA14" w14:textId="77777777" w:rsidTr="00F416B3">
        <w:tc>
          <w:tcPr>
            <w:tcW w:w="8280" w:type="dxa"/>
          </w:tcPr>
          <w:p w14:paraId="3D1DB80F" w14:textId="2AE50070" w:rsidR="0093290D" w:rsidRPr="00075074" w:rsidRDefault="0017113B" w:rsidP="00F416B3">
            <w:r w:rsidRPr="00075074">
              <w:t>Report and identification accurate</w:t>
            </w:r>
          </w:p>
        </w:tc>
        <w:tc>
          <w:tcPr>
            <w:tcW w:w="1620" w:type="dxa"/>
          </w:tcPr>
          <w:p w14:paraId="382AEEAB" w14:textId="77777777" w:rsidR="0093290D" w:rsidRPr="0043505F" w:rsidRDefault="0093290D" w:rsidP="00F416B3">
            <w:pPr>
              <w:rPr>
                <w:rFonts w:eastAsia="Times New Roman" w:cs="Arial"/>
                <w:b/>
                <w:kern w:val="0"/>
                <w:szCs w:val="22"/>
                <w:lang w:val="en-US"/>
                <w14:ligatures w14:val="none"/>
              </w:rPr>
            </w:pPr>
          </w:p>
        </w:tc>
      </w:tr>
    </w:tbl>
    <w:p w14:paraId="084527CE" w14:textId="77777777" w:rsidR="0093290D" w:rsidRDefault="0093290D" w:rsidP="0093290D">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90D" w:rsidRPr="0043505F" w14:paraId="5712C872"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14CAF2"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8BAA033"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AA088C9" w14:textId="77777777" w:rsidR="0093290D" w:rsidRDefault="0093290D" w:rsidP="00F416B3">
            <w:pPr>
              <w:rPr>
                <w:rFonts w:eastAsia="Times New Roman" w:cs="Arial"/>
                <w:kern w:val="0"/>
                <w:szCs w:val="22"/>
                <w:lang w:val="en-US"/>
                <w14:ligatures w14:val="none"/>
              </w:rPr>
            </w:pPr>
          </w:p>
          <w:p w14:paraId="0BAC7312" w14:textId="77777777" w:rsidR="0093290D" w:rsidRPr="0043505F" w:rsidRDefault="0093290D" w:rsidP="00F416B3">
            <w:pPr>
              <w:rPr>
                <w:rFonts w:eastAsia="Times New Roman" w:cs="Arial"/>
                <w:kern w:val="0"/>
                <w:szCs w:val="22"/>
                <w:lang w:val="en-US"/>
                <w14:ligatures w14:val="none"/>
              </w:rPr>
            </w:pPr>
          </w:p>
          <w:p w14:paraId="71C72A2A"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0A9890B" w14:textId="77777777" w:rsidR="0093290D" w:rsidRPr="0043505F" w:rsidRDefault="0093290D" w:rsidP="00F416B3">
            <w:pPr>
              <w:rPr>
                <w:rFonts w:eastAsia="Times New Roman" w:cs="Arial"/>
                <w:kern w:val="0"/>
                <w:szCs w:val="22"/>
                <w:lang w:val="en-US"/>
                <w14:ligatures w14:val="none"/>
              </w:rPr>
            </w:pPr>
          </w:p>
          <w:p w14:paraId="02FB212C" w14:textId="77777777" w:rsidR="0093290D" w:rsidRPr="0043505F" w:rsidRDefault="0093290D" w:rsidP="00F416B3">
            <w:pPr>
              <w:rPr>
                <w:rFonts w:eastAsia="Times New Roman" w:cs="Arial"/>
                <w:kern w:val="0"/>
                <w:szCs w:val="22"/>
                <w:lang w:val="en-US"/>
                <w14:ligatures w14:val="none"/>
              </w:rPr>
            </w:pPr>
          </w:p>
          <w:p w14:paraId="773454F9"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DACBE71" w14:textId="77777777" w:rsidR="0093290D" w:rsidRPr="0043505F" w:rsidRDefault="0093290D" w:rsidP="00F416B3">
            <w:pPr>
              <w:rPr>
                <w:rFonts w:eastAsia="Times New Roman" w:cs="Arial"/>
                <w:kern w:val="0"/>
                <w:szCs w:val="22"/>
                <w:lang w:val="en-US"/>
                <w14:ligatures w14:val="none"/>
              </w:rPr>
            </w:pPr>
          </w:p>
        </w:tc>
      </w:tr>
    </w:tbl>
    <w:p w14:paraId="64CB1DE6" w14:textId="7A865D20" w:rsidR="0017113B" w:rsidRDefault="0017113B" w:rsidP="00F77997">
      <w:pPr>
        <w:rPr>
          <w:lang w:val="en-US"/>
        </w:rPr>
      </w:pPr>
    </w:p>
    <w:p w14:paraId="0FAF7D87" w14:textId="77777777" w:rsidR="0017113B" w:rsidRDefault="0017113B">
      <w:pPr>
        <w:rPr>
          <w:lang w:val="en-US"/>
        </w:rPr>
      </w:pPr>
      <w:r>
        <w:rPr>
          <w:lang w:val="en-US"/>
        </w:rPr>
        <w:br w:type="page"/>
      </w:r>
    </w:p>
    <w:p w14:paraId="68936B40" w14:textId="77777777" w:rsidR="0093290D" w:rsidRDefault="0093290D"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7113B" w:rsidRPr="0043505F" w14:paraId="73FE3698"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7B4BB40" w14:textId="77777777" w:rsidR="0017113B" w:rsidRPr="0043505F" w:rsidRDefault="0017113B"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B803109" w14:textId="557C6F13"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6</w:t>
            </w:r>
            <w:r>
              <w:rPr>
                <w:rFonts w:eastAsia="Times New Roman" w:cs="Arial"/>
                <w:b/>
                <w:kern w:val="0"/>
                <w:szCs w:val="22"/>
                <w:lang w:val="en-US"/>
                <w14:ligatures w14:val="none"/>
              </w:rPr>
              <w:t xml:space="preserve">.1, </w:t>
            </w:r>
            <w:r>
              <w:rPr>
                <w:rFonts w:eastAsia="Times New Roman" w:cs="Arial"/>
                <w:b/>
                <w:kern w:val="0"/>
                <w:szCs w:val="22"/>
                <w:lang w:val="en-US"/>
                <w14:ligatures w14:val="none"/>
              </w:rPr>
              <w:t>6</w:t>
            </w:r>
            <w:r>
              <w:rPr>
                <w:rFonts w:eastAsia="Times New Roman" w:cs="Arial"/>
                <w:b/>
                <w:kern w:val="0"/>
                <w:szCs w:val="22"/>
                <w:lang w:val="en-US"/>
                <w14:ligatures w14:val="none"/>
              </w:rPr>
              <w:t>.2</w:t>
            </w:r>
            <w:r>
              <w:rPr>
                <w:rFonts w:eastAsia="Times New Roman" w:cs="Arial"/>
                <w:b/>
                <w:kern w:val="0"/>
                <w:szCs w:val="22"/>
                <w:lang w:val="en-US"/>
                <w14:ligatures w14:val="none"/>
              </w:rPr>
              <w:t>, 6.3, 7.1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FE5F53F" w14:textId="13D7C5B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7.</w:t>
            </w:r>
            <w:r>
              <w:rPr>
                <w:rFonts w:eastAsia="Times New Roman" w:cs="Arial"/>
                <w:b/>
                <w:kern w:val="0"/>
                <w:szCs w:val="22"/>
                <w:lang w:val="en-US"/>
                <w14:ligatures w14:val="none"/>
              </w:rPr>
              <w:t>4</w:t>
            </w:r>
          </w:p>
        </w:tc>
      </w:tr>
    </w:tbl>
    <w:p w14:paraId="7A8154B5" w14:textId="77777777" w:rsidR="0017113B" w:rsidRPr="0043505F" w:rsidRDefault="0017113B" w:rsidP="0017113B">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17113B" w:rsidRPr="0043505F" w14:paraId="458BAD21"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E9BAEBF" w14:textId="5736B8C4" w:rsidR="0017113B" w:rsidRPr="00B06E49" w:rsidRDefault="0017113B"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17113B">
              <w:rPr>
                <w:b/>
              </w:rPr>
              <w:t>Top-Up Transmission Lubricant levels</w:t>
            </w:r>
          </w:p>
        </w:tc>
      </w:tr>
    </w:tbl>
    <w:p w14:paraId="1A7D995E" w14:textId="77777777" w:rsidR="0017113B" w:rsidRDefault="0017113B" w:rsidP="0017113B">
      <w:pPr>
        <w:rPr>
          <w:rFonts w:eastAsia="Times New Roman" w:cs="Arial"/>
          <w:kern w:val="0"/>
          <w:szCs w:val="22"/>
          <w:lang w:val="en-US"/>
          <w14:ligatures w14:val="none"/>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2164"/>
        <w:gridCol w:w="2031"/>
        <w:gridCol w:w="1438"/>
      </w:tblGrid>
      <w:tr w:rsidR="0017113B" w:rsidRPr="00C96300" w14:paraId="3C987452" w14:textId="77777777" w:rsidTr="0017113B">
        <w:tc>
          <w:tcPr>
            <w:tcW w:w="352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F715E79" w14:textId="77777777" w:rsidR="0017113B" w:rsidRPr="00C96300" w:rsidRDefault="0017113B"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4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B42320F" w14:textId="77777777" w:rsidR="0017113B" w:rsidRPr="00C96300" w:rsidRDefault="0017113B"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827"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58724B7" w14:textId="77777777" w:rsidR="0017113B" w:rsidRPr="00C96300" w:rsidRDefault="0017113B"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17113B" w:rsidRPr="00C96300" w14:paraId="1EE21C09" w14:textId="77777777" w:rsidTr="0017113B">
        <w:trPr>
          <w:trHeight w:val="900"/>
        </w:trPr>
        <w:tc>
          <w:tcPr>
            <w:tcW w:w="352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3FB34096" w14:textId="77777777" w:rsidR="0017113B" w:rsidRPr="00C96300" w:rsidRDefault="0017113B" w:rsidP="00F416B3">
            <w:pPr>
              <w:rPr>
                <w:rFonts w:eastAsia="Times New Roman" w:cs="Arial"/>
                <w:kern w:val="0"/>
                <w:szCs w:val="22"/>
                <w:lang w:val="en-US"/>
                <w14:ligatures w14:val="none"/>
              </w:rPr>
            </w:pPr>
          </w:p>
          <w:p w14:paraId="5AC18951" w14:textId="77777777" w:rsidR="0017113B" w:rsidRPr="00C96300" w:rsidRDefault="0017113B" w:rsidP="00F416B3">
            <w:pPr>
              <w:rPr>
                <w:rFonts w:eastAsia="Times New Roman" w:cs="Arial"/>
                <w:kern w:val="0"/>
                <w:szCs w:val="22"/>
                <w:lang w:val="en-US"/>
                <w14:ligatures w14:val="none"/>
              </w:rPr>
            </w:pPr>
          </w:p>
          <w:p w14:paraId="4DBDC590" w14:textId="77777777" w:rsidR="0017113B" w:rsidRPr="00C96300" w:rsidRDefault="0017113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0450F6B0" w14:textId="77777777" w:rsidR="0017113B" w:rsidRPr="00C96300" w:rsidRDefault="0017113B" w:rsidP="00F416B3">
            <w:pPr>
              <w:rPr>
                <w:rFonts w:eastAsia="Times New Roman" w:cs="Arial"/>
                <w:kern w:val="0"/>
                <w:szCs w:val="22"/>
                <w:lang w:val="en-US"/>
                <w14:ligatures w14:val="none"/>
              </w:rPr>
            </w:pPr>
          </w:p>
          <w:p w14:paraId="31147B74" w14:textId="77777777" w:rsidR="0017113B" w:rsidRPr="00C96300" w:rsidRDefault="0017113B" w:rsidP="00F416B3">
            <w:pPr>
              <w:rPr>
                <w:rFonts w:eastAsia="Times New Roman" w:cs="Arial"/>
                <w:kern w:val="0"/>
                <w:szCs w:val="22"/>
                <w:lang w:val="en-US"/>
                <w14:ligatures w14:val="none"/>
              </w:rPr>
            </w:pPr>
          </w:p>
          <w:p w14:paraId="79D0EFD9" w14:textId="77777777" w:rsidR="0017113B" w:rsidRPr="00C96300" w:rsidRDefault="0017113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5F8E4873" w14:textId="77777777" w:rsidR="0017113B" w:rsidRPr="00C96300" w:rsidRDefault="0017113B" w:rsidP="00F416B3">
            <w:pPr>
              <w:rPr>
                <w:rFonts w:eastAsia="Times New Roman" w:cs="Arial"/>
                <w:kern w:val="0"/>
                <w:szCs w:val="22"/>
                <w:lang w:val="en-US"/>
                <w14:ligatures w14:val="none"/>
              </w:rPr>
            </w:pPr>
          </w:p>
          <w:p w14:paraId="707E3DEA" w14:textId="77777777" w:rsidR="0017113B" w:rsidRPr="00C96300" w:rsidRDefault="0017113B" w:rsidP="00F416B3">
            <w:pPr>
              <w:rPr>
                <w:rFonts w:eastAsia="Times New Roman" w:cs="Arial"/>
                <w:kern w:val="0"/>
                <w:szCs w:val="22"/>
                <w:lang w:val="en-US"/>
                <w14:ligatures w14:val="none"/>
              </w:rPr>
            </w:pPr>
          </w:p>
          <w:p w14:paraId="361A278E" w14:textId="77777777" w:rsidR="0017113B" w:rsidRDefault="0017113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67F6EA27" w14:textId="77777777" w:rsidR="0017113B" w:rsidRDefault="0017113B" w:rsidP="00F416B3">
            <w:pPr>
              <w:rPr>
                <w:rFonts w:eastAsia="Times New Roman" w:cs="Arial"/>
                <w:kern w:val="0"/>
                <w:szCs w:val="22"/>
                <w:lang w:val="en-US"/>
                <w14:ligatures w14:val="none"/>
              </w:rPr>
            </w:pPr>
          </w:p>
          <w:p w14:paraId="3E726262" w14:textId="2822B556" w:rsidR="0017113B" w:rsidRDefault="0017113B" w:rsidP="00F416B3">
            <w:pPr>
              <w:rPr>
                <w:rFonts w:eastAsia="Times New Roman" w:cs="Arial"/>
                <w:kern w:val="0"/>
                <w:szCs w:val="22"/>
                <w:lang w:val="en-US"/>
                <w14:ligatures w14:val="none"/>
              </w:rPr>
            </w:pPr>
            <w:r>
              <w:rPr>
                <w:rFonts w:eastAsia="Times New Roman" w:cs="Arial"/>
                <w:kern w:val="0"/>
                <w:szCs w:val="22"/>
                <w:lang w:val="en-US"/>
                <w14:ligatures w14:val="none"/>
              </w:rPr>
              <w:t>Transmission Type:</w:t>
            </w:r>
          </w:p>
          <w:p w14:paraId="6F98A87E" w14:textId="1A2A8DE1" w:rsidR="0017113B" w:rsidRDefault="0017113B" w:rsidP="00F416B3">
            <w:pPr>
              <w:rPr>
                <w:rFonts w:eastAsia="Times New Roman" w:cs="Arial"/>
                <w:kern w:val="0"/>
                <w:szCs w:val="22"/>
                <w:lang w:val="en-US"/>
                <w14:ligatures w14:val="none"/>
              </w:rPr>
            </w:pPr>
            <w:r>
              <w:rPr>
                <w:rFonts w:eastAsia="Times New Roman" w:cs="Arial"/>
                <w:kern w:val="0"/>
                <w:szCs w:val="22"/>
                <w:lang w:val="en-US"/>
                <w14:ligatures w14:val="none"/>
              </w:rPr>
              <w:t>(Automatic/Manual)</w:t>
            </w:r>
          </w:p>
          <w:p w14:paraId="0821BA79" w14:textId="77777777" w:rsidR="0017113B" w:rsidRDefault="0017113B" w:rsidP="00F416B3">
            <w:pPr>
              <w:rPr>
                <w:rFonts w:eastAsia="Times New Roman" w:cs="Arial"/>
                <w:kern w:val="0"/>
                <w:szCs w:val="22"/>
                <w:lang w:val="en-US"/>
                <w14:ligatures w14:val="none"/>
              </w:rPr>
            </w:pPr>
          </w:p>
          <w:p w14:paraId="19D286F2" w14:textId="5C413821" w:rsidR="0017113B" w:rsidRPr="00C96300" w:rsidRDefault="0017113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_______________________</w:t>
            </w:r>
          </w:p>
          <w:p w14:paraId="246C3BA5" w14:textId="77777777" w:rsidR="0017113B" w:rsidRPr="00C96300" w:rsidRDefault="0017113B" w:rsidP="00F416B3">
            <w:pPr>
              <w:rPr>
                <w:rFonts w:eastAsia="Times New Roman" w:cs="Arial"/>
                <w:kern w:val="0"/>
                <w:szCs w:val="22"/>
                <w:lang w:val="en-US"/>
                <w14:ligatures w14:val="none"/>
              </w:rPr>
            </w:pPr>
          </w:p>
        </w:tc>
        <w:tc>
          <w:tcPr>
            <w:tcW w:w="2432" w:type="dxa"/>
            <w:vMerge w:val="restart"/>
            <w:tcBorders>
              <w:top w:val="single" w:sz="4" w:space="0" w:color="35B1F5" w:themeColor="accent2" w:themeTint="80"/>
              <w:left w:val="single" w:sz="4" w:space="0" w:color="35B1F5" w:themeColor="accent2" w:themeTint="80"/>
              <w:right w:val="single" w:sz="4" w:space="0" w:color="35B1F5" w:themeColor="accent2" w:themeTint="80"/>
            </w:tcBorders>
          </w:tcPr>
          <w:p w14:paraId="6738E03D" w14:textId="77777777" w:rsidR="0017113B" w:rsidRPr="00C96300" w:rsidRDefault="0017113B"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BFF5FF3" w14:textId="6C216B84" w:rsidR="0017113B" w:rsidRPr="0017113B" w:rsidRDefault="0017113B" w:rsidP="0017113B">
            <w:pPr>
              <w:rPr>
                <w:rFonts w:eastAsia="Times New Roman" w:cs="Arial"/>
                <w:color w:val="FFFFFF" w:themeColor="background1"/>
                <w:kern w:val="0"/>
                <w:szCs w:val="22"/>
                <w:lang w:val="en-US"/>
                <w14:ligatures w14:val="none"/>
              </w:rPr>
            </w:pPr>
            <w:r w:rsidRPr="0017113B">
              <w:rPr>
                <w:rFonts w:eastAsia="Times New Roman" w:cs="Arial"/>
                <w:color w:val="FFFFFF" w:themeColor="background1"/>
                <w:kern w:val="0"/>
                <w:szCs w:val="22"/>
                <w:lang w:val="en-US"/>
                <w14:ligatures w14:val="none"/>
              </w:rPr>
              <w:t>Gearbox Oil Capacity</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F10B44F" w14:textId="495A4BEC" w:rsidR="0017113B" w:rsidRPr="00B06E49" w:rsidRDefault="0017113B" w:rsidP="0017113B">
            <w:pPr>
              <w:rPr>
                <w:rFonts w:eastAsia="Times New Roman" w:cs="Arial"/>
                <w:b/>
                <w:bCs/>
                <w:kern w:val="0"/>
                <w:szCs w:val="22"/>
                <w:lang w:val="en-US"/>
                <w14:ligatures w14:val="none"/>
              </w:rPr>
            </w:pPr>
          </w:p>
        </w:tc>
      </w:tr>
      <w:tr w:rsidR="0017113B" w:rsidRPr="00C96300" w14:paraId="48DB7A34" w14:textId="77777777" w:rsidTr="0017113B">
        <w:trPr>
          <w:trHeight w:val="898"/>
        </w:trPr>
        <w:tc>
          <w:tcPr>
            <w:tcW w:w="3522" w:type="dxa"/>
            <w:vMerge/>
            <w:tcBorders>
              <w:left w:val="single" w:sz="4" w:space="0" w:color="35B1F5" w:themeColor="accent2" w:themeTint="80"/>
              <w:right w:val="single" w:sz="4" w:space="0" w:color="35B1F5" w:themeColor="accent2" w:themeTint="80"/>
            </w:tcBorders>
          </w:tcPr>
          <w:p w14:paraId="1864392C" w14:textId="77777777" w:rsidR="0017113B" w:rsidRPr="00C96300" w:rsidRDefault="0017113B"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57F1FF09" w14:textId="77777777" w:rsidR="0017113B" w:rsidRPr="00C96300" w:rsidRDefault="0017113B"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79D1E2FE" w14:textId="3FDD62D1" w:rsidR="0017113B" w:rsidRPr="00C96300" w:rsidRDefault="0017113B"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 xml:space="preserve">Final </w:t>
            </w:r>
            <w:proofErr w:type="gramStart"/>
            <w:r>
              <w:rPr>
                <w:rFonts w:eastAsia="Times New Roman" w:cs="Arial"/>
                <w:color w:val="FFFFFF" w:themeColor="background1"/>
                <w:kern w:val="0"/>
                <w:szCs w:val="22"/>
                <w:lang w:val="en-US"/>
                <w14:ligatures w14:val="none"/>
              </w:rPr>
              <w:t>drive</w:t>
            </w:r>
            <w:proofErr w:type="gramEnd"/>
            <w:r>
              <w:rPr>
                <w:rFonts w:eastAsia="Times New Roman" w:cs="Arial"/>
                <w:color w:val="FFFFFF" w:themeColor="background1"/>
                <w:kern w:val="0"/>
                <w:szCs w:val="22"/>
                <w:lang w:val="en-US"/>
                <w14:ligatures w14:val="none"/>
              </w:rPr>
              <w:t xml:space="preserve"> </w:t>
            </w:r>
            <w:proofErr w:type="gramStart"/>
            <w:r>
              <w:rPr>
                <w:rFonts w:eastAsia="Times New Roman" w:cs="Arial"/>
                <w:color w:val="FFFFFF" w:themeColor="background1"/>
                <w:kern w:val="0"/>
                <w:szCs w:val="22"/>
                <w:lang w:val="en-US"/>
                <w14:ligatures w14:val="none"/>
              </w:rPr>
              <w:t>oil</w:t>
            </w:r>
            <w:proofErr w:type="gramEnd"/>
            <w:r>
              <w:rPr>
                <w:rFonts w:eastAsia="Times New Roman" w:cs="Arial"/>
                <w:color w:val="FFFFFF" w:themeColor="background1"/>
                <w:kern w:val="0"/>
                <w:szCs w:val="22"/>
                <w:lang w:val="en-US"/>
                <w14:ligatures w14:val="none"/>
              </w:rPr>
              <w:t xml:space="preserve"> Capacity</w:t>
            </w:r>
          </w:p>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3FE2B9B" w14:textId="77777777" w:rsidR="0017113B" w:rsidRPr="00C96300" w:rsidRDefault="0017113B" w:rsidP="00F416B3">
            <w:pPr>
              <w:rPr>
                <w:rFonts w:eastAsia="Times New Roman" w:cs="Arial"/>
                <w:kern w:val="0"/>
                <w:szCs w:val="22"/>
                <w:lang w:val="en-US"/>
                <w14:ligatures w14:val="none"/>
              </w:rPr>
            </w:pPr>
          </w:p>
        </w:tc>
      </w:tr>
      <w:tr w:rsidR="0017113B" w:rsidRPr="00C96300" w14:paraId="228E164B" w14:textId="77777777" w:rsidTr="002A6672">
        <w:trPr>
          <w:trHeight w:val="1095"/>
        </w:trPr>
        <w:tc>
          <w:tcPr>
            <w:tcW w:w="3522" w:type="dxa"/>
            <w:vMerge/>
            <w:tcBorders>
              <w:left w:val="single" w:sz="4" w:space="0" w:color="35B1F5" w:themeColor="accent2" w:themeTint="80"/>
              <w:right w:val="single" w:sz="4" w:space="0" w:color="35B1F5" w:themeColor="accent2" w:themeTint="80"/>
            </w:tcBorders>
          </w:tcPr>
          <w:p w14:paraId="26EBECC4" w14:textId="77777777" w:rsidR="0017113B" w:rsidRPr="00C96300" w:rsidRDefault="0017113B" w:rsidP="00F416B3">
            <w:pPr>
              <w:rPr>
                <w:rFonts w:eastAsia="Times New Roman" w:cs="Arial"/>
                <w:kern w:val="0"/>
                <w:szCs w:val="22"/>
                <w:lang w:val="en-US"/>
                <w14:ligatures w14:val="none"/>
              </w:rPr>
            </w:pPr>
          </w:p>
        </w:tc>
        <w:tc>
          <w:tcPr>
            <w:tcW w:w="2432" w:type="dxa"/>
            <w:vMerge/>
            <w:tcBorders>
              <w:left w:val="single" w:sz="4" w:space="0" w:color="35B1F5" w:themeColor="accent2" w:themeTint="80"/>
              <w:right w:val="single" w:sz="4" w:space="0" w:color="35B1F5" w:themeColor="accent2" w:themeTint="80"/>
            </w:tcBorders>
          </w:tcPr>
          <w:p w14:paraId="43E6E6CE" w14:textId="77777777" w:rsidR="0017113B" w:rsidRPr="00C96300" w:rsidRDefault="0017113B"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C31513E" w14:textId="75202B6E" w:rsidR="0017113B" w:rsidRPr="00C96300" w:rsidRDefault="0017113B" w:rsidP="00F416B3">
            <w:pPr>
              <w:rPr>
                <w:rFonts w:eastAsia="Times New Roman" w:cs="Arial"/>
                <w:color w:val="FFFFFF" w:themeColor="background1"/>
                <w:kern w:val="0"/>
                <w:szCs w:val="22"/>
                <w:lang w:val="en-US"/>
                <w14:ligatures w14:val="none"/>
              </w:rPr>
            </w:pPr>
            <w:r w:rsidRPr="0017113B">
              <w:rPr>
                <w:rFonts w:eastAsia="Times New Roman" w:cs="Arial"/>
                <w:color w:val="FFFFFF" w:themeColor="background1"/>
                <w:kern w:val="0"/>
                <w:szCs w:val="22"/>
                <w:lang w:val="en-US"/>
                <w14:ligatures w14:val="none"/>
              </w:rPr>
              <w:t>Manual Gearbox Oil Specification</w:t>
            </w:r>
          </w:p>
        </w:tc>
        <w:tc>
          <w:tcPr>
            <w:tcW w:w="2126" w:type="dxa"/>
            <w:vMerge w:val="restart"/>
            <w:tcBorders>
              <w:top w:val="single" w:sz="4" w:space="0" w:color="35B1F5" w:themeColor="accent2" w:themeTint="80"/>
              <w:left w:val="single" w:sz="4" w:space="0" w:color="35B1F5" w:themeColor="accent2" w:themeTint="80"/>
              <w:right w:val="single" w:sz="4" w:space="0" w:color="35B1F5" w:themeColor="accent2" w:themeTint="80"/>
            </w:tcBorders>
            <w:vAlign w:val="center"/>
          </w:tcPr>
          <w:p w14:paraId="5B067A49" w14:textId="77777777" w:rsidR="0017113B" w:rsidRPr="00C96300" w:rsidRDefault="0017113B" w:rsidP="00F416B3">
            <w:pPr>
              <w:rPr>
                <w:rFonts w:eastAsia="Times New Roman" w:cs="Arial"/>
                <w:kern w:val="0"/>
                <w:szCs w:val="22"/>
                <w:lang w:val="en-US"/>
                <w14:ligatures w14:val="none"/>
              </w:rPr>
            </w:pPr>
          </w:p>
        </w:tc>
      </w:tr>
      <w:tr w:rsidR="0017113B" w:rsidRPr="00C96300" w14:paraId="3528F958" w14:textId="77777777" w:rsidTr="002A6672">
        <w:trPr>
          <w:trHeight w:val="1095"/>
        </w:trPr>
        <w:tc>
          <w:tcPr>
            <w:tcW w:w="352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0681980E" w14:textId="77777777" w:rsidR="0017113B" w:rsidRPr="00C96300" w:rsidRDefault="0017113B" w:rsidP="00F416B3">
            <w:pPr>
              <w:rPr>
                <w:rFonts w:eastAsia="Times New Roman" w:cs="Arial"/>
                <w:kern w:val="0"/>
                <w:szCs w:val="22"/>
                <w:lang w:val="en-US"/>
                <w14:ligatures w14:val="none"/>
              </w:rPr>
            </w:pPr>
          </w:p>
        </w:tc>
        <w:tc>
          <w:tcPr>
            <w:tcW w:w="2432" w:type="dxa"/>
            <w:vMerge/>
            <w:tcBorders>
              <w:left w:val="single" w:sz="4" w:space="0" w:color="35B1F5" w:themeColor="accent2" w:themeTint="80"/>
              <w:bottom w:val="single" w:sz="4" w:space="0" w:color="35B1F5" w:themeColor="accent2" w:themeTint="80"/>
              <w:right w:val="single" w:sz="4" w:space="0" w:color="35B1F5" w:themeColor="accent2" w:themeTint="80"/>
            </w:tcBorders>
          </w:tcPr>
          <w:p w14:paraId="34B312F3" w14:textId="77777777" w:rsidR="0017113B" w:rsidRPr="00C96300" w:rsidRDefault="0017113B" w:rsidP="00F416B3">
            <w:pPr>
              <w:rPr>
                <w:rFonts w:eastAsia="Times New Roman" w:cs="Arial"/>
                <w:kern w:val="0"/>
                <w:szCs w:val="22"/>
                <w:lang w:val="en-US"/>
                <w14:ligatures w14:val="none"/>
              </w:rPr>
            </w:pP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54EAC127" w14:textId="1300410A" w:rsidR="0017113B" w:rsidRDefault="0017113B" w:rsidP="00F416B3">
            <w:pPr>
              <w:rPr>
                <w:rFonts w:eastAsia="Times New Roman" w:cs="Arial"/>
                <w:color w:val="FFFFFF" w:themeColor="background1"/>
                <w:kern w:val="0"/>
                <w:szCs w:val="22"/>
                <w:lang w:val="en-US"/>
                <w14:ligatures w14:val="none"/>
              </w:rPr>
            </w:pPr>
            <w:r w:rsidRPr="0017113B">
              <w:rPr>
                <w:rFonts w:eastAsia="Times New Roman" w:cs="Arial"/>
                <w:color w:val="FFFFFF" w:themeColor="background1"/>
                <w:kern w:val="0"/>
                <w:szCs w:val="22"/>
                <w:lang w:val="en-US"/>
                <w14:ligatures w14:val="none"/>
              </w:rPr>
              <w:t>Automatic Gearbox Oil Specification</w:t>
            </w:r>
          </w:p>
        </w:tc>
        <w:tc>
          <w:tcPr>
            <w:tcW w:w="2126" w:type="dxa"/>
            <w:vMerge/>
            <w:tcBorders>
              <w:left w:val="single" w:sz="4" w:space="0" w:color="35B1F5" w:themeColor="accent2" w:themeTint="80"/>
              <w:bottom w:val="single" w:sz="4" w:space="0" w:color="35B1F5" w:themeColor="accent2" w:themeTint="80"/>
              <w:right w:val="single" w:sz="4" w:space="0" w:color="35B1F5" w:themeColor="accent2" w:themeTint="80"/>
            </w:tcBorders>
            <w:vAlign w:val="center"/>
          </w:tcPr>
          <w:p w14:paraId="4D00DCF1" w14:textId="77777777" w:rsidR="0017113B" w:rsidRPr="00C96300" w:rsidRDefault="0017113B" w:rsidP="00F416B3">
            <w:pPr>
              <w:rPr>
                <w:rFonts w:eastAsia="Times New Roman" w:cs="Arial"/>
                <w:kern w:val="0"/>
                <w:szCs w:val="22"/>
                <w:lang w:val="en-US"/>
                <w14:ligatures w14:val="none"/>
              </w:rPr>
            </w:pPr>
          </w:p>
        </w:tc>
      </w:tr>
      <w:tr w:rsidR="0017113B" w:rsidRPr="00C96300" w14:paraId="77E78A3D" w14:textId="77777777" w:rsidTr="00F416B3">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F9F192" w14:textId="77777777" w:rsidR="0017113B" w:rsidRPr="00041DC7" w:rsidRDefault="0017113B" w:rsidP="00F416B3">
            <w:pPr>
              <w:rPr>
                <w:b/>
                <w:iCs/>
              </w:rPr>
            </w:pPr>
            <w:r w:rsidRPr="00041DC7">
              <w:rPr>
                <w:b/>
                <w:iCs/>
              </w:rPr>
              <w:t>Instructions to Assessor</w:t>
            </w:r>
          </w:p>
          <w:p w14:paraId="4EAB63CF" w14:textId="55703D4D" w:rsidR="0017113B" w:rsidRDefault="0017113B" w:rsidP="0017113B">
            <w:pPr>
              <w:pStyle w:val="ListParagraph"/>
              <w:numPr>
                <w:ilvl w:val="0"/>
                <w:numId w:val="81"/>
              </w:numPr>
              <w:ind w:left="323" w:hanging="323"/>
            </w:pPr>
            <w:r>
              <w:t>Position vehicle at correct working height</w:t>
            </w:r>
          </w:p>
          <w:p w14:paraId="2020EE3E" w14:textId="6119546A" w:rsidR="0017113B" w:rsidRDefault="0017113B" w:rsidP="0017113B">
            <w:pPr>
              <w:pStyle w:val="ListParagraph"/>
              <w:numPr>
                <w:ilvl w:val="0"/>
                <w:numId w:val="81"/>
              </w:numPr>
              <w:ind w:left="323" w:hanging="323"/>
            </w:pPr>
            <w:r>
              <w:t>Locate the gearbox level plug or dipstick</w:t>
            </w:r>
          </w:p>
          <w:p w14:paraId="2A608589" w14:textId="2DF5E4BF" w:rsidR="0017113B" w:rsidRDefault="0017113B" w:rsidP="0017113B">
            <w:pPr>
              <w:pStyle w:val="ListParagraph"/>
              <w:numPr>
                <w:ilvl w:val="0"/>
                <w:numId w:val="81"/>
              </w:numPr>
              <w:ind w:left="323" w:hanging="323"/>
            </w:pPr>
            <w:r>
              <w:t>Following manufacturers recommendations, check the fluid level and top-up as required</w:t>
            </w:r>
          </w:p>
          <w:p w14:paraId="53EF9769" w14:textId="1DB27F1B" w:rsidR="0017113B" w:rsidRDefault="0017113B" w:rsidP="0017113B">
            <w:pPr>
              <w:pStyle w:val="ListParagraph"/>
              <w:numPr>
                <w:ilvl w:val="0"/>
                <w:numId w:val="81"/>
              </w:numPr>
              <w:ind w:left="323" w:hanging="323"/>
            </w:pPr>
            <w:r>
              <w:t>Locate the final drive level plug</w:t>
            </w:r>
          </w:p>
          <w:p w14:paraId="29906B4A" w14:textId="29002C26" w:rsidR="0017113B" w:rsidRDefault="0017113B" w:rsidP="0017113B">
            <w:pPr>
              <w:pStyle w:val="ListParagraph"/>
              <w:numPr>
                <w:ilvl w:val="0"/>
                <w:numId w:val="81"/>
              </w:numPr>
              <w:ind w:left="323" w:hanging="323"/>
            </w:pPr>
            <w:r>
              <w:t>Following manufacturers recommendations, check the fluid level and top-up as required</w:t>
            </w:r>
          </w:p>
          <w:p w14:paraId="2470CF0D" w14:textId="06E03FFD" w:rsidR="0017113B" w:rsidRDefault="0017113B" w:rsidP="0017113B">
            <w:pPr>
              <w:pStyle w:val="ListParagraph"/>
              <w:numPr>
                <w:ilvl w:val="0"/>
                <w:numId w:val="81"/>
              </w:numPr>
              <w:ind w:left="323" w:hanging="323"/>
            </w:pPr>
            <w:r>
              <w:t xml:space="preserve">Complete the data list </w:t>
            </w:r>
          </w:p>
          <w:p w14:paraId="16C3DF0C" w14:textId="2AD25D35" w:rsidR="0017113B" w:rsidRDefault="0017113B" w:rsidP="0017113B">
            <w:pPr>
              <w:pStyle w:val="ListParagraph"/>
              <w:numPr>
                <w:ilvl w:val="0"/>
                <w:numId w:val="81"/>
              </w:numPr>
              <w:ind w:left="323" w:hanging="323"/>
            </w:pPr>
            <w:r>
              <w:t>State below how the waste oil should be disposed of</w:t>
            </w:r>
          </w:p>
          <w:p w14:paraId="2DC0C750" w14:textId="77777777" w:rsidR="0017113B" w:rsidRDefault="0017113B" w:rsidP="0017113B"/>
          <w:p w14:paraId="47BD8B8C" w14:textId="77777777" w:rsidR="0017113B" w:rsidRPr="00075074" w:rsidRDefault="0017113B" w:rsidP="0017113B">
            <w:pPr>
              <w:ind w:left="360"/>
            </w:pPr>
            <w:r w:rsidRPr="00075074">
              <w:t>___________________________________________________________________</w:t>
            </w:r>
          </w:p>
          <w:p w14:paraId="4D9F52F3" w14:textId="77777777" w:rsidR="0017113B" w:rsidRPr="00075074" w:rsidRDefault="0017113B" w:rsidP="0017113B">
            <w:pPr>
              <w:ind w:left="360"/>
            </w:pP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r>
            <w:r w:rsidRPr="00075074">
              <w:softHyphen/>
              <w:t>___________________________________________________________________</w:t>
            </w:r>
          </w:p>
          <w:p w14:paraId="743E0CFD" w14:textId="77777777" w:rsidR="0017113B" w:rsidRPr="00075074" w:rsidRDefault="0017113B" w:rsidP="0017113B">
            <w:pPr>
              <w:ind w:left="360"/>
            </w:pPr>
            <w:r w:rsidRPr="00075074">
              <w:t>___________________________________________________________________</w:t>
            </w:r>
          </w:p>
          <w:p w14:paraId="1F9A276F" w14:textId="4593B59F" w:rsidR="0017113B" w:rsidRPr="00041DC7" w:rsidRDefault="0017113B" w:rsidP="0017113B">
            <w:pPr>
              <w:tabs>
                <w:tab w:val="num" w:pos="1080"/>
              </w:tabs>
              <w:ind w:left="1080"/>
              <w:rPr>
                <w:b/>
              </w:rPr>
            </w:pPr>
          </w:p>
        </w:tc>
      </w:tr>
    </w:tbl>
    <w:p w14:paraId="2E337EA4" w14:textId="77777777" w:rsidR="0017113B" w:rsidRDefault="0017113B" w:rsidP="00F77997">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17113B" w:rsidRPr="0043505F" w14:paraId="3917C110" w14:textId="77777777" w:rsidTr="00F416B3">
        <w:tc>
          <w:tcPr>
            <w:tcW w:w="8280" w:type="dxa"/>
            <w:hideMark/>
          </w:tcPr>
          <w:p w14:paraId="1B086905" w14:textId="7777777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CB1A050" w14:textId="7777777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55FD915" w14:textId="7777777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17113B" w:rsidRPr="0043505F" w14:paraId="7A54FD6D" w14:textId="77777777" w:rsidTr="00F416B3">
        <w:tc>
          <w:tcPr>
            <w:tcW w:w="8280" w:type="dxa"/>
            <w:hideMark/>
          </w:tcPr>
          <w:p w14:paraId="5F5652C2" w14:textId="77777777" w:rsidR="0017113B" w:rsidRPr="0043505F" w:rsidRDefault="0017113B" w:rsidP="00F416B3">
            <w:pPr>
              <w:rPr>
                <w:rFonts w:eastAsia="Times New Roman" w:cs="Arial"/>
                <w:kern w:val="0"/>
                <w:szCs w:val="22"/>
                <w:lang w:val="en-US"/>
                <w14:ligatures w14:val="none"/>
              </w:rPr>
            </w:pPr>
            <w:r w:rsidRPr="00075074">
              <w:t>PPE selected and correctly used</w:t>
            </w:r>
          </w:p>
        </w:tc>
        <w:tc>
          <w:tcPr>
            <w:tcW w:w="1620" w:type="dxa"/>
          </w:tcPr>
          <w:p w14:paraId="0DB1D56A" w14:textId="77777777" w:rsidR="0017113B" w:rsidRPr="0043505F" w:rsidRDefault="0017113B" w:rsidP="00F416B3">
            <w:pPr>
              <w:rPr>
                <w:rFonts w:eastAsia="Times New Roman" w:cs="Arial"/>
                <w:b/>
                <w:kern w:val="0"/>
                <w:szCs w:val="22"/>
                <w:lang w:val="en-US"/>
                <w14:ligatures w14:val="none"/>
              </w:rPr>
            </w:pPr>
          </w:p>
        </w:tc>
      </w:tr>
      <w:tr w:rsidR="0017113B" w:rsidRPr="0043505F" w14:paraId="1821DFF6" w14:textId="77777777" w:rsidTr="00F416B3">
        <w:tc>
          <w:tcPr>
            <w:tcW w:w="8280" w:type="dxa"/>
          </w:tcPr>
          <w:p w14:paraId="298B2819" w14:textId="77777777" w:rsidR="0017113B" w:rsidRPr="00075074" w:rsidRDefault="0017113B" w:rsidP="00F416B3">
            <w:r w:rsidRPr="00075074">
              <w:t>Methodical procedures used</w:t>
            </w:r>
          </w:p>
        </w:tc>
        <w:tc>
          <w:tcPr>
            <w:tcW w:w="1620" w:type="dxa"/>
          </w:tcPr>
          <w:p w14:paraId="5A8E1754" w14:textId="77777777" w:rsidR="0017113B" w:rsidRPr="0043505F" w:rsidRDefault="0017113B" w:rsidP="00F416B3">
            <w:pPr>
              <w:rPr>
                <w:rFonts w:eastAsia="Times New Roman" w:cs="Arial"/>
                <w:b/>
                <w:kern w:val="0"/>
                <w:szCs w:val="22"/>
                <w:lang w:val="en-US"/>
                <w14:ligatures w14:val="none"/>
              </w:rPr>
            </w:pPr>
          </w:p>
        </w:tc>
      </w:tr>
      <w:tr w:rsidR="0017113B" w:rsidRPr="0043505F" w14:paraId="20B07424" w14:textId="77777777" w:rsidTr="00F416B3">
        <w:tc>
          <w:tcPr>
            <w:tcW w:w="8280" w:type="dxa"/>
          </w:tcPr>
          <w:p w14:paraId="6699B02A" w14:textId="77777777" w:rsidR="0017113B" w:rsidRPr="00075074" w:rsidRDefault="0017113B" w:rsidP="00F416B3">
            <w:r w:rsidRPr="00075074">
              <w:t>Special tools list completed</w:t>
            </w:r>
          </w:p>
        </w:tc>
        <w:tc>
          <w:tcPr>
            <w:tcW w:w="1620" w:type="dxa"/>
          </w:tcPr>
          <w:p w14:paraId="31082642" w14:textId="77777777" w:rsidR="0017113B" w:rsidRPr="0043505F" w:rsidRDefault="0017113B" w:rsidP="00F416B3">
            <w:pPr>
              <w:rPr>
                <w:rFonts w:eastAsia="Times New Roman" w:cs="Arial"/>
                <w:b/>
                <w:kern w:val="0"/>
                <w:szCs w:val="22"/>
                <w:lang w:val="en-US"/>
                <w14:ligatures w14:val="none"/>
              </w:rPr>
            </w:pPr>
          </w:p>
        </w:tc>
      </w:tr>
      <w:tr w:rsidR="0017113B" w:rsidRPr="0043505F" w14:paraId="5DEB3E9B" w14:textId="77777777" w:rsidTr="00F416B3">
        <w:tc>
          <w:tcPr>
            <w:tcW w:w="8280" w:type="dxa"/>
          </w:tcPr>
          <w:p w14:paraId="2C644B77" w14:textId="603838C7" w:rsidR="0017113B" w:rsidRPr="00075074" w:rsidRDefault="0017113B" w:rsidP="00F416B3">
            <w:r w:rsidRPr="00075074">
              <w:t>Waste Disposal correct</w:t>
            </w:r>
          </w:p>
        </w:tc>
        <w:tc>
          <w:tcPr>
            <w:tcW w:w="1620" w:type="dxa"/>
          </w:tcPr>
          <w:p w14:paraId="1EAFEB86" w14:textId="77777777" w:rsidR="0017113B" w:rsidRPr="0043505F" w:rsidRDefault="0017113B" w:rsidP="00F416B3">
            <w:pPr>
              <w:rPr>
                <w:rFonts w:eastAsia="Times New Roman" w:cs="Arial"/>
                <w:b/>
                <w:kern w:val="0"/>
                <w:szCs w:val="22"/>
                <w:lang w:val="en-US"/>
                <w14:ligatures w14:val="none"/>
              </w:rPr>
            </w:pPr>
          </w:p>
        </w:tc>
      </w:tr>
    </w:tbl>
    <w:p w14:paraId="24CDB2BA" w14:textId="77777777" w:rsidR="0017113B" w:rsidRDefault="0017113B" w:rsidP="0017113B">
      <w:pPr>
        <w:rPr>
          <w:rFonts w:eastAsia="Times New Roman" w:cs="Arial"/>
          <w:kern w:val="0"/>
          <w:szCs w:val="22"/>
          <w:lang w:val="en-US"/>
          <w14:ligatures w14:val="none"/>
        </w:rPr>
      </w:pPr>
    </w:p>
    <w:p w14:paraId="15E7EBB5" w14:textId="77777777" w:rsidR="0017113B" w:rsidRDefault="0017113B" w:rsidP="0017113B">
      <w:pPr>
        <w:rPr>
          <w:rFonts w:eastAsia="Times New Roman" w:cs="Arial"/>
          <w:kern w:val="0"/>
          <w:szCs w:val="22"/>
          <w:lang w:val="en-US"/>
          <w14:ligatures w14:val="none"/>
        </w:rPr>
      </w:pPr>
    </w:p>
    <w:p w14:paraId="23D76333" w14:textId="77777777" w:rsidR="0017113B" w:rsidRDefault="0017113B" w:rsidP="0017113B">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17113B" w:rsidRPr="0043505F" w14:paraId="22860FDB"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4E4B10" w14:textId="7777777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10A24EDA" w14:textId="77777777" w:rsidR="0017113B" w:rsidRPr="0043505F" w:rsidRDefault="0017113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DB7B0DA" w14:textId="77777777" w:rsidR="0017113B" w:rsidRDefault="0017113B" w:rsidP="00F416B3">
            <w:pPr>
              <w:rPr>
                <w:rFonts w:eastAsia="Times New Roman" w:cs="Arial"/>
                <w:kern w:val="0"/>
                <w:szCs w:val="22"/>
                <w:lang w:val="en-US"/>
                <w14:ligatures w14:val="none"/>
              </w:rPr>
            </w:pPr>
          </w:p>
          <w:p w14:paraId="4B0879C1" w14:textId="77777777" w:rsidR="0017113B" w:rsidRPr="0043505F" w:rsidRDefault="0017113B" w:rsidP="00F416B3">
            <w:pPr>
              <w:rPr>
                <w:rFonts w:eastAsia="Times New Roman" w:cs="Arial"/>
                <w:kern w:val="0"/>
                <w:szCs w:val="22"/>
                <w:lang w:val="en-US"/>
                <w14:ligatures w14:val="none"/>
              </w:rPr>
            </w:pPr>
          </w:p>
          <w:p w14:paraId="1F33C3CC" w14:textId="77777777" w:rsidR="0017113B" w:rsidRPr="0043505F" w:rsidRDefault="0017113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FEB250E" w14:textId="77777777" w:rsidR="0017113B" w:rsidRPr="0043505F" w:rsidRDefault="0017113B" w:rsidP="00F416B3">
            <w:pPr>
              <w:rPr>
                <w:rFonts w:eastAsia="Times New Roman" w:cs="Arial"/>
                <w:kern w:val="0"/>
                <w:szCs w:val="22"/>
                <w:lang w:val="en-US"/>
                <w14:ligatures w14:val="none"/>
              </w:rPr>
            </w:pPr>
          </w:p>
          <w:p w14:paraId="1AF9498E" w14:textId="77777777" w:rsidR="0017113B" w:rsidRPr="0043505F" w:rsidRDefault="0017113B" w:rsidP="00F416B3">
            <w:pPr>
              <w:rPr>
                <w:rFonts w:eastAsia="Times New Roman" w:cs="Arial"/>
                <w:kern w:val="0"/>
                <w:szCs w:val="22"/>
                <w:lang w:val="en-US"/>
                <w14:ligatures w14:val="none"/>
              </w:rPr>
            </w:pPr>
          </w:p>
          <w:p w14:paraId="68877A4A" w14:textId="77777777" w:rsidR="0017113B" w:rsidRPr="0043505F" w:rsidRDefault="0017113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06B6172" w14:textId="77777777" w:rsidR="0017113B" w:rsidRPr="0043505F" w:rsidRDefault="0017113B" w:rsidP="00F416B3">
            <w:pPr>
              <w:rPr>
                <w:rFonts w:eastAsia="Times New Roman" w:cs="Arial"/>
                <w:kern w:val="0"/>
                <w:szCs w:val="22"/>
                <w:lang w:val="en-US"/>
                <w14:ligatures w14:val="none"/>
              </w:rPr>
            </w:pPr>
          </w:p>
        </w:tc>
      </w:tr>
    </w:tbl>
    <w:p w14:paraId="6AA87817" w14:textId="77777777" w:rsidR="0017113B" w:rsidRDefault="0017113B" w:rsidP="00F77997">
      <w:pPr>
        <w:rPr>
          <w:lang w:val="en-US"/>
        </w:rPr>
      </w:pPr>
    </w:p>
    <w:p w14:paraId="0719CACF" w14:textId="19056CD4" w:rsidR="0017113B" w:rsidRDefault="0017113B">
      <w:pPr>
        <w:rPr>
          <w:lang w:val="en-US"/>
        </w:rPr>
      </w:pPr>
      <w:r>
        <w:rPr>
          <w:lang w:val="en-US"/>
        </w:rPr>
        <w:br w:type="page"/>
      </w:r>
    </w:p>
    <w:p w14:paraId="561E7C20" w14:textId="5C052E66" w:rsidR="0017113B" w:rsidRPr="0043505F" w:rsidRDefault="0017113B" w:rsidP="0017113B">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8</w:t>
      </w:r>
      <w:r w:rsidRPr="0043505F">
        <w:rPr>
          <w:rFonts w:eastAsia="Times New Roman"/>
          <w:lang w:val="en-US"/>
        </w:rPr>
        <w:t xml:space="preserve"> (</w:t>
      </w:r>
      <w:r>
        <w:rPr>
          <w:rFonts w:eastAsia="Times New Roman"/>
          <w:lang w:val="en-US"/>
        </w:rPr>
        <w:t>L</w:t>
      </w:r>
      <w:r w:rsidRPr="0043505F">
        <w:rPr>
          <w:rFonts w:eastAsia="Times New Roman"/>
          <w:lang w:val="en-US"/>
        </w:rPr>
        <w:t>/501/70</w:t>
      </w:r>
      <w:r>
        <w:rPr>
          <w:rFonts w:eastAsia="Times New Roman"/>
          <w:lang w:val="en-US"/>
        </w:rPr>
        <w:t>1</w:t>
      </w:r>
      <w:r>
        <w:rPr>
          <w:rFonts w:eastAsia="Times New Roman"/>
          <w:lang w:val="en-US"/>
        </w:rPr>
        <w:t>5</w:t>
      </w:r>
      <w:r w:rsidRPr="0043505F">
        <w:rPr>
          <w:rFonts w:eastAsia="Times New Roman"/>
          <w:lang w:val="en-US"/>
        </w:rPr>
        <w:t>)</w:t>
      </w:r>
    </w:p>
    <w:p w14:paraId="378115B9" w14:textId="77777777" w:rsidR="0017113B" w:rsidRPr="0017113B" w:rsidRDefault="0017113B" w:rsidP="0017113B">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17113B">
        <w:rPr>
          <w:rFonts w:eastAsia="Times New Roman" w:cstheme="majorBidi"/>
          <w:b/>
          <w:color w:val="043956" w:themeColor="accent2"/>
          <w:sz w:val="28"/>
          <w:szCs w:val="32"/>
          <w:lang w:val="en-US"/>
        </w:rPr>
        <w:t xml:space="preserve">TO BATTERY AND LIGHTING SYSTEMS </w:t>
      </w:r>
    </w:p>
    <w:p w14:paraId="35247583" w14:textId="77777777" w:rsidR="0017113B" w:rsidRPr="0043505F" w:rsidRDefault="0017113B" w:rsidP="0017113B">
      <w:pPr>
        <w:pStyle w:val="Heading3"/>
        <w:jc w:val="center"/>
        <w:rPr>
          <w:rFonts w:eastAsia="Times New Roman"/>
          <w:lang w:val="en-US"/>
        </w:rPr>
      </w:pPr>
      <w:r w:rsidRPr="0043505F">
        <w:rPr>
          <w:rFonts w:eastAsia="Times New Roman"/>
          <w:lang w:val="en-US"/>
        </w:rPr>
        <w:t>ASSESSMENT CRITERIA RECORD</w:t>
      </w:r>
    </w:p>
    <w:p w14:paraId="52BCF29D" w14:textId="77777777" w:rsidR="0017113B" w:rsidRPr="0043505F" w:rsidRDefault="0017113B" w:rsidP="0017113B">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17113B" w:rsidRPr="0043505F" w14:paraId="1EE8BAC2" w14:textId="77777777" w:rsidTr="003E3FFB">
        <w:tc>
          <w:tcPr>
            <w:tcW w:w="2269" w:type="dxa"/>
          </w:tcPr>
          <w:p w14:paraId="35B44A93" w14:textId="77777777" w:rsidR="0017113B" w:rsidRPr="0043505F" w:rsidRDefault="0017113B"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609DC590"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FB10F30"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6A07129"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34223219"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17113B" w:rsidRPr="0043505F" w14:paraId="23CCB227" w14:textId="77777777" w:rsidTr="003E3FFB">
        <w:trPr>
          <w:trHeight w:val="670"/>
        </w:trPr>
        <w:tc>
          <w:tcPr>
            <w:tcW w:w="2269" w:type="dxa"/>
          </w:tcPr>
          <w:p w14:paraId="61515780" w14:textId="01A41DAC" w:rsidR="0017113B" w:rsidRPr="00DE6C76" w:rsidRDefault="0017113B" w:rsidP="003E3FFB">
            <w:pPr>
              <w:rPr>
                <w:rFonts w:eastAsia="Times New Roman" w:cs="Arial"/>
                <w:bCs/>
                <w:kern w:val="0"/>
                <w:szCs w:val="22"/>
                <w:lang w:val="en-US"/>
                <w14:ligatures w14:val="none"/>
              </w:rPr>
            </w:pPr>
            <w:r w:rsidRPr="00075074">
              <w:rPr>
                <w:b/>
              </w:rPr>
              <w:t>1. Work safely</w:t>
            </w:r>
          </w:p>
        </w:tc>
        <w:tc>
          <w:tcPr>
            <w:tcW w:w="6237" w:type="dxa"/>
          </w:tcPr>
          <w:p w14:paraId="2DEE09F8" w14:textId="77777777" w:rsidR="0017113B" w:rsidRPr="00075074" w:rsidRDefault="0017113B" w:rsidP="0017113B">
            <w:r w:rsidRPr="00075074">
              <w:rPr>
                <w:b/>
                <w:bCs/>
              </w:rPr>
              <w:t xml:space="preserve">1.1 </w:t>
            </w:r>
            <w:r w:rsidRPr="00075074">
              <w:rPr>
                <w:bCs/>
              </w:rPr>
              <w:t>Use</w:t>
            </w:r>
            <w:r w:rsidRPr="00075074">
              <w:t xml:space="preserve"> safe working practices when working on vehicle battery and lighting systems</w:t>
            </w:r>
          </w:p>
          <w:p w14:paraId="0896BE18" w14:textId="17B1FDB6" w:rsidR="0017113B" w:rsidRPr="0043505F" w:rsidRDefault="0017113B" w:rsidP="0017113B">
            <w:pPr>
              <w:ind w:hanging="108"/>
              <w:rPr>
                <w:rFonts w:eastAsia="Times New Roman" w:cs="Arial"/>
                <w:b/>
                <w:kern w:val="0"/>
                <w:szCs w:val="22"/>
                <w:lang w:val="en-US"/>
                <w14:ligatures w14:val="none"/>
              </w:rPr>
            </w:pPr>
          </w:p>
        </w:tc>
        <w:tc>
          <w:tcPr>
            <w:tcW w:w="1676" w:type="dxa"/>
          </w:tcPr>
          <w:p w14:paraId="1A07441C" w14:textId="05508142" w:rsidR="0017113B" w:rsidRPr="0043505F" w:rsidRDefault="0017113B" w:rsidP="0017113B">
            <w:pPr>
              <w:jc w:val="center"/>
              <w:rPr>
                <w:rFonts w:eastAsia="Times New Roman" w:cs="Arial"/>
                <w:kern w:val="0"/>
                <w:szCs w:val="22"/>
                <w:lang w:val="en-US"/>
                <w14:ligatures w14:val="none"/>
              </w:rPr>
            </w:pPr>
            <w:r w:rsidRPr="00075074">
              <w:rPr>
                <w:b/>
              </w:rPr>
              <w:t>All Job cards</w:t>
            </w:r>
          </w:p>
        </w:tc>
      </w:tr>
      <w:tr w:rsidR="0017113B" w:rsidRPr="0043505F" w14:paraId="3EA41A31" w14:textId="77777777" w:rsidTr="003E3FFB">
        <w:trPr>
          <w:trHeight w:val="630"/>
        </w:trPr>
        <w:tc>
          <w:tcPr>
            <w:tcW w:w="2269" w:type="dxa"/>
          </w:tcPr>
          <w:p w14:paraId="61927A6F" w14:textId="77777777" w:rsidR="0017113B" w:rsidRPr="00075074" w:rsidRDefault="0017113B" w:rsidP="003E3FFB">
            <w:pPr>
              <w:rPr>
                <w:b/>
              </w:rPr>
            </w:pPr>
            <w:r w:rsidRPr="00075074">
              <w:rPr>
                <w:b/>
              </w:rPr>
              <w:t>2. Know about vehicle batteries</w:t>
            </w:r>
          </w:p>
          <w:p w14:paraId="7EDB3CAF" w14:textId="0636060B" w:rsidR="0017113B" w:rsidRPr="00DE6C76" w:rsidRDefault="0017113B" w:rsidP="003E3FFB">
            <w:pPr>
              <w:rPr>
                <w:rFonts w:eastAsia="Times New Roman" w:cs="Arial"/>
                <w:bCs/>
                <w:kern w:val="0"/>
                <w:szCs w:val="22"/>
                <w:lang w:val="en-US"/>
                <w14:ligatures w14:val="none"/>
              </w:rPr>
            </w:pPr>
          </w:p>
        </w:tc>
        <w:tc>
          <w:tcPr>
            <w:tcW w:w="6237" w:type="dxa"/>
          </w:tcPr>
          <w:p w14:paraId="24C273C0" w14:textId="77777777" w:rsidR="0017113B" w:rsidRPr="00075074" w:rsidRDefault="0017113B" w:rsidP="0017113B">
            <w:pPr>
              <w:tabs>
                <w:tab w:val="left" w:pos="397"/>
                <w:tab w:val="left" w:pos="1410"/>
              </w:tabs>
            </w:pPr>
            <w:r w:rsidRPr="00075074">
              <w:rPr>
                <w:b/>
              </w:rPr>
              <w:t>2.1</w:t>
            </w:r>
            <w:r w:rsidRPr="00075074">
              <w:t xml:space="preserve"> Identify the correct battery for a specified </w:t>
            </w:r>
            <w:r w:rsidRPr="00075074">
              <w:tab/>
              <w:t>vehicle, e.g. diesel, petrol.</w:t>
            </w:r>
          </w:p>
          <w:p w14:paraId="52DF47B8" w14:textId="77777777" w:rsidR="0017113B" w:rsidRPr="00075074" w:rsidRDefault="0017113B" w:rsidP="0017113B">
            <w:pPr>
              <w:tabs>
                <w:tab w:val="left" w:pos="848"/>
                <w:tab w:val="left" w:pos="1410"/>
              </w:tabs>
              <w:ind w:left="405" w:hanging="368"/>
            </w:pPr>
            <w:r w:rsidRPr="00075074">
              <w:rPr>
                <w:b/>
              </w:rPr>
              <w:t>2.2</w:t>
            </w:r>
            <w:r w:rsidRPr="00075074">
              <w:t xml:space="preserve"> Using methodical procedures</w:t>
            </w:r>
          </w:p>
          <w:p w14:paraId="5ACF35CF" w14:textId="77777777" w:rsidR="0017113B" w:rsidRPr="00075074" w:rsidRDefault="0017113B" w:rsidP="003E3FFB">
            <w:pPr>
              <w:numPr>
                <w:ilvl w:val="0"/>
                <w:numId w:val="88"/>
              </w:numPr>
              <w:tabs>
                <w:tab w:val="num" w:pos="397"/>
                <w:tab w:val="left" w:pos="848"/>
                <w:tab w:val="left" w:pos="1410"/>
              </w:tabs>
              <w:ind w:firstLine="96"/>
            </w:pPr>
            <w:r w:rsidRPr="00075074">
              <w:t xml:space="preserve">Locate a vehicle battery </w:t>
            </w:r>
          </w:p>
          <w:p w14:paraId="5A50297A" w14:textId="77777777" w:rsidR="0017113B" w:rsidRPr="00075074" w:rsidRDefault="0017113B" w:rsidP="003E3FFB">
            <w:pPr>
              <w:numPr>
                <w:ilvl w:val="0"/>
                <w:numId w:val="88"/>
              </w:numPr>
              <w:tabs>
                <w:tab w:val="num" w:pos="397"/>
                <w:tab w:val="left" w:pos="848"/>
                <w:tab w:val="left" w:pos="1410"/>
              </w:tabs>
              <w:ind w:firstLine="96"/>
            </w:pPr>
            <w:r w:rsidRPr="00075074">
              <w:t xml:space="preserve">Remove a vehicle battery </w:t>
            </w:r>
          </w:p>
          <w:p w14:paraId="50542102" w14:textId="77220387" w:rsidR="0017113B" w:rsidRPr="00075074" w:rsidRDefault="003E3FFB" w:rsidP="003E3FFB">
            <w:pPr>
              <w:numPr>
                <w:ilvl w:val="0"/>
                <w:numId w:val="88"/>
              </w:numPr>
              <w:ind w:left="601" w:hanging="142"/>
            </w:pPr>
            <w:r>
              <w:t xml:space="preserve">   </w:t>
            </w:r>
            <w:r w:rsidR="0017113B" w:rsidRPr="00075074">
              <w:t>Refit a vehicle battery observing polarity</w:t>
            </w:r>
            <w:r>
              <w:t xml:space="preserve"> </w:t>
            </w:r>
            <w:r w:rsidR="0017113B" w:rsidRPr="00075074">
              <w:t>connections</w:t>
            </w:r>
          </w:p>
          <w:p w14:paraId="468334F3" w14:textId="77777777" w:rsidR="0017113B" w:rsidRPr="00075074" w:rsidRDefault="0017113B" w:rsidP="0017113B">
            <w:pPr>
              <w:tabs>
                <w:tab w:val="left" w:pos="848"/>
                <w:tab w:val="left" w:pos="1410"/>
              </w:tabs>
            </w:pPr>
            <w:r w:rsidRPr="00075074">
              <w:rPr>
                <w:b/>
              </w:rPr>
              <w:t xml:space="preserve">2.3 </w:t>
            </w:r>
            <w:r w:rsidRPr="00075074">
              <w:t>Test vehicle battery voltage at</w:t>
            </w:r>
          </w:p>
          <w:p w14:paraId="32932558" w14:textId="77777777" w:rsidR="0017113B" w:rsidRPr="00075074" w:rsidRDefault="0017113B" w:rsidP="003E3FFB">
            <w:pPr>
              <w:numPr>
                <w:ilvl w:val="0"/>
                <w:numId w:val="89"/>
              </w:numPr>
              <w:tabs>
                <w:tab w:val="left" w:pos="848"/>
                <w:tab w:val="left" w:pos="1410"/>
              </w:tabs>
              <w:ind w:firstLine="96"/>
            </w:pPr>
            <w:r w:rsidRPr="00075074">
              <w:t>Engine off no load</w:t>
            </w:r>
          </w:p>
          <w:p w14:paraId="520C7D5B" w14:textId="77777777" w:rsidR="0017113B" w:rsidRPr="00075074" w:rsidRDefault="0017113B" w:rsidP="003E3FFB">
            <w:pPr>
              <w:numPr>
                <w:ilvl w:val="0"/>
                <w:numId w:val="89"/>
              </w:numPr>
              <w:tabs>
                <w:tab w:val="left" w:pos="848"/>
                <w:tab w:val="left" w:pos="1410"/>
              </w:tabs>
              <w:ind w:firstLine="96"/>
            </w:pPr>
            <w:r w:rsidRPr="00075074">
              <w:t xml:space="preserve">Engine cranking </w:t>
            </w:r>
          </w:p>
          <w:p w14:paraId="4431E479" w14:textId="77777777" w:rsidR="0017113B" w:rsidRPr="00075074" w:rsidRDefault="0017113B" w:rsidP="003E3FFB">
            <w:pPr>
              <w:numPr>
                <w:ilvl w:val="0"/>
                <w:numId w:val="89"/>
              </w:numPr>
              <w:tabs>
                <w:tab w:val="left" w:pos="848"/>
                <w:tab w:val="left" w:pos="1410"/>
              </w:tabs>
              <w:ind w:firstLine="96"/>
            </w:pPr>
            <w:r w:rsidRPr="00075074">
              <w:t>Engine running at 3000 revs</w:t>
            </w:r>
          </w:p>
          <w:p w14:paraId="4916DCAF" w14:textId="77777777" w:rsidR="0017113B" w:rsidRPr="00075074" w:rsidRDefault="0017113B" w:rsidP="0017113B">
            <w:pPr>
              <w:ind w:left="405" w:hanging="405"/>
            </w:pPr>
            <w:r w:rsidRPr="00075074">
              <w:rPr>
                <w:b/>
              </w:rPr>
              <w:t xml:space="preserve">2.4 </w:t>
            </w:r>
            <w:r w:rsidRPr="00075074">
              <w:t>Identify key findings from vehicle battery voltage tests</w:t>
            </w:r>
          </w:p>
          <w:p w14:paraId="3728E3E1" w14:textId="77777777" w:rsidR="0017113B" w:rsidRPr="0043505F" w:rsidRDefault="0017113B" w:rsidP="0017113B">
            <w:pPr>
              <w:rPr>
                <w:rFonts w:eastAsia="Times New Roman" w:cs="Arial"/>
                <w:kern w:val="0"/>
                <w:szCs w:val="22"/>
                <w:lang w:val="en-US"/>
                <w14:ligatures w14:val="none"/>
              </w:rPr>
            </w:pPr>
          </w:p>
        </w:tc>
        <w:tc>
          <w:tcPr>
            <w:tcW w:w="1676" w:type="dxa"/>
          </w:tcPr>
          <w:p w14:paraId="22608D76" w14:textId="77777777" w:rsidR="0017113B" w:rsidRPr="00075074" w:rsidRDefault="0017113B" w:rsidP="0017113B">
            <w:pPr>
              <w:jc w:val="center"/>
              <w:rPr>
                <w:b/>
              </w:rPr>
            </w:pPr>
            <w:r w:rsidRPr="00075074">
              <w:rPr>
                <w:b/>
              </w:rPr>
              <w:t>8.1</w:t>
            </w:r>
          </w:p>
          <w:p w14:paraId="6D1FBBB6" w14:textId="77777777" w:rsidR="0017113B" w:rsidRPr="00075074" w:rsidRDefault="0017113B" w:rsidP="0017113B">
            <w:pPr>
              <w:rPr>
                <w:b/>
              </w:rPr>
            </w:pPr>
          </w:p>
          <w:p w14:paraId="757118C5" w14:textId="77777777" w:rsidR="0017113B" w:rsidRPr="00075074" w:rsidRDefault="0017113B" w:rsidP="0017113B">
            <w:pPr>
              <w:rPr>
                <w:b/>
              </w:rPr>
            </w:pPr>
          </w:p>
          <w:p w14:paraId="0ED02DE3" w14:textId="77777777" w:rsidR="0017113B" w:rsidRPr="00075074" w:rsidRDefault="0017113B" w:rsidP="0017113B">
            <w:pPr>
              <w:jc w:val="center"/>
              <w:rPr>
                <w:b/>
              </w:rPr>
            </w:pPr>
            <w:r w:rsidRPr="00075074">
              <w:rPr>
                <w:b/>
              </w:rPr>
              <w:t>8.1</w:t>
            </w:r>
          </w:p>
          <w:p w14:paraId="637D1BBA" w14:textId="77777777" w:rsidR="0017113B" w:rsidRPr="00075074" w:rsidRDefault="0017113B" w:rsidP="0017113B">
            <w:pPr>
              <w:tabs>
                <w:tab w:val="left" w:pos="848"/>
                <w:tab w:val="left" w:pos="1410"/>
              </w:tabs>
              <w:ind w:left="397" w:hanging="397"/>
            </w:pPr>
          </w:p>
          <w:p w14:paraId="519DAC99" w14:textId="77777777" w:rsidR="0017113B" w:rsidRPr="00075074" w:rsidRDefault="0017113B" w:rsidP="0017113B">
            <w:pPr>
              <w:tabs>
                <w:tab w:val="left" w:pos="848"/>
                <w:tab w:val="left" w:pos="1410"/>
              </w:tabs>
              <w:ind w:left="397" w:hanging="397"/>
            </w:pPr>
          </w:p>
          <w:p w14:paraId="28F3575B" w14:textId="77777777" w:rsidR="0017113B" w:rsidRPr="00075074" w:rsidRDefault="0017113B" w:rsidP="0017113B">
            <w:pPr>
              <w:tabs>
                <w:tab w:val="left" w:pos="848"/>
                <w:tab w:val="left" w:pos="1410"/>
              </w:tabs>
              <w:ind w:left="397" w:hanging="397"/>
              <w:jc w:val="center"/>
              <w:rPr>
                <w:b/>
              </w:rPr>
            </w:pPr>
          </w:p>
          <w:p w14:paraId="1A6AF582" w14:textId="77777777" w:rsidR="0017113B" w:rsidRPr="00075074" w:rsidRDefault="0017113B" w:rsidP="0017113B">
            <w:pPr>
              <w:tabs>
                <w:tab w:val="left" w:pos="848"/>
                <w:tab w:val="left" w:pos="1410"/>
              </w:tabs>
              <w:ind w:left="397" w:hanging="397"/>
              <w:jc w:val="center"/>
              <w:rPr>
                <w:b/>
              </w:rPr>
            </w:pPr>
            <w:r w:rsidRPr="00075074">
              <w:rPr>
                <w:b/>
              </w:rPr>
              <w:t>8.1</w:t>
            </w:r>
          </w:p>
          <w:p w14:paraId="14593F97" w14:textId="77777777" w:rsidR="0017113B" w:rsidRPr="00075074" w:rsidRDefault="0017113B" w:rsidP="0017113B">
            <w:pPr>
              <w:rPr>
                <w:b/>
              </w:rPr>
            </w:pPr>
          </w:p>
          <w:p w14:paraId="3EE942A5" w14:textId="77777777" w:rsidR="0017113B" w:rsidRPr="00075074" w:rsidRDefault="0017113B" w:rsidP="0017113B">
            <w:pPr>
              <w:rPr>
                <w:b/>
              </w:rPr>
            </w:pPr>
          </w:p>
          <w:p w14:paraId="36BAFDB7" w14:textId="15AE9607" w:rsidR="0017113B" w:rsidRPr="0043505F" w:rsidRDefault="0017113B" w:rsidP="0017113B">
            <w:pPr>
              <w:jc w:val="center"/>
              <w:rPr>
                <w:rFonts w:eastAsia="Times New Roman" w:cs="Arial"/>
                <w:kern w:val="0"/>
                <w:szCs w:val="22"/>
                <w:lang w:val="en-US"/>
                <w14:ligatures w14:val="none"/>
              </w:rPr>
            </w:pPr>
            <w:r w:rsidRPr="00075074">
              <w:rPr>
                <w:b/>
              </w:rPr>
              <w:t>8.1</w:t>
            </w:r>
          </w:p>
        </w:tc>
      </w:tr>
      <w:tr w:rsidR="0017113B" w:rsidRPr="0043505F" w14:paraId="497BB096" w14:textId="77777777" w:rsidTr="003E3FFB">
        <w:trPr>
          <w:trHeight w:val="712"/>
        </w:trPr>
        <w:tc>
          <w:tcPr>
            <w:tcW w:w="2269" w:type="dxa"/>
          </w:tcPr>
          <w:p w14:paraId="388D92EE" w14:textId="10800283" w:rsidR="0017113B" w:rsidRPr="00DE6C76" w:rsidRDefault="003E3FFB" w:rsidP="003E3FFB">
            <w:pPr>
              <w:rPr>
                <w:rFonts w:eastAsia="Times New Roman" w:cs="Arial"/>
                <w:bCs/>
                <w:kern w:val="0"/>
                <w:szCs w:val="22"/>
                <w:lang w:val="en-US"/>
                <w14:ligatures w14:val="none"/>
              </w:rPr>
            </w:pPr>
            <w:r w:rsidRPr="00075074">
              <w:rPr>
                <w:b/>
              </w:rPr>
              <w:t>3. Know about external vehicle lighting systems</w:t>
            </w:r>
          </w:p>
        </w:tc>
        <w:tc>
          <w:tcPr>
            <w:tcW w:w="6237" w:type="dxa"/>
          </w:tcPr>
          <w:p w14:paraId="47FCB6CF" w14:textId="77777777" w:rsidR="0017113B" w:rsidRPr="00075074" w:rsidRDefault="0017113B" w:rsidP="0017113B">
            <w:pPr>
              <w:ind w:left="397" w:hanging="397"/>
              <w:rPr>
                <w:bCs/>
              </w:rPr>
            </w:pPr>
            <w:r w:rsidRPr="00075074">
              <w:rPr>
                <w:b/>
                <w:bCs/>
              </w:rPr>
              <w:t xml:space="preserve">3.1 </w:t>
            </w:r>
            <w:r w:rsidRPr="00075074">
              <w:rPr>
                <w:bCs/>
              </w:rPr>
              <w:t>Locate the components of a vehicle external lighting system to include:</w:t>
            </w:r>
          </w:p>
          <w:p w14:paraId="44FE1192" w14:textId="77777777" w:rsidR="0017113B" w:rsidRPr="00075074" w:rsidRDefault="0017113B" w:rsidP="003E3FFB">
            <w:pPr>
              <w:numPr>
                <w:ilvl w:val="0"/>
                <w:numId w:val="90"/>
              </w:numPr>
              <w:ind w:firstLine="96"/>
              <w:rPr>
                <w:bCs/>
              </w:rPr>
            </w:pPr>
            <w:r w:rsidRPr="00075074">
              <w:rPr>
                <w:bCs/>
              </w:rPr>
              <w:t>Side lights</w:t>
            </w:r>
          </w:p>
          <w:p w14:paraId="61F4D6DE" w14:textId="77777777" w:rsidR="0017113B" w:rsidRPr="00075074" w:rsidRDefault="0017113B" w:rsidP="003E3FFB">
            <w:pPr>
              <w:numPr>
                <w:ilvl w:val="0"/>
                <w:numId w:val="90"/>
              </w:numPr>
              <w:ind w:firstLine="96"/>
              <w:rPr>
                <w:bCs/>
              </w:rPr>
            </w:pPr>
            <w:r w:rsidRPr="00075074">
              <w:rPr>
                <w:bCs/>
              </w:rPr>
              <w:t>Head lamps</w:t>
            </w:r>
          </w:p>
          <w:p w14:paraId="08E3F1C5" w14:textId="77777777" w:rsidR="0017113B" w:rsidRPr="00075074" w:rsidRDefault="0017113B" w:rsidP="003E3FFB">
            <w:pPr>
              <w:numPr>
                <w:ilvl w:val="0"/>
                <w:numId w:val="90"/>
              </w:numPr>
              <w:ind w:firstLine="96"/>
              <w:rPr>
                <w:bCs/>
              </w:rPr>
            </w:pPr>
            <w:r w:rsidRPr="00075074">
              <w:rPr>
                <w:bCs/>
              </w:rPr>
              <w:t>Direction indicators</w:t>
            </w:r>
          </w:p>
          <w:p w14:paraId="2BBED45B" w14:textId="77777777" w:rsidR="0017113B" w:rsidRPr="00075074" w:rsidRDefault="0017113B" w:rsidP="003E3FFB">
            <w:pPr>
              <w:numPr>
                <w:ilvl w:val="0"/>
                <w:numId w:val="90"/>
              </w:numPr>
              <w:ind w:firstLine="96"/>
              <w:rPr>
                <w:bCs/>
              </w:rPr>
            </w:pPr>
            <w:r w:rsidRPr="00075074">
              <w:rPr>
                <w:bCs/>
              </w:rPr>
              <w:t>Hazard warning lights</w:t>
            </w:r>
          </w:p>
          <w:p w14:paraId="52E56CF7" w14:textId="77777777" w:rsidR="0017113B" w:rsidRPr="00075074" w:rsidRDefault="0017113B" w:rsidP="003E3FFB">
            <w:pPr>
              <w:numPr>
                <w:ilvl w:val="0"/>
                <w:numId w:val="90"/>
              </w:numPr>
              <w:ind w:firstLine="96"/>
              <w:rPr>
                <w:bCs/>
              </w:rPr>
            </w:pPr>
            <w:r w:rsidRPr="00075074">
              <w:rPr>
                <w:bCs/>
              </w:rPr>
              <w:t>Stop lights</w:t>
            </w:r>
          </w:p>
          <w:p w14:paraId="46922BA1" w14:textId="77777777" w:rsidR="0017113B" w:rsidRPr="00075074" w:rsidRDefault="0017113B" w:rsidP="003E3FFB">
            <w:pPr>
              <w:numPr>
                <w:ilvl w:val="0"/>
                <w:numId w:val="90"/>
              </w:numPr>
              <w:ind w:firstLine="96"/>
              <w:rPr>
                <w:bCs/>
              </w:rPr>
            </w:pPr>
            <w:r w:rsidRPr="00075074">
              <w:rPr>
                <w:bCs/>
              </w:rPr>
              <w:t>Reverse lights</w:t>
            </w:r>
          </w:p>
          <w:p w14:paraId="70A0888A" w14:textId="77777777" w:rsidR="0017113B" w:rsidRPr="00075074" w:rsidRDefault="0017113B" w:rsidP="003E3FFB">
            <w:pPr>
              <w:numPr>
                <w:ilvl w:val="0"/>
                <w:numId w:val="90"/>
              </w:numPr>
              <w:ind w:firstLine="96"/>
              <w:rPr>
                <w:bCs/>
              </w:rPr>
            </w:pPr>
            <w:r w:rsidRPr="00075074">
              <w:rPr>
                <w:bCs/>
              </w:rPr>
              <w:t>Fog lights</w:t>
            </w:r>
          </w:p>
          <w:p w14:paraId="59A31A28" w14:textId="77777777" w:rsidR="0017113B" w:rsidRPr="00075074" w:rsidRDefault="0017113B" w:rsidP="003E3FFB">
            <w:pPr>
              <w:numPr>
                <w:ilvl w:val="0"/>
                <w:numId w:val="90"/>
              </w:numPr>
              <w:ind w:firstLine="96"/>
              <w:rPr>
                <w:bCs/>
              </w:rPr>
            </w:pPr>
            <w:r w:rsidRPr="00075074">
              <w:rPr>
                <w:bCs/>
              </w:rPr>
              <w:t>Number plate lamps</w:t>
            </w:r>
          </w:p>
          <w:p w14:paraId="612F4C77" w14:textId="77777777" w:rsidR="0017113B" w:rsidRPr="00075074" w:rsidRDefault="0017113B" w:rsidP="0017113B">
            <w:pPr>
              <w:rPr>
                <w:bCs/>
              </w:rPr>
            </w:pPr>
            <w:r w:rsidRPr="00075074">
              <w:rPr>
                <w:b/>
                <w:bCs/>
              </w:rPr>
              <w:t xml:space="preserve">3.2 </w:t>
            </w:r>
            <w:r w:rsidRPr="00075074">
              <w:rPr>
                <w:bCs/>
              </w:rPr>
              <w:t xml:space="preserve">Perform </w:t>
            </w:r>
            <w:proofErr w:type="gramStart"/>
            <w:r w:rsidRPr="00075074">
              <w:rPr>
                <w:bCs/>
              </w:rPr>
              <w:t>an</w:t>
            </w:r>
            <w:proofErr w:type="gramEnd"/>
            <w:r w:rsidRPr="00075074">
              <w:rPr>
                <w:bCs/>
              </w:rPr>
              <w:t xml:space="preserve"> vehicle external lighting check</w:t>
            </w:r>
          </w:p>
          <w:p w14:paraId="6E956C8F" w14:textId="206B0A42" w:rsidR="0017113B" w:rsidRPr="003E3FFB" w:rsidRDefault="0017113B" w:rsidP="003E3FFB">
            <w:pPr>
              <w:pStyle w:val="ListParagraph"/>
              <w:numPr>
                <w:ilvl w:val="1"/>
                <w:numId w:val="92"/>
              </w:numPr>
              <w:ind w:left="459" w:hanging="459"/>
              <w:rPr>
                <w:bCs/>
              </w:rPr>
            </w:pPr>
            <w:r w:rsidRPr="003E3FFB">
              <w:rPr>
                <w:bCs/>
              </w:rPr>
              <w:t>Identify key findings from vehicle lighting check</w:t>
            </w:r>
          </w:p>
          <w:p w14:paraId="40F3CFB7" w14:textId="77777777" w:rsidR="003E3FFB" w:rsidRDefault="0017113B" w:rsidP="003E3FFB">
            <w:pPr>
              <w:ind w:left="459" w:hanging="454"/>
            </w:pPr>
            <w:r w:rsidRPr="00075074">
              <w:rPr>
                <w:b/>
              </w:rPr>
              <w:t xml:space="preserve">3.4 </w:t>
            </w:r>
            <w:r w:rsidRPr="00075074">
              <w:t>Replace the bulbs/lamps for at least one of the following:</w:t>
            </w:r>
          </w:p>
          <w:p w14:paraId="42AB6493" w14:textId="5698DA19" w:rsidR="003E3FFB" w:rsidRDefault="0017113B" w:rsidP="003E3FFB">
            <w:pPr>
              <w:pStyle w:val="ListParagraph"/>
              <w:numPr>
                <w:ilvl w:val="0"/>
                <w:numId w:val="93"/>
              </w:numPr>
              <w:ind w:firstLine="96"/>
            </w:pPr>
            <w:r w:rsidRPr="00075074">
              <w:t>side lamps</w:t>
            </w:r>
          </w:p>
          <w:p w14:paraId="1BD6AD89" w14:textId="450A9964" w:rsidR="0017113B" w:rsidRPr="00075074" w:rsidRDefault="0017113B" w:rsidP="003E3FFB">
            <w:pPr>
              <w:pStyle w:val="ListParagraph"/>
              <w:numPr>
                <w:ilvl w:val="0"/>
                <w:numId w:val="93"/>
              </w:numPr>
              <w:ind w:firstLine="96"/>
            </w:pPr>
            <w:r w:rsidRPr="00075074">
              <w:t>rear lamps</w:t>
            </w:r>
          </w:p>
          <w:p w14:paraId="15CC2E19" w14:textId="77777777" w:rsidR="0017113B" w:rsidRPr="00075074" w:rsidRDefault="0017113B" w:rsidP="003E3FFB">
            <w:pPr>
              <w:pStyle w:val="ListParagraph"/>
              <w:numPr>
                <w:ilvl w:val="0"/>
                <w:numId w:val="93"/>
              </w:numPr>
              <w:tabs>
                <w:tab w:val="num" w:pos="742"/>
              </w:tabs>
              <w:ind w:firstLine="96"/>
            </w:pPr>
            <w:r w:rsidRPr="00075074">
              <w:t>direction indicator lamps</w:t>
            </w:r>
          </w:p>
          <w:p w14:paraId="2A4A9917" w14:textId="65BE351A" w:rsidR="0017113B" w:rsidRPr="0043505F" w:rsidRDefault="0017113B" w:rsidP="0017113B">
            <w:pPr>
              <w:ind w:firstLine="5"/>
              <w:rPr>
                <w:rFonts w:eastAsia="Times New Roman" w:cs="Arial"/>
                <w:kern w:val="0"/>
                <w:szCs w:val="22"/>
                <w:lang w:val="en-US"/>
                <w14:ligatures w14:val="none"/>
              </w:rPr>
            </w:pPr>
          </w:p>
        </w:tc>
        <w:tc>
          <w:tcPr>
            <w:tcW w:w="1676" w:type="dxa"/>
          </w:tcPr>
          <w:p w14:paraId="48BFEEC9" w14:textId="77777777" w:rsidR="0017113B" w:rsidRPr="00075074" w:rsidRDefault="0017113B" w:rsidP="0017113B">
            <w:pPr>
              <w:ind w:left="-108"/>
              <w:jc w:val="center"/>
              <w:rPr>
                <w:b/>
                <w:bCs/>
              </w:rPr>
            </w:pPr>
            <w:r w:rsidRPr="00075074">
              <w:rPr>
                <w:b/>
                <w:bCs/>
              </w:rPr>
              <w:t>8.2</w:t>
            </w:r>
          </w:p>
          <w:p w14:paraId="06386D70" w14:textId="77777777" w:rsidR="0017113B" w:rsidRPr="00075074" w:rsidRDefault="0017113B" w:rsidP="0017113B">
            <w:pPr>
              <w:ind w:left="-108"/>
              <w:jc w:val="center"/>
              <w:rPr>
                <w:b/>
                <w:bCs/>
              </w:rPr>
            </w:pPr>
          </w:p>
          <w:p w14:paraId="3DCB220D" w14:textId="77777777" w:rsidR="0017113B" w:rsidRPr="00075074" w:rsidRDefault="0017113B" w:rsidP="0017113B">
            <w:pPr>
              <w:ind w:left="-108"/>
              <w:jc w:val="center"/>
              <w:rPr>
                <w:b/>
                <w:bCs/>
              </w:rPr>
            </w:pPr>
          </w:p>
          <w:p w14:paraId="34E627B0" w14:textId="77777777" w:rsidR="0017113B" w:rsidRPr="00075074" w:rsidRDefault="0017113B" w:rsidP="0017113B">
            <w:pPr>
              <w:ind w:left="-108"/>
              <w:jc w:val="center"/>
              <w:rPr>
                <w:b/>
                <w:bCs/>
              </w:rPr>
            </w:pPr>
          </w:p>
          <w:p w14:paraId="7C8D520B" w14:textId="77777777" w:rsidR="0017113B" w:rsidRPr="00075074" w:rsidRDefault="0017113B" w:rsidP="0017113B">
            <w:pPr>
              <w:ind w:left="-108"/>
              <w:jc w:val="center"/>
              <w:rPr>
                <w:b/>
                <w:bCs/>
              </w:rPr>
            </w:pPr>
          </w:p>
          <w:p w14:paraId="5491584C" w14:textId="77777777" w:rsidR="0017113B" w:rsidRPr="00075074" w:rsidRDefault="0017113B" w:rsidP="0017113B">
            <w:pPr>
              <w:ind w:left="-108"/>
              <w:jc w:val="center"/>
              <w:rPr>
                <w:b/>
                <w:bCs/>
              </w:rPr>
            </w:pPr>
          </w:p>
          <w:p w14:paraId="66F52F74" w14:textId="77777777" w:rsidR="0017113B" w:rsidRPr="00075074" w:rsidRDefault="0017113B" w:rsidP="0017113B">
            <w:pPr>
              <w:ind w:left="-108"/>
              <w:jc w:val="center"/>
              <w:rPr>
                <w:b/>
                <w:bCs/>
              </w:rPr>
            </w:pPr>
          </w:p>
          <w:p w14:paraId="672A58CB" w14:textId="77777777" w:rsidR="0017113B" w:rsidRPr="00075074" w:rsidRDefault="0017113B" w:rsidP="0017113B">
            <w:pPr>
              <w:ind w:left="-108"/>
              <w:jc w:val="center"/>
              <w:rPr>
                <w:b/>
                <w:bCs/>
              </w:rPr>
            </w:pPr>
            <w:r w:rsidRPr="00075074">
              <w:rPr>
                <w:b/>
                <w:bCs/>
              </w:rPr>
              <w:t>8.2</w:t>
            </w:r>
          </w:p>
          <w:p w14:paraId="5E9D53EA" w14:textId="77777777" w:rsidR="0017113B" w:rsidRPr="00075074" w:rsidRDefault="0017113B" w:rsidP="0017113B">
            <w:pPr>
              <w:ind w:left="-108"/>
              <w:jc w:val="center"/>
              <w:rPr>
                <w:b/>
                <w:bCs/>
              </w:rPr>
            </w:pPr>
          </w:p>
          <w:p w14:paraId="54A90EA0" w14:textId="77777777" w:rsidR="0017113B" w:rsidRPr="00075074" w:rsidRDefault="0017113B" w:rsidP="0017113B">
            <w:pPr>
              <w:ind w:left="-108"/>
              <w:jc w:val="center"/>
              <w:rPr>
                <w:b/>
                <w:bCs/>
              </w:rPr>
            </w:pPr>
          </w:p>
          <w:p w14:paraId="74A2E910" w14:textId="77777777" w:rsidR="0017113B" w:rsidRPr="00075074" w:rsidRDefault="0017113B" w:rsidP="0017113B">
            <w:pPr>
              <w:ind w:left="-108"/>
              <w:jc w:val="center"/>
              <w:rPr>
                <w:b/>
                <w:bCs/>
              </w:rPr>
            </w:pPr>
          </w:p>
          <w:p w14:paraId="28D3FBF5" w14:textId="77777777" w:rsidR="0017113B" w:rsidRPr="00075074" w:rsidRDefault="0017113B" w:rsidP="0017113B">
            <w:pPr>
              <w:ind w:left="-108"/>
              <w:jc w:val="center"/>
              <w:rPr>
                <w:b/>
                <w:bCs/>
              </w:rPr>
            </w:pPr>
          </w:p>
          <w:p w14:paraId="0ADFDF06" w14:textId="6775A444" w:rsidR="0017113B" w:rsidRPr="0043505F" w:rsidRDefault="0017113B" w:rsidP="0017113B">
            <w:pPr>
              <w:jc w:val="center"/>
              <w:rPr>
                <w:rFonts w:eastAsia="Times New Roman" w:cs="Arial"/>
                <w:kern w:val="0"/>
                <w:szCs w:val="22"/>
                <w:lang w:val="en-US"/>
                <w14:ligatures w14:val="none"/>
              </w:rPr>
            </w:pPr>
            <w:r w:rsidRPr="00075074">
              <w:rPr>
                <w:b/>
                <w:bCs/>
              </w:rPr>
              <w:t>8.3</w:t>
            </w:r>
          </w:p>
        </w:tc>
      </w:tr>
      <w:tr w:rsidR="0017113B" w:rsidRPr="0043505F" w14:paraId="0848E1A7" w14:textId="77777777" w:rsidTr="003E3FFB">
        <w:trPr>
          <w:trHeight w:val="698"/>
        </w:trPr>
        <w:tc>
          <w:tcPr>
            <w:tcW w:w="2269" w:type="dxa"/>
          </w:tcPr>
          <w:p w14:paraId="7490D226" w14:textId="77777777" w:rsidR="003E3FFB" w:rsidRPr="00075074" w:rsidRDefault="003E3FFB" w:rsidP="003E3FFB">
            <w:pPr>
              <w:rPr>
                <w:b/>
              </w:rPr>
            </w:pPr>
            <w:r w:rsidRPr="00075074">
              <w:rPr>
                <w:b/>
              </w:rPr>
              <w:t>4. Know about internal vehicle lighting systems</w:t>
            </w:r>
          </w:p>
          <w:p w14:paraId="2932484E" w14:textId="26CBD400" w:rsidR="0017113B" w:rsidRPr="00DE6C76" w:rsidRDefault="0017113B" w:rsidP="003E3FFB">
            <w:pPr>
              <w:rPr>
                <w:rFonts w:eastAsia="Times New Roman" w:cs="Arial"/>
                <w:bCs/>
                <w:kern w:val="0"/>
                <w:szCs w:val="22"/>
                <w:lang w:val="en-US"/>
                <w14:ligatures w14:val="none"/>
              </w:rPr>
            </w:pPr>
          </w:p>
        </w:tc>
        <w:tc>
          <w:tcPr>
            <w:tcW w:w="6237" w:type="dxa"/>
          </w:tcPr>
          <w:p w14:paraId="11A553AC" w14:textId="77777777" w:rsidR="0017113B" w:rsidRPr="00075074" w:rsidRDefault="0017113B" w:rsidP="0017113B">
            <w:pPr>
              <w:ind w:left="397" w:hanging="397"/>
              <w:rPr>
                <w:bCs/>
              </w:rPr>
            </w:pPr>
            <w:r w:rsidRPr="00075074">
              <w:rPr>
                <w:b/>
                <w:bCs/>
              </w:rPr>
              <w:t>4.1</w:t>
            </w:r>
            <w:r w:rsidRPr="00075074">
              <w:rPr>
                <w:bCs/>
              </w:rPr>
              <w:t xml:space="preserve"> Locate the components of a vehicle internal lighting system to include:</w:t>
            </w:r>
          </w:p>
          <w:p w14:paraId="0E87AF93" w14:textId="77777777" w:rsidR="0017113B" w:rsidRPr="00075074" w:rsidRDefault="0017113B" w:rsidP="003E3FFB">
            <w:pPr>
              <w:numPr>
                <w:ilvl w:val="0"/>
                <w:numId w:val="94"/>
              </w:numPr>
              <w:ind w:firstLine="96"/>
              <w:rPr>
                <w:bCs/>
              </w:rPr>
            </w:pPr>
            <w:r w:rsidRPr="00075074">
              <w:rPr>
                <w:bCs/>
              </w:rPr>
              <w:t>Courtesy lights</w:t>
            </w:r>
          </w:p>
          <w:p w14:paraId="066755D3" w14:textId="77777777" w:rsidR="0017113B" w:rsidRPr="00075074" w:rsidRDefault="0017113B" w:rsidP="003E3FFB">
            <w:pPr>
              <w:numPr>
                <w:ilvl w:val="0"/>
                <w:numId w:val="94"/>
              </w:numPr>
              <w:ind w:firstLine="96"/>
              <w:rPr>
                <w:bCs/>
              </w:rPr>
            </w:pPr>
            <w:r w:rsidRPr="00075074">
              <w:rPr>
                <w:bCs/>
              </w:rPr>
              <w:t>Dashboard illumination lights</w:t>
            </w:r>
          </w:p>
          <w:p w14:paraId="43BDE0D1" w14:textId="455434B4" w:rsidR="0017113B" w:rsidRPr="003E3FFB" w:rsidRDefault="0017113B" w:rsidP="003E3FFB">
            <w:pPr>
              <w:pStyle w:val="ListParagraph"/>
              <w:numPr>
                <w:ilvl w:val="0"/>
                <w:numId w:val="94"/>
              </w:numPr>
              <w:ind w:firstLine="96"/>
              <w:rPr>
                <w:b/>
              </w:rPr>
            </w:pPr>
            <w:r w:rsidRPr="003E3FFB">
              <w:rPr>
                <w:bCs/>
              </w:rPr>
              <w:lastRenderedPageBreak/>
              <w:t>Driver information lights</w:t>
            </w:r>
          </w:p>
        </w:tc>
        <w:tc>
          <w:tcPr>
            <w:tcW w:w="1676" w:type="dxa"/>
          </w:tcPr>
          <w:p w14:paraId="4515BE7D" w14:textId="77777777" w:rsidR="0017113B" w:rsidRPr="00075074" w:rsidRDefault="0017113B" w:rsidP="0017113B">
            <w:pPr>
              <w:rPr>
                <w:b/>
              </w:rPr>
            </w:pPr>
          </w:p>
          <w:p w14:paraId="66669401" w14:textId="6E399780" w:rsidR="0017113B" w:rsidRPr="0043505F" w:rsidRDefault="0017113B" w:rsidP="0017113B">
            <w:pPr>
              <w:jc w:val="center"/>
              <w:rPr>
                <w:rFonts w:eastAsia="Times New Roman" w:cs="Arial"/>
                <w:kern w:val="0"/>
                <w:szCs w:val="22"/>
                <w:lang w:val="en-US"/>
                <w14:ligatures w14:val="none"/>
              </w:rPr>
            </w:pPr>
            <w:r w:rsidRPr="00075074">
              <w:rPr>
                <w:b/>
              </w:rPr>
              <w:t>8.4</w:t>
            </w:r>
          </w:p>
        </w:tc>
      </w:tr>
      <w:tr w:rsidR="0017113B" w:rsidRPr="0043505F" w14:paraId="0E7E0092" w14:textId="77777777" w:rsidTr="003E3FFB">
        <w:trPr>
          <w:trHeight w:val="698"/>
        </w:trPr>
        <w:tc>
          <w:tcPr>
            <w:tcW w:w="2269" w:type="dxa"/>
          </w:tcPr>
          <w:p w14:paraId="32C67731" w14:textId="6991983D" w:rsidR="0017113B" w:rsidRPr="00075074" w:rsidRDefault="003E3FFB" w:rsidP="003E3FFB">
            <w:pPr>
              <w:rPr>
                <w:b/>
              </w:rPr>
            </w:pPr>
            <w:r w:rsidRPr="00075074">
              <w:rPr>
                <w:b/>
              </w:rPr>
              <w:t>5. Know about driver information warning lights</w:t>
            </w:r>
          </w:p>
        </w:tc>
        <w:tc>
          <w:tcPr>
            <w:tcW w:w="6237" w:type="dxa"/>
          </w:tcPr>
          <w:p w14:paraId="445E8763" w14:textId="77777777" w:rsidR="0017113B" w:rsidRPr="00075074" w:rsidRDefault="0017113B" w:rsidP="0017113B">
            <w:pPr>
              <w:ind w:left="397" w:hanging="397"/>
              <w:rPr>
                <w:b/>
              </w:rPr>
            </w:pPr>
          </w:p>
          <w:p w14:paraId="797CA9F1" w14:textId="77777777" w:rsidR="0017113B" w:rsidRPr="00075074" w:rsidRDefault="0017113B" w:rsidP="0017113B">
            <w:pPr>
              <w:ind w:left="397" w:hanging="397"/>
              <w:rPr>
                <w:bCs/>
              </w:rPr>
            </w:pPr>
            <w:r w:rsidRPr="00075074">
              <w:rPr>
                <w:b/>
              </w:rPr>
              <w:t xml:space="preserve">5.1 </w:t>
            </w:r>
            <w:r w:rsidRPr="00075074">
              <w:rPr>
                <w:bCs/>
              </w:rPr>
              <w:t>Locate and check the operation of at least six driver information warning lights to include:</w:t>
            </w:r>
          </w:p>
          <w:p w14:paraId="3E907F9B" w14:textId="77777777" w:rsidR="0017113B" w:rsidRPr="00075074" w:rsidRDefault="0017113B" w:rsidP="003E3FFB">
            <w:pPr>
              <w:numPr>
                <w:ilvl w:val="0"/>
                <w:numId w:val="95"/>
              </w:numPr>
              <w:ind w:firstLine="96"/>
              <w:rPr>
                <w:bCs/>
              </w:rPr>
            </w:pPr>
            <w:r w:rsidRPr="00075074">
              <w:rPr>
                <w:bCs/>
              </w:rPr>
              <w:t>Oil pressure warning light</w:t>
            </w:r>
          </w:p>
          <w:p w14:paraId="614833DF" w14:textId="77777777" w:rsidR="0017113B" w:rsidRPr="00075074" w:rsidRDefault="0017113B" w:rsidP="003E3FFB">
            <w:pPr>
              <w:numPr>
                <w:ilvl w:val="0"/>
                <w:numId w:val="95"/>
              </w:numPr>
              <w:ind w:firstLine="96"/>
              <w:rPr>
                <w:bCs/>
              </w:rPr>
            </w:pPr>
            <w:r w:rsidRPr="00075074">
              <w:rPr>
                <w:bCs/>
              </w:rPr>
              <w:t>No charge warning light</w:t>
            </w:r>
          </w:p>
          <w:p w14:paraId="29FAD2BF" w14:textId="77777777" w:rsidR="0017113B" w:rsidRPr="00075074" w:rsidRDefault="0017113B" w:rsidP="003E3FFB">
            <w:pPr>
              <w:numPr>
                <w:ilvl w:val="0"/>
                <w:numId w:val="95"/>
              </w:numPr>
              <w:ind w:firstLine="96"/>
              <w:rPr>
                <w:b/>
              </w:rPr>
            </w:pPr>
            <w:r w:rsidRPr="00075074">
              <w:rPr>
                <w:bCs/>
              </w:rPr>
              <w:t>Brake warning light</w:t>
            </w:r>
          </w:p>
          <w:p w14:paraId="7BE8A2C0" w14:textId="77777777" w:rsidR="0017113B" w:rsidRPr="00075074" w:rsidRDefault="0017113B" w:rsidP="0017113B">
            <w:pPr>
              <w:rPr>
                <w:bCs/>
              </w:rPr>
            </w:pPr>
          </w:p>
        </w:tc>
        <w:tc>
          <w:tcPr>
            <w:tcW w:w="1676" w:type="dxa"/>
          </w:tcPr>
          <w:p w14:paraId="6F329AFA" w14:textId="77777777" w:rsidR="0017113B" w:rsidRPr="00075074" w:rsidRDefault="0017113B" w:rsidP="0017113B">
            <w:pPr>
              <w:ind w:left="397" w:hanging="397"/>
              <w:rPr>
                <w:b/>
              </w:rPr>
            </w:pPr>
          </w:p>
          <w:p w14:paraId="03705984" w14:textId="77777777" w:rsidR="0017113B" w:rsidRPr="00075074" w:rsidRDefault="0017113B" w:rsidP="0017113B">
            <w:pPr>
              <w:ind w:left="360"/>
              <w:rPr>
                <w:bCs/>
              </w:rPr>
            </w:pPr>
          </w:p>
          <w:p w14:paraId="29DFEC6E" w14:textId="0826D7A0" w:rsidR="0017113B" w:rsidRPr="00075074" w:rsidRDefault="0017113B" w:rsidP="0017113B">
            <w:pPr>
              <w:jc w:val="center"/>
            </w:pPr>
            <w:r w:rsidRPr="00075074">
              <w:rPr>
                <w:b/>
                <w:bCs/>
              </w:rPr>
              <w:t>8.4</w:t>
            </w:r>
          </w:p>
        </w:tc>
      </w:tr>
      <w:tr w:rsidR="0017113B" w:rsidRPr="0043505F" w14:paraId="2D87AB59" w14:textId="77777777" w:rsidTr="003E3FFB">
        <w:trPr>
          <w:trHeight w:val="698"/>
        </w:trPr>
        <w:tc>
          <w:tcPr>
            <w:tcW w:w="2269" w:type="dxa"/>
          </w:tcPr>
          <w:p w14:paraId="1208D358" w14:textId="0FAD9664" w:rsidR="0017113B" w:rsidRPr="00075074" w:rsidRDefault="003E3FFB" w:rsidP="003E3FFB">
            <w:pPr>
              <w:rPr>
                <w:b/>
              </w:rPr>
            </w:pPr>
            <w:r w:rsidRPr="00075074">
              <w:rPr>
                <w:b/>
              </w:rPr>
              <w:t>6. Know about vehicle circuit protection</w:t>
            </w:r>
          </w:p>
        </w:tc>
        <w:tc>
          <w:tcPr>
            <w:tcW w:w="6237" w:type="dxa"/>
          </w:tcPr>
          <w:p w14:paraId="552AD137" w14:textId="77777777" w:rsidR="0017113B" w:rsidRPr="00075074" w:rsidRDefault="0017113B" w:rsidP="0017113B">
            <w:pPr>
              <w:ind w:left="397" w:hanging="392"/>
            </w:pPr>
            <w:r w:rsidRPr="00075074">
              <w:rPr>
                <w:b/>
              </w:rPr>
              <w:t>6.1</w:t>
            </w:r>
            <w:r w:rsidRPr="00075074">
              <w:t xml:space="preserve"> Identify lighting circuit fuse location and value</w:t>
            </w:r>
          </w:p>
          <w:p w14:paraId="66A91EBE" w14:textId="77777777" w:rsidR="0017113B" w:rsidRPr="00075074" w:rsidRDefault="0017113B" w:rsidP="0017113B">
            <w:pPr>
              <w:ind w:left="405" w:hanging="405"/>
            </w:pPr>
            <w:r w:rsidRPr="00075074">
              <w:rPr>
                <w:b/>
              </w:rPr>
              <w:t>6.2</w:t>
            </w:r>
            <w:r w:rsidRPr="00075074">
              <w:t xml:space="preserve"> Locate, remove, test and replace a lighting circuit fuse</w:t>
            </w:r>
          </w:p>
          <w:p w14:paraId="1ABB3789" w14:textId="77777777" w:rsidR="0017113B" w:rsidRPr="00075074" w:rsidRDefault="0017113B" w:rsidP="0017113B">
            <w:pPr>
              <w:rPr>
                <w:bCs/>
              </w:rPr>
            </w:pPr>
          </w:p>
        </w:tc>
        <w:tc>
          <w:tcPr>
            <w:tcW w:w="1676" w:type="dxa"/>
          </w:tcPr>
          <w:p w14:paraId="76F17DEC" w14:textId="77777777" w:rsidR="0017113B" w:rsidRPr="00075074" w:rsidRDefault="0017113B" w:rsidP="0017113B">
            <w:pPr>
              <w:rPr>
                <w:b/>
              </w:rPr>
            </w:pPr>
          </w:p>
          <w:p w14:paraId="2978C9DD" w14:textId="77777777" w:rsidR="0017113B" w:rsidRPr="00075074" w:rsidRDefault="0017113B" w:rsidP="0017113B">
            <w:pPr>
              <w:ind w:left="567" w:hanging="562"/>
            </w:pPr>
          </w:p>
          <w:p w14:paraId="4FD806BF" w14:textId="19E4DD5B" w:rsidR="0017113B" w:rsidRPr="00075074" w:rsidRDefault="0017113B" w:rsidP="0017113B">
            <w:pPr>
              <w:jc w:val="center"/>
            </w:pPr>
            <w:r w:rsidRPr="00075074">
              <w:rPr>
                <w:b/>
              </w:rPr>
              <w:t>8.5</w:t>
            </w:r>
          </w:p>
        </w:tc>
      </w:tr>
      <w:tr w:rsidR="0017113B" w:rsidRPr="0043505F" w14:paraId="608E8525" w14:textId="77777777" w:rsidTr="003E3FFB">
        <w:trPr>
          <w:trHeight w:val="698"/>
        </w:trPr>
        <w:tc>
          <w:tcPr>
            <w:tcW w:w="2269" w:type="dxa"/>
          </w:tcPr>
          <w:p w14:paraId="48C546A1" w14:textId="26230D99" w:rsidR="0017113B" w:rsidRPr="00075074" w:rsidRDefault="003E3FFB" w:rsidP="003E3FFB">
            <w:pPr>
              <w:rPr>
                <w:b/>
              </w:rPr>
            </w:pPr>
            <w:r w:rsidRPr="00075074">
              <w:rPr>
                <w:b/>
              </w:rPr>
              <w:t>7</w:t>
            </w:r>
            <w:r>
              <w:rPr>
                <w:b/>
              </w:rPr>
              <w:t>.</w:t>
            </w:r>
            <w:r w:rsidRPr="00075074">
              <w:rPr>
                <w:b/>
              </w:rPr>
              <w:t xml:space="preserve"> Be aware of environmental considerations</w:t>
            </w:r>
          </w:p>
        </w:tc>
        <w:tc>
          <w:tcPr>
            <w:tcW w:w="6237" w:type="dxa"/>
          </w:tcPr>
          <w:p w14:paraId="76AC0AE2" w14:textId="7C0CBD21" w:rsidR="0017113B" w:rsidRPr="00075074" w:rsidRDefault="0017113B" w:rsidP="0017113B">
            <w:pPr>
              <w:rPr>
                <w:bCs/>
              </w:rPr>
            </w:pPr>
            <w:r w:rsidRPr="00075074">
              <w:rPr>
                <w:b/>
              </w:rPr>
              <w:t xml:space="preserve">7.1 </w:t>
            </w:r>
            <w:r w:rsidRPr="00075074">
              <w:rPr>
                <w:bCs/>
              </w:rPr>
              <w:t>Demonstrate appropriate ways to dispose of waste products in accordance with environmental guidance</w:t>
            </w:r>
          </w:p>
        </w:tc>
        <w:tc>
          <w:tcPr>
            <w:tcW w:w="1676" w:type="dxa"/>
          </w:tcPr>
          <w:p w14:paraId="68625753" w14:textId="77777777" w:rsidR="0017113B" w:rsidRPr="00075074" w:rsidRDefault="0017113B" w:rsidP="0017113B">
            <w:pPr>
              <w:ind w:left="397" w:hanging="397"/>
              <w:rPr>
                <w:b/>
              </w:rPr>
            </w:pPr>
          </w:p>
          <w:p w14:paraId="1FBD013E" w14:textId="77777777" w:rsidR="0017113B" w:rsidRPr="00075074" w:rsidRDefault="0017113B" w:rsidP="0017113B">
            <w:pPr>
              <w:ind w:left="397" w:hanging="397"/>
              <w:rPr>
                <w:bCs/>
                <w:iCs/>
              </w:rPr>
            </w:pPr>
          </w:p>
          <w:p w14:paraId="1424BDB5" w14:textId="0FC0895C" w:rsidR="0017113B" w:rsidRPr="00075074" w:rsidRDefault="0017113B" w:rsidP="0017113B">
            <w:pPr>
              <w:jc w:val="center"/>
            </w:pPr>
          </w:p>
        </w:tc>
      </w:tr>
    </w:tbl>
    <w:p w14:paraId="360C4560" w14:textId="77777777" w:rsidR="0017113B" w:rsidRPr="0043505F" w:rsidRDefault="0017113B" w:rsidP="0017113B">
      <w:pPr>
        <w:ind w:left="-709" w:right="-908"/>
        <w:rPr>
          <w:rFonts w:eastAsia="Times New Roman" w:cs="Arial"/>
          <w:b/>
          <w:kern w:val="0"/>
          <w:sz w:val="20"/>
          <w:szCs w:val="20"/>
          <w:lang w:val="en-US"/>
          <w14:ligatures w14:val="none"/>
        </w:rPr>
      </w:pPr>
    </w:p>
    <w:p w14:paraId="0FCE36B7" w14:textId="77777777" w:rsidR="0017113B" w:rsidRDefault="0017113B" w:rsidP="003E3FFB">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7515BEDA" w14:textId="77777777" w:rsidR="0017113B" w:rsidRDefault="0017113B" w:rsidP="0017113B">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17113B" w:rsidRPr="0043505F" w14:paraId="72ED8B81"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47B01F" w14:textId="7777777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F3C8A12" w14:textId="77777777" w:rsidR="0017113B" w:rsidRPr="0043505F" w:rsidRDefault="0017113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089DB8F" w14:textId="77777777" w:rsidR="0017113B" w:rsidRDefault="0017113B" w:rsidP="00F416B3">
            <w:pPr>
              <w:rPr>
                <w:rFonts w:eastAsia="Times New Roman" w:cs="Arial"/>
                <w:kern w:val="0"/>
                <w:szCs w:val="22"/>
                <w:lang w:val="en-US"/>
                <w14:ligatures w14:val="none"/>
              </w:rPr>
            </w:pPr>
          </w:p>
          <w:p w14:paraId="53B8E313" w14:textId="77777777" w:rsidR="0017113B" w:rsidRDefault="0017113B" w:rsidP="00F416B3">
            <w:pPr>
              <w:rPr>
                <w:rFonts w:eastAsia="Times New Roman" w:cs="Arial"/>
                <w:kern w:val="0"/>
                <w:szCs w:val="22"/>
                <w:lang w:val="en-US"/>
                <w14:ligatures w14:val="none"/>
              </w:rPr>
            </w:pPr>
          </w:p>
          <w:p w14:paraId="76EC3FD8" w14:textId="77777777" w:rsidR="0017113B" w:rsidRDefault="0017113B" w:rsidP="00F416B3">
            <w:pPr>
              <w:rPr>
                <w:rFonts w:eastAsia="Times New Roman" w:cs="Arial"/>
                <w:kern w:val="0"/>
                <w:szCs w:val="22"/>
                <w:lang w:val="en-US"/>
                <w14:ligatures w14:val="none"/>
              </w:rPr>
            </w:pPr>
          </w:p>
          <w:p w14:paraId="1EE60ED0" w14:textId="77777777" w:rsidR="003E3FFB" w:rsidRDefault="003E3FFB" w:rsidP="00F416B3">
            <w:pPr>
              <w:rPr>
                <w:rFonts w:eastAsia="Times New Roman" w:cs="Arial"/>
                <w:kern w:val="0"/>
                <w:szCs w:val="22"/>
                <w:lang w:val="en-US"/>
                <w14:ligatures w14:val="none"/>
              </w:rPr>
            </w:pPr>
          </w:p>
          <w:p w14:paraId="0B5FA32D" w14:textId="77777777" w:rsidR="003E3FFB" w:rsidRDefault="003E3FFB" w:rsidP="00F416B3">
            <w:pPr>
              <w:rPr>
                <w:rFonts w:eastAsia="Times New Roman" w:cs="Arial"/>
                <w:kern w:val="0"/>
                <w:szCs w:val="22"/>
                <w:lang w:val="en-US"/>
                <w14:ligatures w14:val="none"/>
              </w:rPr>
            </w:pPr>
          </w:p>
          <w:p w14:paraId="7CDD5C63" w14:textId="77777777" w:rsidR="003E3FFB" w:rsidRDefault="003E3FFB" w:rsidP="00F416B3">
            <w:pPr>
              <w:rPr>
                <w:rFonts w:eastAsia="Times New Roman" w:cs="Arial"/>
                <w:kern w:val="0"/>
                <w:szCs w:val="22"/>
                <w:lang w:val="en-US"/>
                <w14:ligatures w14:val="none"/>
              </w:rPr>
            </w:pPr>
          </w:p>
          <w:p w14:paraId="2F76CB56" w14:textId="77777777" w:rsidR="003E3FFB" w:rsidRDefault="003E3FFB" w:rsidP="00F416B3">
            <w:pPr>
              <w:rPr>
                <w:rFonts w:eastAsia="Times New Roman" w:cs="Arial"/>
                <w:kern w:val="0"/>
                <w:szCs w:val="22"/>
                <w:lang w:val="en-US"/>
                <w14:ligatures w14:val="none"/>
              </w:rPr>
            </w:pPr>
          </w:p>
          <w:p w14:paraId="314BB26F" w14:textId="77777777" w:rsidR="003E3FFB" w:rsidRDefault="003E3FFB" w:rsidP="00F416B3">
            <w:pPr>
              <w:rPr>
                <w:rFonts w:eastAsia="Times New Roman" w:cs="Arial"/>
                <w:kern w:val="0"/>
                <w:szCs w:val="22"/>
                <w:lang w:val="en-US"/>
                <w14:ligatures w14:val="none"/>
              </w:rPr>
            </w:pPr>
          </w:p>
          <w:p w14:paraId="37804828" w14:textId="77777777" w:rsidR="003E3FFB" w:rsidRDefault="003E3FFB" w:rsidP="00F416B3">
            <w:pPr>
              <w:rPr>
                <w:rFonts w:eastAsia="Times New Roman" w:cs="Arial"/>
                <w:kern w:val="0"/>
                <w:szCs w:val="22"/>
                <w:lang w:val="en-US"/>
                <w14:ligatures w14:val="none"/>
              </w:rPr>
            </w:pPr>
          </w:p>
          <w:p w14:paraId="3F6AFC98" w14:textId="77777777" w:rsidR="003E3FFB" w:rsidRDefault="003E3FFB" w:rsidP="00F416B3">
            <w:pPr>
              <w:rPr>
                <w:rFonts w:eastAsia="Times New Roman" w:cs="Arial"/>
                <w:kern w:val="0"/>
                <w:szCs w:val="22"/>
                <w:lang w:val="en-US"/>
                <w14:ligatures w14:val="none"/>
              </w:rPr>
            </w:pPr>
          </w:p>
          <w:p w14:paraId="0E201109" w14:textId="77777777" w:rsidR="003E3FFB" w:rsidRDefault="003E3FFB" w:rsidP="00F416B3">
            <w:pPr>
              <w:rPr>
                <w:rFonts w:eastAsia="Times New Roman" w:cs="Arial"/>
                <w:kern w:val="0"/>
                <w:szCs w:val="22"/>
                <w:lang w:val="en-US"/>
                <w14:ligatures w14:val="none"/>
              </w:rPr>
            </w:pPr>
          </w:p>
          <w:p w14:paraId="78A09C3A" w14:textId="77777777" w:rsidR="003E3FFB" w:rsidRDefault="003E3FFB" w:rsidP="00F416B3">
            <w:pPr>
              <w:rPr>
                <w:rFonts w:eastAsia="Times New Roman" w:cs="Arial"/>
                <w:kern w:val="0"/>
                <w:szCs w:val="22"/>
                <w:lang w:val="en-US"/>
                <w14:ligatures w14:val="none"/>
              </w:rPr>
            </w:pPr>
          </w:p>
          <w:p w14:paraId="5688238E" w14:textId="77777777" w:rsidR="003E3FFB" w:rsidRDefault="003E3FFB" w:rsidP="00F416B3">
            <w:pPr>
              <w:rPr>
                <w:rFonts w:eastAsia="Times New Roman" w:cs="Arial"/>
                <w:kern w:val="0"/>
                <w:szCs w:val="22"/>
                <w:lang w:val="en-US"/>
                <w14:ligatures w14:val="none"/>
              </w:rPr>
            </w:pPr>
          </w:p>
          <w:p w14:paraId="1AB89604" w14:textId="77777777" w:rsidR="003E3FFB" w:rsidRDefault="003E3FFB" w:rsidP="00F416B3">
            <w:pPr>
              <w:rPr>
                <w:rFonts w:eastAsia="Times New Roman" w:cs="Arial"/>
                <w:kern w:val="0"/>
                <w:szCs w:val="22"/>
                <w:lang w:val="en-US"/>
                <w14:ligatures w14:val="none"/>
              </w:rPr>
            </w:pPr>
          </w:p>
          <w:p w14:paraId="181D8E6A" w14:textId="77777777" w:rsidR="003E3FFB" w:rsidRDefault="003E3FFB" w:rsidP="00F416B3">
            <w:pPr>
              <w:rPr>
                <w:rFonts w:eastAsia="Times New Roman" w:cs="Arial"/>
                <w:kern w:val="0"/>
                <w:szCs w:val="22"/>
                <w:lang w:val="en-US"/>
                <w14:ligatures w14:val="none"/>
              </w:rPr>
            </w:pPr>
          </w:p>
          <w:p w14:paraId="605A298B" w14:textId="77777777" w:rsidR="0017113B" w:rsidRDefault="0017113B" w:rsidP="00F416B3">
            <w:pPr>
              <w:rPr>
                <w:rFonts w:eastAsia="Times New Roman" w:cs="Arial"/>
                <w:kern w:val="0"/>
                <w:szCs w:val="22"/>
                <w:lang w:val="en-US"/>
                <w14:ligatures w14:val="none"/>
              </w:rPr>
            </w:pPr>
          </w:p>
          <w:p w14:paraId="7DF89EDF" w14:textId="77777777" w:rsidR="0017113B" w:rsidRDefault="0017113B" w:rsidP="00F416B3">
            <w:pPr>
              <w:rPr>
                <w:rFonts w:eastAsia="Times New Roman" w:cs="Arial"/>
                <w:kern w:val="0"/>
                <w:szCs w:val="22"/>
                <w:lang w:val="en-US"/>
                <w14:ligatures w14:val="none"/>
              </w:rPr>
            </w:pPr>
          </w:p>
          <w:p w14:paraId="45F3C7FF" w14:textId="77777777" w:rsidR="0017113B" w:rsidRDefault="0017113B" w:rsidP="00F416B3">
            <w:pPr>
              <w:rPr>
                <w:rFonts w:eastAsia="Times New Roman" w:cs="Arial"/>
                <w:kern w:val="0"/>
                <w:szCs w:val="22"/>
                <w:lang w:val="en-US"/>
                <w14:ligatures w14:val="none"/>
              </w:rPr>
            </w:pPr>
          </w:p>
          <w:p w14:paraId="344C6C8F" w14:textId="77777777" w:rsidR="0017113B" w:rsidRPr="0043505F" w:rsidRDefault="0017113B" w:rsidP="00F416B3">
            <w:pPr>
              <w:rPr>
                <w:rFonts w:eastAsia="Times New Roman" w:cs="Arial"/>
                <w:kern w:val="0"/>
                <w:szCs w:val="22"/>
                <w:lang w:val="en-US"/>
                <w14:ligatures w14:val="none"/>
              </w:rPr>
            </w:pPr>
          </w:p>
        </w:tc>
      </w:tr>
    </w:tbl>
    <w:p w14:paraId="43783F53" w14:textId="41C52C2A" w:rsidR="003E3FFB" w:rsidRDefault="003E3FFB" w:rsidP="00F77997">
      <w:pPr>
        <w:rPr>
          <w:lang w:val="en-US"/>
        </w:rPr>
      </w:pPr>
    </w:p>
    <w:p w14:paraId="443C0BD1" w14:textId="77777777" w:rsidR="003E3FFB" w:rsidRDefault="003E3FFB">
      <w:pPr>
        <w:rPr>
          <w:lang w:val="en-US"/>
        </w:rPr>
      </w:pPr>
      <w:r>
        <w:rPr>
          <w:lang w:val="en-US"/>
        </w:rPr>
        <w:br w:type="page"/>
      </w:r>
    </w:p>
    <w:p w14:paraId="67BFBD11" w14:textId="77777777" w:rsidR="0017113B" w:rsidRDefault="0017113B"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E3FFB" w:rsidRPr="0043505F" w14:paraId="13D8FACE"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80088B" w14:textId="67A04E00" w:rsidR="003E3FFB" w:rsidRPr="0043505F" w:rsidRDefault="003E3FFB"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D494B1" w14:textId="5AD8F401"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 2.2, 2.3 &amp; 2.4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58F5C2" w14:textId="69A4A004"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8.1</w:t>
            </w:r>
          </w:p>
        </w:tc>
      </w:tr>
    </w:tbl>
    <w:p w14:paraId="061A76E6" w14:textId="77777777" w:rsidR="003E3FFB" w:rsidRPr="0043505F" w:rsidRDefault="003E3FFB" w:rsidP="003E3FFB">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3E3FFB" w:rsidRPr="0043505F" w14:paraId="5882F492"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5002A9" w14:textId="786E6669" w:rsidR="003E3FFB" w:rsidRPr="00B06E49" w:rsidRDefault="003E3FFB"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3E3FFB">
              <w:rPr>
                <w:b/>
              </w:rPr>
              <w:t>Remove, Refit and Test a Vehicle Battery</w:t>
            </w:r>
          </w:p>
        </w:tc>
      </w:tr>
    </w:tbl>
    <w:p w14:paraId="32ED6373" w14:textId="77777777" w:rsidR="003E3FFB" w:rsidRDefault="003E3FFB" w:rsidP="003E3FFB">
      <w:pPr>
        <w:rPr>
          <w:rFonts w:eastAsia="Times New Roman" w:cs="Arial"/>
          <w:kern w:val="0"/>
          <w:szCs w:val="22"/>
          <w:lang w:val="en-US"/>
          <w14:ligatures w14:val="none"/>
        </w:rPr>
      </w:pPr>
    </w:p>
    <w:tbl>
      <w:tblPr>
        <w:tblW w:w="994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2164"/>
        <w:gridCol w:w="2031"/>
        <w:gridCol w:w="1438"/>
      </w:tblGrid>
      <w:tr w:rsidR="003E3FFB" w:rsidRPr="00C96300" w14:paraId="2E3E9CE6" w14:textId="77777777" w:rsidTr="003E3FFB">
        <w:tc>
          <w:tcPr>
            <w:tcW w:w="431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80D0785" w14:textId="77777777" w:rsidR="003E3FFB" w:rsidRPr="00C96300" w:rsidRDefault="003E3FFB"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Vehicle Details</w:t>
            </w:r>
          </w:p>
        </w:tc>
        <w:tc>
          <w:tcPr>
            <w:tcW w:w="21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6E663DE" w14:textId="77777777" w:rsidR="003E3FFB" w:rsidRPr="00C96300" w:rsidRDefault="003E3FFB"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Special Tools</w:t>
            </w:r>
          </w:p>
        </w:tc>
        <w:tc>
          <w:tcPr>
            <w:tcW w:w="346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F91FA5D" w14:textId="77777777" w:rsidR="003E3FFB" w:rsidRPr="00C96300" w:rsidRDefault="003E3FFB" w:rsidP="00F416B3">
            <w:pPr>
              <w:rPr>
                <w:rFonts w:eastAsia="Times New Roman" w:cs="Arial"/>
                <w:b/>
                <w:color w:val="FFFFFF" w:themeColor="background1"/>
                <w:kern w:val="0"/>
                <w:szCs w:val="22"/>
                <w:lang w:val="en-US"/>
                <w14:ligatures w14:val="none"/>
              </w:rPr>
            </w:pPr>
            <w:r w:rsidRPr="00C96300">
              <w:rPr>
                <w:rFonts w:eastAsia="Times New Roman" w:cs="Arial"/>
                <w:b/>
                <w:color w:val="FFFFFF" w:themeColor="background1"/>
                <w:kern w:val="0"/>
                <w:szCs w:val="22"/>
                <w:lang w:val="en-US"/>
                <w14:ligatures w14:val="none"/>
              </w:rPr>
              <w:t>Data</w:t>
            </w:r>
          </w:p>
        </w:tc>
      </w:tr>
      <w:tr w:rsidR="003E3FFB" w:rsidRPr="00C96300" w14:paraId="4EB9C044" w14:textId="77777777" w:rsidTr="003E3FFB">
        <w:trPr>
          <w:trHeight w:val="704"/>
        </w:trPr>
        <w:tc>
          <w:tcPr>
            <w:tcW w:w="4314"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EEE5A3" w14:textId="77777777" w:rsidR="003E3FFB" w:rsidRPr="00C96300" w:rsidRDefault="003E3FFB" w:rsidP="00F416B3">
            <w:pPr>
              <w:rPr>
                <w:rFonts w:eastAsia="Times New Roman" w:cs="Arial"/>
                <w:kern w:val="0"/>
                <w:szCs w:val="22"/>
                <w:lang w:val="en-US"/>
                <w14:ligatures w14:val="none"/>
              </w:rPr>
            </w:pPr>
          </w:p>
          <w:p w14:paraId="23EC992D" w14:textId="77777777" w:rsidR="003E3FFB" w:rsidRPr="00C96300" w:rsidRDefault="003E3FF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Make___________________</w:t>
            </w:r>
          </w:p>
          <w:p w14:paraId="46BD09AC" w14:textId="77777777" w:rsidR="003E3FFB" w:rsidRPr="00C96300" w:rsidRDefault="003E3FFB" w:rsidP="00F416B3">
            <w:pPr>
              <w:rPr>
                <w:rFonts w:eastAsia="Times New Roman" w:cs="Arial"/>
                <w:kern w:val="0"/>
                <w:szCs w:val="22"/>
                <w:lang w:val="en-US"/>
                <w14:ligatures w14:val="none"/>
              </w:rPr>
            </w:pPr>
          </w:p>
          <w:p w14:paraId="5D28D969" w14:textId="77777777" w:rsidR="003E3FFB" w:rsidRPr="00C96300" w:rsidRDefault="003E3FFB" w:rsidP="00F416B3">
            <w:pPr>
              <w:rPr>
                <w:rFonts w:eastAsia="Times New Roman" w:cs="Arial"/>
                <w:kern w:val="0"/>
                <w:szCs w:val="22"/>
                <w:lang w:val="en-US"/>
                <w14:ligatures w14:val="none"/>
              </w:rPr>
            </w:pPr>
          </w:p>
          <w:p w14:paraId="03296764" w14:textId="77777777" w:rsidR="003E3FFB" w:rsidRPr="00C96300" w:rsidRDefault="003E3FF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Model___________________</w:t>
            </w:r>
          </w:p>
          <w:p w14:paraId="66701D6D" w14:textId="77777777" w:rsidR="003E3FFB" w:rsidRPr="00C96300" w:rsidRDefault="003E3FFB" w:rsidP="00F416B3">
            <w:pPr>
              <w:rPr>
                <w:rFonts w:eastAsia="Times New Roman" w:cs="Arial"/>
                <w:kern w:val="0"/>
                <w:szCs w:val="22"/>
                <w:lang w:val="en-US"/>
                <w14:ligatures w14:val="none"/>
              </w:rPr>
            </w:pPr>
          </w:p>
          <w:p w14:paraId="7625BDFB" w14:textId="77777777" w:rsidR="003E3FFB" w:rsidRPr="00C96300" w:rsidRDefault="003E3FFB" w:rsidP="00F416B3">
            <w:pPr>
              <w:rPr>
                <w:rFonts w:eastAsia="Times New Roman" w:cs="Arial"/>
                <w:kern w:val="0"/>
                <w:szCs w:val="22"/>
                <w:lang w:val="en-US"/>
                <w14:ligatures w14:val="none"/>
              </w:rPr>
            </w:pPr>
          </w:p>
          <w:p w14:paraId="20F63FCB" w14:textId="77777777" w:rsidR="003E3FFB" w:rsidRDefault="003E3FFB" w:rsidP="00F416B3">
            <w:pPr>
              <w:rPr>
                <w:rFonts w:eastAsia="Times New Roman" w:cs="Arial"/>
                <w:kern w:val="0"/>
                <w:szCs w:val="22"/>
                <w:lang w:val="en-US"/>
                <w14:ligatures w14:val="none"/>
              </w:rPr>
            </w:pPr>
            <w:r w:rsidRPr="00C96300">
              <w:rPr>
                <w:rFonts w:eastAsia="Times New Roman" w:cs="Arial"/>
                <w:kern w:val="0"/>
                <w:szCs w:val="22"/>
                <w:lang w:val="en-US"/>
                <w14:ligatures w14:val="none"/>
              </w:rPr>
              <w:t>Year____________________</w:t>
            </w:r>
          </w:p>
          <w:p w14:paraId="6BC38D3A" w14:textId="77777777" w:rsidR="003E3FFB" w:rsidRPr="00C96300" w:rsidRDefault="003E3FFB" w:rsidP="003E3FFB">
            <w:pPr>
              <w:rPr>
                <w:rFonts w:eastAsia="Times New Roman" w:cs="Arial"/>
                <w:kern w:val="0"/>
                <w:szCs w:val="22"/>
                <w:lang w:val="en-US"/>
                <w14:ligatures w14:val="none"/>
              </w:rPr>
            </w:pPr>
          </w:p>
        </w:tc>
        <w:tc>
          <w:tcPr>
            <w:tcW w:w="2164"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0DCF73" w14:textId="77777777" w:rsidR="003E3FFB" w:rsidRPr="00C96300" w:rsidRDefault="003E3FFB" w:rsidP="00F416B3">
            <w:pPr>
              <w:rPr>
                <w:rFonts w:eastAsia="Times New Roman" w:cs="Arial"/>
                <w:kern w:val="0"/>
                <w:szCs w:val="22"/>
                <w:lang w:val="en-US"/>
                <w14:ligatures w14:val="none"/>
              </w:rPr>
            </w:pPr>
          </w:p>
        </w:tc>
        <w:tc>
          <w:tcPr>
            <w:tcW w:w="203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54DC3F79" w14:textId="71EB09E3" w:rsidR="003E3FFB" w:rsidRPr="0017113B" w:rsidRDefault="003E3FFB"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Off Load</w:t>
            </w:r>
          </w:p>
        </w:tc>
        <w:tc>
          <w:tcPr>
            <w:tcW w:w="143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07BF6DA" w14:textId="77777777" w:rsidR="003E3FFB" w:rsidRPr="00B06E49" w:rsidRDefault="003E3FFB" w:rsidP="00F416B3">
            <w:pPr>
              <w:rPr>
                <w:rFonts w:eastAsia="Times New Roman" w:cs="Arial"/>
                <w:b/>
                <w:bCs/>
                <w:kern w:val="0"/>
                <w:szCs w:val="22"/>
                <w:lang w:val="en-US"/>
                <w14:ligatures w14:val="none"/>
              </w:rPr>
            </w:pPr>
          </w:p>
        </w:tc>
      </w:tr>
      <w:tr w:rsidR="003E3FFB" w:rsidRPr="00C96300" w14:paraId="21F27BC0" w14:textId="77777777" w:rsidTr="003E3FFB">
        <w:trPr>
          <w:trHeight w:val="686"/>
        </w:trPr>
        <w:tc>
          <w:tcPr>
            <w:tcW w:w="4314"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11DDF3" w14:textId="77777777" w:rsidR="003E3FFB" w:rsidRPr="00C96300" w:rsidRDefault="003E3FFB" w:rsidP="00F416B3">
            <w:pPr>
              <w:rPr>
                <w:rFonts w:eastAsia="Times New Roman" w:cs="Arial"/>
                <w:kern w:val="0"/>
                <w:szCs w:val="22"/>
                <w:lang w:val="en-US"/>
                <w14:ligatures w14:val="none"/>
              </w:rPr>
            </w:pPr>
          </w:p>
        </w:tc>
        <w:tc>
          <w:tcPr>
            <w:tcW w:w="2164"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37C86AD" w14:textId="77777777" w:rsidR="003E3FFB" w:rsidRPr="00C96300" w:rsidRDefault="003E3FFB" w:rsidP="00F416B3">
            <w:pPr>
              <w:rPr>
                <w:rFonts w:eastAsia="Times New Roman" w:cs="Arial"/>
                <w:kern w:val="0"/>
                <w:szCs w:val="22"/>
                <w:lang w:val="en-US"/>
                <w14:ligatures w14:val="none"/>
              </w:rPr>
            </w:pPr>
          </w:p>
        </w:tc>
        <w:tc>
          <w:tcPr>
            <w:tcW w:w="203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2B4754B2" w14:textId="4DB20A0C" w:rsidR="003E3FFB" w:rsidRPr="00C96300" w:rsidRDefault="003E3FFB"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Engine Cranking</w:t>
            </w:r>
          </w:p>
        </w:tc>
        <w:tc>
          <w:tcPr>
            <w:tcW w:w="143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A88ECD4" w14:textId="77777777" w:rsidR="003E3FFB" w:rsidRPr="00C96300" w:rsidRDefault="003E3FFB" w:rsidP="00F416B3">
            <w:pPr>
              <w:rPr>
                <w:rFonts w:eastAsia="Times New Roman" w:cs="Arial"/>
                <w:kern w:val="0"/>
                <w:szCs w:val="22"/>
                <w:lang w:val="en-US"/>
                <w14:ligatures w14:val="none"/>
              </w:rPr>
            </w:pPr>
          </w:p>
        </w:tc>
      </w:tr>
      <w:tr w:rsidR="003E3FFB" w:rsidRPr="00C96300" w14:paraId="48A9A1AE" w14:textId="77777777" w:rsidTr="003E3FFB">
        <w:trPr>
          <w:trHeight w:val="851"/>
        </w:trPr>
        <w:tc>
          <w:tcPr>
            <w:tcW w:w="4314"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823C74" w14:textId="77777777" w:rsidR="003E3FFB" w:rsidRPr="00C96300" w:rsidRDefault="003E3FFB" w:rsidP="00F416B3">
            <w:pPr>
              <w:rPr>
                <w:rFonts w:eastAsia="Times New Roman" w:cs="Arial"/>
                <w:kern w:val="0"/>
                <w:szCs w:val="22"/>
                <w:lang w:val="en-US"/>
                <w14:ligatures w14:val="none"/>
              </w:rPr>
            </w:pPr>
          </w:p>
        </w:tc>
        <w:tc>
          <w:tcPr>
            <w:tcW w:w="2164"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5627D4" w14:textId="77777777" w:rsidR="003E3FFB" w:rsidRPr="00C96300" w:rsidRDefault="003E3FFB" w:rsidP="00F416B3">
            <w:pPr>
              <w:rPr>
                <w:rFonts w:eastAsia="Times New Roman" w:cs="Arial"/>
                <w:kern w:val="0"/>
                <w:szCs w:val="22"/>
                <w:lang w:val="en-US"/>
                <w14:ligatures w14:val="none"/>
              </w:rPr>
            </w:pPr>
          </w:p>
        </w:tc>
        <w:tc>
          <w:tcPr>
            <w:tcW w:w="203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2542A2E5" w14:textId="1BDE637B" w:rsidR="003E3FFB" w:rsidRPr="00C96300" w:rsidRDefault="003E3FFB" w:rsidP="00F416B3">
            <w:pPr>
              <w:rPr>
                <w:rFonts w:eastAsia="Times New Roman" w:cs="Arial"/>
                <w:color w:val="FFFFFF" w:themeColor="background1"/>
                <w:kern w:val="0"/>
                <w:szCs w:val="22"/>
                <w:lang w:val="en-US"/>
                <w14:ligatures w14:val="none"/>
              </w:rPr>
            </w:pPr>
            <w:r>
              <w:rPr>
                <w:rFonts w:eastAsia="Times New Roman" w:cs="Arial"/>
                <w:color w:val="FFFFFF" w:themeColor="background1"/>
                <w:kern w:val="0"/>
                <w:szCs w:val="22"/>
                <w:lang w:val="en-US"/>
                <w14:ligatures w14:val="none"/>
              </w:rPr>
              <w:t>Charging Voltage</w:t>
            </w:r>
          </w:p>
        </w:tc>
        <w:tc>
          <w:tcPr>
            <w:tcW w:w="143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86FEB7C" w14:textId="77777777" w:rsidR="003E3FFB" w:rsidRPr="00C96300" w:rsidRDefault="003E3FFB" w:rsidP="00F416B3">
            <w:pPr>
              <w:rPr>
                <w:rFonts w:eastAsia="Times New Roman" w:cs="Arial"/>
                <w:kern w:val="0"/>
                <w:szCs w:val="22"/>
                <w:lang w:val="en-US"/>
                <w14:ligatures w14:val="none"/>
              </w:rPr>
            </w:pPr>
          </w:p>
        </w:tc>
      </w:tr>
      <w:tr w:rsidR="003E3FFB" w:rsidRPr="00C96300" w14:paraId="5880FBDA" w14:textId="77777777" w:rsidTr="003E3FFB">
        <w:tc>
          <w:tcPr>
            <w:tcW w:w="9947"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78CDB9" w14:textId="77777777" w:rsidR="003E3FFB" w:rsidRPr="00075074" w:rsidRDefault="003E3FFB" w:rsidP="003E3FFB">
            <w:r w:rsidRPr="00075074">
              <w:rPr>
                <w:b/>
              </w:rPr>
              <w:t>Instructions to Learners</w:t>
            </w:r>
            <w:r w:rsidRPr="00075074">
              <w:t xml:space="preserve"> </w:t>
            </w:r>
          </w:p>
          <w:p w14:paraId="657921B3" w14:textId="77777777" w:rsidR="003E3FFB" w:rsidRPr="00075074" w:rsidRDefault="003E3FFB" w:rsidP="003E3FFB">
            <w:pPr>
              <w:rPr>
                <w:sz w:val="18"/>
                <w:szCs w:val="18"/>
              </w:rPr>
            </w:pPr>
          </w:p>
          <w:p w14:paraId="730EB4A7" w14:textId="77777777" w:rsidR="003E3FFB" w:rsidRPr="00075074" w:rsidRDefault="003E3FFB" w:rsidP="003E3FFB">
            <w:pPr>
              <w:rPr>
                <w:b/>
              </w:rPr>
            </w:pPr>
            <w:r w:rsidRPr="00075074">
              <w:rPr>
                <w:b/>
              </w:rPr>
              <w:t>WARNING</w:t>
            </w:r>
          </w:p>
          <w:p w14:paraId="163568B3" w14:textId="77777777" w:rsidR="003E3FFB" w:rsidRPr="00075074" w:rsidRDefault="003E3FFB" w:rsidP="003E3FFB">
            <w:r w:rsidRPr="00075074">
              <w:t xml:space="preserve">When a vehicle battery is removed it may </w:t>
            </w:r>
            <w:proofErr w:type="gramStart"/>
            <w:r w:rsidRPr="00075074">
              <w:t>have an effect on</w:t>
            </w:r>
            <w:proofErr w:type="gramEnd"/>
            <w:r w:rsidRPr="00075074">
              <w:t xml:space="preserve"> the vehicle operation.</w:t>
            </w:r>
          </w:p>
          <w:p w14:paraId="19FE6296" w14:textId="77777777" w:rsidR="003E3FFB" w:rsidRPr="00075074" w:rsidRDefault="003E3FFB" w:rsidP="003E3FFB">
            <w:r w:rsidRPr="00075074">
              <w:t>Before removing a vehicle battery ensure;</w:t>
            </w:r>
          </w:p>
          <w:p w14:paraId="4F18D9E0" w14:textId="77777777" w:rsidR="003E3FFB" w:rsidRPr="00075074" w:rsidRDefault="003E3FFB" w:rsidP="003E3FFB">
            <w:pPr>
              <w:numPr>
                <w:ilvl w:val="0"/>
                <w:numId w:val="98"/>
              </w:numPr>
              <w:tabs>
                <w:tab w:val="num" w:pos="360"/>
              </w:tabs>
            </w:pPr>
            <w:r w:rsidRPr="00075074">
              <w:t>The ignition keys are removed from the vehicle</w:t>
            </w:r>
          </w:p>
          <w:p w14:paraId="076B47DC" w14:textId="77777777" w:rsidR="003E3FFB" w:rsidRPr="00075074" w:rsidRDefault="003E3FFB" w:rsidP="003E3FFB">
            <w:pPr>
              <w:numPr>
                <w:ilvl w:val="0"/>
                <w:numId w:val="98"/>
              </w:numPr>
              <w:tabs>
                <w:tab w:val="num" w:pos="360"/>
              </w:tabs>
            </w:pPr>
            <w:r w:rsidRPr="00075074">
              <w:t>The car radio code is known</w:t>
            </w:r>
          </w:p>
          <w:p w14:paraId="39B08276" w14:textId="77777777" w:rsidR="003E3FFB" w:rsidRPr="00075074" w:rsidRDefault="003E3FFB" w:rsidP="003E3FFB">
            <w:pPr>
              <w:numPr>
                <w:ilvl w:val="0"/>
                <w:numId w:val="98"/>
              </w:numPr>
              <w:tabs>
                <w:tab w:val="num" w:pos="360"/>
              </w:tabs>
            </w:pPr>
            <w:r w:rsidRPr="00075074">
              <w:t>The engine management system will not be affected by battery removal</w:t>
            </w:r>
          </w:p>
          <w:p w14:paraId="4389C3E8" w14:textId="77777777" w:rsidR="003E3FFB" w:rsidRPr="00075074" w:rsidRDefault="003E3FFB" w:rsidP="003E3FFB">
            <w:pPr>
              <w:rPr>
                <w:color w:val="FF0000"/>
                <w:sz w:val="18"/>
                <w:szCs w:val="18"/>
              </w:rPr>
            </w:pPr>
          </w:p>
          <w:p w14:paraId="172D695C" w14:textId="77777777" w:rsidR="003E3FFB" w:rsidRPr="00075074" w:rsidRDefault="003E3FFB" w:rsidP="003E3FFB">
            <w:r w:rsidRPr="00075074">
              <w:t xml:space="preserve">Identify the vehicle battery and note the specification </w:t>
            </w:r>
          </w:p>
          <w:p w14:paraId="442FAC3D" w14:textId="77777777" w:rsidR="003E3FFB" w:rsidRPr="00075074" w:rsidRDefault="003E3FFB" w:rsidP="003E3FFB">
            <w:r w:rsidRPr="00075074">
              <w:t>in the table opposite.</w:t>
            </w:r>
          </w:p>
          <w:tbl>
            <w:tblPr>
              <w:tblpPr w:leftFromText="180" w:rightFromText="180" w:vertAnchor="text" w:horzAnchor="margin" w:tblpXSpec="right" w:tblpY="-189"/>
              <w:tblOverlap w:val="never"/>
              <w:tblW w:w="7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8"/>
              <w:gridCol w:w="1011"/>
              <w:gridCol w:w="2899"/>
              <w:gridCol w:w="11"/>
            </w:tblGrid>
            <w:tr w:rsidR="003E3FFB" w:rsidRPr="00075074" w14:paraId="44508D5F" w14:textId="77777777" w:rsidTr="003E3FFB">
              <w:tc>
                <w:tcPr>
                  <w:tcW w:w="7349"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3EF7460" w14:textId="77777777" w:rsidR="003E3FFB" w:rsidRPr="003E3FFB" w:rsidRDefault="003E3FFB" w:rsidP="003E3FFB">
                  <w:pPr>
                    <w:rPr>
                      <w:b/>
                      <w:color w:val="FFFFFF" w:themeColor="background1"/>
                    </w:rPr>
                  </w:pPr>
                  <w:smartTag w:uri="urn:schemas-microsoft-com:office:smarttags" w:element="place">
                    <w:r w:rsidRPr="003E3FFB">
                      <w:rPr>
                        <w:b/>
                        <w:color w:val="FFFFFF" w:themeColor="background1"/>
                      </w:rPr>
                      <w:t>Battery</w:t>
                    </w:r>
                  </w:smartTag>
                  <w:r w:rsidRPr="003E3FFB">
                    <w:rPr>
                      <w:b/>
                      <w:color w:val="FFFFFF" w:themeColor="background1"/>
                    </w:rPr>
                    <w:t xml:space="preserve"> Specification</w:t>
                  </w:r>
                </w:p>
              </w:tc>
            </w:tr>
            <w:tr w:rsidR="003E3FFB" w:rsidRPr="00075074" w14:paraId="48FE9D39" w14:textId="77777777" w:rsidTr="003E3FFB">
              <w:trPr>
                <w:gridAfter w:val="1"/>
                <w:wAfter w:w="11" w:type="dxa"/>
              </w:trPr>
              <w:tc>
                <w:tcPr>
                  <w:tcW w:w="34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14C5126" w14:textId="77777777" w:rsidR="003E3FFB" w:rsidRPr="003E3FFB" w:rsidRDefault="003E3FFB" w:rsidP="003E3FFB">
                  <w:pPr>
                    <w:rPr>
                      <w:b/>
                      <w:color w:val="FFFFFF" w:themeColor="background1"/>
                    </w:rPr>
                  </w:pPr>
                  <w:r w:rsidRPr="003E3FFB">
                    <w:rPr>
                      <w:b/>
                      <w:color w:val="FFFFFF" w:themeColor="background1"/>
                    </w:rPr>
                    <w:t>Specification</w:t>
                  </w:r>
                </w:p>
              </w:tc>
              <w:tc>
                <w:tcPr>
                  <w:tcW w:w="10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7D1FE43" w14:textId="77777777" w:rsidR="003E3FFB" w:rsidRPr="003E3FFB" w:rsidRDefault="003E3FFB" w:rsidP="003E3FFB">
                  <w:pPr>
                    <w:rPr>
                      <w:b/>
                      <w:color w:val="FFFFFF" w:themeColor="background1"/>
                    </w:rPr>
                  </w:pPr>
                  <w:r w:rsidRPr="003E3FFB">
                    <w:rPr>
                      <w:b/>
                      <w:color w:val="FFFFFF" w:themeColor="background1"/>
                    </w:rPr>
                    <w:t>Actual</w:t>
                  </w:r>
                </w:p>
              </w:tc>
              <w:tc>
                <w:tcPr>
                  <w:tcW w:w="289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E1439EA" w14:textId="77777777" w:rsidR="003E3FFB" w:rsidRPr="003E3FFB" w:rsidRDefault="003E3FFB" w:rsidP="003E3FFB">
                  <w:pPr>
                    <w:rPr>
                      <w:b/>
                      <w:color w:val="FFFFFF" w:themeColor="background1"/>
                    </w:rPr>
                  </w:pPr>
                  <w:r w:rsidRPr="003E3FFB">
                    <w:rPr>
                      <w:b/>
                      <w:color w:val="FFFFFF" w:themeColor="background1"/>
                    </w:rPr>
                    <w:t>Recommended</w:t>
                  </w:r>
                </w:p>
              </w:tc>
            </w:tr>
            <w:tr w:rsidR="003E3FFB" w:rsidRPr="00075074" w14:paraId="59104F70" w14:textId="77777777" w:rsidTr="003E3FFB">
              <w:trPr>
                <w:gridAfter w:val="1"/>
                <w:wAfter w:w="11" w:type="dxa"/>
              </w:trPr>
              <w:tc>
                <w:tcPr>
                  <w:tcW w:w="34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E27E07" w14:textId="77777777" w:rsidR="003E3FFB" w:rsidRPr="00075074" w:rsidRDefault="003E3FFB" w:rsidP="003E3FFB">
                  <w:pPr>
                    <w:rPr>
                      <w:b/>
                    </w:rPr>
                  </w:pPr>
                </w:p>
                <w:p w14:paraId="0E09C915" w14:textId="77777777" w:rsidR="003E3FFB" w:rsidRPr="00075074" w:rsidRDefault="003E3FFB" w:rsidP="003E3FFB">
                  <w:pPr>
                    <w:rPr>
                      <w:b/>
                    </w:rPr>
                  </w:pPr>
                  <w:r w:rsidRPr="00075074">
                    <w:rPr>
                      <w:b/>
                    </w:rPr>
                    <w:t>Voltage</w:t>
                  </w:r>
                </w:p>
                <w:p w14:paraId="2873EBE5" w14:textId="77777777" w:rsidR="003E3FFB" w:rsidRPr="00075074" w:rsidRDefault="003E3FFB" w:rsidP="003E3FFB">
                  <w:pPr>
                    <w:rPr>
                      <w:b/>
                    </w:rPr>
                  </w:pPr>
                </w:p>
              </w:tc>
              <w:tc>
                <w:tcPr>
                  <w:tcW w:w="10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2D6BB0" w14:textId="77777777" w:rsidR="003E3FFB" w:rsidRPr="00075074" w:rsidRDefault="003E3FFB" w:rsidP="003E3FFB">
                  <w:pPr>
                    <w:rPr>
                      <w:b/>
                    </w:rPr>
                  </w:pPr>
                </w:p>
              </w:tc>
              <w:tc>
                <w:tcPr>
                  <w:tcW w:w="289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88FAF5" w14:textId="77777777" w:rsidR="003E3FFB" w:rsidRPr="00075074" w:rsidRDefault="003E3FFB" w:rsidP="003E3FFB">
                  <w:pPr>
                    <w:rPr>
                      <w:b/>
                    </w:rPr>
                  </w:pPr>
                </w:p>
              </w:tc>
            </w:tr>
            <w:tr w:rsidR="003E3FFB" w:rsidRPr="00075074" w14:paraId="7598039C" w14:textId="77777777" w:rsidTr="003E3FFB">
              <w:trPr>
                <w:gridAfter w:val="1"/>
                <w:wAfter w:w="11" w:type="dxa"/>
              </w:trPr>
              <w:tc>
                <w:tcPr>
                  <w:tcW w:w="34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C462A3" w14:textId="77777777" w:rsidR="003E3FFB" w:rsidRPr="00075074" w:rsidRDefault="003E3FFB" w:rsidP="003E3FFB">
                  <w:pPr>
                    <w:rPr>
                      <w:b/>
                      <w:sz w:val="16"/>
                      <w:szCs w:val="16"/>
                    </w:rPr>
                  </w:pPr>
                </w:p>
                <w:p w14:paraId="4608F715" w14:textId="77777777" w:rsidR="003E3FFB" w:rsidRPr="00075074" w:rsidRDefault="003E3FFB" w:rsidP="003E3FFB">
                  <w:pPr>
                    <w:rPr>
                      <w:b/>
                    </w:rPr>
                  </w:pPr>
                  <w:r w:rsidRPr="00075074">
                    <w:rPr>
                      <w:b/>
                    </w:rPr>
                    <w:t>Ampere-Hour Rating</w:t>
                  </w:r>
                </w:p>
                <w:p w14:paraId="60FBC1BC" w14:textId="77777777" w:rsidR="003E3FFB" w:rsidRPr="00075074" w:rsidRDefault="003E3FFB" w:rsidP="003E3FFB">
                  <w:pPr>
                    <w:rPr>
                      <w:b/>
                      <w:sz w:val="12"/>
                      <w:szCs w:val="12"/>
                    </w:rPr>
                  </w:pPr>
                </w:p>
              </w:tc>
              <w:tc>
                <w:tcPr>
                  <w:tcW w:w="10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4432B9" w14:textId="77777777" w:rsidR="003E3FFB" w:rsidRPr="00075074" w:rsidRDefault="003E3FFB" w:rsidP="003E3FFB">
                  <w:pPr>
                    <w:rPr>
                      <w:b/>
                    </w:rPr>
                  </w:pPr>
                </w:p>
              </w:tc>
              <w:tc>
                <w:tcPr>
                  <w:tcW w:w="289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5AAC7D" w14:textId="77777777" w:rsidR="003E3FFB" w:rsidRPr="00075074" w:rsidRDefault="003E3FFB" w:rsidP="003E3FFB">
                  <w:pPr>
                    <w:rPr>
                      <w:b/>
                    </w:rPr>
                  </w:pPr>
                </w:p>
              </w:tc>
            </w:tr>
            <w:tr w:rsidR="003E3FFB" w:rsidRPr="00075074" w14:paraId="689B5C48" w14:textId="77777777" w:rsidTr="003E3FFB">
              <w:trPr>
                <w:gridAfter w:val="1"/>
                <w:wAfter w:w="11" w:type="dxa"/>
              </w:trPr>
              <w:tc>
                <w:tcPr>
                  <w:tcW w:w="34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CF6D75" w14:textId="77777777" w:rsidR="003E3FFB" w:rsidRPr="00075074" w:rsidRDefault="003E3FFB" w:rsidP="003E3FFB">
                  <w:pPr>
                    <w:rPr>
                      <w:b/>
                    </w:rPr>
                  </w:pPr>
                  <w:r w:rsidRPr="00075074">
                    <w:rPr>
                      <w:b/>
                    </w:rPr>
                    <w:t>Cold Cranking Amperage</w:t>
                  </w:r>
                </w:p>
              </w:tc>
              <w:tc>
                <w:tcPr>
                  <w:tcW w:w="10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A71006" w14:textId="77777777" w:rsidR="003E3FFB" w:rsidRPr="00075074" w:rsidRDefault="003E3FFB" w:rsidP="003E3FFB">
                  <w:pPr>
                    <w:rPr>
                      <w:b/>
                    </w:rPr>
                  </w:pPr>
                </w:p>
              </w:tc>
              <w:tc>
                <w:tcPr>
                  <w:tcW w:w="289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1E8CF2" w14:textId="77777777" w:rsidR="003E3FFB" w:rsidRPr="00075074" w:rsidRDefault="003E3FFB" w:rsidP="003E3FFB">
                  <w:pPr>
                    <w:rPr>
                      <w:b/>
                    </w:rPr>
                  </w:pPr>
                </w:p>
                <w:p w14:paraId="621206CA" w14:textId="77777777" w:rsidR="003E3FFB" w:rsidRPr="00075074" w:rsidRDefault="003E3FFB" w:rsidP="003E3FFB">
                  <w:pPr>
                    <w:rPr>
                      <w:b/>
                    </w:rPr>
                  </w:pPr>
                </w:p>
              </w:tc>
            </w:tr>
            <w:tr w:rsidR="003E3FFB" w:rsidRPr="00075074" w14:paraId="1E703E79" w14:textId="77777777" w:rsidTr="003E3FFB">
              <w:trPr>
                <w:trHeight w:val="983"/>
              </w:trPr>
              <w:tc>
                <w:tcPr>
                  <w:tcW w:w="7349"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301B63" w14:textId="77777777" w:rsidR="003E3FFB" w:rsidRPr="00075074" w:rsidRDefault="003E3FFB" w:rsidP="003E3FFB">
                  <w:pPr>
                    <w:rPr>
                      <w:b/>
                    </w:rPr>
                  </w:pPr>
                </w:p>
                <w:p w14:paraId="6F9767A6" w14:textId="77777777" w:rsidR="003E3FFB" w:rsidRPr="00075074" w:rsidRDefault="003E3FFB" w:rsidP="003E3FFB">
                  <w:pPr>
                    <w:rPr>
                      <w:b/>
                    </w:rPr>
                  </w:pPr>
                  <w:r w:rsidRPr="00075074">
                    <w:rPr>
                      <w:b/>
                    </w:rPr>
                    <w:t>The battery is suitable YES/NO_________</w:t>
                  </w:r>
                </w:p>
              </w:tc>
            </w:tr>
          </w:tbl>
          <w:p w14:paraId="5319627A" w14:textId="77777777" w:rsidR="003E3FFB" w:rsidRPr="00075074" w:rsidRDefault="003E3FFB" w:rsidP="003E3FFB">
            <w:pPr>
              <w:numPr>
                <w:ilvl w:val="0"/>
                <w:numId w:val="97"/>
              </w:numPr>
              <w:tabs>
                <w:tab w:val="clear" w:pos="720"/>
              </w:tabs>
              <w:ind w:left="426" w:hanging="426"/>
            </w:pPr>
            <w:r w:rsidRPr="00075074">
              <w:t>Compare to recommended specification to confirm suitability</w:t>
            </w:r>
          </w:p>
          <w:p w14:paraId="0FE3B6D8" w14:textId="77777777" w:rsidR="003E3FFB" w:rsidRPr="00075074" w:rsidRDefault="003E3FFB" w:rsidP="003E3FFB">
            <w:pPr>
              <w:numPr>
                <w:ilvl w:val="0"/>
                <w:numId w:val="97"/>
              </w:numPr>
              <w:tabs>
                <w:tab w:val="clear" w:pos="720"/>
                <w:tab w:val="num" w:pos="360"/>
              </w:tabs>
              <w:ind w:left="426" w:hanging="426"/>
            </w:pPr>
            <w:r w:rsidRPr="00075074">
              <w:t>Remove the battery carrier</w:t>
            </w:r>
          </w:p>
          <w:p w14:paraId="2DEA2BC0" w14:textId="77777777" w:rsidR="003E3FFB" w:rsidRPr="00075074" w:rsidRDefault="003E3FFB" w:rsidP="003E3FFB">
            <w:pPr>
              <w:numPr>
                <w:ilvl w:val="0"/>
                <w:numId w:val="97"/>
              </w:numPr>
              <w:tabs>
                <w:tab w:val="clear" w:pos="720"/>
                <w:tab w:val="num" w:pos="360"/>
              </w:tabs>
              <w:ind w:left="426" w:hanging="426"/>
            </w:pPr>
            <w:r w:rsidRPr="00075074">
              <w:t>Remove the vehicle battery following a safe methodical approach</w:t>
            </w:r>
          </w:p>
          <w:p w14:paraId="0B9D2FD5" w14:textId="77777777" w:rsidR="003E3FFB" w:rsidRPr="00075074" w:rsidRDefault="003E3FFB" w:rsidP="003E3FFB">
            <w:pPr>
              <w:numPr>
                <w:ilvl w:val="0"/>
                <w:numId w:val="97"/>
              </w:numPr>
              <w:tabs>
                <w:tab w:val="clear" w:pos="720"/>
                <w:tab w:val="num" w:pos="360"/>
              </w:tabs>
              <w:ind w:left="426" w:hanging="426"/>
            </w:pPr>
            <w:r w:rsidRPr="00075074">
              <w:t xml:space="preserve">Clean the battery terminals and refit </w:t>
            </w:r>
          </w:p>
          <w:p w14:paraId="2840B202" w14:textId="77777777" w:rsidR="003E3FFB" w:rsidRPr="00075074" w:rsidRDefault="003E3FFB" w:rsidP="003E3FFB">
            <w:pPr>
              <w:ind w:left="426"/>
            </w:pPr>
            <w:r w:rsidRPr="00075074">
              <w:t>the battery and carrier</w:t>
            </w:r>
          </w:p>
          <w:p w14:paraId="54F9AFF9" w14:textId="77777777" w:rsidR="003E3FFB" w:rsidRPr="00075074" w:rsidRDefault="003E3FFB" w:rsidP="003E3FFB">
            <w:pPr>
              <w:numPr>
                <w:ilvl w:val="0"/>
                <w:numId w:val="97"/>
              </w:numPr>
              <w:tabs>
                <w:tab w:val="clear" w:pos="720"/>
                <w:tab w:val="num" w:pos="360"/>
              </w:tabs>
              <w:ind w:left="0" w:firstLine="0"/>
            </w:pPr>
            <w:r w:rsidRPr="00075074">
              <w:t xml:space="preserve">Connect a voltmeter to the battery </w:t>
            </w:r>
          </w:p>
          <w:p w14:paraId="09E0B49C" w14:textId="77777777" w:rsidR="003E3FFB" w:rsidRPr="00075074" w:rsidRDefault="003E3FFB" w:rsidP="003E3FFB">
            <w:r w:rsidRPr="00075074">
              <w:t xml:space="preserve">      and check the voltage;</w:t>
            </w:r>
          </w:p>
          <w:p w14:paraId="0C7D6D49" w14:textId="77777777" w:rsidR="003E3FFB" w:rsidRPr="00075074" w:rsidRDefault="003E3FFB" w:rsidP="003E3FFB">
            <w:pPr>
              <w:numPr>
                <w:ilvl w:val="1"/>
                <w:numId w:val="97"/>
              </w:numPr>
              <w:tabs>
                <w:tab w:val="clear" w:pos="1800"/>
                <w:tab w:val="num" w:pos="720"/>
              </w:tabs>
              <w:ind w:left="0" w:firstLine="360"/>
            </w:pPr>
            <w:r w:rsidRPr="00075074">
              <w:t>Off load</w:t>
            </w:r>
          </w:p>
          <w:p w14:paraId="42D64E3B" w14:textId="77777777" w:rsidR="003E3FFB" w:rsidRPr="00075074" w:rsidRDefault="003E3FFB" w:rsidP="003E3FFB">
            <w:pPr>
              <w:numPr>
                <w:ilvl w:val="1"/>
                <w:numId w:val="97"/>
              </w:numPr>
              <w:tabs>
                <w:tab w:val="clear" w:pos="1800"/>
                <w:tab w:val="num" w:pos="720"/>
              </w:tabs>
              <w:ind w:left="0" w:firstLine="360"/>
            </w:pPr>
            <w:r w:rsidRPr="00075074">
              <w:t>Engine Cranking</w:t>
            </w:r>
          </w:p>
          <w:p w14:paraId="3283F691" w14:textId="77777777" w:rsidR="003E3FFB" w:rsidRPr="00075074" w:rsidRDefault="003E3FFB" w:rsidP="003E3FFB">
            <w:pPr>
              <w:numPr>
                <w:ilvl w:val="1"/>
                <w:numId w:val="97"/>
              </w:numPr>
              <w:tabs>
                <w:tab w:val="clear" w:pos="1800"/>
                <w:tab w:val="num" w:pos="720"/>
              </w:tabs>
              <w:ind w:left="0" w:firstLine="360"/>
            </w:pPr>
            <w:r w:rsidRPr="00075074">
              <w:t>Engine Running and alternator charging</w:t>
            </w:r>
          </w:p>
          <w:p w14:paraId="29FC8B83" w14:textId="1AB87716" w:rsidR="003E3FFB" w:rsidRPr="003E3FFB" w:rsidRDefault="003E3FFB" w:rsidP="005B7EE6">
            <w:pPr>
              <w:pStyle w:val="ListParagraph"/>
              <w:numPr>
                <w:ilvl w:val="0"/>
                <w:numId w:val="97"/>
              </w:numPr>
              <w:tabs>
                <w:tab w:val="clear" w:pos="720"/>
                <w:tab w:val="num" w:pos="323"/>
                <w:tab w:val="num" w:pos="1080"/>
              </w:tabs>
              <w:ind w:hanging="681"/>
              <w:rPr>
                <w:b/>
              </w:rPr>
            </w:pPr>
            <w:r w:rsidRPr="00075074">
              <w:t>Complete the voltage report</w:t>
            </w:r>
          </w:p>
        </w:tc>
      </w:tr>
    </w:tbl>
    <w:p w14:paraId="674ABD2C" w14:textId="77777777" w:rsidR="003E3FFB" w:rsidRDefault="003E3FFB" w:rsidP="003E3FFB">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E3FFB" w:rsidRPr="0043505F" w14:paraId="09078C11" w14:textId="77777777" w:rsidTr="00F416B3">
        <w:tc>
          <w:tcPr>
            <w:tcW w:w="8280" w:type="dxa"/>
            <w:hideMark/>
          </w:tcPr>
          <w:p w14:paraId="39483F2A" w14:textId="77777777"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3AC039A" w14:textId="77777777"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9130084" w14:textId="77777777"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E3FFB" w:rsidRPr="0043505F" w14:paraId="1B9821C4" w14:textId="77777777" w:rsidTr="00F416B3">
        <w:tc>
          <w:tcPr>
            <w:tcW w:w="8280" w:type="dxa"/>
            <w:hideMark/>
          </w:tcPr>
          <w:p w14:paraId="01951FED" w14:textId="77777777" w:rsidR="003E3FFB" w:rsidRPr="0043505F" w:rsidRDefault="003E3FFB" w:rsidP="00F416B3">
            <w:pPr>
              <w:rPr>
                <w:rFonts w:eastAsia="Times New Roman" w:cs="Arial"/>
                <w:kern w:val="0"/>
                <w:szCs w:val="22"/>
                <w:lang w:val="en-US"/>
                <w14:ligatures w14:val="none"/>
              </w:rPr>
            </w:pPr>
            <w:r w:rsidRPr="00075074">
              <w:t>PPE selected and correctly used</w:t>
            </w:r>
          </w:p>
        </w:tc>
        <w:tc>
          <w:tcPr>
            <w:tcW w:w="1620" w:type="dxa"/>
          </w:tcPr>
          <w:p w14:paraId="50F67FF8" w14:textId="77777777" w:rsidR="003E3FFB" w:rsidRPr="0043505F" w:rsidRDefault="003E3FFB" w:rsidP="00F416B3">
            <w:pPr>
              <w:rPr>
                <w:rFonts w:eastAsia="Times New Roman" w:cs="Arial"/>
                <w:b/>
                <w:kern w:val="0"/>
                <w:szCs w:val="22"/>
                <w:lang w:val="en-US"/>
                <w14:ligatures w14:val="none"/>
              </w:rPr>
            </w:pPr>
          </w:p>
        </w:tc>
      </w:tr>
      <w:tr w:rsidR="003E3FFB" w:rsidRPr="0043505F" w14:paraId="0E11618D" w14:textId="77777777" w:rsidTr="00F416B3">
        <w:tc>
          <w:tcPr>
            <w:tcW w:w="8280" w:type="dxa"/>
          </w:tcPr>
          <w:p w14:paraId="365424E2" w14:textId="77777777" w:rsidR="003E3FFB" w:rsidRPr="00075074" w:rsidRDefault="003E3FFB" w:rsidP="00F416B3">
            <w:r w:rsidRPr="00075074">
              <w:t>Methodical procedures used</w:t>
            </w:r>
          </w:p>
        </w:tc>
        <w:tc>
          <w:tcPr>
            <w:tcW w:w="1620" w:type="dxa"/>
          </w:tcPr>
          <w:p w14:paraId="5517D348" w14:textId="77777777" w:rsidR="003E3FFB" w:rsidRPr="0043505F" w:rsidRDefault="003E3FFB" w:rsidP="00F416B3">
            <w:pPr>
              <w:rPr>
                <w:rFonts w:eastAsia="Times New Roman" w:cs="Arial"/>
                <w:b/>
                <w:kern w:val="0"/>
                <w:szCs w:val="22"/>
                <w:lang w:val="en-US"/>
                <w14:ligatures w14:val="none"/>
              </w:rPr>
            </w:pPr>
          </w:p>
        </w:tc>
      </w:tr>
      <w:tr w:rsidR="003E3FFB" w:rsidRPr="0043505F" w14:paraId="4402379D" w14:textId="77777777" w:rsidTr="00F416B3">
        <w:tc>
          <w:tcPr>
            <w:tcW w:w="8280" w:type="dxa"/>
          </w:tcPr>
          <w:p w14:paraId="4BD82362" w14:textId="77777777" w:rsidR="003E3FFB" w:rsidRPr="00075074" w:rsidRDefault="003E3FFB" w:rsidP="00F416B3">
            <w:r w:rsidRPr="00075074">
              <w:t>Special tools list completed</w:t>
            </w:r>
          </w:p>
        </w:tc>
        <w:tc>
          <w:tcPr>
            <w:tcW w:w="1620" w:type="dxa"/>
          </w:tcPr>
          <w:p w14:paraId="3DD2332E" w14:textId="77777777" w:rsidR="003E3FFB" w:rsidRPr="0043505F" w:rsidRDefault="003E3FFB" w:rsidP="00F416B3">
            <w:pPr>
              <w:rPr>
                <w:rFonts w:eastAsia="Times New Roman" w:cs="Arial"/>
                <w:b/>
                <w:kern w:val="0"/>
                <w:szCs w:val="22"/>
                <w:lang w:val="en-US"/>
                <w14:ligatures w14:val="none"/>
              </w:rPr>
            </w:pPr>
          </w:p>
        </w:tc>
      </w:tr>
      <w:tr w:rsidR="005B7EE6" w:rsidRPr="0043505F" w14:paraId="7A5379A3" w14:textId="77777777" w:rsidTr="00F416B3">
        <w:tc>
          <w:tcPr>
            <w:tcW w:w="8280" w:type="dxa"/>
          </w:tcPr>
          <w:p w14:paraId="241C5BF3" w14:textId="396E8863" w:rsidR="005B7EE6" w:rsidRPr="00075074" w:rsidRDefault="005B7EE6" w:rsidP="005B7EE6">
            <w:r w:rsidRPr="00075074">
              <w:t>Reports completed using correct data</w:t>
            </w:r>
          </w:p>
        </w:tc>
        <w:tc>
          <w:tcPr>
            <w:tcW w:w="1620" w:type="dxa"/>
          </w:tcPr>
          <w:p w14:paraId="6F0051EA" w14:textId="77777777" w:rsidR="005B7EE6" w:rsidRPr="0043505F" w:rsidRDefault="005B7EE6" w:rsidP="005B7EE6">
            <w:pPr>
              <w:rPr>
                <w:rFonts w:eastAsia="Times New Roman" w:cs="Arial"/>
                <w:b/>
                <w:kern w:val="0"/>
                <w:szCs w:val="22"/>
                <w:lang w:val="en-US"/>
                <w14:ligatures w14:val="none"/>
              </w:rPr>
            </w:pPr>
          </w:p>
        </w:tc>
      </w:tr>
    </w:tbl>
    <w:p w14:paraId="164B7A04" w14:textId="77777777" w:rsidR="003E3FFB" w:rsidRDefault="003E3FFB" w:rsidP="003E3FFB">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E3FFB" w:rsidRPr="0043505F" w14:paraId="0A056EC2"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94AB84" w14:textId="77777777"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A84CC68" w14:textId="77777777" w:rsidR="003E3FFB" w:rsidRPr="0043505F" w:rsidRDefault="003E3FF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3A2895F" w14:textId="77777777" w:rsidR="003E3FFB" w:rsidRDefault="003E3FFB" w:rsidP="00F416B3">
            <w:pPr>
              <w:rPr>
                <w:rFonts w:eastAsia="Times New Roman" w:cs="Arial"/>
                <w:kern w:val="0"/>
                <w:szCs w:val="22"/>
                <w:lang w:val="en-US"/>
                <w14:ligatures w14:val="none"/>
              </w:rPr>
            </w:pPr>
          </w:p>
          <w:p w14:paraId="4D7CE850" w14:textId="77777777" w:rsidR="003E3FFB" w:rsidRPr="0043505F" w:rsidRDefault="003E3FFB" w:rsidP="00F416B3">
            <w:pPr>
              <w:rPr>
                <w:rFonts w:eastAsia="Times New Roman" w:cs="Arial"/>
                <w:kern w:val="0"/>
                <w:szCs w:val="22"/>
                <w:lang w:val="en-US"/>
                <w14:ligatures w14:val="none"/>
              </w:rPr>
            </w:pPr>
          </w:p>
          <w:p w14:paraId="4BE926FE" w14:textId="77777777" w:rsidR="003E3FFB" w:rsidRPr="0043505F" w:rsidRDefault="003E3FF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A89C79F" w14:textId="77777777" w:rsidR="003E3FFB" w:rsidRPr="0043505F" w:rsidRDefault="003E3FFB" w:rsidP="00F416B3">
            <w:pPr>
              <w:rPr>
                <w:rFonts w:eastAsia="Times New Roman" w:cs="Arial"/>
                <w:kern w:val="0"/>
                <w:szCs w:val="22"/>
                <w:lang w:val="en-US"/>
                <w14:ligatures w14:val="none"/>
              </w:rPr>
            </w:pPr>
          </w:p>
          <w:p w14:paraId="22BC0770" w14:textId="77777777" w:rsidR="003E3FFB" w:rsidRPr="0043505F" w:rsidRDefault="003E3FFB" w:rsidP="00F416B3">
            <w:pPr>
              <w:rPr>
                <w:rFonts w:eastAsia="Times New Roman" w:cs="Arial"/>
                <w:kern w:val="0"/>
                <w:szCs w:val="22"/>
                <w:lang w:val="en-US"/>
                <w14:ligatures w14:val="none"/>
              </w:rPr>
            </w:pPr>
          </w:p>
          <w:p w14:paraId="22762403" w14:textId="77777777" w:rsidR="003E3FFB" w:rsidRPr="0043505F" w:rsidRDefault="003E3FF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9505624" w14:textId="77777777" w:rsidR="003E3FFB" w:rsidRPr="0043505F" w:rsidRDefault="003E3FFB" w:rsidP="00F416B3">
            <w:pPr>
              <w:rPr>
                <w:rFonts w:eastAsia="Times New Roman" w:cs="Arial"/>
                <w:kern w:val="0"/>
                <w:szCs w:val="22"/>
                <w:lang w:val="en-US"/>
                <w14:ligatures w14:val="none"/>
              </w:rPr>
            </w:pPr>
          </w:p>
        </w:tc>
      </w:tr>
    </w:tbl>
    <w:p w14:paraId="2603858E" w14:textId="77777777" w:rsidR="003E3FFB" w:rsidRDefault="003E3FFB" w:rsidP="00F77997">
      <w:pPr>
        <w:rPr>
          <w:lang w:val="en-US"/>
        </w:rPr>
      </w:pPr>
    </w:p>
    <w:p w14:paraId="4883E9FF" w14:textId="6072FFC0" w:rsidR="005B7EE6" w:rsidRDefault="005B7EE6">
      <w:pPr>
        <w:rPr>
          <w:lang w:val="en-US"/>
        </w:rPr>
      </w:pPr>
      <w:r>
        <w:rPr>
          <w:lang w:val="en-US"/>
        </w:rPr>
        <w:br w:type="page"/>
      </w:r>
    </w:p>
    <w:p w14:paraId="36CA5506" w14:textId="77777777" w:rsidR="0017113B" w:rsidRDefault="0017113B"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5B7EE6" w:rsidRPr="0043505F" w14:paraId="6B8C57F3"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8CD7747" w14:textId="77777777" w:rsidR="005B7EE6" w:rsidRPr="0043505F" w:rsidRDefault="005B7EE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D65DC38" w14:textId="5F6E06EF"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3.2 &amp; 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7BE533E" w14:textId="592E08EB"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w:t>
            </w:r>
            <w:r>
              <w:rPr>
                <w:rFonts w:eastAsia="Times New Roman" w:cs="Arial"/>
                <w:b/>
                <w:kern w:val="0"/>
                <w:szCs w:val="22"/>
                <w:lang w:val="en-US"/>
                <w14:ligatures w14:val="none"/>
              </w:rPr>
              <w:t>2</w:t>
            </w:r>
          </w:p>
        </w:tc>
      </w:tr>
    </w:tbl>
    <w:p w14:paraId="0216EABC" w14:textId="77777777" w:rsidR="005B7EE6" w:rsidRPr="0043505F" w:rsidRDefault="005B7EE6" w:rsidP="005B7EE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5B7EE6" w:rsidRPr="0043505F" w14:paraId="2E8CBE3A" w14:textId="77777777" w:rsidTr="005B7EE6">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37DFAD" w14:textId="0A0A0E22" w:rsidR="005B7EE6" w:rsidRPr="00B06E49" w:rsidRDefault="005B7EE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External Lighting Check</w:t>
            </w:r>
          </w:p>
        </w:tc>
      </w:tr>
    </w:tbl>
    <w:p w14:paraId="471F1189" w14:textId="77777777" w:rsidR="005B7EE6" w:rsidRDefault="005B7EE6" w:rsidP="005B7EE6">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685"/>
        <w:gridCol w:w="2977"/>
      </w:tblGrid>
      <w:tr w:rsidR="005B7EE6" w:rsidRPr="00075074" w14:paraId="692082AF" w14:textId="77777777" w:rsidTr="005B7EE6">
        <w:tc>
          <w:tcPr>
            <w:tcW w:w="31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8BF68B1" w14:textId="77777777" w:rsidR="005B7EE6" w:rsidRPr="00075074" w:rsidRDefault="005B7EE6" w:rsidP="00F416B3">
            <w:pPr>
              <w:rPr>
                <w:b/>
              </w:rPr>
            </w:pPr>
            <w:r w:rsidRPr="00075074">
              <w:rPr>
                <w:b/>
              </w:rPr>
              <w:t>Vehicle Details</w:t>
            </w:r>
          </w:p>
        </w:tc>
        <w:tc>
          <w:tcPr>
            <w:tcW w:w="6662"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2203866" w14:textId="77777777" w:rsidR="005B7EE6" w:rsidRPr="00075074" w:rsidRDefault="005B7EE6" w:rsidP="00F416B3">
            <w:pPr>
              <w:rPr>
                <w:b/>
              </w:rPr>
            </w:pPr>
            <w:r w:rsidRPr="00075074">
              <w:rPr>
                <w:b/>
              </w:rPr>
              <w:t>Waste Disposal</w:t>
            </w:r>
          </w:p>
        </w:tc>
      </w:tr>
      <w:tr w:rsidR="005B7EE6" w:rsidRPr="00075074" w14:paraId="0B6FA099" w14:textId="77777777" w:rsidTr="005B7EE6">
        <w:trPr>
          <w:trHeight w:val="325"/>
        </w:trPr>
        <w:tc>
          <w:tcPr>
            <w:tcW w:w="3119"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42676A" w14:textId="77777777" w:rsidR="005B7EE6" w:rsidRPr="00075074" w:rsidRDefault="005B7EE6" w:rsidP="00F416B3"/>
          <w:p w14:paraId="5186204E" w14:textId="77777777" w:rsidR="005B7EE6" w:rsidRPr="00075074" w:rsidRDefault="005B7EE6" w:rsidP="00F416B3"/>
          <w:p w14:paraId="21921F2A" w14:textId="77777777" w:rsidR="005B7EE6" w:rsidRPr="00075074" w:rsidRDefault="005B7EE6" w:rsidP="00F416B3">
            <w:r w:rsidRPr="00075074">
              <w:t>Make_______________</w:t>
            </w:r>
          </w:p>
          <w:p w14:paraId="7DC24507" w14:textId="77777777" w:rsidR="005B7EE6" w:rsidRPr="00075074" w:rsidRDefault="005B7EE6" w:rsidP="00F416B3"/>
          <w:p w14:paraId="20DF1548" w14:textId="77777777" w:rsidR="005B7EE6" w:rsidRPr="00075074" w:rsidRDefault="005B7EE6" w:rsidP="00F416B3"/>
          <w:p w14:paraId="294028D3" w14:textId="77777777" w:rsidR="005B7EE6" w:rsidRPr="00075074" w:rsidRDefault="005B7EE6" w:rsidP="00F416B3"/>
          <w:p w14:paraId="1D6AECF0" w14:textId="77777777" w:rsidR="005B7EE6" w:rsidRPr="00075074" w:rsidRDefault="005B7EE6" w:rsidP="00F416B3">
            <w:r w:rsidRPr="00075074">
              <w:t>Model_______________</w:t>
            </w:r>
          </w:p>
          <w:p w14:paraId="2A107533" w14:textId="77777777" w:rsidR="005B7EE6" w:rsidRPr="00075074" w:rsidRDefault="005B7EE6" w:rsidP="00F416B3"/>
          <w:p w14:paraId="546D0057" w14:textId="77777777" w:rsidR="005B7EE6" w:rsidRPr="00075074" w:rsidRDefault="005B7EE6" w:rsidP="00F416B3"/>
          <w:p w14:paraId="74B2E923" w14:textId="77777777" w:rsidR="005B7EE6" w:rsidRPr="00075074" w:rsidRDefault="005B7EE6" w:rsidP="00F416B3"/>
          <w:p w14:paraId="0EA6D443" w14:textId="77777777" w:rsidR="005B7EE6" w:rsidRPr="00075074" w:rsidRDefault="005B7EE6" w:rsidP="00F416B3">
            <w:r w:rsidRPr="00075074">
              <w:t>Year________________</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129BB39" w14:textId="77777777" w:rsidR="005B7EE6" w:rsidRPr="00075074" w:rsidRDefault="005B7EE6" w:rsidP="00F416B3">
            <w:pPr>
              <w:rPr>
                <w:b/>
              </w:rPr>
            </w:pPr>
            <w:r w:rsidRPr="00075074">
              <w:rPr>
                <w:b/>
              </w:rPr>
              <w:t>Lights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29004BFB" w14:textId="77777777" w:rsidR="005B7EE6" w:rsidRPr="00075074" w:rsidRDefault="005B7EE6" w:rsidP="00F416B3">
            <w:pPr>
              <w:rPr>
                <w:b/>
              </w:rPr>
            </w:pPr>
            <w:r w:rsidRPr="00075074">
              <w:rPr>
                <w:b/>
              </w:rPr>
              <w:t>Report</w:t>
            </w:r>
          </w:p>
        </w:tc>
      </w:tr>
      <w:tr w:rsidR="005B7EE6" w:rsidRPr="00075074" w14:paraId="54D3B810"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70BAD6"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3BC98DC" w14:textId="77777777" w:rsidR="005B7EE6" w:rsidRPr="00075074" w:rsidRDefault="005B7EE6" w:rsidP="00F416B3">
            <w:pPr>
              <w:rPr>
                <w:sz w:val="16"/>
                <w:szCs w:val="16"/>
              </w:rPr>
            </w:pPr>
            <w:r w:rsidRPr="00075074">
              <w:rPr>
                <w:b/>
              </w:rPr>
              <w:t>Front sidelights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40DFB9" w14:textId="77777777" w:rsidR="005B7EE6" w:rsidRPr="00075074" w:rsidRDefault="005B7EE6" w:rsidP="00F416B3"/>
        </w:tc>
      </w:tr>
      <w:tr w:rsidR="005B7EE6" w:rsidRPr="00075074" w14:paraId="2E7AE439"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492164"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592E287" w14:textId="77777777" w:rsidR="005B7EE6" w:rsidRPr="00075074" w:rsidRDefault="005B7EE6" w:rsidP="00F416B3">
            <w:pPr>
              <w:rPr>
                <w:sz w:val="16"/>
                <w:szCs w:val="16"/>
              </w:rPr>
            </w:pPr>
            <w:r w:rsidRPr="00075074">
              <w:rPr>
                <w:b/>
              </w:rPr>
              <w:t>Front headlamps(dip)</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092FC8" w14:textId="77777777" w:rsidR="005B7EE6" w:rsidRPr="00075074" w:rsidRDefault="005B7EE6" w:rsidP="00F416B3"/>
        </w:tc>
      </w:tr>
      <w:tr w:rsidR="005B7EE6" w:rsidRPr="00075074" w14:paraId="6BB1772E"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922D02"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1D57872" w14:textId="77777777" w:rsidR="005B7EE6" w:rsidRPr="00075074" w:rsidRDefault="005B7EE6" w:rsidP="00F416B3">
            <w:pPr>
              <w:rPr>
                <w:sz w:val="16"/>
                <w:szCs w:val="16"/>
              </w:rPr>
            </w:pPr>
            <w:r w:rsidRPr="00075074">
              <w:rPr>
                <w:b/>
              </w:rPr>
              <w:t xml:space="preserve">Front </w:t>
            </w:r>
            <w:proofErr w:type="gramStart"/>
            <w:r w:rsidRPr="00075074">
              <w:rPr>
                <w:b/>
              </w:rPr>
              <w:t>headlamps(</w:t>
            </w:r>
            <w:proofErr w:type="gramEnd"/>
            <w:r w:rsidRPr="00075074">
              <w:rPr>
                <w:b/>
              </w:rPr>
              <w:t>main beam)</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57A9BA3" w14:textId="77777777" w:rsidR="005B7EE6" w:rsidRPr="00075074" w:rsidRDefault="005B7EE6" w:rsidP="00F416B3"/>
        </w:tc>
      </w:tr>
      <w:tr w:rsidR="005B7EE6" w:rsidRPr="00075074" w14:paraId="4A21A9E2"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361E0B"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12B4910" w14:textId="77777777" w:rsidR="005B7EE6" w:rsidRPr="00075074" w:rsidRDefault="005B7EE6" w:rsidP="00F416B3">
            <w:pPr>
              <w:rPr>
                <w:sz w:val="16"/>
                <w:szCs w:val="16"/>
              </w:rPr>
            </w:pPr>
            <w:r w:rsidRPr="00075074">
              <w:rPr>
                <w:b/>
              </w:rPr>
              <w:t>Front direction indicators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9EC614" w14:textId="77777777" w:rsidR="005B7EE6" w:rsidRPr="00075074" w:rsidRDefault="005B7EE6" w:rsidP="00F416B3"/>
        </w:tc>
      </w:tr>
      <w:tr w:rsidR="005B7EE6" w:rsidRPr="00075074" w14:paraId="1CDB9ED6"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7F1AEC"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F387EB8" w14:textId="77777777" w:rsidR="005B7EE6" w:rsidRPr="00075074" w:rsidRDefault="005B7EE6" w:rsidP="00F416B3">
            <w:pPr>
              <w:rPr>
                <w:sz w:val="16"/>
                <w:szCs w:val="16"/>
              </w:rPr>
            </w:pPr>
            <w:r w:rsidRPr="00075074">
              <w:rPr>
                <w:b/>
              </w:rPr>
              <w:t>Side direction indicators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62080D" w14:textId="77777777" w:rsidR="005B7EE6" w:rsidRPr="00075074" w:rsidRDefault="005B7EE6" w:rsidP="00F416B3"/>
        </w:tc>
      </w:tr>
      <w:tr w:rsidR="005B7EE6" w:rsidRPr="00075074" w14:paraId="6D24AF40"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692F7D"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E4FADA5" w14:textId="77777777" w:rsidR="005B7EE6" w:rsidRPr="00075074" w:rsidRDefault="005B7EE6" w:rsidP="00F416B3">
            <w:pPr>
              <w:rPr>
                <w:sz w:val="16"/>
                <w:szCs w:val="16"/>
              </w:rPr>
            </w:pPr>
            <w:r w:rsidRPr="00075074">
              <w:rPr>
                <w:b/>
              </w:rPr>
              <w:t>Rear lights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C5679C" w14:textId="77777777" w:rsidR="005B7EE6" w:rsidRPr="00075074" w:rsidRDefault="005B7EE6" w:rsidP="00F416B3"/>
        </w:tc>
      </w:tr>
      <w:tr w:rsidR="005B7EE6" w:rsidRPr="00075074" w14:paraId="1164819F"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641373"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14AFD85" w14:textId="77777777" w:rsidR="005B7EE6" w:rsidRPr="00075074" w:rsidRDefault="005B7EE6" w:rsidP="00F416B3">
            <w:pPr>
              <w:rPr>
                <w:sz w:val="16"/>
                <w:szCs w:val="16"/>
              </w:rPr>
            </w:pPr>
            <w:r w:rsidRPr="00075074">
              <w:rPr>
                <w:b/>
              </w:rPr>
              <w:t>Stop lights including high level</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EC8984" w14:textId="77777777" w:rsidR="005B7EE6" w:rsidRPr="00075074" w:rsidRDefault="005B7EE6" w:rsidP="00F416B3"/>
        </w:tc>
      </w:tr>
      <w:tr w:rsidR="005B7EE6" w:rsidRPr="00075074" w14:paraId="447515AE"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CD5D1E"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C7A361D" w14:textId="77777777" w:rsidR="005B7EE6" w:rsidRPr="00075074" w:rsidRDefault="005B7EE6" w:rsidP="00F416B3">
            <w:pPr>
              <w:rPr>
                <w:sz w:val="16"/>
                <w:szCs w:val="16"/>
              </w:rPr>
            </w:pPr>
            <w:r w:rsidRPr="00075074">
              <w:rPr>
                <w:b/>
              </w:rPr>
              <w:t>Rear Direction Indicator lights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7AFE27" w14:textId="77777777" w:rsidR="005B7EE6" w:rsidRPr="00075074" w:rsidRDefault="005B7EE6" w:rsidP="00F416B3"/>
        </w:tc>
      </w:tr>
      <w:tr w:rsidR="005B7EE6" w:rsidRPr="00075074" w14:paraId="08F50CA9"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CD8342"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9316D05" w14:textId="77777777" w:rsidR="005B7EE6" w:rsidRPr="00075074" w:rsidRDefault="005B7EE6" w:rsidP="00F416B3">
            <w:pPr>
              <w:rPr>
                <w:sz w:val="16"/>
                <w:szCs w:val="16"/>
              </w:rPr>
            </w:pPr>
            <w:r w:rsidRPr="00075074">
              <w:rPr>
                <w:b/>
              </w:rPr>
              <w:t>Reverse lights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301DD4" w14:textId="77777777" w:rsidR="005B7EE6" w:rsidRPr="00075074" w:rsidRDefault="005B7EE6" w:rsidP="00F416B3"/>
        </w:tc>
      </w:tr>
      <w:tr w:rsidR="005B7EE6" w:rsidRPr="00075074" w14:paraId="1E51928D"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F35D2D"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24A6084" w14:textId="77777777" w:rsidR="005B7EE6" w:rsidRPr="00075074" w:rsidRDefault="005B7EE6" w:rsidP="00F416B3">
            <w:pPr>
              <w:rPr>
                <w:sz w:val="16"/>
                <w:szCs w:val="16"/>
              </w:rPr>
            </w:pPr>
            <w:r w:rsidRPr="00075074">
              <w:rPr>
                <w:b/>
              </w:rPr>
              <w:t>Rear fog light</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656145" w14:textId="77777777" w:rsidR="005B7EE6" w:rsidRPr="00075074" w:rsidRDefault="005B7EE6" w:rsidP="00F416B3"/>
        </w:tc>
      </w:tr>
      <w:tr w:rsidR="005B7EE6" w:rsidRPr="00075074" w14:paraId="36134312"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6FE6CB"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1F5BCBB" w14:textId="77777777" w:rsidR="005B7EE6" w:rsidRPr="00075074" w:rsidRDefault="005B7EE6" w:rsidP="00F416B3">
            <w:pPr>
              <w:rPr>
                <w:b/>
              </w:rPr>
            </w:pPr>
            <w:r w:rsidRPr="00075074">
              <w:rPr>
                <w:b/>
              </w:rPr>
              <w:t>Number plate illumination light</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563A9B" w14:textId="77777777" w:rsidR="005B7EE6" w:rsidRPr="00075074" w:rsidRDefault="005B7EE6" w:rsidP="00F416B3"/>
        </w:tc>
      </w:tr>
      <w:tr w:rsidR="005B7EE6" w:rsidRPr="00075074" w14:paraId="63E0CA5B" w14:textId="77777777" w:rsidTr="005B7EE6">
        <w:trPr>
          <w:trHeight w:val="567"/>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00DFA2" w14:textId="77777777" w:rsidR="005B7EE6" w:rsidRPr="00075074" w:rsidRDefault="005B7EE6"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8901860" w14:textId="77777777" w:rsidR="005B7EE6" w:rsidRPr="00075074" w:rsidRDefault="005B7EE6" w:rsidP="00F416B3">
            <w:pPr>
              <w:rPr>
                <w:sz w:val="16"/>
                <w:szCs w:val="16"/>
              </w:rPr>
            </w:pPr>
            <w:r w:rsidRPr="00075074">
              <w:rPr>
                <w:b/>
              </w:rPr>
              <w:t>Hazard warning lights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04027F" w14:textId="77777777" w:rsidR="005B7EE6" w:rsidRPr="00075074" w:rsidRDefault="005B7EE6" w:rsidP="00F416B3"/>
        </w:tc>
      </w:tr>
      <w:tr w:rsidR="005B7EE6" w:rsidRPr="00075074" w14:paraId="03369DB1" w14:textId="77777777" w:rsidTr="005B7EE6">
        <w:tc>
          <w:tcPr>
            <w:tcW w:w="978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BFE797" w14:textId="77777777" w:rsidR="005B7EE6" w:rsidRPr="00075074" w:rsidRDefault="005B7EE6" w:rsidP="00F416B3">
            <w:pPr>
              <w:rPr>
                <w:b/>
              </w:rPr>
            </w:pPr>
            <w:r w:rsidRPr="00075074">
              <w:rPr>
                <w:b/>
              </w:rPr>
              <w:t>Instructions to Learners</w:t>
            </w:r>
            <w:r w:rsidRPr="00075074">
              <w:t xml:space="preserve"> </w:t>
            </w:r>
          </w:p>
          <w:p w14:paraId="7A246039" w14:textId="77777777" w:rsidR="005B7EE6" w:rsidRPr="00075074" w:rsidRDefault="005B7EE6" w:rsidP="00F416B3">
            <w:r w:rsidRPr="00075074">
              <w:t>Inspect the condition and operation of vehicle exterior lights and complete the report above.</w:t>
            </w:r>
          </w:p>
          <w:p w14:paraId="608C58C6" w14:textId="77777777" w:rsidR="005B7EE6" w:rsidRPr="00075074" w:rsidRDefault="005B7EE6" w:rsidP="00F416B3"/>
        </w:tc>
      </w:tr>
    </w:tbl>
    <w:p w14:paraId="3437B8F5" w14:textId="77777777" w:rsidR="005B7EE6" w:rsidRDefault="005B7EE6" w:rsidP="005B7EE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5B7EE6" w:rsidRPr="0043505F" w14:paraId="5ACB30F2" w14:textId="77777777" w:rsidTr="00F416B3">
        <w:tc>
          <w:tcPr>
            <w:tcW w:w="8280" w:type="dxa"/>
            <w:hideMark/>
          </w:tcPr>
          <w:p w14:paraId="2FCA4146"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D36EE45"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F5FD716"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5B7EE6" w:rsidRPr="0043505F" w14:paraId="17287CC7" w14:textId="77777777" w:rsidTr="00F416B3">
        <w:tc>
          <w:tcPr>
            <w:tcW w:w="8280" w:type="dxa"/>
            <w:hideMark/>
          </w:tcPr>
          <w:p w14:paraId="40219878" w14:textId="77777777" w:rsidR="005B7EE6" w:rsidRPr="0043505F" w:rsidRDefault="005B7EE6" w:rsidP="00F416B3">
            <w:pPr>
              <w:rPr>
                <w:rFonts w:eastAsia="Times New Roman" w:cs="Arial"/>
                <w:kern w:val="0"/>
                <w:szCs w:val="22"/>
                <w:lang w:val="en-US"/>
                <w14:ligatures w14:val="none"/>
              </w:rPr>
            </w:pPr>
            <w:r w:rsidRPr="00075074">
              <w:t>PPE selected and correctly used</w:t>
            </w:r>
          </w:p>
        </w:tc>
        <w:tc>
          <w:tcPr>
            <w:tcW w:w="1620" w:type="dxa"/>
          </w:tcPr>
          <w:p w14:paraId="63E3044A" w14:textId="77777777" w:rsidR="005B7EE6" w:rsidRPr="0043505F" w:rsidRDefault="005B7EE6" w:rsidP="00F416B3">
            <w:pPr>
              <w:rPr>
                <w:rFonts w:eastAsia="Times New Roman" w:cs="Arial"/>
                <w:b/>
                <w:kern w:val="0"/>
                <w:szCs w:val="22"/>
                <w:lang w:val="en-US"/>
                <w14:ligatures w14:val="none"/>
              </w:rPr>
            </w:pPr>
          </w:p>
        </w:tc>
      </w:tr>
      <w:tr w:rsidR="005B7EE6" w:rsidRPr="0043505F" w14:paraId="2BD34C4E" w14:textId="77777777" w:rsidTr="00F416B3">
        <w:tc>
          <w:tcPr>
            <w:tcW w:w="8280" w:type="dxa"/>
          </w:tcPr>
          <w:p w14:paraId="0747955E" w14:textId="77777777" w:rsidR="005B7EE6" w:rsidRPr="00075074" w:rsidRDefault="005B7EE6" w:rsidP="00F416B3">
            <w:r w:rsidRPr="00075074">
              <w:t>Methodical procedures used</w:t>
            </w:r>
          </w:p>
        </w:tc>
        <w:tc>
          <w:tcPr>
            <w:tcW w:w="1620" w:type="dxa"/>
          </w:tcPr>
          <w:p w14:paraId="6039FE07" w14:textId="77777777" w:rsidR="005B7EE6" w:rsidRPr="0043505F" w:rsidRDefault="005B7EE6" w:rsidP="00F416B3">
            <w:pPr>
              <w:rPr>
                <w:rFonts w:eastAsia="Times New Roman" w:cs="Arial"/>
                <w:b/>
                <w:kern w:val="0"/>
                <w:szCs w:val="22"/>
                <w:lang w:val="en-US"/>
                <w14:ligatures w14:val="none"/>
              </w:rPr>
            </w:pPr>
          </w:p>
        </w:tc>
      </w:tr>
      <w:tr w:rsidR="005B7EE6" w:rsidRPr="0043505F" w14:paraId="55BD1FE4" w14:textId="77777777" w:rsidTr="00F416B3">
        <w:tc>
          <w:tcPr>
            <w:tcW w:w="8280" w:type="dxa"/>
          </w:tcPr>
          <w:p w14:paraId="6423062E" w14:textId="16B06646" w:rsidR="005B7EE6" w:rsidRPr="00075074" w:rsidRDefault="005B7EE6" w:rsidP="00F416B3">
            <w:r w:rsidRPr="00075074">
              <w:t>Report completed</w:t>
            </w:r>
          </w:p>
        </w:tc>
        <w:tc>
          <w:tcPr>
            <w:tcW w:w="1620" w:type="dxa"/>
          </w:tcPr>
          <w:p w14:paraId="2EB0F53E" w14:textId="77777777" w:rsidR="005B7EE6" w:rsidRPr="0043505F" w:rsidRDefault="005B7EE6" w:rsidP="00F416B3">
            <w:pPr>
              <w:rPr>
                <w:rFonts w:eastAsia="Times New Roman" w:cs="Arial"/>
                <w:b/>
                <w:kern w:val="0"/>
                <w:szCs w:val="22"/>
                <w:lang w:val="en-US"/>
                <w14:ligatures w14:val="none"/>
              </w:rPr>
            </w:pPr>
          </w:p>
        </w:tc>
      </w:tr>
    </w:tbl>
    <w:p w14:paraId="680AD0AF" w14:textId="77777777" w:rsidR="005B7EE6" w:rsidRDefault="005B7EE6" w:rsidP="005B7EE6">
      <w:pPr>
        <w:rPr>
          <w:rFonts w:eastAsia="Times New Roman" w:cs="Arial"/>
          <w:kern w:val="0"/>
          <w:szCs w:val="22"/>
          <w:lang w:val="en-US"/>
          <w14:ligatures w14:val="none"/>
        </w:rPr>
      </w:pPr>
    </w:p>
    <w:p w14:paraId="32FB6B5F" w14:textId="77777777" w:rsidR="005B7EE6" w:rsidRDefault="005B7EE6" w:rsidP="005B7EE6">
      <w:pPr>
        <w:rPr>
          <w:rFonts w:eastAsia="Times New Roman" w:cs="Arial"/>
          <w:kern w:val="0"/>
          <w:szCs w:val="22"/>
          <w:lang w:val="en-US"/>
          <w14:ligatures w14:val="none"/>
        </w:rPr>
      </w:pPr>
    </w:p>
    <w:p w14:paraId="74534716" w14:textId="77777777" w:rsidR="005B7EE6" w:rsidRDefault="005B7EE6" w:rsidP="005B7EE6">
      <w:pPr>
        <w:rPr>
          <w:rFonts w:eastAsia="Times New Roman" w:cs="Arial"/>
          <w:kern w:val="0"/>
          <w:szCs w:val="22"/>
          <w:lang w:val="en-US"/>
          <w14:ligatures w14:val="none"/>
        </w:rPr>
      </w:pPr>
    </w:p>
    <w:p w14:paraId="25C22327" w14:textId="77777777" w:rsidR="005B7EE6" w:rsidRDefault="005B7EE6" w:rsidP="005B7EE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5B7EE6" w:rsidRPr="0043505F" w14:paraId="3EE1BE48"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F4C416"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61332CC"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990756E" w14:textId="77777777" w:rsidR="005B7EE6" w:rsidRDefault="005B7EE6" w:rsidP="00F416B3">
            <w:pPr>
              <w:rPr>
                <w:rFonts w:eastAsia="Times New Roman" w:cs="Arial"/>
                <w:kern w:val="0"/>
                <w:szCs w:val="22"/>
                <w:lang w:val="en-US"/>
                <w14:ligatures w14:val="none"/>
              </w:rPr>
            </w:pPr>
          </w:p>
          <w:p w14:paraId="45F5EC14" w14:textId="77777777" w:rsidR="005B7EE6" w:rsidRPr="0043505F" w:rsidRDefault="005B7EE6" w:rsidP="00F416B3">
            <w:pPr>
              <w:rPr>
                <w:rFonts w:eastAsia="Times New Roman" w:cs="Arial"/>
                <w:kern w:val="0"/>
                <w:szCs w:val="22"/>
                <w:lang w:val="en-US"/>
                <w14:ligatures w14:val="none"/>
              </w:rPr>
            </w:pPr>
          </w:p>
          <w:p w14:paraId="066EA36B"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D8005C7" w14:textId="77777777" w:rsidR="005B7EE6" w:rsidRPr="0043505F" w:rsidRDefault="005B7EE6" w:rsidP="00F416B3">
            <w:pPr>
              <w:rPr>
                <w:rFonts w:eastAsia="Times New Roman" w:cs="Arial"/>
                <w:kern w:val="0"/>
                <w:szCs w:val="22"/>
                <w:lang w:val="en-US"/>
                <w14:ligatures w14:val="none"/>
              </w:rPr>
            </w:pPr>
          </w:p>
          <w:p w14:paraId="136A8F31" w14:textId="77777777" w:rsidR="005B7EE6" w:rsidRPr="0043505F" w:rsidRDefault="005B7EE6" w:rsidP="00F416B3">
            <w:pPr>
              <w:rPr>
                <w:rFonts w:eastAsia="Times New Roman" w:cs="Arial"/>
                <w:kern w:val="0"/>
                <w:szCs w:val="22"/>
                <w:lang w:val="en-US"/>
                <w14:ligatures w14:val="none"/>
              </w:rPr>
            </w:pPr>
          </w:p>
          <w:p w14:paraId="7A0413DA"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97A9639" w14:textId="77777777" w:rsidR="005B7EE6" w:rsidRPr="0043505F" w:rsidRDefault="005B7EE6" w:rsidP="00F416B3">
            <w:pPr>
              <w:rPr>
                <w:rFonts w:eastAsia="Times New Roman" w:cs="Arial"/>
                <w:kern w:val="0"/>
                <w:szCs w:val="22"/>
                <w:lang w:val="en-US"/>
                <w14:ligatures w14:val="none"/>
              </w:rPr>
            </w:pPr>
          </w:p>
        </w:tc>
      </w:tr>
    </w:tbl>
    <w:p w14:paraId="768A396F" w14:textId="4FA63CCA" w:rsidR="005B7EE6" w:rsidRDefault="005B7EE6" w:rsidP="005B7EE6">
      <w:pPr>
        <w:rPr>
          <w:lang w:val="en-US"/>
        </w:rPr>
      </w:pPr>
    </w:p>
    <w:p w14:paraId="3776FCE8" w14:textId="77777777" w:rsidR="005B7EE6" w:rsidRDefault="005B7EE6">
      <w:pPr>
        <w:rPr>
          <w:lang w:val="en-US"/>
        </w:rPr>
      </w:pPr>
      <w:r>
        <w:rPr>
          <w:lang w:val="en-US"/>
        </w:rPr>
        <w:br w:type="page"/>
      </w:r>
    </w:p>
    <w:p w14:paraId="65502B9E" w14:textId="77777777" w:rsidR="005B7EE6" w:rsidRDefault="005B7EE6"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5B7EE6" w:rsidRPr="0043505F" w14:paraId="3EDF2F5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994BA4" w14:textId="77777777" w:rsidR="005B7EE6" w:rsidRPr="0043505F" w:rsidRDefault="005B7EE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8F7B243"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3.2 &amp; 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17E8C75"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8.2</w:t>
            </w:r>
          </w:p>
        </w:tc>
      </w:tr>
    </w:tbl>
    <w:p w14:paraId="1328A182" w14:textId="77777777" w:rsidR="005B7EE6" w:rsidRPr="0043505F" w:rsidRDefault="005B7EE6" w:rsidP="005B7EE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5B7EE6" w:rsidRPr="0043505F" w14:paraId="68278AC3"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C8BDD6" w14:textId="77777777" w:rsidR="005B7EE6" w:rsidRPr="00B06E49" w:rsidRDefault="005B7EE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External Lighting Check</w:t>
            </w:r>
          </w:p>
        </w:tc>
      </w:tr>
    </w:tbl>
    <w:p w14:paraId="734CEFD2" w14:textId="77777777" w:rsidR="005B7EE6" w:rsidRDefault="005B7EE6" w:rsidP="005B7EE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552"/>
        <w:gridCol w:w="2227"/>
        <w:gridCol w:w="2025"/>
      </w:tblGrid>
      <w:tr w:rsidR="005B7EE6" w:rsidRPr="00075074" w14:paraId="484290D4" w14:textId="77777777" w:rsidTr="005B7EE6">
        <w:tc>
          <w:tcPr>
            <w:tcW w:w="2977" w:type="dxa"/>
            <w:shd w:val="clear" w:color="auto" w:fill="043956" w:themeFill="accent2"/>
          </w:tcPr>
          <w:p w14:paraId="4D474166" w14:textId="77777777" w:rsidR="005B7EE6" w:rsidRPr="00075074" w:rsidRDefault="005B7EE6" w:rsidP="00F416B3">
            <w:pPr>
              <w:rPr>
                <w:b/>
              </w:rPr>
            </w:pPr>
            <w:r w:rsidRPr="00075074">
              <w:rPr>
                <w:b/>
              </w:rPr>
              <w:t>Vehicle Details</w:t>
            </w:r>
          </w:p>
        </w:tc>
        <w:tc>
          <w:tcPr>
            <w:tcW w:w="2552" w:type="dxa"/>
            <w:shd w:val="clear" w:color="auto" w:fill="043956" w:themeFill="accent2"/>
          </w:tcPr>
          <w:p w14:paraId="41A4BD0C" w14:textId="77777777" w:rsidR="005B7EE6" w:rsidRPr="00075074" w:rsidRDefault="005B7EE6" w:rsidP="00F416B3">
            <w:pPr>
              <w:rPr>
                <w:b/>
              </w:rPr>
            </w:pPr>
            <w:r w:rsidRPr="00075074">
              <w:rPr>
                <w:b/>
              </w:rPr>
              <w:t>Special Tools</w:t>
            </w:r>
          </w:p>
        </w:tc>
        <w:tc>
          <w:tcPr>
            <w:tcW w:w="4252" w:type="dxa"/>
            <w:gridSpan w:val="2"/>
            <w:shd w:val="clear" w:color="auto" w:fill="043956" w:themeFill="accent2"/>
          </w:tcPr>
          <w:p w14:paraId="67F54AC7" w14:textId="77777777" w:rsidR="005B7EE6" w:rsidRPr="00075074" w:rsidRDefault="005B7EE6" w:rsidP="00F416B3">
            <w:pPr>
              <w:rPr>
                <w:b/>
              </w:rPr>
            </w:pPr>
            <w:r w:rsidRPr="00075074">
              <w:rPr>
                <w:b/>
              </w:rPr>
              <w:t>Data</w:t>
            </w:r>
          </w:p>
        </w:tc>
      </w:tr>
      <w:tr w:rsidR="005B7EE6" w:rsidRPr="00075074" w14:paraId="7C378808" w14:textId="77777777" w:rsidTr="005B7EE6">
        <w:trPr>
          <w:trHeight w:val="908"/>
        </w:trPr>
        <w:tc>
          <w:tcPr>
            <w:tcW w:w="2977" w:type="dxa"/>
            <w:vMerge w:val="restart"/>
          </w:tcPr>
          <w:p w14:paraId="3CBAFB5E" w14:textId="77777777" w:rsidR="005B7EE6" w:rsidRPr="00075074" w:rsidRDefault="005B7EE6" w:rsidP="00F416B3">
            <w:pPr>
              <w:rPr>
                <w:sz w:val="16"/>
                <w:szCs w:val="16"/>
              </w:rPr>
            </w:pPr>
          </w:p>
          <w:p w14:paraId="6C4A23A1" w14:textId="77777777" w:rsidR="005B7EE6" w:rsidRPr="00075074" w:rsidRDefault="005B7EE6" w:rsidP="00F416B3">
            <w:pPr>
              <w:rPr>
                <w:sz w:val="18"/>
                <w:szCs w:val="18"/>
              </w:rPr>
            </w:pPr>
          </w:p>
          <w:p w14:paraId="7345D990" w14:textId="77777777" w:rsidR="005B7EE6" w:rsidRPr="00075074" w:rsidRDefault="005B7EE6" w:rsidP="00F416B3">
            <w:r w:rsidRPr="00075074">
              <w:t>Make_______________</w:t>
            </w:r>
          </w:p>
          <w:p w14:paraId="59B84FBD" w14:textId="77777777" w:rsidR="005B7EE6" w:rsidRPr="00075074" w:rsidRDefault="005B7EE6" w:rsidP="00F416B3">
            <w:pPr>
              <w:rPr>
                <w:sz w:val="16"/>
                <w:szCs w:val="16"/>
              </w:rPr>
            </w:pPr>
          </w:p>
          <w:p w14:paraId="0ED7EB31" w14:textId="77777777" w:rsidR="005B7EE6" w:rsidRPr="00075074" w:rsidRDefault="005B7EE6" w:rsidP="00F416B3">
            <w:pPr>
              <w:rPr>
                <w:sz w:val="18"/>
                <w:szCs w:val="18"/>
              </w:rPr>
            </w:pPr>
          </w:p>
          <w:p w14:paraId="0C666F00" w14:textId="77777777" w:rsidR="005B7EE6" w:rsidRPr="00075074" w:rsidRDefault="005B7EE6" w:rsidP="00F416B3">
            <w:r w:rsidRPr="00075074">
              <w:t>Model_______________</w:t>
            </w:r>
          </w:p>
          <w:p w14:paraId="50BD0F51" w14:textId="77777777" w:rsidR="005B7EE6" w:rsidRPr="00075074" w:rsidRDefault="005B7EE6" w:rsidP="00F416B3">
            <w:pPr>
              <w:rPr>
                <w:sz w:val="16"/>
                <w:szCs w:val="16"/>
              </w:rPr>
            </w:pPr>
          </w:p>
          <w:p w14:paraId="000178BC" w14:textId="77777777" w:rsidR="005B7EE6" w:rsidRPr="00075074" w:rsidRDefault="005B7EE6" w:rsidP="00F416B3">
            <w:pPr>
              <w:rPr>
                <w:sz w:val="18"/>
                <w:szCs w:val="18"/>
              </w:rPr>
            </w:pPr>
          </w:p>
          <w:p w14:paraId="538183C3" w14:textId="77777777" w:rsidR="005B7EE6" w:rsidRPr="00075074" w:rsidRDefault="005B7EE6" w:rsidP="00F416B3">
            <w:r w:rsidRPr="00075074">
              <w:t>Year________________</w:t>
            </w:r>
          </w:p>
          <w:p w14:paraId="2AA8A3EA" w14:textId="77777777" w:rsidR="005B7EE6" w:rsidRPr="00075074" w:rsidRDefault="005B7EE6" w:rsidP="00F416B3"/>
        </w:tc>
        <w:tc>
          <w:tcPr>
            <w:tcW w:w="2552" w:type="dxa"/>
            <w:vMerge w:val="restart"/>
          </w:tcPr>
          <w:p w14:paraId="22A501B4" w14:textId="77777777" w:rsidR="005B7EE6" w:rsidRPr="00075074" w:rsidRDefault="005B7EE6" w:rsidP="00F416B3"/>
        </w:tc>
        <w:tc>
          <w:tcPr>
            <w:tcW w:w="2227" w:type="dxa"/>
            <w:shd w:val="clear" w:color="auto" w:fill="043956" w:themeFill="accent2"/>
            <w:vAlign w:val="center"/>
          </w:tcPr>
          <w:p w14:paraId="2F3F2AFC" w14:textId="77777777" w:rsidR="005B7EE6" w:rsidRPr="00075074" w:rsidRDefault="005B7EE6" w:rsidP="00F416B3">
            <w:pPr>
              <w:rPr>
                <w:sz w:val="14"/>
                <w:szCs w:val="14"/>
              </w:rPr>
            </w:pPr>
          </w:p>
          <w:p w14:paraId="2560E229" w14:textId="77777777" w:rsidR="005B7EE6" w:rsidRPr="00075074" w:rsidRDefault="005B7EE6" w:rsidP="00F416B3">
            <w:r w:rsidRPr="00075074">
              <w:t>Bulb Selected</w:t>
            </w:r>
          </w:p>
          <w:p w14:paraId="10D105DB" w14:textId="77777777" w:rsidR="005B7EE6" w:rsidRPr="00075074" w:rsidRDefault="005B7EE6" w:rsidP="00F416B3">
            <w:pPr>
              <w:rPr>
                <w:b/>
                <w:sz w:val="14"/>
                <w:szCs w:val="14"/>
              </w:rPr>
            </w:pPr>
          </w:p>
        </w:tc>
        <w:tc>
          <w:tcPr>
            <w:tcW w:w="2025" w:type="dxa"/>
            <w:shd w:val="clear" w:color="auto" w:fill="FFFFFF"/>
            <w:vAlign w:val="center"/>
          </w:tcPr>
          <w:p w14:paraId="3DDA568F" w14:textId="77777777" w:rsidR="005B7EE6" w:rsidRPr="00075074" w:rsidRDefault="005B7EE6" w:rsidP="00F416B3">
            <w:pPr>
              <w:rPr>
                <w:b/>
              </w:rPr>
            </w:pPr>
          </w:p>
        </w:tc>
      </w:tr>
      <w:tr w:rsidR="005B7EE6" w:rsidRPr="00075074" w14:paraId="3598EB8E" w14:textId="77777777" w:rsidTr="005B7EE6">
        <w:trPr>
          <w:trHeight w:val="284"/>
        </w:trPr>
        <w:tc>
          <w:tcPr>
            <w:tcW w:w="2977" w:type="dxa"/>
            <w:vMerge/>
          </w:tcPr>
          <w:p w14:paraId="796AA42C" w14:textId="77777777" w:rsidR="005B7EE6" w:rsidRPr="00075074" w:rsidRDefault="005B7EE6" w:rsidP="00F416B3"/>
        </w:tc>
        <w:tc>
          <w:tcPr>
            <w:tcW w:w="2552" w:type="dxa"/>
            <w:vMerge/>
          </w:tcPr>
          <w:p w14:paraId="0B292333" w14:textId="77777777" w:rsidR="005B7EE6" w:rsidRPr="00075074" w:rsidRDefault="005B7EE6" w:rsidP="00F416B3"/>
        </w:tc>
        <w:tc>
          <w:tcPr>
            <w:tcW w:w="4252" w:type="dxa"/>
            <w:gridSpan w:val="2"/>
            <w:shd w:val="clear" w:color="auto" w:fill="043956" w:themeFill="accent2"/>
            <w:vAlign w:val="center"/>
          </w:tcPr>
          <w:p w14:paraId="44380EB4" w14:textId="77777777" w:rsidR="005B7EE6" w:rsidRPr="00075074" w:rsidRDefault="005B7EE6" w:rsidP="00F416B3">
            <w:pPr>
              <w:rPr>
                <w:b/>
              </w:rPr>
            </w:pPr>
            <w:r w:rsidRPr="00075074">
              <w:rPr>
                <w:b/>
              </w:rPr>
              <w:t>Specification</w:t>
            </w:r>
          </w:p>
        </w:tc>
      </w:tr>
      <w:tr w:rsidR="005B7EE6" w:rsidRPr="00075074" w14:paraId="3C6C03CC" w14:textId="77777777" w:rsidTr="005B7EE6">
        <w:trPr>
          <w:trHeight w:val="908"/>
        </w:trPr>
        <w:tc>
          <w:tcPr>
            <w:tcW w:w="2977" w:type="dxa"/>
            <w:vMerge/>
          </w:tcPr>
          <w:p w14:paraId="46916A19" w14:textId="77777777" w:rsidR="005B7EE6" w:rsidRPr="00075074" w:rsidRDefault="005B7EE6" w:rsidP="00F416B3"/>
        </w:tc>
        <w:tc>
          <w:tcPr>
            <w:tcW w:w="2552" w:type="dxa"/>
            <w:vMerge/>
          </w:tcPr>
          <w:p w14:paraId="53A00DCF" w14:textId="77777777" w:rsidR="005B7EE6" w:rsidRPr="00075074" w:rsidRDefault="005B7EE6" w:rsidP="00F416B3"/>
        </w:tc>
        <w:tc>
          <w:tcPr>
            <w:tcW w:w="2227" w:type="dxa"/>
            <w:shd w:val="clear" w:color="auto" w:fill="043956" w:themeFill="accent2"/>
            <w:vAlign w:val="center"/>
          </w:tcPr>
          <w:p w14:paraId="025B894F" w14:textId="77777777" w:rsidR="005B7EE6" w:rsidRPr="00075074" w:rsidRDefault="005B7EE6" w:rsidP="00F416B3">
            <w:r w:rsidRPr="00075074">
              <w:t>Voltage</w:t>
            </w:r>
          </w:p>
        </w:tc>
        <w:tc>
          <w:tcPr>
            <w:tcW w:w="2025" w:type="dxa"/>
          </w:tcPr>
          <w:p w14:paraId="0CAF4EBB" w14:textId="77777777" w:rsidR="005B7EE6" w:rsidRPr="00075074" w:rsidRDefault="005B7EE6" w:rsidP="00F416B3"/>
        </w:tc>
      </w:tr>
      <w:tr w:rsidR="005B7EE6" w:rsidRPr="00075074" w14:paraId="15FC6000" w14:textId="77777777" w:rsidTr="005B7EE6">
        <w:trPr>
          <w:trHeight w:val="884"/>
        </w:trPr>
        <w:tc>
          <w:tcPr>
            <w:tcW w:w="2977" w:type="dxa"/>
            <w:vMerge/>
          </w:tcPr>
          <w:p w14:paraId="16DA8BDC" w14:textId="77777777" w:rsidR="005B7EE6" w:rsidRPr="00075074" w:rsidRDefault="005B7EE6" w:rsidP="00F416B3"/>
        </w:tc>
        <w:tc>
          <w:tcPr>
            <w:tcW w:w="2552" w:type="dxa"/>
            <w:vMerge/>
          </w:tcPr>
          <w:p w14:paraId="59342A8C" w14:textId="77777777" w:rsidR="005B7EE6" w:rsidRPr="00075074" w:rsidRDefault="005B7EE6" w:rsidP="00F416B3"/>
        </w:tc>
        <w:tc>
          <w:tcPr>
            <w:tcW w:w="2227" w:type="dxa"/>
            <w:shd w:val="clear" w:color="auto" w:fill="043956" w:themeFill="accent2"/>
            <w:vAlign w:val="center"/>
          </w:tcPr>
          <w:p w14:paraId="41511C78" w14:textId="77777777" w:rsidR="005B7EE6" w:rsidRPr="00075074" w:rsidRDefault="005B7EE6" w:rsidP="00F416B3">
            <w:r w:rsidRPr="00075074">
              <w:t>Wattage</w:t>
            </w:r>
          </w:p>
        </w:tc>
        <w:tc>
          <w:tcPr>
            <w:tcW w:w="2025" w:type="dxa"/>
          </w:tcPr>
          <w:p w14:paraId="5FBDF8BD" w14:textId="77777777" w:rsidR="005B7EE6" w:rsidRPr="00075074" w:rsidRDefault="005B7EE6" w:rsidP="00F416B3"/>
        </w:tc>
      </w:tr>
      <w:tr w:rsidR="005B7EE6" w:rsidRPr="00075074" w14:paraId="07DB1F04" w14:textId="77777777" w:rsidTr="005B7EE6">
        <w:tc>
          <w:tcPr>
            <w:tcW w:w="9781" w:type="dxa"/>
            <w:gridSpan w:val="4"/>
          </w:tcPr>
          <w:p w14:paraId="0DFBA4B6" w14:textId="77777777" w:rsidR="005B7EE6" w:rsidRPr="00075074" w:rsidRDefault="005B7EE6" w:rsidP="005B7EE6">
            <w:pPr>
              <w:ind w:hanging="102"/>
              <w:rPr>
                <w:b/>
              </w:rPr>
            </w:pPr>
            <w:r w:rsidRPr="00075074">
              <w:rPr>
                <w:b/>
                <w:i/>
                <w:color w:val="FF0000"/>
              </w:rPr>
              <w:t xml:space="preserve"> </w:t>
            </w:r>
            <w:r w:rsidRPr="00075074">
              <w:rPr>
                <w:b/>
              </w:rPr>
              <w:t>Instructions to Learners</w:t>
            </w:r>
            <w:r w:rsidRPr="00075074">
              <w:t xml:space="preserve"> </w:t>
            </w:r>
          </w:p>
          <w:p w14:paraId="09EAA340" w14:textId="77777777" w:rsidR="005B7EE6" w:rsidRPr="00075074" w:rsidRDefault="005B7EE6" w:rsidP="005B7EE6">
            <w:pPr>
              <w:numPr>
                <w:ilvl w:val="0"/>
                <w:numId w:val="99"/>
              </w:numPr>
              <w:tabs>
                <w:tab w:val="clear" w:pos="720"/>
                <w:tab w:val="num" w:pos="360"/>
              </w:tabs>
              <w:ind w:hanging="720"/>
            </w:pPr>
            <w:r w:rsidRPr="00075074">
              <w:t>Locate faulty lamp from</w:t>
            </w:r>
          </w:p>
          <w:p w14:paraId="09858C85" w14:textId="77777777" w:rsidR="005B7EE6" w:rsidRPr="00075074" w:rsidRDefault="005B7EE6" w:rsidP="00F416B3">
            <w:pPr>
              <w:tabs>
                <w:tab w:val="num" w:pos="540"/>
                <w:tab w:val="num" w:pos="720"/>
              </w:tabs>
              <w:ind w:left="720" w:hanging="360"/>
              <w:rPr>
                <w:b/>
              </w:rPr>
            </w:pPr>
            <w:r w:rsidRPr="00075074">
              <w:t xml:space="preserve">a)  side </w:t>
            </w:r>
            <w:proofErr w:type="gramStart"/>
            <w:r w:rsidRPr="00075074">
              <w:t xml:space="preserve">lamps  </w:t>
            </w:r>
            <w:r w:rsidRPr="00075074">
              <w:rPr>
                <w:b/>
              </w:rPr>
              <w:t>or</w:t>
            </w:r>
            <w:proofErr w:type="gramEnd"/>
          </w:p>
          <w:p w14:paraId="636C7B9E" w14:textId="77777777" w:rsidR="005B7EE6" w:rsidRPr="00075074" w:rsidRDefault="005B7EE6" w:rsidP="00F416B3">
            <w:pPr>
              <w:tabs>
                <w:tab w:val="num" w:pos="540"/>
                <w:tab w:val="num" w:pos="720"/>
              </w:tabs>
              <w:ind w:left="720" w:hanging="360"/>
              <w:rPr>
                <w:b/>
              </w:rPr>
            </w:pPr>
            <w:r w:rsidRPr="00075074">
              <w:t xml:space="preserve">b)  rear </w:t>
            </w:r>
            <w:proofErr w:type="gramStart"/>
            <w:r w:rsidRPr="00075074">
              <w:t xml:space="preserve">lamps  </w:t>
            </w:r>
            <w:r w:rsidRPr="00075074">
              <w:rPr>
                <w:b/>
              </w:rPr>
              <w:t>or</w:t>
            </w:r>
            <w:proofErr w:type="gramEnd"/>
          </w:p>
          <w:p w14:paraId="525D316E" w14:textId="2D7233F0" w:rsidR="005B7EE6" w:rsidRPr="00075074" w:rsidRDefault="005B7EE6" w:rsidP="005B7EE6">
            <w:pPr>
              <w:tabs>
                <w:tab w:val="num" w:pos="540"/>
                <w:tab w:val="num" w:pos="720"/>
              </w:tabs>
              <w:ind w:left="720" w:hanging="360"/>
            </w:pPr>
            <w:r w:rsidRPr="00075074">
              <w:t>c)  direction indicator lamps</w:t>
            </w:r>
          </w:p>
          <w:p w14:paraId="5C3E32AF" w14:textId="77777777" w:rsidR="005B7EE6" w:rsidRPr="00075074" w:rsidRDefault="005B7EE6" w:rsidP="005B7EE6">
            <w:pPr>
              <w:numPr>
                <w:ilvl w:val="0"/>
                <w:numId w:val="99"/>
              </w:numPr>
              <w:tabs>
                <w:tab w:val="clear" w:pos="720"/>
                <w:tab w:val="num" w:pos="360"/>
              </w:tabs>
              <w:ind w:hanging="720"/>
            </w:pPr>
            <w:r w:rsidRPr="00075074">
              <w:t xml:space="preserve">Remove faulty bulb following </w:t>
            </w:r>
            <w:proofErr w:type="spellStart"/>
            <w:r w:rsidRPr="00075074">
              <w:t>manufacturers</w:t>
            </w:r>
            <w:proofErr w:type="spellEnd"/>
            <w:r w:rsidRPr="00075074">
              <w:t xml:space="preserve"> instructions</w:t>
            </w:r>
          </w:p>
          <w:p w14:paraId="592B48BA" w14:textId="77777777" w:rsidR="005B7EE6" w:rsidRPr="00075074" w:rsidRDefault="005B7EE6" w:rsidP="005B7EE6">
            <w:pPr>
              <w:numPr>
                <w:ilvl w:val="0"/>
                <w:numId w:val="99"/>
              </w:numPr>
              <w:tabs>
                <w:tab w:val="clear" w:pos="720"/>
                <w:tab w:val="num" w:pos="360"/>
              </w:tabs>
              <w:ind w:hanging="720"/>
            </w:pPr>
            <w:r w:rsidRPr="00075074">
              <w:t xml:space="preserve">Test bulb for failure using </w:t>
            </w:r>
            <w:proofErr w:type="gramStart"/>
            <w:r w:rsidRPr="00075074">
              <w:t>a</w:t>
            </w:r>
            <w:proofErr w:type="gramEnd"/>
            <w:r w:rsidRPr="00075074">
              <w:t xml:space="preserve"> ohmmeter</w:t>
            </w:r>
          </w:p>
          <w:p w14:paraId="6C91E9A6" w14:textId="77777777" w:rsidR="005B7EE6" w:rsidRPr="00075074" w:rsidRDefault="005B7EE6" w:rsidP="005B7EE6">
            <w:pPr>
              <w:numPr>
                <w:ilvl w:val="0"/>
                <w:numId w:val="99"/>
              </w:numPr>
              <w:tabs>
                <w:tab w:val="clear" w:pos="720"/>
                <w:tab w:val="num" w:pos="360"/>
              </w:tabs>
              <w:ind w:hanging="720"/>
            </w:pPr>
            <w:r w:rsidRPr="00075074">
              <w:t xml:space="preserve">Check replacement bulb for voltage and wattage </w:t>
            </w:r>
          </w:p>
          <w:p w14:paraId="34BD7C97" w14:textId="77777777" w:rsidR="005B7EE6" w:rsidRPr="00075074" w:rsidRDefault="005B7EE6" w:rsidP="005B7EE6">
            <w:pPr>
              <w:numPr>
                <w:ilvl w:val="0"/>
                <w:numId w:val="99"/>
              </w:numPr>
              <w:tabs>
                <w:tab w:val="clear" w:pos="720"/>
                <w:tab w:val="num" w:pos="360"/>
              </w:tabs>
              <w:ind w:hanging="720"/>
            </w:pPr>
            <w:r w:rsidRPr="00075074">
              <w:t>Fit replacement bulb and secure bulb holder</w:t>
            </w:r>
          </w:p>
          <w:p w14:paraId="64618D49" w14:textId="77777777" w:rsidR="005B7EE6" w:rsidRPr="00075074" w:rsidRDefault="005B7EE6" w:rsidP="005B7EE6">
            <w:pPr>
              <w:numPr>
                <w:ilvl w:val="0"/>
                <w:numId w:val="99"/>
              </w:numPr>
              <w:tabs>
                <w:tab w:val="clear" w:pos="720"/>
                <w:tab w:val="num" w:pos="360"/>
              </w:tabs>
              <w:ind w:hanging="720"/>
            </w:pPr>
            <w:r w:rsidRPr="00075074">
              <w:t>Complete data sheet</w:t>
            </w:r>
          </w:p>
          <w:p w14:paraId="0D7620F5" w14:textId="77777777" w:rsidR="005B7EE6" w:rsidRPr="00075074" w:rsidRDefault="005B7EE6" w:rsidP="00F416B3">
            <w:pPr>
              <w:ind w:left="360"/>
              <w:rPr>
                <w:b/>
              </w:rPr>
            </w:pPr>
          </w:p>
        </w:tc>
      </w:tr>
    </w:tbl>
    <w:p w14:paraId="2BBD0730" w14:textId="77777777" w:rsidR="005B7EE6" w:rsidRDefault="005B7EE6" w:rsidP="005B7EE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5B7EE6" w:rsidRPr="0043505F" w14:paraId="46E9D4A4" w14:textId="77777777" w:rsidTr="00F416B3">
        <w:tc>
          <w:tcPr>
            <w:tcW w:w="8280" w:type="dxa"/>
            <w:hideMark/>
          </w:tcPr>
          <w:p w14:paraId="564E9874"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03B7E79"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56FA3C0"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5B7EE6" w:rsidRPr="0043505F" w14:paraId="05193F48" w14:textId="77777777" w:rsidTr="00F416B3">
        <w:tc>
          <w:tcPr>
            <w:tcW w:w="8280" w:type="dxa"/>
            <w:hideMark/>
          </w:tcPr>
          <w:p w14:paraId="138F73E5" w14:textId="77777777" w:rsidR="005B7EE6" w:rsidRPr="0043505F" w:rsidRDefault="005B7EE6" w:rsidP="00F416B3">
            <w:pPr>
              <w:rPr>
                <w:rFonts w:eastAsia="Times New Roman" w:cs="Arial"/>
                <w:kern w:val="0"/>
                <w:szCs w:val="22"/>
                <w:lang w:val="en-US"/>
                <w14:ligatures w14:val="none"/>
              </w:rPr>
            </w:pPr>
            <w:r w:rsidRPr="00075074">
              <w:t>PPE selected and correctly used</w:t>
            </w:r>
          </w:p>
        </w:tc>
        <w:tc>
          <w:tcPr>
            <w:tcW w:w="1620" w:type="dxa"/>
          </w:tcPr>
          <w:p w14:paraId="015DC348" w14:textId="77777777" w:rsidR="005B7EE6" w:rsidRPr="0043505F" w:rsidRDefault="005B7EE6" w:rsidP="00F416B3">
            <w:pPr>
              <w:rPr>
                <w:rFonts w:eastAsia="Times New Roman" w:cs="Arial"/>
                <w:b/>
                <w:kern w:val="0"/>
                <w:szCs w:val="22"/>
                <w:lang w:val="en-US"/>
                <w14:ligatures w14:val="none"/>
              </w:rPr>
            </w:pPr>
          </w:p>
        </w:tc>
      </w:tr>
      <w:tr w:rsidR="005B7EE6" w:rsidRPr="0043505F" w14:paraId="6914371E" w14:textId="77777777" w:rsidTr="00F416B3">
        <w:tc>
          <w:tcPr>
            <w:tcW w:w="8280" w:type="dxa"/>
          </w:tcPr>
          <w:p w14:paraId="349D6162" w14:textId="77777777" w:rsidR="005B7EE6" w:rsidRPr="00075074" w:rsidRDefault="005B7EE6" w:rsidP="00F416B3">
            <w:r w:rsidRPr="00075074">
              <w:t>Methodical procedures used</w:t>
            </w:r>
          </w:p>
        </w:tc>
        <w:tc>
          <w:tcPr>
            <w:tcW w:w="1620" w:type="dxa"/>
          </w:tcPr>
          <w:p w14:paraId="14ADC2BB" w14:textId="77777777" w:rsidR="005B7EE6" w:rsidRPr="0043505F" w:rsidRDefault="005B7EE6" w:rsidP="00F416B3">
            <w:pPr>
              <w:rPr>
                <w:rFonts w:eastAsia="Times New Roman" w:cs="Arial"/>
                <w:b/>
                <w:kern w:val="0"/>
                <w:szCs w:val="22"/>
                <w:lang w:val="en-US"/>
                <w14:ligatures w14:val="none"/>
              </w:rPr>
            </w:pPr>
          </w:p>
        </w:tc>
      </w:tr>
      <w:tr w:rsidR="005B7EE6" w:rsidRPr="0043505F" w14:paraId="5A8756C0" w14:textId="77777777" w:rsidTr="00F416B3">
        <w:tc>
          <w:tcPr>
            <w:tcW w:w="8280" w:type="dxa"/>
          </w:tcPr>
          <w:p w14:paraId="47935E6A" w14:textId="77777777" w:rsidR="005B7EE6" w:rsidRPr="00075074" w:rsidRDefault="005B7EE6" w:rsidP="00F416B3">
            <w:r w:rsidRPr="00075074">
              <w:t>Report completed</w:t>
            </w:r>
          </w:p>
        </w:tc>
        <w:tc>
          <w:tcPr>
            <w:tcW w:w="1620" w:type="dxa"/>
          </w:tcPr>
          <w:p w14:paraId="7B99E8DD" w14:textId="77777777" w:rsidR="005B7EE6" w:rsidRPr="0043505F" w:rsidRDefault="005B7EE6" w:rsidP="00F416B3">
            <w:pPr>
              <w:rPr>
                <w:rFonts w:eastAsia="Times New Roman" w:cs="Arial"/>
                <w:b/>
                <w:kern w:val="0"/>
                <w:szCs w:val="22"/>
                <w:lang w:val="en-US"/>
                <w14:ligatures w14:val="none"/>
              </w:rPr>
            </w:pPr>
          </w:p>
        </w:tc>
      </w:tr>
    </w:tbl>
    <w:p w14:paraId="5C96EA76" w14:textId="77777777" w:rsidR="005B7EE6" w:rsidRDefault="005B7EE6" w:rsidP="005B7EE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5B7EE6" w:rsidRPr="0043505F" w14:paraId="12DA1ABB"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AD97E5"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2A8FCAA"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7F1E2BF" w14:textId="77777777" w:rsidR="005B7EE6" w:rsidRDefault="005B7EE6" w:rsidP="00F416B3">
            <w:pPr>
              <w:rPr>
                <w:rFonts w:eastAsia="Times New Roman" w:cs="Arial"/>
                <w:kern w:val="0"/>
                <w:szCs w:val="22"/>
                <w:lang w:val="en-US"/>
                <w14:ligatures w14:val="none"/>
              </w:rPr>
            </w:pPr>
          </w:p>
          <w:p w14:paraId="35947CD3" w14:textId="77777777" w:rsidR="005B7EE6" w:rsidRPr="0043505F" w:rsidRDefault="005B7EE6" w:rsidP="00F416B3">
            <w:pPr>
              <w:rPr>
                <w:rFonts w:eastAsia="Times New Roman" w:cs="Arial"/>
                <w:kern w:val="0"/>
                <w:szCs w:val="22"/>
                <w:lang w:val="en-US"/>
                <w14:ligatures w14:val="none"/>
              </w:rPr>
            </w:pPr>
          </w:p>
          <w:p w14:paraId="1C85706A"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6364A1B" w14:textId="77777777" w:rsidR="005B7EE6" w:rsidRPr="0043505F" w:rsidRDefault="005B7EE6" w:rsidP="00F416B3">
            <w:pPr>
              <w:rPr>
                <w:rFonts w:eastAsia="Times New Roman" w:cs="Arial"/>
                <w:kern w:val="0"/>
                <w:szCs w:val="22"/>
                <w:lang w:val="en-US"/>
                <w14:ligatures w14:val="none"/>
              </w:rPr>
            </w:pPr>
          </w:p>
          <w:p w14:paraId="2BC5BF1B" w14:textId="77777777" w:rsidR="005B7EE6" w:rsidRPr="0043505F" w:rsidRDefault="005B7EE6" w:rsidP="00F416B3">
            <w:pPr>
              <w:rPr>
                <w:rFonts w:eastAsia="Times New Roman" w:cs="Arial"/>
                <w:kern w:val="0"/>
                <w:szCs w:val="22"/>
                <w:lang w:val="en-US"/>
                <w14:ligatures w14:val="none"/>
              </w:rPr>
            </w:pPr>
          </w:p>
          <w:p w14:paraId="5C414BB8"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002B4AC" w14:textId="77777777" w:rsidR="005B7EE6" w:rsidRPr="0043505F" w:rsidRDefault="005B7EE6" w:rsidP="00F416B3">
            <w:pPr>
              <w:rPr>
                <w:rFonts w:eastAsia="Times New Roman" w:cs="Arial"/>
                <w:kern w:val="0"/>
                <w:szCs w:val="22"/>
                <w:lang w:val="en-US"/>
                <w14:ligatures w14:val="none"/>
              </w:rPr>
            </w:pPr>
          </w:p>
        </w:tc>
      </w:tr>
    </w:tbl>
    <w:p w14:paraId="1A414DB3" w14:textId="77777777" w:rsidR="005B7EE6" w:rsidRDefault="005B7EE6"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5B7EE6" w:rsidRPr="0043505F" w14:paraId="0D72A0D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880299" w14:textId="77777777" w:rsidR="005B7EE6" w:rsidRPr="0043505F" w:rsidRDefault="005B7EE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D87FEC" w14:textId="08C82C25"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4.1 &amp; 5.1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4B0607E" w14:textId="299984CD"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w:t>
            </w:r>
            <w:r>
              <w:rPr>
                <w:rFonts w:eastAsia="Times New Roman" w:cs="Arial"/>
                <w:b/>
                <w:kern w:val="0"/>
                <w:szCs w:val="22"/>
                <w:lang w:val="en-US"/>
                <w14:ligatures w14:val="none"/>
              </w:rPr>
              <w:t>4</w:t>
            </w:r>
          </w:p>
        </w:tc>
      </w:tr>
    </w:tbl>
    <w:p w14:paraId="0191DEA9" w14:textId="77777777" w:rsidR="005B7EE6" w:rsidRPr="0043505F" w:rsidRDefault="005B7EE6" w:rsidP="005B7EE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5B7EE6" w:rsidRPr="0043505F" w14:paraId="2841DBDD"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D76D155" w14:textId="77777777" w:rsidR="005B7EE6" w:rsidRDefault="005B7EE6" w:rsidP="005B7EE6">
            <w:pPr>
              <w:ind w:right="26"/>
              <w:rPr>
                <w:b/>
              </w:rPr>
            </w:pPr>
            <w:r w:rsidRPr="0043505F">
              <w:rPr>
                <w:rFonts w:eastAsia="Times New Roman" w:cs="Arial"/>
                <w:b/>
                <w:kern w:val="0"/>
                <w:szCs w:val="22"/>
                <w:lang w:val="en-US"/>
                <w14:ligatures w14:val="none"/>
              </w:rPr>
              <w:t xml:space="preserve">Task: </w:t>
            </w:r>
            <w:r w:rsidRPr="005B7EE6">
              <w:rPr>
                <w:b/>
              </w:rPr>
              <w:t>Check Interior Lights</w:t>
            </w:r>
          </w:p>
          <w:p w14:paraId="5417987D" w14:textId="12498A04" w:rsidR="005B7EE6" w:rsidRPr="00B06E49" w:rsidRDefault="005B7EE6" w:rsidP="005B7EE6">
            <w:pPr>
              <w:ind w:left="1062" w:right="26" w:hanging="709"/>
              <w:rPr>
                <w:rFonts w:eastAsia="Times New Roman" w:cs="Arial"/>
                <w:b/>
                <w:kern w:val="0"/>
                <w:szCs w:val="22"/>
                <w:lang w:val="en-US"/>
                <w14:ligatures w14:val="none"/>
              </w:rPr>
            </w:pPr>
            <w:r w:rsidRPr="005B7EE6">
              <w:rPr>
                <w:b/>
              </w:rPr>
              <w:t xml:space="preserve">      Check Driver Information Lights</w:t>
            </w:r>
          </w:p>
        </w:tc>
      </w:tr>
    </w:tbl>
    <w:p w14:paraId="4357F64A" w14:textId="77777777" w:rsidR="005B7EE6" w:rsidRDefault="005B7EE6" w:rsidP="005B7EE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991"/>
        <w:gridCol w:w="3283"/>
        <w:gridCol w:w="262"/>
        <w:gridCol w:w="2268"/>
      </w:tblGrid>
      <w:tr w:rsidR="005B7EE6" w:rsidRPr="00075074" w14:paraId="74CD1646" w14:textId="77777777" w:rsidTr="005B7EE6">
        <w:tc>
          <w:tcPr>
            <w:tcW w:w="2977" w:type="dxa"/>
            <w:shd w:val="clear" w:color="auto" w:fill="043956" w:themeFill="accent2"/>
          </w:tcPr>
          <w:p w14:paraId="7254043B" w14:textId="77777777" w:rsidR="005B7EE6" w:rsidRPr="00075074" w:rsidRDefault="005B7EE6" w:rsidP="00F416B3">
            <w:pPr>
              <w:rPr>
                <w:b/>
              </w:rPr>
            </w:pPr>
            <w:r w:rsidRPr="00075074">
              <w:rPr>
                <w:b/>
              </w:rPr>
              <w:t>Vehicle Details</w:t>
            </w:r>
          </w:p>
        </w:tc>
        <w:tc>
          <w:tcPr>
            <w:tcW w:w="6804" w:type="dxa"/>
            <w:gridSpan w:val="4"/>
            <w:shd w:val="clear" w:color="auto" w:fill="043956" w:themeFill="accent2"/>
          </w:tcPr>
          <w:p w14:paraId="1C333D8D" w14:textId="77777777" w:rsidR="005B7EE6" w:rsidRPr="00075074" w:rsidRDefault="005B7EE6" w:rsidP="00F416B3">
            <w:pPr>
              <w:jc w:val="center"/>
              <w:rPr>
                <w:b/>
              </w:rPr>
            </w:pPr>
            <w:r w:rsidRPr="00075074">
              <w:rPr>
                <w:b/>
              </w:rPr>
              <w:t>Interior Lighting Test Report</w:t>
            </w:r>
          </w:p>
        </w:tc>
      </w:tr>
      <w:tr w:rsidR="005B7EE6" w:rsidRPr="00075074" w14:paraId="1226DF26" w14:textId="77777777" w:rsidTr="005B7EE6">
        <w:tc>
          <w:tcPr>
            <w:tcW w:w="2977" w:type="dxa"/>
            <w:vMerge w:val="restart"/>
          </w:tcPr>
          <w:p w14:paraId="7ADC6347" w14:textId="77777777" w:rsidR="005B7EE6" w:rsidRPr="00075074" w:rsidRDefault="005B7EE6" w:rsidP="00F416B3">
            <w:pPr>
              <w:rPr>
                <w:sz w:val="16"/>
                <w:szCs w:val="16"/>
              </w:rPr>
            </w:pPr>
          </w:p>
          <w:p w14:paraId="73D991B4" w14:textId="77777777" w:rsidR="005B7EE6" w:rsidRPr="00075074" w:rsidRDefault="005B7EE6" w:rsidP="00F416B3">
            <w:pPr>
              <w:rPr>
                <w:sz w:val="18"/>
                <w:szCs w:val="18"/>
              </w:rPr>
            </w:pPr>
          </w:p>
          <w:p w14:paraId="7CB78A6B" w14:textId="77777777" w:rsidR="005B7EE6" w:rsidRPr="00075074" w:rsidRDefault="005B7EE6" w:rsidP="00F416B3">
            <w:r w:rsidRPr="00075074">
              <w:t>Make_______________</w:t>
            </w:r>
          </w:p>
          <w:p w14:paraId="28461798" w14:textId="77777777" w:rsidR="005B7EE6" w:rsidRPr="00075074" w:rsidRDefault="005B7EE6" w:rsidP="00F416B3">
            <w:pPr>
              <w:rPr>
                <w:sz w:val="16"/>
                <w:szCs w:val="16"/>
              </w:rPr>
            </w:pPr>
          </w:p>
          <w:p w14:paraId="2403EB47" w14:textId="77777777" w:rsidR="005B7EE6" w:rsidRPr="00075074" w:rsidRDefault="005B7EE6" w:rsidP="00F416B3">
            <w:pPr>
              <w:rPr>
                <w:sz w:val="18"/>
                <w:szCs w:val="18"/>
              </w:rPr>
            </w:pPr>
          </w:p>
          <w:p w14:paraId="4565BA17" w14:textId="77777777" w:rsidR="005B7EE6" w:rsidRPr="00075074" w:rsidRDefault="005B7EE6" w:rsidP="00F416B3">
            <w:r w:rsidRPr="00075074">
              <w:t>Model_______________</w:t>
            </w:r>
          </w:p>
          <w:p w14:paraId="6AA0E024" w14:textId="77777777" w:rsidR="005B7EE6" w:rsidRPr="00075074" w:rsidRDefault="005B7EE6" w:rsidP="00F416B3">
            <w:pPr>
              <w:rPr>
                <w:sz w:val="16"/>
                <w:szCs w:val="16"/>
              </w:rPr>
            </w:pPr>
          </w:p>
          <w:p w14:paraId="38C3B279" w14:textId="77777777" w:rsidR="005B7EE6" w:rsidRPr="00075074" w:rsidRDefault="005B7EE6" w:rsidP="00F416B3">
            <w:pPr>
              <w:rPr>
                <w:sz w:val="18"/>
                <w:szCs w:val="18"/>
              </w:rPr>
            </w:pPr>
          </w:p>
          <w:p w14:paraId="46A2AD4A" w14:textId="77777777" w:rsidR="005B7EE6" w:rsidRPr="00075074" w:rsidRDefault="005B7EE6" w:rsidP="00F416B3">
            <w:r w:rsidRPr="00075074">
              <w:t>Year________________</w:t>
            </w:r>
          </w:p>
          <w:p w14:paraId="69DEC7D9" w14:textId="77777777" w:rsidR="005B7EE6" w:rsidRPr="00075074" w:rsidRDefault="005B7EE6" w:rsidP="00F416B3"/>
        </w:tc>
        <w:tc>
          <w:tcPr>
            <w:tcW w:w="4536" w:type="dxa"/>
            <w:gridSpan w:val="3"/>
            <w:shd w:val="clear" w:color="auto" w:fill="043956" w:themeFill="accent2"/>
          </w:tcPr>
          <w:p w14:paraId="22A5B31D" w14:textId="77777777" w:rsidR="005B7EE6" w:rsidRPr="00075074" w:rsidRDefault="005B7EE6" w:rsidP="00F416B3">
            <w:pPr>
              <w:rPr>
                <w:b/>
              </w:rPr>
            </w:pPr>
            <w:r w:rsidRPr="00075074">
              <w:rPr>
                <w:b/>
              </w:rPr>
              <w:t>Interior Courtesy Light</w:t>
            </w:r>
          </w:p>
        </w:tc>
        <w:tc>
          <w:tcPr>
            <w:tcW w:w="2268" w:type="dxa"/>
            <w:shd w:val="clear" w:color="auto" w:fill="043956" w:themeFill="accent2"/>
          </w:tcPr>
          <w:p w14:paraId="49D52CDC" w14:textId="77777777" w:rsidR="005B7EE6" w:rsidRPr="00075074" w:rsidRDefault="005B7EE6" w:rsidP="00F416B3">
            <w:pPr>
              <w:rPr>
                <w:b/>
              </w:rPr>
            </w:pPr>
            <w:r w:rsidRPr="00075074">
              <w:rPr>
                <w:b/>
              </w:rPr>
              <w:t>OK Y/N</w:t>
            </w:r>
          </w:p>
        </w:tc>
      </w:tr>
      <w:tr w:rsidR="005B7EE6" w:rsidRPr="00075074" w14:paraId="7271CD72" w14:textId="77777777" w:rsidTr="005B7EE6">
        <w:trPr>
          <w:trHeight w:val="529"/>
        </w:trPr>
        <w:tc>
          <w:tcPr>
            <w:tcW w:w="2977" w:type="dxa"/>
            <w:vMerge/>
          </w:tcPr>
          <w:p w14:paraId="784B6581" w14:textId="77777777" w:rsidR="005B7EE6" w:rsidRPr="00075074" w:rsidRDefault="005B7EE6" w:rsidP="00F416B3"/>
        </w:tc>
        <w:tc>
          <w:tcPr>
            <w:tcW w:w="4536" w:type="dxa"/>
            <w:gridSpan w:val="3"/>
            <w:vAlign w:val="center"/>
          </w:tcPr>
          <w:p w14:paraId="7F82089C" w14:textId="77777777" w:rsidR="005B7EE6" w:rsidRPr="00075074" w:rsidRDefault="005B7EE6" w:rsidP="00F416B3">
            <w:r w:rsidRPr="00075074">
              <w:t>Manual</w:t>
            </w:r>
          </w:p>
        </w:tc>
        <w:tc>
          <w:tcPr>
            <w:tcW w:w="2268" w:type="dxa"/>
            <w:vAlign w:val="center"/>
          </w:tcPr>
          <w:p w14:paraId="3A914787" w14:textId="77777777" w:rsidR="005B7EE6" w:rsidRPr="00075074" w:rsidRDefault="005B7EE6" w:rsidP="00F416B3">
            <w:pPr>
              <w:rPr>
                <w:b/>
              </w:rPr>
            </w:pPr>
          </w:p>
        </w:tc>
      </w:tr>
      <w:tr w:rsidR="005B7EE6" w:rsidRPr="00075074" w14:paraId="1F110F6F" w14:textId="77777777" w:rsidTr="005B7EE6">
        <w:trPr>
          <w:trHeight w:val="467"/>
        </w:trPr>
        <w:tc>
          <w:tcPr>
            <w:tcW w:w="2977" w:type="dxa"/>
            <w:vMerge/>
          </w:tcPr>
          <w:p w14:paraId="12E39297" w14:textId="77777777" w:rsidR="005B7EE6" w:rsidRPr="00075074" w:rsidRDefault="005B7EE6" w:rsidP="00F416B3"/>
        </w:tc>
        <w:tc>
          <w:tcPr>
            <w:tcW w:w="4536" w:type="dxa"/>
            <w:gridSpan w:val="3"/>
            <w:vAlign w:val="center"/>
          </w:tcPr>
          <w:p w14:paraId="3F7B6E37" w14:textId="77777777" w:rsidR="005B7EE6" w:rsidRPr="00075074" w:rsidRDefault="005B7EE6" w:rsidP="00F416B3">
            <w:r w:rsidRPr="00075074">
              <w:t>Door</w:t>
            </w:r>
          </w:p>
        </w:tc>
        <w:tc>
          <w:tcPr>
            <w:tcW w:w="2268" w:type="dxa"/>
            <w:vAlign w:val="center"/>
          </w:tcPr>
          <w:p w14:paraId="7D401921" w14:textId="77777777" w:rsidR="005B7EE6" w:rsidRPr="00075074" w:rsidRDefault="005B7EE6" w:rsidP="00F416B3">
            <w:pPr>
              <w:rPr>
                <w:b/>
              </w:rPr>
            </w:pPr>
          </w:p>
        </w:tc>
      </w:tr>
      <w:tr w:rsidR="005B7EE6" w:rsidRPr="00075074" w14:paraId="4A28BF7F" w14:textId="77777777" w:rsidTr="005B7EE6">
        <w:trPr>
          <w:trHeight w:val="284"/>
        </w:trPr>
        <w:tc>
          <w:tcPr>
            <w:tcW w:w="2977" w:type="dxa"/>
            <w:vMerge/>
          </w:tcPr>
          <w:p w14:paraId="6C89E652" w14:textId="77777777" w:rsidR="005B7EE6" w:rsidRPr="00075074" w:rsidRDefault="005B7EE6" w:rsidP="00F416B3"/>
        </w:tc>
        <w:tc>
          <w:tcPr>
            <w:tcW w:w="4536" w:type="dxa"/>
            <w:gridSpan w:val="3"/>
            <w:shd w:val="clear" w:color="auto" w:fill="043956" w:themeFill="accent2"/>
            <w:vAlign w:val="center"/>
          </w:tcPr>
          <w:p w14:paraId="0155BF32" w14:textId="77777777" w:rsidR="005B7EE6" w:rsidRPr="00075074" w:rsidRDefault="005B7EE6" w:rsidP="00F416B3">
            <w:pPr>
              <w:rPr>
                <w:b/>
              </w:rPr>
            </w:pPr>
            <w:r w:rsidRPr="00075074">
              <w:rPr>
                <w:b/>
              </w:rPr>
              <w:t>Dashboard Illumination</w:t>
            </w:r>
          </w:p>
        </w:tc>
        <w:tc>
          <w:tcPr>
            <w:tcW w:w="2268" w:type="dxa"/>
            <w:shd w:val="clear" w:color="auto" w:fill="043956" w:themeFill="accent2"/>
            <w:vAlign w:val="center"/>
          </w:tcPr>
          <w:p w14:paraId="519487C0" w14:textId="77777777" w:rsidR="005B7EE6" w:rsidRPr="00075074" w:rsidRDefault="005B7EE6" w:rsidP="00F416B3">
            <w:pPr>
              <w:rPr>
                <w:b/>
              </w:rPr>
            </w:pPr>
            <w:r w:rsidRPr="00075074">
              <w:rPr>
                <w:b/>
              </w:rPr>
              <w:t>OK Y/N</w:t>
            </w:r>
          </w:p>
        </w:tc>
      </w:tr>
      <w:tr w:rsidR="005B7EE6" w:rsidRPr="00075074" w14:paraId="0070FBF4" w14:textId="77777777" w:rsidTr="005B7EE6">
        <w:trPr>
          <w:trHeight w:val="473"/>
        </w:trPr>
        <w:tc>
          <w:tcPr>
            <w:tcW w:w="2977" w:type="dxa"/>
            <w:vMerge/>
          </w:tcPr>
          <w:p w14:paraId="18473BEA" w14:textId="77777777" w:rsidR="005B7EE6" w:rsidRPr="00075074" w:rsidRDefault="005B7EE6" w:rsidP="00F416B3"/>
        </w:tc>
        <w:tc>
          <w:tcPr>
            <w:tcW w:w="4536" w:type="dxa"/>
            <w:gridSpan w:val="3"/>
            <w:vAlign w:val="center"/>
          </w:tcPr>
          <w:p w14:paraId="7FD22C23" w14:textId="77777777" w:rsidR="005B7EE6" w:rsidRPr="00075074" w:rsidRDefault="005B7EE6" w:rsidP="00F416B3">
            <w:r w:rsidRPr="00075074">
              <w:t>Dimmer</w:t>
            </w:r>
          </w:p>
        </w:tc>
        <w:tc>
          <w:tcPr>
            <w:tcW w:w="2268" w:type="dxa"/>
            <w:vAlign w:val="center"/>
          </w:tcPr>
          <w:p w14:paraId="3CF43A65" w14:textId="77777777" w:rsidR="005B7EE6" w:rsidRPr="00075074" w:rsidRDefault="005B7EE6" w:rsidP="00F416B3">
            <w:pPr>
              <w:rPr>
                <w:b/>
              </w:rPr>
            </w:pPr>
          </w:p>
        </w:tc>
      </w:tr>
      <w:tr w:rsidR="005B7EE6" w:rsidRPr="00075074" w14:paraId="6D14B1D4" w14:textId="77777777" w:rsidTr="005B7EE6">
        <w:tc>
          <w:tcPr>
            <w:tcW w:w="9781" w:type="dxa"/>
            <w:gridSpan w:val="5"/>
          </w:tcPr>
          <w:p w14:paraId="097E6928" w14:textId="77777777" w:rsidR="005B7EE6" w:rsidRPr="00075074" w:rsidRDefault="005B7EE6" w:rsidP="00F416B3">
            <w:r w:rsidRPr="00075074">
              <w:rPr>
                <w:b/>
              </w:rPr>
              <w:t>Instructions to Learners</w:t>
            </w:r>
            <w:r w:rsidRPr="00075074">
              <w:t xml:space="preserve"> </w:t>
            </w:r>
          </w:p>
          <w:p w14:paraId="5194C8C5" w14:textId="77777777" w:rsidR="005B7EE6" w:rsidRPr="00075074" w:rsidRDefault="005B7EE6" w:rsidP="005B7EE6">
            <w:pPr>
              <w:numPr>
                <w:ilvl w:val="0"/>
                <w:numId w:val="100"/>
              </w:numPr>
              <w:tabs>
                <w:tab w:val="clear" w:pos="720"/>
                <w:tab w:val="num" w:pos="360"/>
              </w:tabs>
              <w:ind w:hanging="720"/>
            </w:pPr>
            <w:r w:rsidRPr="00075074">
              <w:t>Locate interior courtesy light and check operation by</w:t>
            </w:r>
          </w:p>
          <w:p w14:paraId="53E71D79" w14:textId="77777777" w:rsidR="005B7EE6" w:rsidRPr="00075074" w:rsidRDefault="005B7EE6" w:rsidP="005B7EE6">
            <w:pPr>
              <w:numPr>
                <w:ilvl w:val="1"/>
                <w:numId w:val="100"/>
              </w:numPr>
              <w:tabs>
                <w:tab w:val="clear" w:pos="1440"/>
                <w:tab w:val="num" w:pos="360"/>
                <w:tab w:val="num" w:pos="724"/>
              </w:tabs>
              <w:ind w:hanging="1076"/>
            </w:pPr>
            <w:r w:rsidRPr="00075074">
              <w:t>manual operation</w:t>
            </w:r>
          </w:p>
          <w:p w14:paraId="64627C54" w14:textId="77777777" w:rsidR="005B7EE6" w:rsidRPr="00075074" w:rsidRDefault="005B7EE6" w:rsidP="005B7EE6">
            <w:pPr>
              <w:numPr>
                <w:ilvl w:val="1"/>
                <w:numId w:val="100"/>
              </w:numPr>
              <w:tabs>
                <w:tab w:val="clear" w:pos="1440"/>
                <w:tab w:val="num" w:pos="360"/>
                <w:tab w:val="num" w:pos="724"/>
              </w:tabs>
              <w:ind w:hanging="1076"/>
            </w:pPr>
            <w:r w:rsidRPr="00075074">
              <w:t>opening of each door.</w:t>
            </w:r>
          </w:p>
          <w:p w14:paraId="31488665" w14:textId="77777777" w:rsidR="005B7EE6" w:rsidRPr="00075074" w:rsidRDefault="005B7EE6" w:rsidP="005B7EE6">
            <w:pPr>
              <w:numPr>
                <w:ilvl w:val="0"/>
                <w:numId w:val="100"/>
              </w:numPr>
              <w:tabs>
                <w:tab w:val="clear" w:pos="720"/>
                <w:tab w:val="num" w:pos="360"/>
              </w:tabs>
              <w:ind w:hanging="720"/>
            </w:pPr>
            <w:r w:rsidRPr="00075074">
              <w:t xml:space="preserve">Switch on vehicle sidelights and check operation of dashboard illumination </w:t>
            </w:r>
          </w:p>
          <w:p w14:paraId="4658AF67" w14:textId="77777777" w:rsidR="005B7EE6" w:rsidRPr="00075074" w:rsidRDefault="005B7EE6" w:rsidP="005B7EE6">
            <w:pPr>
              <w:numPr>
                <w:ilvl w:val="0"/>
                <w:numId w:val="100"/>
              </w:numPr>
              <w:tabs>
                <w:tab w:val="clear" w:pos="720"/>
                <w:tab w:val="num" w:pos="360"/>
              </w:tabs>
              <w:ind w:hanging="720"/>
            </w:pPr>
            <w:r w:rsidRPr="00075074">
              <w:t>Check operation of dashboard illumination dimmer.</w:t>
            </w:r>
          </w:p>
          <w:p w14:paraId="534DCCAC" w14:textId="77777777" w:rsidR="005B7EE6" w:rsidRPr="00075074" w:rsidRDefault="005B7EE6" w:rsidP="005B7EE6">
            <w:pPr>
              <w:numPr>
                <w:ilvl w:val="0"/>
                <w:numId w:val="100"/>
              </w:numPr>
              <w:tabs>
                <w:tab w:val="clear" w:pos="720"/>
                <w:tab w:val="num" w:pos="360"/>
              </w:tabs>
              <w:ind w:hanging="720"/>
            </w:pPr>
            <w:r w:rsidRPr="00075074">
              <w:t>Complete interior lighting test report</w:t>
            </w:r>
          </w:p>
          <w:p w14:paraId="6AB1BC8C" w14:textId="77777777" w:rsidR="005B7EE6" w:rsidRPr="00075074" w:rsidRDefault="005B7EE6" w:rsidP="005B7EE6">
            <w:pPr>
              <w:numPr>
                <w:ilvl w:val="0"/>
                <w:numId w:val="100"/>
              </w:numPr>
              <w:tabs>
                <w:tab w:val="clear" w:pos="720"/>
                <w:tab w:val="num" w:pos="360"/>
              </w:tabs>
              <w:ind w:hanging="720"/>
            </w:pPr>
            <w:r w:rsidRPr="00075074">
              <w:t>Identify the driver information lights in the list below.</w:t>
            </w:r>
          </w:p>
          <w:p w14:paraId="3F9B2D70" w14:textId="77777777" w:rsidR="005B7EE6" w:rsidRPr="00075074" w:rsidRDefault="005B7EE6" w:rsidP="005B7EE6">
            <w:pPr>
              <w:numPr>
                <w:ilvl w:val="0"/>
                <w:numId w:val="100"/>
              </w:numPr>
              <w:tabs>
                <w:tab w:val="clear" w:pos="720"/>
                <w:tab w:val="num" w:pos="360"/>
              </w:tabs>
              <w:ind w:hanging="720"/>
            </w:pPr>
            <w:r w:rsidRPr="00075074">
              <w:t>Complete the report by stating when the lights are lit and sketch the symbol used</w:t>
            </w:r>
          </w:p>
          <w:p w14:paraId="3F2AEEB7" w14:textId="77777777" w:rsidR="005B7EE6" w:rsidRPr="00075074" w:rsidRDefault="005B7EE6" w:rsidP="00F416B3">
            <w:pPr>
              <w:ind w:left="360"/>
              <w:rPr>
                <w:b/>
              </w:rPr>
            </w:pPr>
          </w:p>
        </w:tc>
      </w:tr>
      <w:tr w:rsidR="005B7EE6" w:rsidRPr="00075074" w14:paraId="25DE17C4" w14:textId="77777777" w:rsidTr="005B7EE6">
        <w:tc>
          <w:tcPr>
            <w:tcW w:w="3968" w:type="dxa"/>
            <w:gridSpan w:val="2"/>
            <w:shd w:val="clear" w:color="auto" w:fill="043956" w:themeFill="accent2"/>
          </w:tcPr>
          <w:p w14:paraId="4DF6F991" w14:textId="77777777" w:rsidR="005B7EE6" w:rsidRPr="00075074" w:rsidRDefault="005B7EE6" w:rsidP="00F416B3">
            <w:pPr>
              <w:rPr>
                <w:b/>
              </w:rPr>
            </w:pPr>
            <w:r w:rsidRPr="00075074">
              <w:rPr>
                <w:b/>
              </w:rPr>
              <w:t>Warning Lamp</w:t>
            </w:r>
          </w:p>
        </w:tc>
        <w:tc>
          <w:tcPr>
            <w:tcW w:w="3283" w:type="dxa"/>
            <w:shd w:val="clear" w:color="auto" w:fill="043956" w:themeFill="accent2"/>
          </w:tcPr>
          <w:p w14:paraId="16D10AB7" w14:textId="77777777" w:rsidR="005B7EE6" w:rsidRPr="00075074" w:rsidRDefault="005B7EE6" w:rsidP="00F416B3">
            <w:pPr>
              <w:rPr>
                <w:b/>
              </w:rPr>
            </w:pPr>
            <w:r w:rsidRPr="00075074">
              <w:rPr>
                <w:b/>
              </w:rPr>
              <w:t xml:space="preserve">When </w:t>
            </w:r>
            <w:proofErr w:type="gramStart"/>
            <w:r w:rsidRPr="00075074">
              <w:rPr>
                <w:b/>
              </w:rPr>
              <w:t>Lit</w:t>
            </w:r>
            <w:proofErr w:type="gramEnd"/>
          </w:p>
        </w:tc>
        <w:tc>
          <w:tcPr>
            <w:tcW w:w="2530" w:type="dxa"/>
            <w:gridSpan w:val="2"/>
            <w:shd w:val="clear" w:color="auto" w:fill="043956" w:themeFill="accent2"/>
          </w:tcPr>
          <w:p w14:paraId="6C94DC8E" w14:textId="77777777" w:rsidR="005B7EE6" w:rsidRPr="00075074" w:rsidRDefault="005B7EE6" w:rsidP="00F416B3">
            <w:pPr>
              <w:rPr>
                <w:b/>
              </w:rPr>
            </w:pPr>
            <w:r w:rsidRPr="00075074">
              <w:rPr>
                <w:b/>
              </w:rPr>
              <w:t>Symbol</w:t>
            </w:r>
          </w:p>
        </w:tc>
      </w:tr>
      <w:tr w:rsidR="005B7EE6" w:rsidRPr="00075074" w14:paraId="142488D0" w14:textId="77777777" w:rsidTr="005B7EE6">
        <w:trPr>
          <w:trHeight w:val="567"/>
        </w:trPr>
        <w:tc>
          <w:tcPr>
            <w:tcW w:w="3968" w:type="dxa"/>
            <w:gridSpan w:val="2"/>
            <w:vAlign w:val="center"/>
          </w:tcPr>
          <w:p w14:paraId="54428E7F" w14:textId="77777777" w:rsidR="005B7EE6" w:rsidRPr="00075074" w:rsidRDefault="005B7EE6" w:rsidP="00F416B3">
            <w:r w:rsidRPr="00075074">
              <w:t>Headlamp Main Beam</w:t>
            </w:r>
          </w:p>
        </w:tc>
        <w:tc>
          <w:tcPr>
            <w:tcW w:w="3283" w:type="dxa"/>
            <w:vAlign w:val="center"/>
          </w:tcPr>
          <w:p w14:paraId="1861853E" w14:textId="77777777" w:rsidR="005B7EE6" w:rsidRPr="00075074" w:rsidRDefault="005B7EE6" w:rsidP="00F416B3"/>
        </w:tc>
        <w:tc>
          <w:tcPr>
            <w:tcW w:w="2530" w:type="dxa"/>
            <w:gridSpan w:val="2"/>
            <w:vAlign w:val="center"/>
          </w:tcPr>
          <w:p w14:paraId="70414C99" w14:textId="77777777" w:rsidR="005B7EE6" w:rsidRPr="00075074" w:rsidRDefault="005B7EE6" w:rsidP="00F416B3"/>
        </w:tc>
      </w:tr>
      <w:tr w:rsidR="005B7EE6" w:rsidRPr="00075074" w14:paraId="6BA65B67" w14:textId="77777777" w:rsidTr="005B7EE6">
        <w:trPr>
          <w:trHeight w:val="567"/>
        </w:trPr>
        <w:tc>
          <w:tcPr>
            <w:tcW w:w="3968" w:type="dxa"/>
            <w:gridSpan w:val="2"/>
            <w:vAlign w:val="center"/>
          </w:tcPr>
          <w:p w14:paraId="58A15785" w14:textId="77777777" w:rsidR="005B7EE6" w:rsidRPr="00075074" w:rsidRDefault="005B7EE6" w:rsidP="00F416B3">
            <w:r w:rsidRPr="00075074">
              <w:t>Oil Pressure Warning</w:t>
            </w:r>
          </w:p>
        </w:tc>
        <w:tc>
          <w:tcPr>
            <w:tcW w:w="3283" w:type="dxa"/>
            <w:vAlign w:val="center"/>
          </w:tcPr>
          <w:p w14:paraId="40A77FDA" w14:textId="77777777" w:rsidR="005B7EE6" w:rsidRPr="00075074" w:rsidRDefault="005B7EE6" w:rsidP="00F416B3"/>
        </w:tc>
        <w:tc>
          <w:tcPr>
            <w:tcW w:w="2530" w:type="dxa"/>
            <w:gridSpan w:val="2"/>
            <w:vAlign w:val="center"/>
          </w:tcPr>
          <w:p w14:paraId="74E0B5AB" w14:textId="77777777" w:rsidR="005B7EE6" w:rsidRPr="00075074" w:rsidRDefault="005B7EE6" w:rsidP="00F416B3"/>
        </w:tc>
      </w:tr>
      <w:tr w:rsidR="005B7EE6" w:rsidRPr="00075074" w14:paraId="72D61C32" w14:textId="77777777" w:rsidTr="005B7EE6">
        <w:trPr>
          <w:trHeight w:val="567"/>
        </w:trPr>
        <w:tc>
          <w:tcPr>
            <w:tcW w:w="3968" w:type="dxa"/>
            <w:gridSpan w:val="2"/>
            <w:vAlign w:val="center"/>
          </w:tcPr>
          <w:p w14:paraId="680D690A" w14:textId="77777777" w:rsidR="005B7EE6" w:rsidRPr="00075074" w:rsidRDefault="005B7EE6" w:rsidP="00F416B3">
            <w:r w:rsidRPr="00075074">
              <w:t>Battery No Charge</w:t>
            </w:r>
          </w:p>
        </w:tc>
        <w:tc>
          <w:tcPr>
            <w:tcW w:w="3283" w:type="dxa"/>
            <w:vAlign w:val="center"/>
          </w:tcPr>
          <w:p w14:paraId="658390C1" w14:textId="77777777" w:rsidR="005B7EE6" w:rsidRPr="00075074" w:rsidRDefault="005B7EE6" w:rsidP="00F416B3"/>
        </w:tc>
        <w:tc>
          <w:tcPr>
            <w:tcW w:w="2530" w:type="dxa"/>
            <w:gridSpan w:val="2"/>
            <w:vAlign w:val="center"/>
          </w:tcPr>
          <w:p w14:paraId="03551A14" w14:textId="77777777" w:rsidR="005B7EE6" w:rsidRPr="00075074" w:rsidRDefault="005B7EE6" w:rsidP="00F416B3"/>
        </w:tc>
      </w:tr>
      <w:tr w:rsidR="005B7EE6" w:rsidRPr="00075074" w14:paraId="09C83E14" w14:textId="77777777" w:rsidTr="005B7EE6">
        <w:trPr>
          <w:trHeight w:val="567"/>
        </w:trPr>
        <w:tc>
          <w:tcPr>
            <w:tcW w:w="3968" w:type="dxa"/>
            <w:gridSpan w:val="2"/>
            <w:vAlign w:val="center"/>
          </w:tcPr>
          <w:p w14:paraId="1B04AD71" w14:textId="77777777" w:rsidR="005B7EE6" w:rsidRPr="00075074" w:rsidRDefault="005B7EE6" w:rsidP="00F416B3">
            <w:r w:rsidRPr="00075074">
              <w:t>Brake Warning</w:t>
            </w:r>
          </w:p>
        </w:tc>
        <w:tc>
          <w:tcPr>
            <w:tcW w:w="3283" w:type="dxa"/>
            <w:vAlign w:val="center"/>
          </w:tcPr>
          <w:p w14:paraId="1D7E9B99" w14:textId="77777777" w:rsidR="005B7EE6" w:rsidRPr="00075074" w:rsidRDefault="005B7EE6" w:rsidP="00F416B3"/>
        </w:tc>
        <w:tc>
          <w:tcPr>
            <w:tcW w:w="2530" w:type="dxa"/>
            <w:gridSpan w:val="2"/>
            <w:vAlign w:val="center"/>
          </w:tcPr>
          <w:p w14:paraId="1D24045E" w14:textId="77777777" w:rsidR="005B7EE6" w:rsidRPr="00075074" w:rsidRDefault="005B7EE6" w:rsidP="00F416B3"/>
        </w:tc>
      </w:tr>
      <w:tr w:rsidR="005B7EE6" w:rsidRPr="00075074" w14:paraId="595F0A89" w14:textId="77777777" w:rsidTr="005B7EE6">
        <w:trPr>
          <w:trHeight w:val="567"/>
        </w:trPr>
        <w:tc>
          <w:tcPr>
            <w:tcW w:w="3968" w:type="dxa"/>
            <w:gridSpan w:val="2"/>
            <w:vAlign w:val="center"/>
          </w:tcPr>
          <w:p w14:paraId="62023405" w14:textId="77777777" w:rsidR="005B7EE6" w:rsidRPr="00075074" w:rsidRDefault="005B7EE6" w:rsidP="00F416B3">
            <w:r w:rsidRPr="00075074">
              <w:t>Engine Management Warning</w:t>
            </w:r>
          </w:p>
        </w:tc>
        <w:tc>
          <w:tcPr>
            <w:tcW w:w="3283" w:type="dxa"/>
            <w:vAlign w:val="center"/>
          </w:tcPr>
          <w:p w14:paraId="09928AD9" w14:textId="77777777" w:rsidR="005B7EE6" w:rsidRPr="00075074" w:rsidRDefault="005B7EE6" w:rsidP="00F416B3"/>
        </w:tc>
        <w:tc>
          <w:tcPr>
            <w:tcW w:w="2530" w:type="dxa"/>
            <w:gridSpan w:val="2"/>
            <w:vAlign w:val="center"/>
          </w:tcPr>
          <w:p w14:paraId="55E550F1" w14:textId="77777777" w:rsidR="005B7EE6" w:rsidRPr="00075074" w:rsidRDefault="005B7EE6" w:rsidP="00F416B3"/>
        </w:tc>
      </w:tr>
      <w:tr w:rsidR="005B7EE6" w:rsidRPr="00075074" w14:paraId="67C5E8D6" w14:textId="77777777" w:rsidTr="005B7EE6">
        <w:trPr>
          <w:trHeight w:val="567"/>
        </w:trPr>
        <w:tc>
          <w:tcPr>
            <w:tcW w:w="3968" w:type="dxa"/>
            <w:gridSpan w:val="2"/>
            <w:vAlign w:val="center"/>
          </w:tcPr>
          <w:p w14:paraId="2E241392" w14:textId="77777777" w:rsidR="005B7EE6" w:rsidRPr="00075074" w:rsidRDefault="005B7EE6" w:rsidP="00F416B3">
            <w:r w:rsidRPr="00075074">
              <w:t>Rear Fog Light Warning</w:t>
            </w:r>
          </w:p>
        </w:tc>
        <w:tc>
          <w:tcPr>
            <w:tcW w:w="3283" w:type="dxa"/>
            <w:vAlign w:val="center"/>
          </w:tcPr>
          <w:p w14:paraId="390F8DCC" w14:textId="77777777" w:rsidR="005B7EE6" w:rsidRPr="00075074" w:rsidRDefault="005B7EE6" w:rsidP="00F416B3"/>
        </w:tc>
        <w:tc>
          <w:tcPr>
            <w:tcW w:w="2530" w:type="dxa"/>
            <w:gridSpan w:val="2"/>
            <w:vAlign w:val="center"/>
          </w:tcPr>
          <w:p w14:paraId="24BFA912" w14:textId="77777777" w:rsidR="005B7EE6" w:rsidRPr="00075074" w:rsidRDefault="005B7EE6" w:rsidP="00F416B3"/>
        </w:tc>
      </w:tr>
    </w:tbl>
    <w:p w14:paraId="7B5E78FA" w14:textId="469568AA" w:rsidR="005B7EE6" w:rsidRDefault="005B7EE6" w:rsidP="005B7EE6">
      <w:pPr>
        <w:rPr>
          <w:lang w:val="en-US"/>
        </w:rPr>
      </w:pPr>
    </w:p>
    <w:p w14:paraId="6CDD2A35" w14:textId="77777777" w:rsidR="005B7EE6" w:rsidRDefault="005B7EE6">
      <w:pPr>
        <w:rPr>
          <w:lang w:val="en-US"/>
        </w:rPr>
      </w:pPr>
      <w:r>
        <w:rPr>
          <w:lang w:val="en-US"/>
        </w:rPr>
        <w:br w:type="page"/>
      </w:r>
    </w:p>
    <w:p w14:paraId="3F3DF2B9" w14:textId="77777777" w:rsidR="005B7EE6" w:rsidRDefault="005B7EE6" w:rsidP="005B7EE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5B7EE6" w:rsidRPr="0043505F" w14:paraId="010F8FE2" w14:textId="77777777" w:rsidTr="00F416B3">
        <w:tc>
          <w:tcPr>
            <w:tcW w:w="8280" w:type="dxa"/>
            <w:hideMark/>
          </w:tcPr>
          <w:p w14:paraId="224D4513"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095FBC54"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8C88E80"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5B7EE6" w:rsidRPr="0043505F" w14:paraId="285BDFA2" w14:textId="77777777" w:rsidTr="00F416B3">
        <w:tc>
          <w:tcPr>
            <w:tcW w:w="8280" w:type="dxa"/>
            <w:hideMark/>
          </w:tcPr>
          <w:p w14:paraId="4D0F7A3D" w14:textId="77777777" w:rsidR="005B7EE6" w:rsidRPr="0043505F" w:rsidRDefault="005B7EE6" w:rsidP="00F416B3">
            <w:pPr>
              <w:rPr>
                <w:rFonts w:eastAsia="Times New Roman" w:cs="Arial"/>
                <w:kern w:val="0"/>
                <w:szCs w:val="22"/>
                <w:lang w:val="en-US"/>
                <w14:ligatures w14:val="none"/>
              </w:rPr>
            </w:pPr>
            <w:r w:rsidRPr="00075074">
              <w:t>PPE selected and correctly used</w:t>
            </w:r>
          </w:p>
        </w:tc>
        <w:tc>
          <w:tcPr>
            <w:tcW w:w="1620" w:type="dxa"/>
          </w:tcPr>
          <w:p w14:paraId="65D14549" w14:textId="77777777" w:rsidR="005B7EE6" w:rsidRPr="0043505F" w:rsidRDefault="005B7EE6" w:rsidP="00F416B3">
            <w:pPr>
              <w:rPr>
                <w:rFonts w:eastAsia="Times New Roman" w:cs="Arial"/>
                <w:b/>
                <w:kern w:val="0"/>
                <w:szCs w:val="22"/>
                <w:lang w:val="en-US"/>
                <w14:ligatures w14:val="none"/>
              </w:rPr>
            </w:pPr>
          </w:p>
        </w:tc>
      </w:tr>
      <w:tr w:rsidR="005B7EE6" w:rsidRPr="0043505F" w14:paraId="3C2A3FF5" w14:textId="77777777" w:rsidTr="00F416B3">
        <w:tc>
          <w:tcPr>
            <w:tcW w:w="8280" w:type="dxa"/>
          </w:tcPr>
          <w:p w14:paraId="679F02B8" w14:textId="77777777" w:rsidR="005B7EE6" w:rsidRPr="00075074" w:rsidRDefault="005B7EE6" w:rsidP="00F416B3">
            <w:r w:rsidRPr="00075074">
              <w:t>Methodical procedures used</w:t>
            </w:r>
          </w:p>
        </w:tc>
        <w:tc>
          <w:tcPr>
            <w:tcW w:w="1620" w:type="dxa"/>
          </w:tcPr>
          <w:p w14:paraId="5A3847E0" w14:textId="77777777" w:rsidR="005B7EE6" w:rsidRPr="0043505F" w:rsidRDefault="005B7EE6" w:rsidP="00F416B3">
            <w:pPr>
              <w:rPr>
                <w:rFonts w:eastAsia="Times New Roman" w:cs="Arial"/>
                <w:b/>
                <w:kern w:val="0"/>
                <w:szCs w:val="22"/>
                <w:lang w:val="en-US"/>
                <w14:ligatures w14:val="none"/>
              </w:rPr>
            </w:pPr>
          </w:p>
        </w:tc>
      </w:tr>
      <w:tr w:rsidR="005B7EE6" w:rsidRPr="0043505F" w14:paraId="6D70FD08" w14:textId="77777777" w:rsidTr="00F416B3">
        <w:tc>
          <w:tcPr>
            <w:tcW w:w="8280" w:type="dxa"/>
          </w:tcPr>
          <w:p w14:paraId="3BE45CD7" w14:textId="77777777" w:rsidR="005B7EE6" w:rsidRPr="00075074" w:rsidRDefault="005B7EE6" w:rsidP="00F416B3">
            <w:r w:rsidRPr="00075074">
              <w:t>Report completed</w:t>
            </w:r>
          </w:p>
        </w:tc>
        <w:tc>
          <w:tcPr>
            <w:tcW w:w="1620" w:type="dxa"/>
          </w:tcPr>
          <w:p w14:paraId="42CA7ED8" w14:textId="77777777" w:rsidR="005B7EE6" w:rsidRPr="0043505F" w:rsidRDefault="005B7EE6" w:rsidP="00F416B3">
            <w:pPr>
              <w:rPr>
                <w:rFonts w:eastAsia="Times New Roman" w:cs="Arial"/>
                <w:b/>
                <w:kern w:val="0"/>
                <w:szCs w:val="22"/>
                <w:lang w:val="en-US"/>
                <w14:ligatures w14:val="none"/>
              </w:rPr>
            </w:pPr>
          </w:p>
        </w:tc>
      </w:tr>
    </w:tbl>
    <w:p w14:paraId="22A81092" w14:textId="77777777" w:rsidR="005B7EE6" w:rsidRDefault="005B7EE6" w:rsidP="005B7EE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5B7EE6" w:rsidRPr="0043505F" w14:paraId="69E36797"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9083D6"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71E7791"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6DDD2D0" w14:textId="77777777" w:rsidR="005B7EE6" w:rsidRDefault="005B7EE6" w:rsidP="00F416B3">
            <w:pPr>
              <w:rPr>
                <w:rFonts w:eastAsia="Times New Roman" w:cs="Arial"/>
                <w:kern w:val="0"/>
                <w:szCs w:val="22"/>
                <w:lang w:val="en-US"/>
                <w14:ligatures w14:val="none"/>
              </w:rPr>
            </w:pPr>
          </w:p>
          <w:p w14:paraId="46ED46EF" w14:textId="77777777" w:rsidR="005B7EE6" w:rsidRPr="0043505F" w:rsidRDefault="005B7EE6" w:rsidP="00F416B3">
            <w:pPr>
              <w:rPr>
                <w:rFonts w:eastAsia="Times New Roman" w:cs="Arial"/>
                <w:kern w:val="0"/>
                <w:szCs w:val="22"/>
                <w:lang w:val="en-US"/>
                <w14:ligatures w14:val="none"/>
              </w:rPr>
            </w:pPr>
          </w:p>
          <w:p w14:paraId="17C722B5"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D8B3219" w14:textId="77777777" w:rsidR="005B7EE6" w:rsidRPr="0043505F" w:rsidRDefault="005B7EE6" w:rsidP="00F416B3">
            <w:pPr>
              <w:rPr>
                <w:rFonts w:eastAsia="Times New Roman" w:cs="Arial"/>
                <w:kern w:val="0"/>
                <w:szCs w:val="22"/>
                <w:lang w:val="en-US"/>
                <w14:ligatures w14:val="none"/>
              </w:rPr>
            </w:pPr>
          </w:p>
          <w:p w14:paraId="700DD9B2" w14:textId="77777777" w:rsidR="005B7EE6" w:rsidRPr="0043505F" w:rsidRDefault="005B7EE6" w:rsidP="00F416B3">
            <w:pPr>
              <w:rPr>
                <w:rFonts w:eastAsia="Times New Roman" w:cs="Arial"/>
                <w:kern w:val="0"/>
                <w:szCs w:val="22"/>
                <w:lang w:val="en-US"/>
                <w14:ligatures w14:val="none"/>
              </w:rPr>
            </w:pPr>
          </w:p>
          <w:p w14:paraId="5E658217"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73C9314" w14:textId="77777777" w:rsidR="005B7EE6" w:rsidRPr="0043505F" w:rsidRDefault="005B7EE6" w:rsidP="00F416B3">
            <w:pPr>
              <w:rPr>
                <w:rFonts w:eastAsia="Times New Roman" w:cs="Arial"/>
                <w:kern w:val="0"/>
                <w:szCs w:val="22"/>
                <w:lang w:val="en-US"/>
                <w14:ligatures w14:val="none"/>
              </w:rPr>
            </w:pPr>
          </w:p>
        </w:tc>
      </w:tr>
    </w:tbl>
    <w:p w14:paraId="2098D5C2" w14:textId="329982C5" w:rsidR="005B7EE6" w:rsidRDefault="005B7EE6" w:rsidP="005B7EE6">
      <w:pPr>
        <w:rPr>
          <w:lang w:val="en-US"/>
        </w:rPr>
      </w:pPr>
    </w:p>
    <w:p w14:paraId="463A7D9B" w14:textId="77777777" w:rsidR="005B7EE6" w:rsidRDefault="005B7EE6">
      <w:pPr>
        <w:rPr>
          <w:lang w:val="en-US"/>
        </w:rPr>
      </w:pPr>
      <w:r>
        <w:rPr>
          <w:lang w:val="en-US"/>
        </w:rPr>
        <w:br w:type="page"/>
      </w:r>
    </w:p>
    <w:p w14:paraId="1DB48D32" w14:textId="77777777" w:rsidR="005B7EE6" w:rsidRDefault="005B7EE6"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B46E7" w:rsidRPr="0043505F" w14:paraId="749CB43F"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8B74FC9" w14:textId="77777777" w:rsidR="00BB46E7" w:rsidRPr="0043505F" w:rsidRDefault="00BB46E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B7CAABD" w14:textId="7596C585"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6</w:t>
            </w:r>
            <w:r>
              <w:rPr>
                <w:rFonts w:eastAsia="Times New Roman" w:cs="Arial"/>
                <w:b/>
                <w:kern w:val="0"/>
                <w:szCs w:val="22"/>
                <w:lang w:val="en-US"/>
                <w14:ligatures w14:val="none"/>
              </w:rPr>
              <w:t xml:space="preserve">.1 &amp; </w:t>
            </w:r>
            <w:r>
              <w:rPr>
                <w:rFonts w:eastAsia="Times New Roman" w:cs="Arial"/>
                <w:b/>
                <w:kern w:val="0"/>
                <w:szCs w:val="22"/>
                <w:lang w:val="en-US"/>
                <w14:ligatures w14:val="none"/>
              </w:rPr>
              <w:t>6.2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8AECA89" w14:textId="76B5C910"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w:t>
            </w:r>
            <w:r>
              <w:rPr>
                <w:rFonts w:eastAsia="Times New Roman" w:cs="Arial"/>
                <w:b/>
                <w:kern w:val="0"/>
                <w:szCs w:val="22"/>
                <w:lang w:val="en-US"/>
                <w14:ligatures w14:val="none"/>
              </w:rPr>
              <w:t>5</w:t>
            </w:r>
          </w:p>
        </w:tc>
      </w:tr>
    </w:tbl>
    <w:p w14:paraId="3ABBC3DB" w14:textId="77777777" w:rsidR="00BB46E7" w:rsidRPr="0043505F" w:rsidRDefault="00BB46E7" w:rsidP="00BB46E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B46E7" w:rsidRPr="0043505F" w14:paraId="67FDB84D"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B8993F2" w14:textId="17CC83D4" w:rsidR="00BB46E7" w:rsidRPr="00B06E49" w:rsidRDefault="00BB46E7" w:rsidP="00BB46E7">
            <w:pPr>
              <w:ind w:left="1062" w:right="26" w:hanging="1062"/>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BB46E7">
              <w:rPr>
                <w:b/>
              </w:rPr>
              <w:t>Replace Faulty Fuse</w:t>
            </w:r>
          </w:p>
        </w:tc>
      </w:tr>
    </w:tbl>
    <w:p w14:paraId="69A55218" w14:textId="77777777" w:rsidR="005B7EE6" w:rsidRDefault="005B7EE6" w:rsidP="005B7EE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410"/>
        <w:gridCol w:w="1984"/>
        <w:gridCol w:w="2410"/>
      </w:tblGrid>
      <w:tr w:rsidR="00BB46E7" w:rsidRPr="00075074" w14:paraId="4E18FBBD" w14:textId="77777777" w:rsidTr="00BB46E7">
        <w:tc>
          <w:tcPr>
            <w:tcW w:w="2977" w:type="dxa"/>
            <w:shd w:val="clear" w:color="auto" w:fill="043956" w:themeFill="accent2"/>
          </w:tcPr>
          <w:p w14:paraId="0FFFAFE6" w14:textId="77777777" w:rsidR="00BB46E7" w:rsidRPr="00075074" w:rsidRDefault="00BB46E7" w:rsidP="00F416B3">
            <w:pPr>
              <w:rPr>
                <w:b/>
              </w:rPr>
            </w:pPr>
            <w:r w:rsidRPr="00075074">
              <w:rPr>
                <w:b/>
              </w:rPr>
              <w:t>Vehicle Details</w:t>
            </w:r>
          </w:p>
        </w:tc>
        <w:tc>
          <w:tcPr>
            <w:tcW w:w="2410" w:type="dxa"/>
            <w:shd w:val="clear" w:color="auto" w:fill="043956" w:themeFill="accent2"/>
          </w:tcPr>
          <w:p w14:paraId="5F0BC898" w14:textId="77777777" w:rsidR="00BB46E7" w:rsidRPr="00075074" w:rsidRDefault="00BB46E7" w:rsidP="00F416B3">
            <w:pPr>
              <w:rPr>
                <w:b/>
              </w:rPr>
            </w:pPr>
            <w:r w:rsidRPr="00075074">
              <w:rPr>
                <w:b/>
              </w:rPr>
              <w:t>Special Tools</w:t>
            </w:r>
          </w:p>
        </w:tc>
        <w:tc>
          <w:tcPr>
            <w:tcW w:w="4394" w:type="dxa"/>
            <w:gridSpan w:val="2"/>
            <w:shd w:val="clear" w:color="auto" w:fill="043956" w:themeFill="accent2"/>
          </w:tcPr>
          <w:p w14:paraId="621B5857" w14:textId="77777777" w:rsidR="00BB46E7" w:rsidRPr="00075074" w:rsidRDefault="00BB46E7" w:rsidP="00F416B3">
            <w:pPr>
              <w:rPr>
                <w:b/>
              </w:rPr>
            </w:pPr>
            <w:r w:rsidRPr="00075074">
              <w:rPr>
                <w:b/>
              </w:rPr>
              <w:t>Data</w:t>
            </w:r>
          </w:p>
        </w:tc>
      </w:tr>
      <w:tr w:rsidR="00BB46E7" w:rsidRPr="00075074" w14:paraId="285F190E" w14:textId="77777777" w:rsidTr="00BB46E7">
        <w:trPr>
          <w:trHeight w:val="1225"/>
        </w:trPr>
        <w:tc>
          <w:tcPr>
            <w:tcW w:w="2977" w:type="dxa"/>
            <w:vMerge w:val="restart"/>
          </w:tcPr>
          <w:p w14:paraId="2F7E5E59" w14:textId="77777777" w:rsidR="00BB46E7" w:rsidRPr="00075074" w:rsidRDefault="00BB46E7" w:rsidP="00F416B3">
            <w:pPr>
              <w:rPr>
                <w:sz w:val="16"/>
                <w:szCs w:val="16"/>
              </w:rPr>
            </w:pPr>
          </w:p>
          <w:p w14:paraId="1DF64A43" w14:textId="77777777" w:rsidR="00BB46E7" w:rsidRPr="00075074" w:rsidRDefault="00BB46E7" w:rsidP="00F416B3">
            <w:pPr>
              <w:rPr>
                <w:sz w:val="18"/>
                <w:szCs w:val="18"/>
              </w:rPr>
            </w:pPr>
          </w:p>
          <w:p w14:paraId="0C8B9C39" w14:textId="77777777" w:rsidR="00BB46E7" w:rsidRPr="00075074" w:rsidRDefault="00BB46E7" w:rsidP="00F416B3">
            <w:r w:rsidRPr="00075074">
              <w:t>Make_______________</w:t>
            </w:r>
          </w:p>
          <w:p w14:paraId="62F4ECCE" w14:textId="77777777" w:rsidR="00BB46E7" w:rsidRPr="00075074" w:rsidRDefault="00BB46E7" w:rsidP="00F416B3">
            <w:pPr>
              <w:rPr>
                <w:sz w:val="16"/>
                <w:szCs w:val="16"/>
              </w:rPr>
            </w:pPr>
          </w:p>
          <w:p w14:paraId="692D7A38" w14:textId="77777777" w:rsidR="00BB46E7" w:rsidRPr="00075074" w:rsidRDefault="00BB46E7" w:rsidP="00F416B3">
            <w:pPr>
              <w:rPr>
                <w:sz w:val="18"/>
                <w:szCs w:val="18"/>
              </w:rPr>
            </w:pPr>
          </w:p>
          <w:p w14:paraId="10B698F4" w14:textId="77777777" w:rsidR="00BB46E7" w:rsidRPr="00075074" w:rsidRDefault="00BB46E7" w:rsidP="00F416B3">
            <w:r w:rsidRPr="00075074">
              <w:t>Model_______________</w:t>
            </w:r>
          </w:p>
          <w:p w14:paraId="48167D9D" w14:textId="77777777" w:rsidR="00BB46E7" w:rsidRPr="00075074" w:rsidRDefault="00BB46E7" w:rsidP="00F416B3">
            <w:pPr>
              <w:rPr>
                <w:sz w:val="16"/>
                <w:szCs w:val="16"/>
              </w:rPr>
            </w:pPr>
          </w:p>
          <w:p w14:paraId="21DDD9FC" w14:textId="77777777" w:rsidR="00BB46E7" w:rsidRPr="00075074" w:rsidRDefault="00BB46E7" w:rsidP="00F416B3">
            <w:pPr>
              <w:rPr>
                <w:sz w:val="18"/>
                <w:szCs w:val="18"/>
              </w:rPr>
            </w:pPr>
          </w:p>
          <w:p w14:paraId="57006C3E" w14:textId="77777777" w:rsidR="00BB46E7" w:rsidRPr="00075074" w:rsidRDefault="00BB46E7" w:rsidP="00F416B3">
            <w:r w:rsidRPr="00075074">
              <w:t>Year________________</w:t>
            </w:r>
          </w:p>
          <w:p w14:paraId="46455C3E" w14:textId="77777777" w:rsidR="00BB46E7" w:rsidRPr="00075074" w:rsidRDefault="00BB46E7" w:rsidP="00F416B3"/>
        </w:tc>
        <w:tc>
          <w:tcPr>
            <w:tcW w:w="2410" w:type="dxa"/>
            <w:vMerge w:val="restart"/>
          </w:tcPr>
          <w:p w14:paraId="6DF08891" w14:textId="77777777" w:rsidR="00BB46E7" w:rsidRPr="00075074" w:rsidRDefault="00BB46E7" w:rsidP="00F416B3"/>
        </w:tc>
        <w:tc>
          <w:tcPr>
            <w:tcW w:w="1984" w:type="dxa"/>
            <w:shd w:val="clear" w:color="auto" w:fill="043956" w:themeFill="accent2"/>
            <w:vAlign w:val="center"/>
          </w:tcPr>
          <w:p w14:paraId="3FB41EE8" w14:textId="77777777" w:rsidR="00BB46E7" w:rsidRPr="00075074" w:rsidRDefault="00BB46E7" w:rsidP="00F416B3">
            <w:pPr>
              <w:rPr>
                <w:sz w:val="14"/>
                <w:szCs w:val="14"/>
              </w:rPr>
            </w:pPr>
          </w:p>
          <w:p w14:paraId="7C128A69" w14:textId="77777777" w:rsidR="00BB46E7" w:rsidRPr="00075074" w:rsidRDefault="00BB46E7" w:rsidP="00F416B3">
            <w:r w:rsidRPr="00075074">
              <w:t>Fuse Type</w:t>
            </w:r>
          </w:p>
          <w:p w14:paraId="6E54E011" w14:textId="77777777" w:rsidR="00BB46E7" w:rsidRPr="00075074" w:rsidRDefault="00BB46E7" w:rsidP="00F416B3">
            <w:pPr>
              <w:rPr>
                <w:b/>
                <w:sz w:val="14"/>
                <w:szCs w:val="14"/>
              </w:rPr>
            </w:pPr>
          </w:p>
        </w:tc>
        <w:tc>
          <w:tcPr>
            <w:tcW w:w="2410" w:type="dxa"/>
            <w:shd w:val="clear" w:color="auto" w:fill="FFFFFF"/>
            <w:vAlign w:val="center"/>
          </w:tcPr>
          <w:p w14:paraId="4924EB2E" w14:textId="77777777" w:rsidR="00BB46E7" w:rsidRPr="00075074" w:rsidRDefault="00BB46E7" w:rsidP="00F416B3">
            <w:pPr>
              <w:rPr>
                <w:b/>
              </w:rPr>
            </w:pPr>
          </w:p>
        </w:tc>
      </w:tr>
      <w:tr w:rsidR="00BB46E7" w:rsidRPr="00075074" w14:paraId="01FC2E28" w14:textId="77777777" w:rsidTr="00BB46E7">
        <w:trPr>
          <w:trHeight w:val="1225"/>
        </w:trPr>
        <w:tc>
          <w:tcPr>
            <w:tcW w:w="2977" w:type="dxa"/>
            <w:vMerge/>
          </w:tcPr>
          <w:p w14:paraId="635103A7" w14:textId="77777777" w:rsidR="00BB46E7" w:rsidRPr="00075074" w:rsidRDefault="00BB46E7" w:rsidP="00F416B3"/>
        </w:tc>
        <w:tc>
          <w:tcPr>
            <w:tcW w:w="2410" w:type="dxa"/>
            <w:vMerge/>
          </w:tcPr>
          <w:p w14:paraId="36060824" w14:textId="77777777" w:rsidR="00BB46E7" w:rsidRPr="00075074" w:rsidRDefault="00BB46E7" w:rsidP="00F416B3"/>
        </w:tc>
        <w:tc>
          <w:tcPr>
            <w:tcW w:w="1984" w:type="dxa"/>
            <w:shd w:val="clear" w:color="auto" w:fill="043956" w:themeFill="accent2"/>
            <w:vAlign w:val="center"/>
          </w:tcPr>
          <w:p w14:paraId="20732B31" w14:textId="77777777" w:rsidR="00BB46E7" w:rsidRPr="00075074" w:rsidRDefault="00BB46E7" w:rsidP="00F416B3">
            <w:r w:rsidRPr="00075074">
              <w:t>Fuse Rating</w:t>
            </w:r>
          </w:p>
        </w:tc>
        <w:tc>
          <w:tcPr>
            <w:tcW w:w="2410" w:type="dxa"/>
          </w:tcPr>
          <w:p w14:paraId="7D4CAFAB" w14:textId="77777777" w:rsidR="00BB46E7" w:rsidRPr="00075074" w:rsidRDefault="00BB46E7" w:rsidP="00F416B3"/>
        </w:tc>
      </w:tr>
      <w:tr w:rsidR="00BB46E7" w:rsidRPr="00075074" w14:paraId="27150F79" w14:textId="77777777" w:rsidTr="00BB46E7">
        <w:trPr>
          <w:trHeight w:val="1253"/>
        </w:trPr>
        <w:tc>
          <w:tcPr>
            <w:tcW w:w="2977" w:type="dxa"/>
            <w:vMerge/>
          </w:tcPr>
          <w:p w14:paraId="428371E6" w14:textId="77777777" w:rsidR="00BB46E7" w:rsidRPr="00075074" w:rsidRDefault="00BB46E7" w:rsidP="00F416B3"/>
        </w:tc>
        <w:tc>
          <w:tcPr>
            <w:tcW w:w="2410" w:type="dxa"/>
            <w:vMerge/>
          </w:tcPr>
          <w:p w14:paraId="47B55554" w14:textId="77777777" w:rsidR="00BB46E7" w:rsidRPr="00075074" w:rsidRDefault="00BB46E7" w:rsidP="00F416B3"/>
        </w:tc>
        <w:tc>
          <w:tcPr>
            <w:tcW w:w="1984" w:type="dxa"/>
            <w:shd w:val="clear" w:color="auto" w:fill="043956" w:themeFill="accent2"/>
            <w:vAlign w:val="center"/>
          </w:tcPr>
          <w:p w14:paraId="12976105" w14:textId="77777777" w:rsidR="00BB46E7" w:rsidRPr="00075074" w:rsidRDefault="00BB46E7" w:rsidP="00F416B3">
            <w:r w:rsidRPr="00075074">
              <w:t>Circuit Protected</w:t>
            </w:r>
          </w:p>
        </w:tc>
        <w:tc>
          <w:tcPr>
            <w:tcW w:w="2410" w:type="dxa"/>
          </w:tcPr>
          <w:p w14:paraId="5471A6B3" w14:textId="77777777" w:rsidR="00BB46E7" w:rsidRPr="00075074" w:rsidRDefault="00BB46E7" w:rsidP="00F416B3"/>
        </w:tc>
      </w:tr>
      <w:tr w:rsidR="00BB46E7" w:rsidRPr="00075074" w14:paraId="2A3655AD" w14:textId="77777777" w:rsidTr="00BB46E7">
        <w:tc>
          <w:tcPr>
            <w:tcW w:w="9781" w:type="dxa"/>
            <w:gridSpan w:val="4"/>
          </w:tcPr>
          <w:p w14:paraId="6DFF64C1" w14:textId="77777777" w:rsidR="00BB46E7" w:rsidRPr="00075074" w:rsidRDefault="00BB46E7" w:rsidP="00F416B3">
            <w:pPr>
              <w:rPr>
                <w:b/>
              </w:rPr>
            </w:pPr>
            <w:r w:rsidRPr="00075074">
              <w:rPr>
                <w:b/>
              </w:rPr>
              <w:t>Instructions to Learners</w:t>
            </w:r>
            <w:r w:rsidRPr="00075074">
              <w:t xml:space="preserve"> </w:t>
            </w:r>
          </w:p>
          <w:p w14:paraId="79C92B1C" w14:textId="77777777" w:rsidR="00BB46E7" w:rsidRPr="00075074" w:rsidRDefault="00BB46E7" w:rsidP="00BB46E7">
            <w:pPr>
              <w:numPr>
                <w:ilvl w:val="0"/>
                <w:numId w:val="101"/>
              </w:numPr>
              <w:tabs>
                <w:tab w:val="clear" w:pos="720"/>
                <w:tab w:val="num" w:pos="360"/>
              </w:tabs>
              <w:ind w:hanging="720"/>
            </w:pPr>
            <w:r w:rsidRPr="00075074">
              <w:t>Locate fuse box and the fuse to be changed</w:t>
            </w:r>
          </w:p>
          <w:p w14:paraId="3587B9B3" w14:textId="77777777" w:rsidR="00BB46E7" w:rsidRPr="00075074" w:rsidRDefault="00BB46E7" w:rsidP="00BB46E7">
            <w:pPr>
              <w:numPr>
                <w:ilvl w:val="0"/>
                <w:numId w:val="101"/>
              </w:numPr>
              <w:tabs>
                <w:tab w:val="clear" w:pos="720"/>
                <w:tab w:val="num" w:pos="360"/>
              </w:tabs>
              <w:ind w:hanging="720"/>
            </w:pPr>
            <w:r w:rsidRPr="00075074">
              <w:t>Identify the circuit protected by this fuse</w:t>
            </w:r>
          </w:p>
          <w:p w14:paraId="32EBCA7D" w14:textId="77777777" w:rsidR="00BB46E7" w:rsidRPr="00075074" w:rsidRDefault="00BB46E7" w:rsidP="00BB46E7">
            <w:pPr>
              <w:numPr>
                <w:ilvl w:val="0"/>
                <w:numId w:val="101"/>
              </w:numPr>
              <w:tabs>
                <w:tab w:val="clear" w:pos="720"/>
                <w:tab w:val="num" w:pos="360"/>
              </w:tabs>
              <w:ind w:hanging="720"/>
            </w:pPr>
            <w:r w:rsidRPr="00075074">
              <w:t xml:space="preserve">Remove fuse and check condition using a </w:t>
            </w:r>
            <w:proofErr w:type="spellStart"/>
            <w:r w:rsidRPr="00075074">
              <w:t>multimeter</w:t>
            </w:r>
            <w:proofErr w:type="spellEnd"/>
            <w:r w:rsidRPr="00075074">
              <w:t>.</w:t>
            </w:r>
          </w:p>
          <w:p w14:paraId="1AC3FBAC" w14:textId="77777777" w:rsidR="00BB46E7" w:rsidRPr="00075074" w:rsidRDefault="00BB46E7" w:rsidP="00BB46E7">
            <w:pPr>
              <w:numPr>
                <w:ilvl w:val="0"/>
                <w:numId w:val="101"/>
              </w:numPr>
              <w:tabs>
                <w:tab w:val="clear" w:pos="720"/>
                <w:tab w:val="num" w:pos="360"/>
              </w:tabs>
              <w:ind w:hanging="720"/>
            </w:pPr>
            <w:r w:rsidRPr="00075074">
              <w:t>Fit replacement fuse</w:t>
            </w:r>
          </w:p>
          <w:p w14:paraId="6B9ABC4A" w14:textId="77777777" w:rsidR="00BB46E7" w:rsidRPr="00075074" w:rsidRDefault="00BB46E7" w:rsidP="00F416B3">
            <w:pPr>
              <w:rPr>
                <w:b/>
              </w:rPr>
            </w:pPr>
          </w:p>
        </w:tc>
      </w:tr>
    </w:tbl>
    <w:p w14:paraId="216CD4CF" w14:textId="77777777" w:rsidR="00BB46E7" w:rsidRDefault="00BB46E7" w:rsidP="005B7EE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B46E7" w:rsidRPr="0043505F" w14:paraId="08CF9916" w14:textId="77777777" w:rsidTr="00F416B3">
        <w:tc>
          <w:tcPr>
            <w:tcW w:w="8280" w:type="dxa"/>
            <w:hideMark/>
          </w:tcPr>
          <w:p w14:paraId="33694362"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84AC610"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79D4E40"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B46E7" w:rsidRPr="0043505F" w14:paraId="18B2BA8E" w14:textId="77777777" w:rsidTr="00F416B3">
        <w:tc>
          <w:tcPr>
            <w:tcW w:w="8280" w:type="dxa"/>
            <w:hideMark/>
          </w:tcPr>
          <w:p w14:paraId="1F309E70" w14:textId="77777777" w:rsidR="00BB46E7" w:rsidRPr="0043505F" w:rsidRDefault="00BB46E7" w:rsidP="00F416B3">
            <w:pPr>
              <w:rPr>
                <w:rFonts w:eastAsia="Times New Roman" w:cs="Arial"/>
                <w:kern w:val="0"/>
                <w:szCs w:val="22"/>
                <w:lang w:val="en-US"/>
                <w14:ligatures w14:val="none"/>
              </w:rPr>
            </w:pPr>
            <w:r w:rsidRPr="00075074">
              <w:t>PPE selected and correctly used</w:t>
            </w:r>
          </w:p>
        </w:tc>
        <w:tc>
          <w:tcPr>
            <w:tcW w:w="1620" w:type="dxa"/>
          </w:tcPr>
          <w:p w14:paraId="273AE011" w14:textId="77777777" w:rsidR="00BB46E7" w:rsidRPr="0043505F" w:rsidRDefault="00BB46E7" w:rsidP="00F416B3">
            <w:pPr>
              <w:rPr>
                <w:rFonts w:eastAsia="Times New Roman" w:cs="Arial"/>
                <w:b/>
                <w:kern w:val="0"/>
                <w:szCs w:val="22"/>
                <w:lang w:val="en-US"/>
                <w14:ligatures w14:val="none"/>
              </w:rPr>
            </w:pPr>
          </w:p>
        </w:tc>
      </w:tr>
      <w:tr w:rsidR="00BB46E7" w:rsidRPr="0043505F" w14:paraId="690E4AA7" w14:textId="77777777" w:rsidTr="00F416B3">
        <w:tc>
          <w:tcPr>
            <w:tcW w:w="8280" w:type="dxa"/>
          </w:tcPr>
          <w:p w14:paraId="1BAB8CEA" w14:textId="77777777" w:rsidR="00BB46E7" w:rsidRPr="00075074" w:rsidRDefault="00BB46E7" w:rsidP="00F416B3">
            <w:r w:rsidRPr="00075074">
              <w:t>Methodical procedures used</w:t>
            </w:r>
          </w:p>
        </w:tc>
        <w:tc>
          <w:tcPr>
            <w:tcW w:w="1620" w:type="dxa"/>
          </w:tcPr>
          <w:p w14:paraId="1F49B0BF" w14:textId="77777777" w:rsidR="00BB46E7" w:rsidRPr="0043505F" w:rsidRDefault="00BB46E7" w:rsidP="00F416B3">
            <w:pPr>
              <w:rPr>
                <w:rFonts w:eastAsia="Times New Roman" w:cs="Arial"/>
                <w:b/>
                <w:kern w:val="0"/>
                <w:szCs w:val="22"/>
                <w:lang w:val="en-US"/>
                <w14:ligatures w14:val="none"/>
              </w:rPr>
            </w:pPr>
          </w:p>
        </w:tc>
      </w:tr>
      <w:tr w:rsidR="00BB46E7" w:rsidRPr="0043505F" w14:paraId="56D8C701" w14:textId="77777777" w:rsidTr="00F416B3">
        <w:tc>
          <w:tcPr>
            <w:tcW w:w="8280" w:type="dxa"/>
          </w:tcPr>
          <w:p w14:paraId="6452DC81" w14:textId="5B5F53C3" w:rsidR="00BB46E7" w:rsidRPr="00075074" w:rsidRDefault="00BB46E7" w:rsidP="00F416B3">
            <w:r>
              <w:t>Data</w:t>
            </w:r>
            <w:r w:rsidRPr="00075074">
              <w:t xml:space="preserve"> completed</w:t>
            </w:r>
          </w:p>
        </w:tc>
        <w:tc>
          <w:tcPr>
            <w:tcW w:w="1620" w:type="dxa"/>
          </w:tcPr>
          <w:p w14:paraId="59E23A05" w14:textId="77777777" w:rsidR="00BB46E7" w:rsidRPr="0043505F" w:rsidRDefault="00BB46E7" w:rsidP="00F416B3">
            <w:pPr>
              <w:rPr>
                <w:rFonts w:eastAsia="Times New Roman" w:cs="Arial"/>
                <w:b/>
                <w:kern w:val="0"/>
                <w:szCs w:val="22"/>
                <w:lang w:val="en-US"/>
                <w14:ligatures w14:val="none"/>
              </w:rPr>
            </w:pPr>
          </w:p>
        </w:tc>
      </w:tr>
    </w:tbl>
    <w:p w14:paraId="55574E80" w14:textId="77777777" w:rsidR="00BB46E7" w:rsidRDefault="00BB46E7" w:rsidP="00BB46E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B46E7" w:rsidRPr="0043505F" w14:paraId="56C87A2C"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6B55E0"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DCA2FE4"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09C1C8A" w14:textId="77777777" w:rsidR="00BB46E7" w:rsidRDefault="00BB46E7" w:rsidP="00F416B3">
            <w:pPr>
              <w:rPr>
                <w:rFonts w:eastAsia="Times New Roman" w:cs="Arial"/>
                <w:kern w:val="0"/>
                <w:szCs w:val="22"/>
                <w:lang w:val="en-US"/>
                <w14:ligatures w14:val="none"/>
              </w:rPr>
            </w:pPr>
          </w:p>
          <w:p w14:paraId="6FFFA462" w14:textId="77777777" w:rsidR="00BB46E7" w:rsidRPr="0043505F" w:rsidRDefault="00BB46E7" w:rsidP="00F416B3">
            <w:pPr>
              <w:rPr>
                <w:rFonts w:eastAsia="Times New Roman" w:cs="Arial"/>
                <w:kern w:val="0"/>
                <w:szCs w:val="22"/>
                <w:lang w:val="en-US"/>
                <w14:ligatures w14:val="none"/>
              </w:rPr>
            </w:pPr>
          </w:p>
          <w:p w14:paraId="3D524407"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808A746" w14:textId="77777777" w:rsidR="00BB46E7" w:rsidRPr="0043505F" w:rsidRDefault="00BB46E7" w:rsidP="00F416B3">
            <w:pPr>
              <w:rPr>
                <w:rFonts w:eastAsia="Times New Roman" w:cs="Arial"/>
                <w:kern w:val="0"/>
                <w:szCs w:val="22"/>
                <w:lang w:val="en-US"/>
                <w14:ligatures w14:val="none"/>
              </w:rPr>
            </w:pPr>
          </w:p>
          <w:p w14:paraId="1F05DD08" w14:textId="77777777" w:rsidR="00BB46E7" w:rsidRPr="0043505F" w:rsidRDefault="00BB46E7" w:rsidP="00F416B3">
            <w:pPr>
              <w:rPr>
                <w:rFonts w:eastAsia="Times New Roman" w:cs="Arial"/>
                <w:kern w:val="0"/>
                <w:szCs w:val="22"/>
                <w:lang w:val="en-US"/>
                <w14:ligatures w14:val="none"/>
              </w:rPr>
            </w:pPr>
          </w:p>
          <w:p w14:paraId="3EFD4303"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500B265" w14:textId="77777777" w:rsidR="00BB46E7" w:rsidRPr="0043505F" w:rsidRDefault="00BB46E7" w:rsidP="00F416B3">
            <w:pPr>
              <w:rPr>
                <w:rFonts w:eastAsia="Times New Roman" w:cs="Arial"/>
                <w:kern w:val="0"/>
                <w:szCs w:val="22"/>
                <w:lang w:val="en-US"/>
                <w14:ligatures w14:val="none"/>
              </w:rPr>
            </w:pPr>
          </w:p>
        </w:tc>
      </w:tr>
    </w:tbl>
    <w:p w14:paraId="0AE94E30" w14:textId="4DCEC6BD" w:rsidR="00BB46E7" w:rsidRDefault="00BB46E7" w:rsidP="005B7EE6">
      <w:pPr>
        <w:rPr>
          <w:lang w:val="en-US"/>
        </w:rPr>
      </w:pPr>
    </w:p>
    <w:p w14:paraId="10AB22F8" w14:textId="77777777" w:rsidR="00BB46E7" w:rsidRDefault="00BB46E7">
      <w:pPr>
        <w:rPr>
          <w:lang w:val="en-US"/>
        </w:rPr>
      </w:pPr>
      <w:r>
        <w:rPr>
          <w:lang w:val="en-US"/>
        </w:rPr>
        <w:br w:type="page"/>
      </w:r>
    </w:p>
    <w:p w14:paraId="439F355B" w14:textId="77777777" w:rsidR="00BB46E7" w:rsidRDefault="00BB46E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B46E7" w:rsidRPr="0043505F" w14:paraId="79BF0BD5"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A61B28" w14:textId="01BC1607" w:rsidR="00BB46E7" w:rsidRPr="0043505F" w:rsidRDefault="00BB46E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6C6F05" w14:textId="6A10ED32"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6.1 &amp; 6.2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EC1A70" w14:textId="4C93F413"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8.6</w:t>
            </w:r>
          </w:p>
        </w:tc>
      </w:tr>
    </w:tbl>
    <w:p w14:paraId="3135DFB8" w14:textId="77777777" w:rsidR="00BB46E7" w:rsidRPr="0043505F" w:rsidRDefault="00BB46E7" w:rsidP="00BB46E7">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B46E7" w:rsidRPr="0043505F" w14:paraId="3FA88275"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AD45AB3" w14:textId="7B30E9FB" w:rsidR="00BB46E7" w:rsidRPr="0043505F" w:rsidRDefault="00BB46E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rFonts w:eastAsia="Times New Roman" w:cs="Arial"/>
                <w:b/>
                <w:kern w:val="0"/>
                <w:szCs w:val="22"/>
                <w:lang w:val="en-US"/>
                <w14:ligatures w14:val="none"/>
              </w:rPr>
              <w:t>Waste Disposal</w:t>
            </w:r>
          </w:p>
        </w:tc>
      </w:tr>
    </w:tbl>
    <w:p w14:paraId="595F28FC" w14:textId="77777777" w:rsidR="00BB46E7" w:rsidRPr="0043505F" w:rsidRDefault="00BB46E7" w:rsidP="00BB46E7">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6662"/>
      </w:tblGrid>
      <w:tr w:rsidR="00BB46E7" w:rsidRPr="0043505F" w14:paraId="51FBBB1B" w14:textId="77777777" w:rsidTr="00BB46E7">
        <w:trPr>
          <w:trHeight w:val="969"/>
        </w:trPr>
        <w:tc>
          <w:tcPr>
            <w:tcW w:w="99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B42A08" w14:textId="77777777" w:rsidR="00BB46E7" w:rsidRPr="00AE6A9D" w:rsidRDefault="00BB46E7" w:rsidP="00F416B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3CC87BE3" w14:textId="77777777" w:rsidR="00BB46E7" w:rsidRPr="00075074" w:rsidRDefault="00BB46E7" w:rsidP="00BB46E7">
            <w:pPr>
              <w:numPr>
                <w:ilvl w:val="0"/>
                <w:numId w:val="102"/>
              </w:numPr>
              <w:tabs>
                <w:tab w:val="clear" w:pos="720"/>
                <w:tab w:val="num" w:pos="360"/>
              </w:tabs>
              <w:ind w:left="360"/>
            </w:pPr>
            <w:r w:rsidRPr="00075074">
              <w:t xml:space="preserve">State in the spaces provided below the correct procedure </w:t>
            </w:r>
            <w:r w:rsidRPr="00075074">
              <w:rPr>
                <w:b/>
              </w:rPr>
              <w:t>IN YOUR WORKSHOP</w:t>
            </w:r>
            <w:r w:rsidRPr="00075074">
              <w:t xml:space="preserve"> for disposing of waste electrical components.</w:t>
            </w:r>
          </w:p>
          <w:p w14:paraId="2DCAA3D4" w14:textId="2D695401" w:rsidR="00BB46E7" w:rsidRPr="00BC67A1" w:rsidRDefault="00BB46E7" w:rsidP="00F416B3">
            <w:pPr>
              <w:rPr>
                <w:rFonts w:eastAsia="Times New Roman" w:cs="Arial"/>
                <w:kern w:val="0"/>
                <w:szCs w:val="22"/>
                <w:lang w:val="en-US"/>
                <w14:ligatures w14:val="none"/>
              </w:rPr>
            </w:pPr>
          </w:p>
        </w:tc>
      </w:tr>
      <w:tr w:rsidR="00BB46E7" w:rsidRPr="0043505F" w14:paraId="1D40A87E" w14:textId="77777777" w:rsidTr="00F416B3">
        <w:trPr>
          <w:cantSplit/>
          <w:trHeight w:val="60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145D266" w14:textId="77777777" w:rsidR="00BB46E7" w:rsidRPr="00DE6C76" w:rsidRDefault="00BB46E7"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Component</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EA579DC" w14:textId="536D17D8" w:rsidR="00BB46E7" w:rsidRPr="00DE6C76" w:rsidRDefault="00BB46E7" w:rsidP="00F416B3">
            <w:pPr>
              <w:rPr>
                <w:rFonts w:eastAsia="Times New Roman" w:cs="Arial"/>
                <w:b/>
                <w:color w:val="FFFFFF" w:themeColor="background1"/>
                <w:kern w:val="0"/>
                <w:szCs w:val="22"/>
                <w:lang w:val="en-US"/>
                <w14:ligatures w14:val="none"/>
              </w:rPr>
            </w:pPr>
            <w:r>
              <w:rPr>
                <w:rFonts w:eastAsia="Times New Roman" w:cs="Arial"/>
                <w:b/>
                <w:color w:val="FFFFFF" w:themeColor="background1"/>
                <w:kern w:val="0"/>
                <w:szCs w:val="22"/>
                <w:lang w:val="en-US"/>
                <w14:ligatures w14:val="none"/>
              </w:rPr>
              <w:t>Correct Disposal</w:t>
            </w:r>
          </w:p>
        </w:tc>
      </w:tr>
      <w:tr w:rsidR="00BB46E7" w:rsidRPr="0043505F" w14:paraId="4603E37E" w14:textId="77777777" w:rsidTr="00F416B3">
        <w:trPr>
          <w:trHeight w:val="84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48CACC2" w14:textId="1BAD8E05" w:rsidR="00BB46E7" w:rsidRPr="00AE6A9D" w:rsidRDefault="00BB46E7" w:rsidP="00F416B3">
            <w:pPr>
              <w:rPr>
                <w:rFonts w:eastAsia="Times New Roman" w:cs="Arial"/>
                <w:b/>
                <w:kern w:val="0"/>
                <w:szCs w:val="22"/>
                <w:lang w:val="en-US"/>
                <w14:ligatures w14:val="none"/>
              </w:rPr>
            </w:pPr>
            <w:r>
              <w:t>Vehicle Battery</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3CC7727" w14:textId="77777777" w:rsidR="00BB46E7" w:rsidRPr="00AE6A9D" w:rsidRDefault="00BB46E7" w:rsidP="00F416B3">
            <w:pPr>
              <w:rPr>
                <w:rFonts w:eastAsia="Times New Roman" w:cs="Arial"/>
                <w:b/>
                <w:kern w:val="0"/>
                <w:szCs w:val="22"/>
                <w:lang w:val="en-US"/>
                <w14:ligatures w14:val="none"/>
              </w:rPr>
            </w:pPr>
          </w:p>
        </w:tc>
      </w:tr>
      <w:tr w:rsidR="00BB46E7" w:rsidRPr="0043505F" w14:paraId="1334A2E4" w14:textId="77777777" w:rsidTr="00F416B3">
        <w:trPr>
          <w:trHeight w:val="842"/>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E3B27D3" w14:textId="503A5EA7" w:rsidR="00BB46E7" w:rsidRPr="00BB46E7" w:rsidRDefault="00BB46E7" w:rsidP="00F416B3">
            <w:pPr>
              <w:rPr>
                <w:rFonts w:eastAsia="Times New Roman" w:cs="Arial"/>
                <w:bCs/>
                <w:kern w:val="0"/>
                <w:szCs w:val="22"/>
                <w:lang w:val="en-US"/>
                <w14:ligatures w14:val="none"/>
              </w:rPr>
            </w:pPr>
            <w:r w:rsidRPr="00BB46E7">
              <w:rPr>
                <w:rFonts w:eastAsia="Times New Roman" w:cs="Arial"/>
                <w:bCs/>
                <w:kern w:val="0"/>
                <w:szCs w:val="22"/>
                <w:lang w:val="en-US"/>
                <w14:ligatures w14:val="none"/>
              </w:rPr>
              <w:t>Electrical Wiring</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E739554" w14:textId="77777777" w:rsidR="00BB46E7" w:rsidRPr="00AE6A9D" w:rsidRDefault="00BB46E7" w:rsidP="00F416B3">
            <w:pPr>
              <w:rPr>
                <w:rFonts w:eastAsia="Times New Roman" w:cs="Arial"/>
                <w:b/>
                <w:kern w:val="0"/>
                <w:szCs w:val="22"/>
                <w:lang w:val="en-US"/>
                <w14:ligatures w14:val="none"/>
              </w:rPr>
            </w:pPr>
          </w:p>
        </w:tc>
      </w:tr>
      <w:tr w:rsidR="00BB46E7" w:rsidRPr="0043505F" w14:paraId="5D8579D3" w14:textId="77777777" w:rsidTr="00F416B3">
        <w:trPr>
          <w:trHeight w:val="853"/>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559C377" w14:textId="250DEBC8" w:rsidR="00BB46E7" w:rsidRPr="00DE6C76" w:rsidRDefault="00BB46E7" w:rsidP="00F416B3">
            <w:r>
              <w:t>F</w:t>
            </w:r>
            <w:r>
              <w:t>aulty Bulbs</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FACA6BD" w14:textId="77777777" w:rsidR="00BB46E7" w:rsidRPr="00AE6A9D" w:rsidRDefault="00BB46E7" w:rsidP="00F416B3">
            <w:pPr>
              <w:rPr>
                <w:rFonts w:eastAsia="Times New Roman" w:cs="Arial"/>
                <w:b/>
                <w:kern w:val="0"/>
                <w:szCs w:val="22"/>
                <w:lang w:val="en-US"/>
                <w14:ligatures w14:val="none"/>
              </w:rPr>
            </w:pPr>
          </w:p>
        </w:tc>
      </w:tr>
      <w:tr w:rsidR="00BB46E7" w:rsidRPr="0043505F" w14:paraId="4B4DCE46" w14:textId="77777777" w:rsidTr="00F416B3">
        <w:trPr>
          <w:trHeight w:val="838"/>
        </w:trPr>
        <w:tc>
          <w:tcPr>
            <w:tcW w:w="33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49F7355" w14:textId="3E1EABBF" w:rsidR="00BB46E7" w:rsidRPr="00AE6A9D" w:rsidRDefault="00BB46E7" w:rsidP="00F416B3">
            <w:pPr>
              <w:rPr>
                <w:rFonts w:eastAsia="Times New Roman" w:cs="Arial"/>
                <w:b/>
                <w:kern w:val="0"/>
                <w:szCs w:val="22"/>
                <w:lang w:val="en-US"/>
                <w14:ligatures w14:val="none"/>
              </w:rPr>
            </w:pPr>
            <w:r>
              <w:t>Fuses</w:t>
            </w:r>
          </w:p>
        </w:tc>
        <w:tc>
          <w:tcPr>
            <w:tcW w:w="66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418825B" w14:textId="77777777" w:rsidR="00BB46E7" w:rsidRPr="00AE6A9D" w:rsidRDefault="00BB46E7" w:rsidP="00F416B3">
            <w:pPr>
              <w:rPr>
                <w:rFonts w:eastAsia="Times New Roman" w:cs="Arial"/>
                <w:b/>
                <w:kern w:val="0"/>
                <w:szCs w:val="22"/>
                <w:lang w:val="en-US"/>
                <w14:ligatures w14:val="none"/>
              </w:rPr>
            </w:pPr>
          </w:p>
        </w:tc>
      </w:tr>
    </w:tbl>
    <w:p w14:paraId="3B601688" w14:textId="77777777" w:rsidR="00BB46E7" w:rsidRPr="0043505F" w:rsidRDefault="00BB46E7" w:rsidP="00BB46E7">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B46E7" w:rsidRPr="0043505F" w14:paraId="4C9F4ED8" w14:textId="77777777" w:rsidTr="00F416B3">
        <w:tc>
          <w:tcPr>
            <w:tcW w:w="8280" w:type="dxa"/>
            <w:hideMark/>
          </w:tcPr>
          <w:p w14:paraId="704D3246"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C8EA396"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7268A94"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B46E7" w:rsidRPr="0043505F" w14:paraId="23B2D868" w14:textId="77777777" w:rsidTr="00F416B3">
        <w:tc>
          <w:tcPr>
            <w:tcW w:w="8280" w:type="dxa"/>
            <w:hideMark/>
          </w:tcPr>
          <w:p w14:paraId="16A090B5" w14:textId="5A3947A2" w:rsidR="00BB46E7" w:rsidRPr="0043505F" w:rsidRDefault="00BB46E7" w:rsidP="00BB46E7">
            <w:pPr>
              <w:rPr>
                <w:rFonts w:eastAsia="Times New Roman" w:cs="Arial"/>
                <w:kern w:val="0"/>
                <w:szCs w:val="22"/>
                <w:lang w:val="en-US"/>
                <w14:ligatures w14:val="none"/>
              </w:rPr>
            </w:pPr>
            <w:r w:rsidRPr="00075074">
              <w:t>PPE selected and correctly used</w:t>
            </w:r>
          </w:p>
        </w:tc>
        <w:tc>
          <w:tcPr>
            <w:tcW w:w="1620" w:type="dxa"/>
          </w:tcPr>
          <w:p w14:paraId="28DC3A3C" w14:textId="77777777" w:rsidR="00BB46E7" w:rsidRPr="0043505F" w:rsidRDefault="00BB46E7" w:rsidP="00BB46E7">
            <w:pPr>
              <w:rPr>
                <w:rFonts w:eastAsia="Times New Roman" w:cs="Arial"/>
                <w:b/>
                <w:kern w:val="0"/>
                <w:szCs w:val="22"/>
                <w:lang w:val="en-US"/>
                <w14:ligatures w14:val="none"/>
              </w:rPr>
            </w:pPr>
          </w:p>
        </w:tc>
      </w:tr>
      <w:tr w:rsidR="00BB46E7" w:rsidRPr="0043505F" w14:paraId="666EA1A5" w14:textId="77777777" w:rsidTr="00F416B3">
        <w:tc>
          <w:tcPr>
            <w:tcW w:w="8280" w:type="dxa"/>
          </w:tcPr>
          <w:p w14:paraId="284EC37C" w14:textId="627DF61B" w:rsidR="00BB46E7" w:rsidRPr="00075074" w:rsidRDefault="00BB46E7" w:rsidP="00BB46E7">
            <w:r w:rsidRPr="00075074">
              <w:t>Methodical procedures used</w:t>
            </w:r>
          </w:p>
        </w:tc>
        <w:tc>
          <w:tcPr>
            <w:tcW w:w="1620" w:type="dxa"/>
          </w:tcPr>
          <w:p w14:paraId="70AE3686" w14:textId="77777777" w:rsidR="00BB46E7" w:rsidRPr="0043505F" w:rsidRDefault="00BB46E7" w:rsidP="00BB46E7">
            <w:pPr>
              <w:rPr>
                <w:rFonts w:eastAsia="Times New Roman" w:cs="Arial"/>
                <w:b/>
                <w:kern w:val="0"/>
                <w:szCs w:val="22"/>
                <w:lang w:val="en-US"/>
                <w14:ligatures w14:val="none"/>
              </w:rPr>
            </w:pPr>
          </w:p>
        </w:tc>
      </w:tr>
      <w:tr w:rsidR="00BB46E7" w:rsidRPr="0043505F" w14:paraId="6F92431E" w14:textId="77777777" w:rsidTr="00F416B3">
        <w:tc>
          <w:tcPr>
            <w:tcW w:w="8280" w:type="dxa"/>
          </w:tcPr>
          <w:p w14:paraId="5213A545" w14:textId="3EB17CDC" w:rsidR="00BB46E7" w:rsidRPr="00075074" w:rsidRDefault="00BB46E7" w:rsidP="00BB46E7">
            <w:r>
              <w:t>Report</w:t>
            </w:r>
            <w:r w:rsidRPr="00075074">
              <w:t xml:space="preserve"> completed</w:t>
            </w:r>
          </w:p>
        </w:tc>
        <w:tc>
          <w:tcPr>
            <w:tcW w:w="1620" w:type="dxa"/>
          </w:tcPr>
          <w:p w14:paraId="56B8188A" w14:textId="77777777" w:rsidR="00BB46E7" w:rsidRPr="0043505F" w:rsidRDefault="00BB46E7" w:rsidP="00BB46E7">
            <w:pPr>
              <w:rPr>
                <w:rFonts w:eastAsia="Times New Roman" w:cs="Arial"/>
                <w:b/>
                <w:kern w:val="0"/>
                <w:szCs w:val="22"/>
                <w:lang w:val="en-US"/>
                <w14:ligatures w14:val="none"/>
              </w:rPr>
            </w:pPr>
          </w:p>
        </w:tc>
      </w:tr>
    </w:tbl>
    <w:p w14:paraId="1F24C1A2" w14:textId="77777777" w:rsidR="00BB46E7" w:rsidRPr="0043505F" w:rsidRDefault="00BB46E7" w:rsidP="00BB46E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B46E7" w:rsidRPr="0043505F" w14:paraId="5DC2F039"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253200"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DFC1527"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AC422E8" w14:textId="77777777" w:rsidR="00BB46E7" w:rsidRDefault="00BB46E7" w:rsidP="00F416B3">
            <w:pPr>
              <w:rPr>
                <w:rFonts w:eastAsia="Times New Roman" w:cs="Arial"/>
                <w:kern w:val="0"/>
                <w:szCs w:val="22"/>
                <w:lang w:val="en-US"/>
                <w14:ligatures w14:val="none"/>
              </w:rPr>
            </w:pPr>
          </w:p>
          <w:p w14:paraId="717BD86C" w14:textId="77777777" w:rsidR="00BB46E7" w:rsidRPr="0043505F" w:rsidRDefault="00BB46E7" w:rsidP="00F416B3">
            <w:pPr>
              <w:rPr>
                <w:rFonts w:eastAsia="Times New Roman" w:cs="Arial"/>
                <w:kern w:val="0"/>
                <w:szCs w:val="22"/>
                <w:lang w:val="en-US"/>
                <w14:ligatures w14:val="none"/>
              </w:rPr>
            </w:pPr>
          </w:p>
          <w:p w14:paraId="372AA5A4"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A214889" w14:textId="77777777" w:rsidR="00BB46E7" w:rsidRPr="0043505F" w:rsidRDefault="00BB46E7" w:rsidP="00F416B3">
            <w:pPr>
              <w:rPr>
                <w:rFonts w:eastAsia="Times New Roman" w:cs="Arial"/>
                <w:kern w:val="0"/>
                <w:szCs w:val="22"/>
                <w:lang w:val="en-US"/>
                <w14:ligatures w14:val="none"/>
              </w:rPr>
            </w:pPr>
          </w:p>
          <w:p w14:paraId="69E8A64E" w14:textId="77777777" w:rsidR="00BB46E7" w:rsidRPr="0043505F" w:rsidRDefault="00BB46E7" w:rsidP="00F416B3">
            <w:pPr>
              <w:rPr>
                <w:rFonts w:eastAsia="Times New Roman" w:cs="Arial"/>
                <w:kern w:val="0"/>
                <w:szCs w:val="22"/>
                <w:lang w:val="en-US"/>
                <w14:ligatures w14:val="none"/>
              </w:rPr>
            </w:pPr>
          </w:p>
          <w:p w14:paraId="0FA6DD66" w14:textId="77777777" w:rsidR="00BB46E7"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D40E5F7" w14:textId="77777777" w:rsidR="00BB46E7" w:rsidRPr="0043505F" w:rsidRDefault="00BB46E7" w:rsidP="00F416B3">
            <w:pPr>
              <w:rPr>
                <w:rFonts w:eastAsia="Times New Roman" w:cs="Arial"/>
                <w:kern w:val="0"/>
                <w:szCs w:val="22"/>
                <w:lang w:val="en-US"/>
                <w14:ligatures w14:val="none"/>
              </w:rPr>
            </w:pPr>
          </w:p>
        </w:tc>
      </w:tr>
    </w:tbl>
    <w:p w14:paraId="31519905" w14:textId="38D1ABFF" w:rsidR="00BB46E7" w:rsidRDefault="00BB46E7" w:rsidP="005B7EE6">
      <w:pPr>
        <w:rPr>
          <w:lang w:val="en-US"/>
        </w:rPr>
      </w:pPr>
    </w:p>
    <w:p w14:paraId="5EC027AF" w14:textId="77777777" w:rsidR="00BB46E7" w:rsidRDefault="00BB46E7">
      <w:pPr>
        <w:rPr>
          <w:lang w:val="en-US"/>
        </w:rPr>
      </w:pPr>
      <w:r>
        <w:rPr>
          <w:lang w:val="en-US"/>
        </w:rPr>
        <w:br w:type="page"/>
      </w:r>
    </w:p>
    <w:p w14:paraId="129D0424" w14:textId="117F072A" w:rsidR="00BB46E7" w:rsidRPr="0043505F" w:rsidRDefault="00BB46E7" w:rsidP="00BB46E7">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9</w:t>
      </w:r>
      <w:r w:rsidRPr="0043505F">
        <w:rPr>
          <w:rFonts w:eastAsia="Times New Roman"/>
          <w:lang w:val="en-US"/>
        </w:rPr>
        <w:t xml:space="preserve"> (</w:t>
      </w:r>
      <w:r>
        <w:rPr>
          <w:rFonts w:eastAsia="Times New Roman"/>
          <w:lang w:val="en-US"/>
        </w:rPr>
        <w:t>R</w:t>
      </w:r>
      <w:r w:rsidRPr="0043505F">
        <w:rPr>
          <w:rFonts w:eastAsia="Times New Roman"/>
          <w:lang w:val="en-US"/>
        </w:rPr>
        <w:t>/501/70</w:t>
      </w:r>
      <w:r>
        <w:rPr>
          <w:rFonts w:eastAsia="Times New Roman"/>
          <w:lang w:val="en-US"/>
        </w:rPr>
        <w:t>1</w:t>
      </w:r>
      <w:r>
        <w:rPr>
          <w:rFonts w:eastAsia="Times New Roman"/>
          <w:lang w:val="en-US"/>
        </w:rPr>
        <w:t>6</w:t>
      </w:r>
      <w:r w:rsidRPr="0043505F">
        <w:rPr>
          <w:rFonts w:eastAsia="Times New Roman"/>
          <w:lang w:val="en-US"/>
        </w:rPr>
        <w:t>)</w:t>
      </w:r>
    </w:p>
    <w:p w14:paraId="2CB490AD" w14:textId="3374E696" w:rsidR="00BB46E7" w:rsidRPr="0017113B" w:rsidRDefault="00BB46E7" w:rsidP="00BB46E7">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TO STEERING AND SUSPENSION</w:t>
      </w:r>
    </w:p>
    <w:p w14:paraId="261F0E26" w14:textId="77777777" w:rsidR="00BB46E7" w:rsidRPr="0043505F" w:rsidRDefault="00BB46E7" w:rsidP="00BB46E7">
      <w:pPr>
        <w:pStyle w:val="Heading3"/>
        <w:jc w:val="center"/>
        <w:rPr>
          <w:rFonts w:eastAsia="Times New Roman"/>
          <w:lang w:val="en-US"/>
        </w:rPr>
      </w:pPr>
      <w:r w:rsidRPr="0043505F">
        <w:rPr>
          <w:rFonts w:eastAsia="Times New Roman"/>
          <w:lang w:val="en-US"/>
        </w:rPr>
        <w:t>ASSESSMENT CRITERIA RECORD</w:t>
      </w:r>
    </w:p>
    <w:p w14:paraId="106E7E5B" w14:textId="77777777" w:rsidR="00BB46E7" w:rsidRPr="0043505F" w:rsidRDefault="00BB46E7" w:rsidP="00BB46E7">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BB46E7" w:rsidRPr="0043505F" w14:paraId="3420B8C2" w14:textId="77777777" w:rsidTr="00F416B3">
        <w:tc>
          <w:tcPr>
            <w:tcW w:w="2269" w:type="dxa"/>
          </w:tcPr>
          <w:p w14:paraId="79F22586" w14:textId="77777777" w:rsidR="00BB46E7" w:rsidRPr="0043505F" w:rsidRDefault="00BB46E7"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599675EC"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C36BC77"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5AE92A59"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3E0A81C2"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BB46E7" w:rsidRPr="0043505F" w14:paraId="19540EAC" w14:textId="77777777" w:rsidTr="00F416B3">
        <w:trPr>
          <w:trHeight w:val="670"/>
        </w:trPr>
        <w:tc>
          <w:tcPr>
            <w:tcW w:w="2269" w:type="dxa"/>
          </w:tcPr>
          <w:p w14:paraId="665CB6AD" w14:textId="77777777" w:rsidR="00BB46E7" w:rsidRPr="00DE6C76" w:rsidRDefault="00BB46E7" w:rsidP="00BB46E7">
            <w:pPr>
              <w:rPr>
                <w:rFonts w:eastAsia="Times New Roman" w:cs="Arial"/>
                <w:bCs/>
                <w:kern w:val="0"/>
                <w:szCs w:val="22"/>
                <w:lang w:val="en-US"/>
                <w14:ligatures w14:val="none"/>
              </w:rPr>
            </w:pPr>
            <w:r w:rsidRPr="00075074">
              <w:rPr>
                <w:b/>
              </w:rPr>
              <w:t>1. Work safely</w:t>
            </w:r>
          </w:p>
        </w:tc>
        <w:tc>
          <w:tcPr>
            <w:tcW w:w="6237" w:type="dxa"/>
          </w:tcPr>
          <w:p w14:paraId="58FA355F" w14:textId="46DB0584" w:rsidR="00BB46E7" w:rsidRPr="0043505F" w:rsidRDefault="00BB46E7" w:rsidP="00BB46E7">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when working on</w:t>
            </w:r>
            <w:r>
              <w:t xml:space="preserve"> </w:t>
            </w:r>
            <w:r w:rsidRPr="00075074">
              <w:t>vehicle steering and suspension systems</w:t>
            </w:r>
          </w:p>
        </w:tc>
        <w:tc>
          <w:tcPr>
            <w:tcW w:w="1676" w:type="dxa"/>
          </w:tcPr>
          <w:p w14:paraId="4B6F56BB" w14:textId="77777777" w:rsidR="00BB46E7" w:rsidRPr="00075074" w:rsidRDefault="00BB46E7" w:rsidP="00BB46E7">
            <w:r w:rsidRPr="00075074">
              <w:t xml:space="preserve">All </w:t>
            </w:r>
            <w:proofErr w:type="spellStart"/>
            <w:r w:rsidRPr="00075074">
              <w:t>Jobcards</w:t>
            </w:r>
            <w:proofErr w:type="spellEnd"/>
          </w:p>
          <w:p w14:paraId="11DE5448" w14:textId="316065A3" w:rsidR="00BB46E7" w:rsidRPr="0043505F" w:rsidRDefault="00BB46E7" w:rsidP="00BB46E7">
            <w:pPr>
              <w:jc w:val="center"/>
              <w:rPr>
                <w:rFonts w:eastAsia="Times New Roman" w:cs="Arial"/>
                <w:kern w:val="0"/>
                <w:szCs w:val="22"/>
                <w:lang w:val="en-US"/>
                <w14:ligatures w14:val="none"/>
              </w:rPr>
            </w:pPr>
          </w:p>
        </w:tc>
      </w:tr>
      <w:tr w:rsidR="00BB46E7" w:rsidRPr="0043505F" w14:paraId="6E7AFC79" w14:textId="77777777" w:rsidTr="00F416B3">
        <w:trPr>
          <w:trHeight w:val="630"/>
        </w:trPr>
        <w:tc>
          <w:tcPr>
            <w:tcW w:w="2269" w:type="dxa"/>
          </w:tcPr>
          <w:p w14:paraId="48C39F05" w14:textId="4330FB16" w:rsidR="00BB46E7" w:rsidRPr="00075074" w:rsidRDefault="00BB46E7" w:rsidP="00BB46E7">
            <w:pPr>
              <w:rPr>
                <w:b/>
              </w:rPr>
            </w:pPr>
            <w:r w:rsidRPr="00075074">
              <w:rPr>
                <w:b/>
              </w:rPr>
              <w:t xml:space="preserve">2. Know </w:t>
            </w:r>
            <w:r w:rsidRPr="00BB46E7">
              <w:rPr>
                <w:b/>
              </w:rPr>
              <w:t>how to remove and replace road wheels</w:t>
            </w:r>
          </w:p>
          <w:p w14:paraId="13B8680C" w14:textId="77777777" w:rsidR="00BB46E7" w:rsidRPr="00DE6C76" w:rsidRDefault="00BB46E7" w:rsidP="00BB46E7">
            <w:pPr>
              <w:rPr>
                <w:rFonts w:eastAsia="Times New Roman" w:cs="Arial"/>
                <w:bCs/>
                <w:kern w:val="0"/>
                <w:szCs w:val="22"/>
                <w:lang w:val="en-US"/>
                <w14:ligatures w14:val="none"/>
              </w:rPr>
            </w:pPr>
          </w:p>
        </w:tc>
        <w:tc>
          <w:tcPr>
            <w:tcW w:w="6237" w:type="dxa"/>
          </w:tcPr>
          <w:p w14:paraId="210326BC" w14:textId="77777777" w:rsidR="00BB46E7" w:rsidRPr="00075074" w:rsidRDefault="00BB46E7" w:rsidP="00BB46E7">
            <w:pPr>
              <w:ind w:left="397" w:hanging="397"/>
            </w:pPr>
            <w:r w:rsidRPr="00075074">
              <w:rPr>
                <w:b/>
              </w:rPr>
              <w:t xml:space="preserve">2.1 </w:t>
            </w:r>
            <w:r w:rsidRPr="00075074">
              <w:t>Remove and replace road wheels with special attention to:</w:t>
            </w:r>
          </w:p>
          <w:p w14:paraId="10F1B173" w14:textId="77777777" w:rsidR="00BB46E7" w:rsidRPr="00075074" w:rsidRDefault="00BB46E7" w:rsidP="00BB46E7">
            <w:pPr>
              <w:pStyle w:val="ListParagraph"/>
              <w:numPr>
                <w:ilvl w:val="0"/>
                <w:numId w:val="105"/>
              </w:numPr>
              <w:tabs>
                <w:tab w:val="left" w:pos="546"/>
                <w:tab w:val="num" w:pos="848"/>
              </w:tabs>
              <w:ind w:firstLine="100"/>
            </w:pPr>
            <w:r w:rsidRPr="00075074">
              <w:t>safe jacking procedure</w:t>
            </w:r>
          </w:p>
          <w:p w14:paraId="23313044" w14:textId="77777777" w:rsidR="00BB46E7" w:rsidRPr="00075074" w:rsidRDefault="00BB46E7" w:rsidP="00BB46E7">
            <w:pPr>
              <w:pStyle w:val="ListParagraph"/>
              <w:numPr>
                <w:ilvl w:val="0"/>
                <w:numId w:val="105"/>
              </w:numPr>
              <w:tabs>
                <w:tab w:val="left" w:pos="546"/>
                <w:tab w:val="num" w:pos="848"/>
              </w:tabs>
              <w:ind w:firstLine="100"/>
            </w:pPr>
            <w:r w:rsidRPr="00075074">
              <w:t>use of correct jacking points</w:t>
            </w:r>
          </w:p>
          <w:p w14:paraId="31156FFA" w14:textId="77777777" w:rsidR="00BB46E7" w:rsidRPr="00075074" w:rsidRDefault="00BB46E7" w:rsidP="00BB46E7">
            <w:pPr>
              <w:pStyle w:val="ListParagraph"/>
              <w:numPr>
                <w:ilvl w:val="0"/>
                <w:numId w:val="105"/>
              </w:numPr>
              <w:tabs>
                <w:tab w:val="left" w:pos="546"/>
                <w:tab w:val="num" w:pos="848"/>
              </w:tabs>
              <w:ind w:firstLine="100"/>
            </w:pPr>
            <w:r w:rsidRPr="00075074">
              <w:t>use of axle stands</w:t>
            </w:r>
          </w:p>
          <w:p w14:paraId="4CA81B66" w14:textId="2850A4B2" w:rsidR="00BB46E7" w:rsidRPr="00BB46E7" w:rsidRDefault="00BB46E7" w:rsidP="00BB46E7">
            <w:pPr>
              <w:pStyle w:val="ListParagraph"/>
              <w:numPr>
                <w:ilvl w:val="0"/>
                <w:numId w:val="105"/>
              </w:numPr>
              <w:ind w:firstLine="100"/>
              <w:rPr>
                <w:rFonts w:eastAsia="Times New Roman" w:cs="Arial"/>
                <w:kern w:val="0"/>
                <w:szCs w:val="22"/>
                <w:lang w:val="en-US"/>
                <w14:ligatures w14:val="none"/>
              </w:rPr>
            </w:pPr>
            <w:r>
              <w:t xml:space="preserve">  </w:t>
            </w:r>
            <w:r w:rsidR="000172B7">
              <w:t>u</w:t>
            </w:r>
            <w:r w:rsidRPr="00075074">
              <w:t>se of torque wrench</w:t>
            </w:r>
          </w:p>
        </w:tc>
        <w:tc>
          <w:tcPr>
            <w:tcW w:w="1676" w:type="dxa"/>
          </w:tcPr>
          <w:p w14:paraId="46DE0BBA" w14:textId="77777777" w:rsidR="00BB46E7" w:rsidRPr="00075074" w:rsidRDefault="00BB46E7" w:rsidP="00BB46E7">
            <w:pPr>
              <w:tabs>
                <w:tab w:val="left" w:pos="546"/>
              </w:tabs>
              <w:ind w:left="567"/>
              <w:jc w:val="center"/>
              <w:rPr>
                <w:b/>
              </w:rPr>
            </w:pPr>
          </w:p>
          <w:p w14:paraId="4963A1E1" w14:textId="77777777" w:rsidR="00BB46E7" w:rsidRPr="00075074" w:rsidRDefault="00BB46E7" w:rsidP="00BB46E7">
            <w:pPr>
              <w:tabs>
                <w:tab w:val="left" w:pos="546"/>
              </w:tabs>
              <w:ind w:left="567"/>
              <w:jc w:val="center"/>
              <w:rPr>
                <w:b/>
              </w:rPr>
            </w:pPr>
          </w:p>
          <w:p w14:paraId="29D1BE37" w14:textId="0E461A0B" w:rsidR="00BB46E7" w:rsidRPr="0043505F" w:rsidRDefault="00BB46E7" w:rsidP="00BB46E7">
            <w:pPr>
              <w:jc w:val="center"/>
              <w:rPr>
                <w:rFonts w:eastAsia="Times New Roman" w:cs="Arial"/>
                <w:kern w:val="0"/>
                <w:szCs w:val="22"/>
                <w:lang w:val="en-US"/>
                <w14:ligatures w14:val="none"/>
              </w:rPr>
            </w:pPr>
            <w:r w:rsidRPr="00075074">
              <w:rPr>
                <w:b/>
              </w:rPr>
              <w:t>9.1</w:t>
            </w:r>
          </w:p>
        </w:tc>
      </w:tr>
      <w:tr w:rsidR="00BB46E7" w:rsidRPr="0043505F" w14:paraId="276A24B6" w14:textId="77777777" w:rsidTr="00F416B3">
        <w:trPr>
          <w:trHeight w:val="712"/>
        </w:trPr>
        <w:tc>
          <w:tcPr>
            <w:tcW w:w="2269" w:type="dxa"/>
          </w:tcPr>
          <w:p w14:paraId="7F34AC82" w14:textId="0F724B8E" w:rsidR="00BB46E7" w:rsidRPr="00DE6C76" w:rsidRDefault="00BB46E7" w:rsidP="00BB46E7">
            <w:pPr>
              <w:rPr>
                <w:rFonts w:eastAsia="Times New Roman" w:cs="Arial"/>
                <w:bCs/>
                <w:kern w:val="0"/>
                <w:szCs w:val="22"/>
                <w:lang w:val="en-US"/>
                <w14:ligatures w14:val="none"/>
              </w:rPr>
            </w:pPr>
            <w:r w:rsidRPr="00075074">
              <w:rPr>
                <w:b/>
              </w:rPr>
              <w:t xml:space="preserve">3. Know </w:t>
            </w:r>
            <w:r w:rsidRPr="00BB46E7">
              <w:rPr>
                <w:b/>
              </w:rPr>
              <w:t>about steering systems</w:t>
            </w:r>
          </w:p>
        </w:tc>
        <w:tc>
          <w:tcPr>
            <w:tcW w:w="6237" w:type="dxa"/>
          </w:tcPr>
          <w:p w14:paraId="701A8C59" w14:textId="77777777" w:rsidR="00BB46E7" w:rsidRPr="00075074" w:rsidRDefault="00BB46E7" w:rsidP="000172B7">
            <w:pPr>
              <w:ind w:left="463" w:hanging="458"/>
            </w:pPr>
            <w:r w:rsidRPr="00075074">
              <w:rPr>
                <w:b/>
                <w:bCs/>
              </w:rPr>
              <w:t>3.1</w:t>
            </w:r>
            <w:r w:rsidRPr="00075074">
              <w:t xml:space="preserve"> Identify and locate main components of a non-power-assisted vehicle steering system</w:t>
            </w:r>
          </w:p>
          <w:p w14:paraId="45871384" w14:textId="77777777" w:rsidR="00BB46E7" w:rsidRPr="00075074" w:rsidRDefault="00BB46E7" w:rsidP="00BB46E7">
            <w:pPr>
              <w:ind w:left="397" w:hanging="392"/>
            </w:pPr>
          </w:p>
          <w:p w14:paraId="6A04790E" w14:textId="77777777" w:rsidR="00BB46E7" w:rsidRPr="00075074" w:rsidRDefault="00BB46E7" w:rsidP="000172B7">
            <w:pPr>
              <w:ind w:left="463" w:hanging="458"/>
            </w:pPr>
            <w:r w:rsidRPr="00075074">
              <w:rPr>
                <w:b/>
                <w:bCs/>
              </w:rPr>
              <w:t xml:space="preserve">3.2 </w:t>
            </w:r>
            <w:r w:rsidRPr="00075074">
              <w:t>Identify and locate main components of a power assisted vehicle steering system</w:t>
            </w:r>
          </w:p>
          <w:p w14:paraId="48A50093" w14:textId="77777777" w:rsidR="00BB46E7" w:rsidRPr="00075074" w:rsidRDefault="00BB46E7" w:rsidP="00BB46E7">
            <w:pPr>
              <w:ind w:left="397" w:hanging="392"/>
            </w:pPr>
          </w:p>
          <w:p w14:paraId="7D13F638" w14:textId="77777777" w:rsidR="00BB46E7" w:rsidRPr="00075074" w:rsidRDefault="00BB46E7" w:rsidP="000172B7">
            <w:pPr>
              <w:ind w:left="463" w:hanging="458"/>
            </w:pPr>
            <w:r w:rsidRPr="00075074">
              <w:rPr>
                <w:b/>
              </w:rPr>
              <w:t>3.3</w:t>
            </w:r>
            <w:r w:rsidRPr="00075074">
              <w:t xml:space="preserve"> Check steering systems for excessive wear and identify key findings</w:t>
            </w:r>
          </w:p>
          <w:p w14:paraId="01D9B4FD" w14:textId="77777777" w:rsidR="00BB46E7" w:rsidRPr="00075074" w:rsidRDefault="00BB46E7" w:rsidP="00BB46E7">
            <w:pPr>
              <w:ind w:left="397" w:hanging="392"/>
            </w:pPr>
          </w:p>
          <w:p w14:paraId="1800FE18" w14:textId="77777777" w:rsidR="00BB46E7" w:rsidRPr="00075074" w:rsidRDefault="00BB46E7" w:rsidP="00BB46E7">
            <w:pPr>
              <w:ind w:left="397" w:hanging="392"/>
            </w:pPr>
            <w:r w:rsidRPr="00075074">
              <w:rPr>
                <w:b/>
                <w:bCs/>
              </w:rPr>
              <w:t>3.4</w:t>
            </w:r>
            <w:r w:rsidRPr="00075074">
              <w:t xml:space="preserve"> Remove and replace track rod end</w:t>
            </w:r>
          </w:p>
          <w:p w14:paraId="79208A54" w14:textId="77777777" w:rsidR="00BB46E7" w:rsidRPr="00075074" w:rsidRDefault="00BB46E7" w:rsidP="00BB46E7">
            <w:pPr>
              <w:ind w:left="567" w:hanging="562"/>
            </w:pPr>
          </w:p>
          <w:p w14:paraId="70679E6A" w14:textId="77777777" w:rsidR="00BB46E7" w:rsidRPr="00075074" w:rsidRDefault="00BB46E7" w:rsidP="00BB46E7">
            <w:pPr>
              <w:ind w:left="567" w:hanging="562"/>
            </w:pPr>
            <w:r w:rsidRPr="00075074">
              <w:rPr>
                <w:b/>
              </w:rPr>
              <w:t xml:space="preserve">3.5 </w:t>
            </w:r>
            <w:r w:rsidRPr="00075074">
              <w:t>Check and adjust front wheel alignment</w:t>
            </w:r>
          </w:p>
          <w:p w14:paraId="523549E8" w14:textId="77777777" w:rsidR="00BB46E7" w:rsidRPr="00075074" w:rsidRDefault="00BB46E7" w:rsidP="00BB46E7">
            <w:pPr>
              <w:rPr>
                <w:b/>
              </w:rPr>
            </w:pPr>
          </w:p>
          <w:p w14:paraId="61613DCB" w14:textId="77777777" w:rsidR="00BB46E7" w:rsidRPr="00075074" w:rsidRDefault="00BB46E7" w:rsidP="00BB46E7">
            <w:pPr>
              <w:ind w:left="397" w:hanging="392"/>
            </w:pPr>
            <w:r w:rsidRPr="00075074">
              <w:rPr>
                <w:b/>
              </w:rPr>
              <w:t xml:space="preserve">3.6 </w:t>
            </w:r>
            <w:r w:rsidRPr="00075074">
              <w:t>Check power assisted steering systems for leaks</w:t>
            </w:r>
          </w:p>
          <w:p w14:paraId="6A8C7FE4" w14:textId="77777777" w:rsidR="00BB46E7" w:rsidRPr="00075074" w:rsidRDefault="00BB46E7" w:rsidP="00BB46E7">
            <w:pPr>
              <w:ind w:left="567" w:hanging="562"/>
            </w:pPr>
          </w:p>
          <w:p w14:paraId="5836DB62" w14:textId="2B13444B" w:rsidR="00BB46E7" w:rsidRPr="0043505F" w:rsidRDefault="00BB46E7" w:rsidP="000172B7">
            <w:pPr>
              <w:ind w:left="463" w:hanging="458"/>
              <w:rPr>
                <w:rFonts w:eastAsia="Times New Roman" w:cs="Arial"/>
                <w:kern w:val="0"/>
                <w:szCs w:val="22"/>
                <w:lang w:val="en-US"/>
                <w14:ligatures w14:val="none"/>
              </w:rPr>
            </w:pPr>
            <w:r w:rsidRPr="00075074">
              <w:rPr>
                <w:b/>
              </w:rPr>
              <w:t>3.7</w:t>
            </w:r>
            <w:r w:rsidRPr="00075074">
              <w:t xml:space="preserve"> Follow correct procedure to check and top-up power assisted steering fluid level</w:t>
            </w:r>
          </w:p>
        </w:tc>
        <w:tc>
          <w:tcPr>
            <w:tcW w:w="1676" w:type="dxa"/>
          </w:tcPr>
          <w:p w14:paraId="465B4766" w14:textId="77777777" w:rsidR="00BB46E7" w:rsidRPr="00075074" w:rsidRDefault="00BB46E7" w:rsidP="00BB46E7">
            <w:pPr>
              <w:ind w:left="397" w:hanging="392"/>
              <w:jc w:val="center"/>
              <w:rPr>
                <w:b/>
              </w:rPr>
            </w:pPr>
            <w:r w:rsidRPr="00075074">
              <w:rPr>
                <w:b/>
              </w:rPr>
              <w:t>9.2</w:t>
            </w:r>
          </w:p>
          <w:p w14:paraId="36CEDD43" w14:textId="77777777" w:rsidR="00BB46E7" w:rsidRPr="00075074" w:rsidRDefault="00BB46E7" w:rsidP="00BB46E7">
            <w:pPr>
              <w:ind w:left="397" w:hanging="392"/>
              <w:jc w:val="center"/>
              <w:rPr>
                <w:b/>
              </w:rPr>
            </w:pPr>
          </w:p>
          <w:p w14:paraId="390B1893" w14:textId="77777777" w:rsidR="00BB46E7" w:rsidRPr="00075074" w:rsidRDefault="00BB46E7" w:rsidP="00BB46E7">
            <w:pPr>
              <w:ind w:left="397" w:hanging="392"/>
              <w:jc w:val="center"/>
              <w:rPr>
                <w:b/>
              </w:rPr>
            </w:pPr>
          </w:p>
          <w:p w14:paraId="79BA92F2" w14:textId="77777777" w:rsidR="00BB46E7" w:rsidRPr="00075074" w:rsidRDefault="00BB46E7" w:rsidP="00BB46E7">
            <w:pPr>
              <w:ind w:left="397" w:hanging="392"/>
              <w:jc w:val="center"/>
              <w:rPr>
                <w:b/>
              </w:rPr>
            </w:pPr>
            <w:r w:rsidRPr="00075074">
              <w:rPr>
                <w:b/>
              </w:rPr>
              <w:t>9.2</w:t>
            </w:r>
          </w:p>
          <w:p w14:paraId="05A43C10" w14:textId="77777777" w:rsidR="00BB46E7" w:rsidRPr="00075074" w:rsidRDefault="00BB46E7" w:rsidP="00BB46E7">
            <w:pPr>
              <w:ind w:left="397" w:hanging="392"/>
              <w:jc w:val="center"/>
              <w:rPr>
                <w:b/>
              </w:rPr>
            </w:pPr>
          </w:p>
          <w:p w14:paraId="08A0E5E4" w14:textId="77777777" w:rsidR="00BB46E7" w:rsidRPr="00075074" w:rsidRDefault="00BB46E7" w:rsidP="00BB46E7">
            <w:pPr>
              <w:ind w:left="397" w:hanging="392"/>
              <w:jc w:val="center"/>
              <w:rPr>
                <w:b/>
              </w:rPr>
            </w:pPr>
          </w:p>
          <w:p w14:paraId="1FA01886" w14:textId="77777777" w:rsidR="00BB46E7" w:rsidRPr="00075074" w:rsidRDefault="00BB46E7" w:rsidP="00BB46E7">
            <w:pPr>
              <w:ind w:left="397" w:hanging="392"/>
              <w:jc w:val="center"/>
              <w:rPr>
                <w:b/>
              </w:rPr>
            </w:pPr>
            <w:r w:rsidRPr="00075074">
              <w:rPr>
                <w:b/>
              </w:rPr>
              <w:t>9.3</w:t>
            </w:r>
          </w:p>
          <w:p w14:paraId="5BD98519" w14:textId="77777777" w:rsidR="00BB46E7" w:rsidRPr="00075074" w:rsidRDefault="00BB46E7" w:rsidP="00BB46E7">
            <w:pPr>
              <w:ind w:left="397" w:hanging="392"/>
              <w:jc w:val="center"/>
              <w:rPr>
                <w:b/>
              </w:rPr>
            </w:pPr>
          </w:p>
          <w:p w14:paraId="42D407AB" w14:textId="77777777" w:rsidR="00BB46E7" w:rsidRPr="00075074" w:rsidRDefault="00BB46E7" w:rsidP="00BB46E7">
            <w:pPr>
              <w:ind w:left="397" w:hanging="392"/>
              <w:jc w:val="center"/>
              <w:rPr>
                <w:b/>
              </w:rPr>
            </w:pPr>
          </w:p>
          <w:p w14:paraId="5B370110" w14:textId="77777777" w:rsidR="00BB46E7" w:rsidRPr="00075074" w:rsidRDefault="00BB46E7" w:rsidP="00BB46E7">
            <w:pPr>
              <w:ind w:left="397" w:hanging="392"/>
              <w:jc w:val="center"/>
              <w:rPr>
                <w:b/>
              </w:rPr>
            </w:pPr>
            <w:r w:rsidRPr="00075074">
              <w:rPr>
                <w:b/>
              </w:rPr>
              <w:t>9.4</w:t>
            </w:r>
          </w:p>
          <w:p w14:paraId="6830A9C3" w14:textId="77777777" w:rsidR="00BB46E7" w:rsidRPr="00075074" w:rsidRDefault="00BB46E7" w:rsidP="00BB46E7">
            <w:pPr>
              <w:ind w:left="397" w:hanging="392"/>
              <w:jc w:val="center"/>
              <w:rPr>
                <w:b/>
              </w:rPr>
            </w:pPr>
          </w:p>
          <w:p w14:paraId="2DED8DB6" w14:textId="77777777" w:rsidR="00BB46E7" w:rsidRPr="00075074" w:rsidRDefault="00BB46E7" w:rsidP="00BB46E7">
            <w:pPr>
              <w:ind w:left="397" w:hanging="392"/>
              <w:jc w:val="center"/>
              <w:rPr>
                <w:b/>
              </w:rPr>
            </w:pPr>
            <w:r w:rsidRPr="00075074">
              <w:rPr>
                <w:b/>
              </w:rPr>
              <w:t>9.4</w:t>
            </w:r>
          </w:p>
          <w:p w14:paraId="0D6239DD" w14:textId="77777777" w:rsidR="00BB46E7" w:rsidRPr="00075074" w:rsidRDefault="00BB46E7" w:rsidP="00BB46E7">
            <w:pPr>
              <w:ind w:left="397" w:hanging="392"/>
              <w:jc w:val="center"/>
              <w:rPr>
                <w:b/>
              </w:rPr>
            </w:pPr>
          </w:p>
          <w:p w14:paraId="0C529659" w14:textId="77777777" w:rsidR="00BB46E7" w:rsidRPr="00075074" w:rsidRDefault="00BB46E7" w:rsidP="00BB46E7">
            <w:pPr>
              <w:ind w:left="397" w:hanging="392"/>
              <w:jc w:val="center"/>
              <w:rPr>
                <w:b/>
              </w:rPr>
            </w:pPr>
            <w:r w:rsidRPr="00075074">
              <w:rPr>
                <w:b/>
              </w:rPr>
              <w:t>9.5</w:t>
            </w:r>
          </w:p>
          <w:p w14:paraId="575E9D9C" w14:textId="77777777" w:rsidR="00BB46E7" w:rsidRPr="00075074" w:rsidRDefault="00BB46E7" w:rsidP="00BB46E7">
            <w:pPr>
              <w:ind w:left="397" w:hanging="392"/>
              <w:jc w:val="center"/>
              <w:rPr>
                <w:b/>
              </w:rPr>
            </w:pPr>
          </w:p>
          <w:p w14:paraId="63D15C3C" w14:textId="77777777" w:rsidR="00BB46E7" w:rsidRPr="00075074" w:rsidRDefault="00BB46E7" w:rsidP="00BB46E7">
            <w:pPr>
              <w:ind w:left="397" w:hanging="392"/>
              <w:jc w:val="center"/>
              <w:rPr>
                <w:b/>
              </w:rPr>
            </w:pPr>
          </w:p>
          <w:p w14:paraId="7762E14C" w14:textId="71CC5F95" w:rsidR="00BB46E7" w:rsidRPr="0043505F" w:rsidRDefault="00BB46E7" w:rsidP="00BB46E7">
            <w:pPr>
              <w:jc w:val="center"/>
              <w:rPr>
                <w:rFonts w:eastAsia="Times New Roman" w:cs="Arial"/>
                <w:kern w:val="0"/>
                <w:szCs w:val="22"/>
                <w:lang w:val="en-US"/>
                <w14:ligatures w14:val="none"/>
              </w:rPr>
            </w:pPr>
            <w:r w:rsidRPr="00075074">
              <w:rPr>
                <w:b/>
              </w:rPr>
              <w:t>9.5</w:t>
            </w:r>
          </w:p>
        </w:tc>
      </w:tr>
      <w:tr w:rsidR="00BB46E7" w:rsidRPr="0043505F" w14:paraId="265E48C2" w14:textId="77777777" w:rsidTr="00F416B3">
        <w:trPr>
          <w:trHeight w:val="698"/>
        </w:trPr>
        <w:tc>
          <w:tcPr>
            <w:tcW w:w="2269" w:type="dxa"/>
          </w:tcPr>
          <w:p w14:paraId="2E0F1696" w14:textId="3D690509" w:rsidR="00BB46E7" w:rsidRPr="00075074" w:rsidRDefault="00BB46E7" w:rsidP="00BB46E7">
            <w:pPr>
              <w:rPr>
                <w:b/>
              </w:rPr>
            </w:pPr>
            <w:r w:rsidRPr="00075074">
              <w:rPr>
                <w:b/>
              </w:rPr>
              <w:t xml:space="preserve">4. Know </w:t>
            </w:r>
            <w:r w:rsidRPr="00BB46E7">
              <w:rPr>
                <w:b/>
              </w:rPr>
              <w:t>about suspension systems</w:t>
            </w:r>
          </w:p>
          <w:p w14:paraId="13E24260" w14:textId="77777777" w:rsidR="00BB46E7" w:rsidRPr="00DE6C76" w:rsidRDefault="00BB46E7" w:rsidP="00BB46E7">
            <w:pPr>
              <w:rPr>
                <w:rFonts w:eastAsia="Times New Roman" w:cs="Arial"/>
                <w:bCs/>
                <w:kern w:val="0"/>
                <w:szCs w:val="22"/>
                <w:lang w:val="en-US"/>
                <w14:ligatures w14:val="none"/>
              </w:rPr>
            </w:pPr>
          </w:p>
        </w:tc>
        <w:tc>
          <w:tcPr>
            <w:tcW w:w="6237" w:type="dxa"/>
          </w:tcPr>
          <w:p w14:paraId="558EA149" w14:textId="77777777" w:rsidR="00BB46E7" w:rsidRPr="00075074" w:rsidRDefault="00BB46E7" w:rsidP="00BB46E7">
            <w:pPr>
              <w:ind w:left="397" w:hanging="392"/>
            </w:pPr>
            <w:r w:rsidRPr="00075074">
              <w:rPr>
                <w:b/>
              </w:rPr>
              <w:t>4.1</w:t>
            </w:r>
            <w:r w:rsidRPr="00075074">
              <w:t xml:space="preserve"> Identify and locate the main components of a vehicle suspension system</w:t>
            </w:r>
          </w:p>
          <w:p w14:paraId="5BCE524C" w14:textId="77777777" w:rsidR="00BB46E7" w:rsidRPr="00075074" w:rsidRDefault="00BB46E7" w:rsidP="00BB46E7">
            <w:pPr>
              <w:ind w:left="397" w:hanging="392"/>
            </w:pPr>
          </w:p>
          <w:p w14:paraId="15381337" w14:textId="77777777" w:rsidR="00BB46E7" w:rsidRPr="00075074" w:rsidRDefault="00BB46E7" w:rsidP="00BB46E7">
            <w:pPr>
              <w:ind w:left="397" w:hanging="392"/>
            </w:pPr>
            <w:r w:rsidRPr="00075074">
              <w:rPr>
                <w:b/>
              </w:rPr>
              <w:t xml:space="preserve">4.2 </w:t>
            </w:r>
            <w:r w:rsidRPr="00075074">
              <w:t>Check suspension system for excessive wear and identify key findings</w:t>
            </w:r>
          </w:p>
          <w:p w14:paraId="2345E426" w14:textId="77777777" w:rsidR="00BB46E7" w:rsidRPr="00075074" w:rsidRDefault="00BB46E7" w:rsidP="00BB46E7">
            <w:pPr>
              <w:ind w:left="397" w:hanging="392"/>
              <w:rPr>
                <w:b/>
              </w:rPr>
            </w:pPr>
          </w:p>
          <w:p w14:paraId="5486877F" w14:textId="77879AAF" w:rsidR="00BB46E7" w:rsidRPr="000172B7" w:rsidRDefault="00BB46E7" w:rsidP="000172B7">
            <w:pPr>
              <w:ind w:left="463" w:hanging="463"/>
              <w:rPr>
                <w:b/>
              </w:rPr>
            </w:pPr>
            <w:r w:rsidRPr="000172B7">
              <w:rPr>
                <w:b/>
                <w:bCs/>
              </w:rPr>
              <w:t xml:space="preserve">4.3 </w:t>
            </w:r>
            <w:r w:rsidRPr="00075074">
              <w:t>Remove and refit front or rear</w:t>
            </w:r>
            <w:r w:rsidRPr="000172B7">
              <w:rPr>
                <w:color w:val="0000FF"/>
              </w:rPr>
              <w:t xml:space="preserve"> </w:t>
            </w:r>
            <w:r w:rsidRPr="00075074">
              <w:t>suspension damper</w:t>
            </w:r>
          </w:p>
        </w:tc>
        <w:tc>
          <w:tcPr>
            <w:tcW w:w="1676" w:type="dxa"/>
          </w:tcPr>
          <w:p w14:paraId="519456C8" w14:textId="77777777" w:rsidR="00BB46E7" w:rsidRPr="00075074" w:rsidRDefault="00BB46E7" w:rsidP="00BB46E7">
            <w:pPr>
              <w:ind w:left="397" w:hanging="392"/>
              <w:jc w:val="center"/>
              <w:rPr>
                <w:b/>
              </w:rPr>
            </w:pPr>
            <w:r w:rsidRPr="00075074">
              <w:rPr>
                <w:b/>
              </w:rPr>
              <w:t>9.6</w:t>
            </w:r>
          </w:p>
          <w:p w14:paraId="42D20ACD" w14:textId="77777777" w:rsidR="00BB46E7" w:rsidRPr="00075074" w:rsidRDefault="00BB46E7" w:rsidP="00BB46E7">
            <w:pPr>
              <w:ind w:left="397" w:hanging="392"/>
              <w:jc w:val="center"/>
              <w:rPr>
                <w:b/>
              </w:rPr>
            </w:pPr>
          </w:p>
          <w:p w14:paraId="0EF533A4" w14:textId="77777777" w:rsidR="00BB46E7" w:rsidRPr="00075074" w:rsidRDefault="00BB46E7" w:rsidP="00BB46E7">
            <w:pPr>
              <w:ind w:left="397" w:hanging="392"/>
              <w:jc w:val="center"/>
              <w:rPr>
                <w:b/>
              </w:rPr>
            </w:pPr>
          </w:p>
          <w:p w14:paraId="6FCAD3E5" w14:textId="77777777" w:rsidR="00BB46E7" w:rsidRPr="00075074" w:rsidRDefault="00BB46E7" w:rsidP="00BB46E7">
            <w:pPr>
              <w:ind w:left="397" w:hanging="392"/>
              <w:jc w:val="center"/>
              <w:rPr>
                <w:b/>
              </w:rPr>
            </w:pPr>
            <w:r w:rsidRPr="00075074">
              <w:rPr>
                <w:b/>
              </w:rPr>
              <w:t>9.3</w:t>
            </w:r>
          </w:p>
          <w:p w14:paraId="532FF6AB" w14:textId="77777777" w:rsidR="00BB46E7" w:rsidRPr="00075074" w:rsidRDefault="00BB46E7" w:rsidP="00BB46E7">
            <w:pPr>
              <w:ind w:left="397" w:hanging="392"/>
              <w:jc w:val="center"/>
              <w:rPr>
                <w:b/>
              </w:rPr>
            </w:pPr>
          </w:p>
          <w:p w14:paraId="7216EF56" w14:textId="77777777" w:rsidR="00BB46E7" w:rsidRPr="00075074" w:rsidRDefault="00BB46E7" w:rsidP="00BB46E7">
            <w:pPr>
              <w:ind w:left="397" w:hanging="392"/>
              <w:jc w:val="center"/>
              <w:rPr>
                <w:b/>
              </w:rPr>
            </w:pPr>
          </w:p>
          <w:p w14:paraId="19B741A6" w14:textId="74E8A1B0" w:rsidR="00BB46E7" w:rsidRPr="0043505F" w:rsidRDefault="00BB46E7" w:rsidP="00BB46E7">
            <w:pPr>
              <w:jc w:val="center"/>
              <w:rPr>
                <w:rFonts w:eastAsia="Times New Roman" w:cs="Arial"/>
                <w:kern w:val="0"/>
                <w:szCs w:val="22"/>
                <w:lang w:val="en-US"/>
                <w14:ligatures w14:val="none"/>
              </w:rPr>
            </w:pPr>
            <w:r w:rsidRPr="00075074">
              <w:rPr>
                <w:b/>
              </w:rPr>
              <w:t>9.7</w:t>
            </w:r>
          </w:p>
        </w:tc>
      </w:tr>
      <w:tr w:rsidR="00BB46E7" w:rsidRPr="0043505F" w14:paraId="5C50B527" w14:textId="77777777" w:rsidTr="00F416B3">
        <w:trPr>
          <w:trHeight w:val="698"/>
        </w:trPr>
        <w:tc>
          <w:tcPr>
            <w:tcW w:w="2269" w:type="dxa"/>
          </w:tcPr>
          <w:p w14:paraId="0A1A10F3" w14:textId="1D22AC4E" w:rsidR="00BB46E7" w:rsidRPr="00075074" w:rsidRDefault="00BB46E7" w:rsidP="00BB46E7">
            <w:pPr>
              <w:rPr>
                <w:b/>
              </w:rPr>
            </w:pPr>
            <w:r w:rsidRPr="00075074">
              <w:rPr>
                <w:b/>
              </w:rPr>
              <w:t xml:space="preserve">5. </w:t>
            </w:r>
            <w:r w:rsidRPr="00BB46E7">
              <w:rPr>
                <w:b/>
              </w:rPr>
              <w:t>Be aware of environmental considerations</w:t>
            </w:r>
          </w:p>
        </w:tc>
        <w:tc>
          <w:tcPr>
            <w:tcW w:w="6237" w:type="dxa"/>
          </w:tcPr>
          <w:p w14:paraId="50500D48" w14:textId="1B8FC910" w:rsidR="00BB46E7" w:rsidRPr="00075074" w:rsidRDefault="00BB46E7" w:rsidP="00BB46E7">
            <w:pPr>
              <w:rPr>
                <w:bCs/>
              </w:rPr>
            </w:pPr>
            <w:r w:rsidRPr="00075074">
              <w:rPr>
                <w:b/>
              </w:rPr>
              <w:t xml:space="preserve">5.1 </w:t>
            </w:r>
            <w:r w:rsidRPr="00075074">
              <w:rPr>
                <w:bCs/>
              </w:rPr>
              <w:t>Demonstrate appropriate ways to dispose of waste products in accordance with environmental guidance</w:t>
            </w:r>
          </w:p>
        </w:tc>
        <w:tc>
          <w:tcPr>
            <w:tcW w:w="1676" w:type="dxa"/>
          </w:tcPr>
          <w:p w14:paraId="33CF2101" w14:textId="77777777" w:rsidR="00BB46E7" w:rsidRPr="00075074" w:rsidRDefault="00BB46E7" w:rsidP="00BB46E7">
            <w:pPr>
              <w:ind w:left="397" w:hanging="397"/>
              <w:jc w:val="center"/>
              <w:rPr>
                <w:bCs/>
                <w:iCs/>
              </w:rPr>
            </w:pPr>
          </w:p>
          <w:p w14:paraId="73CEB708" w14:textId="2C31EE38" w:rsidR="00BB46E7" w:rsidRPr="00075074" w:rsidRDefault="00BB46E7" w:rsidP="00BB46E7">
            <w:pPr>
              <w:jc w:val="center"/>
            </w:pPr>
            <w:r w:rsidRPr="00075074">
              <w:rPr>
                <w:b/>
              </w:rPr>
              <w:t>9.8</w:t>
            </w:r>
          </w:p>
        </w:tc>
      </w:tr>
    </w:tbl>
    <w:p w14:paraId="53F0469A" w14:textId="77777777" w:rsidR="00BB46E7" w:rsidRPr="0043505F" w:rsidRDefault="00BB46E7" w:rsidP="00BB46E7">
      <w:pPr>
        <w:ind w:left="-709" w:right="-908"/>
        <w:rPr>
          <w:rFonts w:eastAsia="Times New Roman" w:cs="Arial"/>
          <w:b/>
          <w:kern w:val="0"/>
          <w:sz w:val="20"/>
          <w:szCs w:val="20"/>
          <w:lang w:val="en-US"/>
          <w14:ligatures w14:val="none"/>
        </w:rPr>
      </w:pPr>
    </w:p>
    <w:p w14:paraId="43D17410" w14:textId="77777777" w:rsidR="00BB46E7" w:rsidRDefault="00BB46E7" w:rsidP="00BB46E7">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55E55CA" w14:textId="77777777" w:rsidR="00BB46E7" w:rsidRDefault="00BB46E7" w:rsidP="00BB46E7">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BB46E7" w:rsidRPr="0043505F" w14:paraId="4A6473D5"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0E0744"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8399038"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35EB059" w14:textId="77777777" w:rsidR="00BB46E7" w:rsidRDefault="00BB46E7" w:rsidP="00F416B3">
            <w:pPr>
              <w:rPr>
                <w:rFonts w:eastAsia="Times New Roman" w:cs="Arial"/>
                <w:kern w:val="0"/>
                <w:szCs w:val="22"/>
                <w:lang w:val="en-US"/>
                <w14:ligatures w14:val="none"/>
              </w:rPr>
            </w:pPr>
          </w:p>
          <w:p w14:paraId="72A037D8" w14:textId="77777777" w:rsidR="00BB46E7" w:rsidRDefault="00BB46E7" w:rsidP="00F416B3">
            <w:pPr>
              <w:rPr>
                <w:rFonts w:eastAsia="Times New Roman" w:cs="Arial"/>
                <w:kern w:val="0"/>
                <w:szCs w:val="22"/>
                <w:lang w:val="en-US"/>
                <w14:ligatures w14:val="none"/>
              </w:rPr>
            </w:pPr>
          </w:p>
          <w:p w14:paraId="078B60CB" w14:textId="77777777" w:rsidR="00BB46E7" w:rsidRDefault="00BB46E7" w:rsidP="00F416B3">
            <w:pPr>
              <w:rPr>
                <w:rFonts w:eastAsia="Times New Roman" w:cs="Arial"/>
                <w:kern w:val="0"/>
                <w:szCs w:val="22"/>
                <w:lang w:val="en-US"/>
                <w14:ligatures w14:val="none"/>
              </w:rPr>
            </w:pPr>
          </w:p>
          <w:p w14:paraId="090D0106" w14:textId="77777777" w:rsidR="00BB46E7" w:rsidRDefault="00BB46E7" w:rsidP="00F416B3">
            <w:pPr>
              <w:rPr>
                <w:rFonts w:eastAsia="Times New Roman" w:cs="Arial"/>
                <w:kern w:val="0"/>
                <w:szCs w:val="22"/>
                <w:lang w:val="en-US"/>
                <w14:ligatures w14:val="none"/>
              </w:rPr>
            </w:pPr>
          </w:p>
          <w:p w14:paraId="52ECFC46" w14:textId="77777777" w:rsidR="00BB46E7" w:rsidRDefault="00BB46E7" w:rsidP="00F416B3">
            <w:pPr>
              <w:rPr>
                <w:rFonts w:eastAsia="Times New Roman" w:cs="Arial"/>
                <w:kern w:val="0"/>
                <w:szCs w:val="22"/>
                <w:lang w:val="en-US"/>
                <w14:ligatures w14:val="none"/>
              </w:rPr>
            </w:pPr>
          </w:p>
          <w:p w14:paraId="6896F300" w14:textId="77777777" w:rsidR="00BB46E7" w:rsidRDefault="00BB46E7" w:rsidP="00F416B3">
            <w:pPr>
              <w:rPr>
                <w:rFonts w:eastAsia="Times New Roman" w:cs="Arial"/>
                <w:kern w:val="0"/>
                <w:szCs w:val="22"/>
                <w:lang w:val="en-US"/>
                <w14:ligatures w14:val="none"/>
              </w:rPr>
            </w:pPr>
          </w:p>
          <w:p w14:paraId="01F54495" w14:textId="77777777" w:rsidR="00BB46E7" w:rsidRDefault="00BB46E7" w:rsidP="00F416B3">
            <w:pPr>
              <w:rPr>
                <w:rFonts w:eastAsia="Times New Roman" w:cs="Arial"/>
                <w:kern w:val="0"/>
                <w:szCs w:val="22"/>
                <w:lang w:val="en-US"/>
                <w14:ligatures w14:val="none"/>
              </w:rPr>
            </w:pPr>
          </w:p>
          <w:p w14:paraId="3954CC17" w14:textId="77777777" w:rsidR="00BB46E7" w:rsidRDefault="00BB46E7" w:rsidP="00F416B3">
            <w:pPr>
              <w:rPr>
                <w:rFonts w:eastAsia="Times New Roman" w:cs="Arial"/>
                <w:kern w:val="0"/>
                <w:szCs w:val="22"/>
                <w:lang w:val="en-US"/>
                <w14:ligatures w14:val="none"/>
              </w:rPr>
            </w:pPr>
          </w:p>
          <w:p w14:paraId="05265E89" w14:textId="77777777" w:rsidR="00BB46E7" w:rsidRDefault="00BB46E7" w:rsidP="00F416B3">
            <w:pPr>
              <w:rPr>
                <w:rFonts w:eastAsia="Times New Roman" w:cs="Arial"/>
                <w:kern w:val="0"/>
                <w:szCs w:val="22"/>
                <w:lang w:val="en-US"/>
                <w14:ligatures w14:val="none"/>
              </w:rPr>
            </w:pPr>
          </w:p>
          <w:p w14:paraId="2C055F86" w14:textId="77777777" w:rsidR="00BB46E7" w:rsidRDefault="00BB46E7" w:rsidP="00F416B3">
            <w:pPr>
              <w:rPr>
                <w:rFonts w:eastAsia="Times New Roman" w:cs="Arial"/>
                <w:kern w:val="0"/>
                <w:szCs w:val="22"/>
                <w:lang w:val="en-US"/>
                <w14:ligatures w14:val="none"/>
              </w:rPr>
            </w:pPr>
          </w:p>
          <w:p w14:paraId="652E6288" w14:textId="77777777" w:rsidR="00BB46E7" w:rsidRDefault="00BB46E7" w:rsidP="00F416B3">
            <w:pPr>
              <w:rPr>
                <w:rFonts w:eastAsia="Times New Roman" w:cs="Arial"/>
                <w:kern w:val="0"/>
                <w:szCs w:val="22"/>
                <w:lang w:val="en-US"/>
                <w14:ligatures w14:val="none"/>
              </w:rPr>
            </w:pPr>
          </w:p>
          <w:p w14:paraId="3F86E6DB" w14:textId="77777777" w:rsidR="00BB46E7" w:rsidRDefault="00BB46E7" w:rsidP="00F416B3">
            <w:pPr>
              <w:rPr>
                <w:rFonts w:eastAsia="Times New Roman" w:cs="Arial"/>
                <w:kern w:val="0"/>
                <w:szCs w:val="22"/>
                <w:lang w:val="en-US"/>
                <w14:ligatures w14:val="none"/>
              </w:rPr>
            </w:pPr>
          </w:p>
          <w:p w14:paraId="3553252B" w14:textId="77777777" w:rsidR="00BB46E7" w:rsidRDefault="00BB46E7" w:rsidP="00F416B3">
            <w:pPr>
              <w:rPr>
                <w:rFonts w:eastAsia="Times New Roman" w:cs="Arial"/>
                <w:kern w:val="0"/>
                <w:szCs w:val="22"/>
                <w:lang w:val="en-US"/>
                <w14:ligatures w14:val="none"/>
              </w:rPr>
            </w:pPr>
          </w:p>
          <w:p w14:paraId="51C5B2A5" w14:textId="77777777" w:rsidR="00BB46E7" w:rsidRDefault="00BB46E7" w:rsidP="00F416B3">
            <w:pPr>
              <w:rPr>
                <w:rFonts w:eastAsia="Times New Roman" w:cs="Arial"/>
                <w:kern w:val="0"/>
                <w:szCs w:val="22"/>
                <w:lang w:val="en-US"/>
                <w14:ligatures w14:val="none"/>
              </w:rPr>
            </w:pPr>
          </w:p>
          <w:p w14:paraId="28633D7C" w14:textId="77777777" w:rsidR="00BB46E7" w:rsidRDefault="00BB46E7" w:rsidP="00F416B3">
            <w:pPr>
              <w:rPr>
                <w:rFonts w:eastAsia="Times New Roman" w:cs="Arial"/>
                <w:kern w:val="0"/>
                <w:szCs w:val="22"/>
                <w:lang w:val="en-US"/>
                <w14:ligatures w14:val="none"/>
              </w:rPr>
            </w:pPr>
          </w:p>
          <w:p w14:paraId="023A73D9" w14:textId="77777777" w:rsidR="00BB46E7" w:rsidRDefault="00BB46E7" w:rsidP="00F416B3">
            <w:pPr>
              <w:rPr>
                <w:rFonts w:eastAsia="Times New Roman" w:cs="Arial"/>
                <w:kern w:val="0"/>
                <w:szCs w:val="22"/>
                <w:lang w:val="en-US"/>
                <w14:ligatures w14:val="none"/>
              </w:rPr>
            </w:pPr>
          </w:p>
          <w:p w14:paraId="177B0F58" w14:textId="77777777" w:rsidR="00BB46E7" w:rsidRDefault="00BB46E7" w:rsidP="00F416B3">
            <w:pPr>
              <w:rPr>
                <w:rFonts w:eastAsia="Times New Roman" w:cs="Arial"/>
                <w:kern w:val="0"/>
                <w:szCs w:val="22"/>
                <w:lang w:val="en-US"/>
                <w14:ligatures w14:val="none"/>
              </w:rPr>
            </w:pPr>
          </w:p>
          <w:p w14:paraId="67086FB2" w14:textId="77777777" w:rsidR="00BB46E7" w:rsidRDefault="00BB46E7" w:rsidP="00F416B3">
            <w:pPr>
              <w:rPr>
                <w:rFonts w:eastAsia="Times New Roman" w:cs="Arial"/>
                <w:kern w:val="0"/>
                <w:szCs w:val="22"/>
                <w:lang w:val="en-US"/>
                <w14:ligatures w14:val="none"/>
              </w:rPr>
            </w:pPr>
          </w:p>
          <w:p w14:paraId="49B1F081" w14:textId="77777777" w:rsidR="00BB46E7" w:rsidRPr="0043505F" w:rsidRDefault="00BB46E7" w:rsidP="00F416B3">
            <w:pPr>
              <w:rPr>
                <w:rFonts w:eastAsia="Times New Roman" w:cs="Arial"/>
                <w:kern w:val="0"/>
                <w:szCs w:val="22"/>
                <w:lang w:val="en-US"/>
                <w14:ligatures w14:val="none"/>
              </w:rPr>
            </w:pPr>
          </w:p>
        </w:tc>
      </w:tr>
    </w:tbl>
    <w:p w14:paraId="1F31E109" w14:textId="382D5795" w:rsidR="000172B7" w:rsidRDefault="000172B7" w:rsidP="005B7EE6">
      <w:pPr>
        <w:rPr>
          <w:lang w:val="en-US"/>
        </w:rPr>
      </w:pPr>
    </w:p>
    <w:p w14:paraId="3E85CFDD" w14:textId="77777777" w:rsidR="000172B7" w:rsidRDefault="000172B7">
      <w:pPr>
        <w:rPr>
          <w:lang w:val="en-US"/>
        </w:rPr>
      </w:pPr>
      <w:r>
        <w:rPr>
          <w:lang w:val="en-US"/>
        </w:rPr>
        <w:br w:type="page"/>
      </w:r>
    </w:p>
    <w:p w14:paraId="26918879" w14:textId="77777777" w:rsidR="00BB46E7" w:rsidRDefault="00BB46E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0172B7" w:rsidRPr="0043505F" w14:paraId="3FB3231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4BD5AAE" w14:textId="71850A56" w:rsidR="000172B7" w:rsidRPr="0043505F" w:rsidRDefault="000172B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F4C8BDE" w14:textId="4C260FE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rFonts w:eastAsia="Times New Roman" w:cs="Arial"/>
                <w:b/>
                <w:kern w:val="0"/>
                <w:szCs w:val="22"/>
                <w:lang w:val="en-US"/>
                <w14:ligatures w14:val="none"/>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69EA880" w14:textId="12269992"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9.1</w:t>
            </w:r>
          </w:p>
        </w:tc>
      </w:tr>
    </w:tbl>
    <w:p w14:paraId="56554B05" w14:textId="77777777" w:rsidR="000172B7" w:rsidRPr="0043505F" w:rsidRDefault="000172B7" w:rsidP="000172B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0172B7" w:rsidRPr="0043505F" w14:paraId="2BF241E2" w14:textId="77777777" w:rsidTr="000172B7">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2BE4B9" w14:textId="2CA1311F" w:rsidR="000172B7" w:rsidRPr="0043505F" w:rsidRDefault="000172B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172B7">
              <w:rPr>
                <w:rFonts w:eastAsia="Times New Roman" w:cs="Arial"/>
                <w:b/>
                <w:kern w:val="0"/>
                <w:szCs w:val="22"/>
                <w:lang w:val="en-US"/>
                <w14:ligatures w14:val="none"/>
              </w:rPr>
              <w:t>Remove and Replace Road Wheel</w:t>
            </w:r>
          </w:p>
        </w:tc>
      </w:tr>
    </w:tbl>
    <w:p w14:paraId="07D6492E" w14:textId="77777777" w:rsidR="000172B7" w:rsidRDefault="000172B7" w:rsidP="000172B7">
      <w:pPr>
        <w:rPr>
          <w:rFonts w:eastAsia="Times New Roman" w:cs="Arial"/>
          <w:kern w:val="0"/>
          <w:szCs w:val="22"/>
          <w:lang w:val="en-US"/>
          <w14:ligatures w14:val="none"/>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835"/>
        <w:gridCol w:w="2126"/>
        <w:gridCol w:w="1843"/>
      </w:tblGrid>
      <w:tr w:rsidR="000172B7" w:rsidRPr="00075074" w14:paraId="6FD5AD62" w14:textId="77777777" w:rsidTr="000172B7">
        <w:tc>
          <w:tcPr>
            <w:tcW w:w="2977" w:type="dxa"/>
            <w:tcBorders>
              <w:bottom w:val="single" w:sz="4" w:space="0" w:color="35B1F5" w:themeColor="accent2" w:themeTint="80"/>
            </w:tcBorders>
            <w:shd w:val="clear" w:color="auto" w:fill="043956" w:themeFill="accent2"/>
          </w:tcPr>
          <w:p w14:paraId="185C9D36" w14:textId="77777777" w:rsidR="000172B7" w:rsidRPr="00075074" w:rsidRDefault="000172B7" w:rsidP="00F416B3">
            <w:pPr>
              <w:rPr>
                <w:b/>
              </w:rPr>
            </w:pPr>
            <w:r w:rsidRPr="00075074">
              <w:rPr>
                <w:b/>
              </w:rPr>
              <w:t>Vehicle Details</w:t>
            </w:r>
          </w:p>
        </w:tc>
        <w:tc>
          <w:tcPr>
            <w:tcW w:w="2835" w:type="dxa"/>
            <w:tcBorders>
              <w:bottom w:val="single" w:sz="4" w:space="0" w:color="35B1F5" w:themeColor="accent2" w:themeTint="80"/>
            </w:tcBorders>
            <w:shd w:val="clear" w:color="auto" w:fill="043956" w:themeFill="accent2"/>
          </w:tcPr>
          <w:p w14:paraId="3407EB9F" w14:textId="77777777" w:rsidR="000172B7" w:rsidRPr="00075074" w:rsidRDefault="000172B7" w:rsidP="00F416B3">
            <w:pPr>
              <w:rPr>
                <w:b/>
              </w:rPr>
            </w:pPr>
            <w:r w:rsidRPr="00075074">
              <w:rPr>
                <w:b/>
              </w:rPr>
              <w:t>Special Tools</w:t>
            </w:r>
          </w:p>
        </w:tc>
        <w:tc>
          <w:tcPr>
            <w:tcW w:w="3969" w:type="dxa"/>
            <w:gridSpan w:val="2"/>
            <w:tcBorders>
              <w:bottom w:val="single" w:sz="4" w:space="0" w:color="35B1F5" w:themeColor="accent2" w:themeTint="80"/>
            </w:tcBorders>
            <w:shd w:val="clear" w:color="auto" w:fill="043956" w:themeFill="accent2"/>
          </w:tcPr>
          <w:p w14:paraId="2EE705C9" w14:textId="77777777" w:rsidR="000172B7" w:rsidRPr="00075074" w:rsidRDefault="000172B7" w:rsidP="00F416B3">
            <w:pPr>
              <w:rPr>
                <w:b/>
              </w:rPr>
            </w:pPr>
            <w:r w:rsidRPr="00075074">
              <w:rPr>
                <w:b/>
              </w:rPr>
              <w:t>Data</w:t>
            </w:r>
          </w:p>
        </w:tc>
      </w:tr>
      <w:tr w:rsidR="000172B7" w:rsidRPr="00075074" w14:paraId="30E9AC4E" w14:textId="77777777" w:rsidTr="000172B7">
        <w:trPr>
          <w:trHeight w:val="780"/>
        </w:trPr>
        <w:tc>
          <w:tcPr>
            <w:tcW w:w="2977"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697FBC" w14:textId="77777777" w:rsidR="000172B7" w:rsidRPr="00075074" w:rsidRDefault="000172B7" w:rsidP="00F416B3">
            <w:pPr>
              <w:rPr>
                <w:sz w:val="16"/>
                <w:szCs w:val="16"/>
              </w:rPr>
            </w:pPr>
          </w:p>
          <w:p w14:paraId="3156484F" w14:textId="77777777" w:rsidR="000172B7" w:rsidRPr="00075074" w:rsidRDefault="000172B7" w:rsidP="00F416B3">
            <w:pPr>
              <w:rPr>
                <w:sz w:val="18"/>
                <w:szCs w:val="18"/>
              </w:rPr>
            </w:pPr>
          </w:p>
          <w:p w14:paraId="5620BFA9" w14:textId="77777777" w:rsidR="000172B7" w:rsidRPr="00075074" w:rsidRDefault="000172B7" w:rsidP="00F416B3">
            <w:r w:rsidRPr="00075074">
              <w:t>Make_______________</w:t>
            </w:r>
          </w:p>
          <w:p w14:paraId="4165A2BE" w14:textId="77777777" w:rsidR="000172B7" w:rsidRPr="00075074" w:rsidRDefault="000172B7" w:rsidP="00F416B3">
            <w:pPr>
              <w:rPr>
                <w:sz w:val="16"/>
                <w:szCs w:val="16"/>
              </w:rPr>
            </w:pPr>
          </w:p>
          <w:p w14:paraId="73211F86" w14:textId="77777777" w:rsidR="000172B7" w:rsidRPr="00075074" w:rsidRDefault="000172B7" w:rsidP="00F416B3">
            <w:pPr>
              <w:rPr>
                <w:sz w:val="18"/>
                <w:szCs w:val="18"/>
              </w:rPr>
            </w:pPr>
          </w:p>
          <w:p w14:paraId="58C342FA" w14:textId="77777777" w:rsidR="000172B7" w:rsidRPr="00075074" w:rsidRDefault="000172B7" w:rsidP="00F416B3">
            <w:pPr>
              <w:rPr>
                <w:sz w:val="18"/>
                <w:szCs w:val="18"/>
              </w:rPr>
            </w:pPr>
          </w:p>
          <w:p w14:paraId="55ED4EDB" w14:textId="77777777" w:rsidR="000172B7" w:rsidRPr="00075074" w:rsidRDefault="000172B7" w:rsidP="00F416B3">
            <w:r w:rsidRPr="00075074">
              <w:t>Model_______________</w:t>
            </w:r>
          </w:p>
          <w:p w14:paraId="0BF6FFD4" w14:textId="77777777" w:rsidR="000172B7" w:rsidRPr="00075074" w:rsidRDefault="000172B7" w:rsidP="00F416B3">
            <w:pPr>
              <w:rPr>
                <w:sz w:val="16"/>
                <w:szCs w:val="16"/>
              </w:rPr>
            </w:pPr>
          </w:p>
          <w:p w14:paraId="1DC11A72" w14:textId="77777777" w:rsidR="000172B7" w:rsidRPr="00075074" w:rsidRDefault="000172B7" w:rsidP="00F416B3">
            <w:pPr>
              <w:rPr>
                <w:sz w:val="18"/>
                <w:szCs w:val="18"/>
              </w:rPr>
            </w:pPr>
          </w:p>
          <w:p w14:paraId="14204442" w14:textId="77777777" w:rsidR="000172B7" w:rsidRPr="00075074" w:rsidRDefault="000172B7" w:rsidP="00F416B3">
            <w:pPr>
              <w:rPr>
                <w:sz w:val="18"/>
                <w:szCs w:val="18"/>
              </w:rPr>
            </w:pPr>
          </w:p>
          <w:p w14:paraId="34E75E56" w14:textId="77777777" w:rsidR="000172B7" w:rsidRPr="00075074" w:rsidRDefault="000172B7" w:rsidP="00F416B3">
            <w:r w:rsidRPr="00075074">
              <w:t>Year________________</w:t>
            </w:r>
          </w:p>
          <w:p w14:paraId="2B1AD239" w14:textId="77777777" w:rsidR="000172B7" w:rsidRPr="00075074" w:rsidRDefault="000172B7" w:rsidP="00F416B3"/>
        </w:tc>
        <w:tc>
          <w:tcPr>
            <w:tcW w:w="2835"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FFAB66" w14:textId="77777777" w:rsidR="000172B7" w:rsidRPr="00075074" w:rsidRDefault="000172B7" w:rsidP="00F416B3"/>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715F47F6" w14:textId="77777777" w:rsidR="000172B7" w:rsidRPr="00075074" w:rsidRDefault="000172B7" w:rsidP="00F416B3">
            <w:pPr>
              <w:rPr>
                <w:sz w:val="14"/>
                <w:szCs w:val="14"/>
              </w:rPr>
            </w:pPr>
          </w:p>
          <w:p w14:paraId="6F589563" w14:textId="77777777" w:rsidR="000172B7" w:rsidRPr="00075074" w:rsidRDefault="000172B7" w:rsidP="00F416B3">
            <w:smartTag w:uri="urn:schemas-microsoft-com:office:smarttags" w:element="City">
              <w:smartTag w:uri="urn:schemas-microsoft-com:office:smarttags" w:element="place">
                <w:r w:rsidRPr="00075074">
                  <w:t>Tyre</w:t>
                </w:r>
              </w:smartTag>
            </w:smartTag>
            <w:r w:rsidRPr="00075074">
              <w:t xml:space="preserve"> Size</w:t>
            </w:r>
          </w:p>
          <w:p w14:paraId="3467DBE5" w14:textId="77777777" w:rsidR="000172B7" w:rsidRPr="00075074" w:rsidRDefault="000172B7" w:rsidP="00F416B3">
            <w:pPr>
              <w:rPr>
                <w:b/>
                <w:sz w:val="14"/>
                <w:szCs w:val="14"/>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FFFFFF"/>
            <w:vAlign w:val="center"/>
          </w:tcPr>
          <w:p w14:paraId="0F6BAD72" w14:textId="77777777" w:rsidR="000172B7" w:rsidRPr="00075074" w:rsidRDefault="000172B7" w:rsidP="00F416B3">
            <w:pPr>
              <w:rPr>
                <w:b/>
              </w:rPr>
            </w:pPr>
          </w:p>
        </w:tc>
      </w:tr>
      <w:tr w:rsidR="000172B7" w:rsidRPr="00075074" w14:paraId="75089913" w14:textId="77777777" w:rsidTr="000172B7">
        <w:trPr>
          <w:trHeight w:val="716"/>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840787" w14:textId="77777777" w:rsidR="000172B7" w:rsidRPr="00075074" w:rsidRDefault="000172B7"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217BB1" w14:textId="77777777" w:rsidR="000172B7" w:rsidRPr="00075074" w:rsidRDefault="000172B7" w:rsidP="00F416B3"/>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A93113D" w14:textId="77777777" w:rsidR="000172B7" w:rsidRPr="00075074" w:rsidRDefault="000172B7" w:rsidP="00F416B3">
            <w:r w:rsidRPr="00075074">
              <w:t>Wheel Condition</w:t>
            </w: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092621" w14:textId="77777777" w:rsidR="000172B7" w:rsidRPr="00075074" w:rsidRDefault="000172B7" w:rsidP="00F416B3"/>
        </w:tc>
      </w:tr>
      <w:tr w:rsidR="000172B7" w:rsidRPr="00075074" w14:paraId="15637149" w14:textId="77777777" w:rsidTr="000172B7">
        <w:trPr>
          <w:trHeight w:val="69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E56CFB" w14:textId="77777777" w:rsidR="000172B7" w:rsidRPr="00075074" w:rsidRDefault="000172B7"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92B56C" w14:textId="77777777" w:rsidR="000172B7" w:rsidRPr="00075074" w:rsidRDefault="000172B7" w:rsidP="00F416B3"/>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7046BAB6" w14:textId="77777777" w:rsidR="000172B7" w:rsidRPr="00075074" w:rsidRDefault="000172B7" w:rsidP="00F416B3">
            <w:smartTag w:uri="urn:schemas-microsoft-com:office:smarttags" w:element="City">
              <w:smartTag w:uri="urn:schemas-microsoft-com:office:smarttags" w:element="place">
                <w:r w:rsidRPr="00075074">
                  <w:t>Tyre</w:t>
                </w:r>
              </w:smartTag>
            </w:smartTag>
            <w:r w:rsidRPr="00075074">
              <w:t xml:space="preserve"> Wear</w:t>
            </w: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75C716" w14:textId="77777777" w:rsidR="000172B7" w:rsidRPr="00075074" w:rsidRDefault="000172B7" w:rsidP="00F416B3"/>
        </w:tc>
      </w:tr>
      <w:tr w:rsidR="000172B7" w:rsidRPr="00075074" w14:paraId="29792761" w14:textId="77777777" w:rsidTr="000172B7">
        <w:trPr>
          <w:trHeight w:val="69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FDAC47" w14:textId="77777777" w:rsidR="000172B7" w:rsidRPr="00075074" w:rsidRDefault="000172B7"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C6E074" w14:textId="77777777" w:rsidR="000172B7" w:rsidRPr="00075074" w:rsidRDefault="000172B7" w:rsidP="00F416B3"/>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09DB8FB" w14:textId="77777777" w:rsidR="000172B7" w:rsidRPr="00075074" w:rsidRDefault="000172B7" w:rsidP="00F416B3">
            <w:r w:rsidRPr="00075074">
              <w:t>Tread Depth</w:t>
            </w: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CE2BF5" w14:textId="77777777" w:rsidR="000172B7" w:rsidRPr="00075074" w:rsidRDefault="000172B7" w:rsidP="00F416B3"/>
        </w:tc>
      </w:tr>
      <w:tr w:rsidR="000172B7" w:rsidRPr="00075074" w14:paraId="1F7D0F01" w14:textId="77777777" w:rsidTr="000172B7">
        <w:trPr>
          <w:trHeight w:val="69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E87D38" w14:textId="77777777" w:rsidR="000172B7" w:rsidRPr="00075074" w:rsidRDefault="000172B7"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18A40A" w14:textId="77777777" w:rsidR="000172B7" w:rsidRPr="00075074" w:rsidRDefault="000172B7" w:rsidP="00F416B3"/>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5559CD2D" w14:textId="77777777" w:rsidR="000172B7" w:rsidRPr="00075074" w:rsidRDefault="000172B7" w:rsidP="00F416B3">
            <w:r w:rsidRPr="00075074">
              <w:t>Minimum Legal Tread Depth</w:t>
            </w: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21245E" w14:textId="77777777" w:rsidR="000172B7" w:rsidRPr="00075074" w:rsidRDefault="000172B7" w:rsidP="00F416B3"/>
        </w:tc>
      </w:tr>
      <w:tr w:rsidR="000172B7" w:rsidRPr="00075074" w14:paraId="65F68C36" w14:textId="77777777" w:rsidTr="000172B7">
        <w:trPr>
          <w:trHeight w:val="754"/>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B55FB9" w14:textId="77777777" w:rsidR="000172B7" w:rsidRPr="00075074" w:rsidRDefault="000172B7"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260531" w14:textId="77777777" w:rsidR="000172B7" w:rsidRPr="00075074" w:rsidRDefault="000172B7" w:rsidP="00F416B3"/>
        </w:tc>
        <w:tc>
          <w:tcPr>
            <w:tcW w:w="21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5A1D922" w14:textId="77777777" w:rsidR="000172B7" w:rsidRPr="00075074" w:rsidRDefault="000172B7" w:rsidP="00F416B3">
            <w:r w:rsidRPr="00075074">
              <w:t>Wheel Nut Torque</w:t>
            </w: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13A6E6" w14:textId="77777777" w:rsidR="000172B7" w:rsidRPr="00075074" w:rsidRDefault="000172B7" w:rsidP="00F416B3"/>
        </w:tc>
      </w:tr>
      <w:tr w:rsidR="000172B7" w:rsidRPr="00075074" w14:paraId="6FE72172" w14:textId="77777777" w:rsidTr="000172B7">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6DD879" w14:textId="77777777" w:rsidR="000172B7" w:rsidRPr="00075074" w:rsidRDefault="000172B7" w:rsidP="00F416B3">
            <w:pPr>
              <w:rPr>
                <w:b/>
              </w:rPr>
            </w:pPr>
            <w:r w:rsidRPr="00075074">
              <w:rPr>
                <w:b/>
              </w:rPr>
              <w:t>Instructions to Learners</w:t>
            </w:r>
            <w:r w:rsidRPr="00075074">
              <w:t xml:space="preserve"> </w:t>
            </w:r>
          </w:p>
          <w:p w14:paraId="1716602B" w14:textId="77777777" w:rsidR="000172B7" w:rsidRPr="00075074" w:rsidRDefault="000172B7" w:rsidP="000172B7">
            <w:pPr>
              <w:numPr>
                <w:ilvl w:val="0"/>
                <w:numId w:val="108"/>
              </w:numPr>
              <w:tabs>
                <w:tab w:val="clear" w:pos="720"/>
                <w:tab w:val="num" w:pos="360"/>
              </w:tabs>
              <w:ind w:left="360"/>
            </w:pPr>
            <w:r w:rsidRPr="00075074">
              <w:t>Secure vehicle prior to jacking</w:t>
            </w:r>
          </w:p>
          <w:p w14:paraId="50740CAA" w14:textId="77777777" w:rsidR="000172B7" w:rsidRPr="00075074" w:rsidRDefault="000172B7" w:rsidP="000172B7">
            <w:pPr>
              <w:numPr>
                <w:ilvl w:val="0"/>
                <w:numId w:val="108"/>
              </w:numPr>
              <w:tabs>
                <w:tab w:val="num" w:pos="360"/>
              </w:tabs>
              <w:ind w:left="360"/>
            </w:pPr>
            <w:r w:rsidRPr="00075074">
              <w:t>Safely raise the vehicle using a trolley jack and position axle stands</w:t>
            </w:r>
          </w:p>
          <w:p w14:paraId="0F16B4B2" w14:textId="77777777" w:rsidR="000172B7" w:rsidRPr="00075074" w:rsidRDefault="000172B7" w:rsidP="000172B7">
            <w:pPr>
              <w:numPr>
                <w:ilvl w:val="0"/>
                <w:numId w:val="108"/>
              </w:numPr>
              <w:tabs>
                <w:tab w:val="num" w:pos="360"/>
              </w:tabs>
              <w:ind w:left="360"/>
            </w:pPr>
            <w:r w:rsidRPr="00075074">
              <w:t>Remove one road wheel and inspect for</w:t>
            </w:r>
          </w:p>
          <w:p w14:paraId="751EC975" w14:textId="77777777" w:rsidR="000172B7" w:rsidRPr="00075074" w:rsidRDefault="000172B7" w:rsidP="000172B7">
            <w:pPr>
              <w:numPr>
                <w:ilvl w:val="0"/>
                <w:numId w:val="106"/>
              </w:numPr>
              <w:tabs>
                <w:tab w:val="clear" w:pos="1080"/>
                <w:tab w:val="left" w:pos="360"/>
                <w:tab w:val="num" w:pos="900"/>
              </w:tabs>
              <w:ind w:left="360" w:firstLine="180"/>
            </w:pPr>
            <w:r w:rsidRPr="00075074">
              <w:t>rim damage</w:t>
            </w:r>
          </w:p>
          <w:p w14:paraId="39238192" w14:textId="77777777" w:rsidR="000172B7" w:rsidRPr="00075074" w:rsidRDefault="000172B7" w:rsidP="000172B7">
            <w:pPr>
              <w:numPr>
                <w:ilvl w:val="0"/>
                <w:numId w:val="106"/>
              </w:numPr>
              <w:tabs>
                <w:tab w:val="clear" w:pos="1080"/>
                <w:tab w:val="left" w:pos="360"/>
                <w:tab w:val="num" w:pos="900"/>
              </w:tabs>
              <w:ind w:left="360" w:firstLine="180"/>
            </w:pPr>
            <w:r w:rsidRPr="00075074">
              <w:t>wheel buckle</w:t>
            </w:r>
          </w:p>
          <w:p w14:paraId="222E7F74" w14:textId="77777777" w:rsidR="000172B7" w:rsidRPr="00075074" w:rsidRDefault="000172B7" w:rsidP="000172B7">
            <w:pPr>
              <w:numPr>
                <w:ilvl w:val="0"/>
                <w:numId w:val="106"/>
              </w:numPr>
              <w:tabs>
                <w:tab w:val="clear" w:pos="1080"/>
                <w:tab w:val="left" w:pos="360"/>
                <w:tab w:val="num" w:pos="900"/>
              </w:tabs>
              <w:ind w:left="360" w:firstLine="180"/>
            </w:pPr>
            <w:r w:rsidRPr="00075074">
              <w:t>stud hole wear</w:t>
            </w:r>
          </w:p>
          <w:p w14:paraId="6CDC4E91" w14:textId="77777777" w:rsidR="000172B7" w:rsidRPr="00075074" w:rsidRDefault="000172B7" w:rsidP="000172B7">
            <w:pPr>
              <w:numPr>
                <w:ilvl w:val="0"/>
                <w:numId w:val="108"/>
              </w:numPr>
              <w:tabs>
                <w:tab w:val="num" w:pos="360"/>
                <w:tab w:val="num" w:pos="1440"/>
              </w:tabs>
              <w:ind w:left="360"/>
            </w:pPr>
            <w:r w:rsidRPr="00075074">
              <w:t xml:space="preserve"> Inspect tyre for</w:t>
            </w:r>
          </w:p>
          <w:p w14:paraId="5ABF112D" w14:textId="77777777" w:rsidR="000172B7" w:rsidRPr="00075074" w:rsidRDefault="000172B7" w:rsidP="000172B7">
            <w:pPr>
              <w:numPr>
                <w:ilvl w:val="0"/>
                <w:numId w:val="107"/>
              </w:numPr>
              <w:tabs>
                <w:tab w:val="num" w:pos="900"/>
              </w:tabs>
              <w:ind w:left="360" w:firstLine="180"/>
            </w:pPr>
            <w:r w:rsidRPr="00075074">
              <w:t>correct size for vehicle</w:t>
            </w:r>
          </w:p>
          <w:p w14:paraId="6F02D8F7" w14:textId="77777777" w:rsidR="000172B7" w:rsidRPr="00075074" w:rsidRDefault="000172B7" w:rsidP="000172B7">
            <w:pPr>
              <w:numPr>
                <w:ilvl w:val="0"/>
                <w:numId w:val="107"/>
              </w:numPr>
              <w:tabs>
                <w:tab w:val="num" w:pos="900"/>
              </w:tabs>
              <w:ind w:left="360" w:firstLine="180"/>
            </w:pPr>
            <w:r w:rsidRPr="00075074">
              <w:t>uneven tyre wear</w:t>
            </w:r>
          </w:p>
          <w:p w14:paraId="5B4A71F7" w14:textId="77777777" w:rsidR="000172B7" w:rsidRPr="00075074" w:rsidRDefault="000172B7" w:rsidP="000172B7">
            <w:pPr>
              <w:numPr>
                <w:ilvl w:val="0"/>
                <w:numId w:val="107"/>
              </w:numPr>
              <w:tabs>
                <w:tab w:val="num" w:pos="900"/>
              </w:tabs>
              <w:ind w:left="360" w:firstLine="180"/>
            </w:pPr>
            <w:r w:rsidRPr="00075074">
              <w:t>tread depth</w:t>
            </w:r>
          </w:p>
          <w:p w14:paraId="520302D8" w14:textId="77777777" w:rsidR="000172B7" w:rsidRPr="00075074" w:rsidRDefault="000172B7" w:rsidP="000172B7">
            <w:pPr>
              <w:numPr>
                <w:ilvl w:val="0"/>
                <w:numId w:val="107"/>
              </w:numPr>
              <w:tabs>
                <w:tab w:val="num" w:pos="900"/>
              </w:tabs>
              <w:ind w:left="360" w:firstLine="180"/>
            </w:pPr>
            <w:r w:rsidRPr="00075074">
              <w:t>correct inflation pressure</w:t>
            </w:r>
          </w:p>
          <w:p w14:paraId="58910ACF" w14:textId="77777777" w:rsidR="000172B7" w:rsidRPr="00075074" w:rsidRDefault="000172B7" w:rsidP="000172B7">
            <w:pPr>
              <w:numPr>
                <w:ilvl w:val="0"/>
                <w:numId w:val="108"/>
              </w:numPr>
              <w:tabs>
                <w:tab w:val="num" w:pos="360"/>
                <w:tab w:val="num" w:pos="1440"/>
              </w:tabs>
              <w:ind w:left="360"/>
            </w:pPr>
            <w:r w:rsidRPr="00075074">
              <w:t>Refit road wheel and lower vehicle safely</w:t>
            </w:r>
          </w:p>
          <w:p w14:paraId="4F588815" w14:textId="77777777" w:rsidR="000172B7" w:rsidRPr="00075074" w:rsidRDefault="000172B7" w:rsidP="000172B7">
            <w:pPr>
              <w:numPr>
                <w:ilvl w:val="0"/>
                <w:numId w:val="108"/>
              </w:numPr>
              <w:tabs>
                <w:tab w:val="num" w:pos="360"/>
                <w:tab w:val="num" w:pos="1440"/>
              </w:tabs>
              <w:ind w:left="360"/>
            </w:pPr>
            <w:r w:rsidRPr="00075074">
              <w:t>Check Wheel nut torque</w:t>
            </w:r>
          </w:p>
          <w:p w14:paraId="12696227" w14:textId="77777777" w:rsidR="000172B7" w:rsidRPr="00075074" w:rsidRDefault="000172B7" w:rsidP="00F416B3">
            <w:pPr>
              <w:rPr>
                <w:b/>
              </w:rPr>
            </w:pPr>
          </w:p>
        </w:tc>
      </w:tr>
    </w:tbl>
    <w:p w14:paraId="2424D191" w14:textId="77777777" w:rsidR="000172B7" w:rsidRDefault="000172B7" w:rsidP="000172B7">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0172B7" w:rsidRPr="0043505F" w14:paraId="5CD13C53" w14:textId="77777777" w:rsidTr="00F416B3">
        <w:tc>
          <w:tcPr>
            <w:tcW w:w="8280" w:type="dxa"/>
            <w:hideMark/>
          </w:tcPr>
          <w:p w14:paraId="79091A2F"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D3E68F8"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E4DE184"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172B7" w:rsidRPr="0043505F" w14:paraId="7083904A" w14:textId="77777777" w:rsidTr="00F416B3">
        <w:tc>
          <w:tcPr>
            <w:tcW w:w="8280" w:type="dxa"/>
            <w:hideMark/>
          </w:tcPr>
          <w:p w14:paraId="62041EE8" w14:textId="77777777" w:rsidR="000172B7" w:rsidRPr="0043505F" w:rsidRDefault="000172B7" w:rsidP="00F416B3">
            <w:pPr>
              <w:rPr>
                <w:rFonts w:eastAsia="Times New Roman" w:cs="Arial"/>
                <w:kern w:val="0"/>
                <w:szCs w:val="22"/>
                <w:lang w:val="en-US"/>
                <w14:ligatures w14:val="none"/>
              </w:rPr>
            </w:pPr>
            <w:r w:rsidRPr="00075074">
              <w:t>PPE selected and correctly used</w:t>
            </w:r>
          </w:p>
        </w:tc>
        <w:tc>
          <w:tcPr>
            <w:tcW w:w="1620" w:type="dxa"/>
          </w:tcPr>
          <w:p w14:paraId="5322938E" w14:textId="77777777" w:rsidR="000172B7" w:rsidRPr="0043505F" w:rsidRDefault="000172B7" w:rsidP="00F416B3">
            <w:pPr>
              <w:rPr>
                <w:rFonts w:eastAsia="Times New Roman" w:cs="Arial"/>
                <w:b/>
                <w:kern w:val="0"/>
                <w:szCs w:val="22"/>
                <w:lang w:val="en-US"/>
                <w14:ligatures w14:val="none"/>
              </w:rPr>
            </w:pPr>
          </w:p>
        </w:tc>
      </w:tr>
      <w:tr w:rsidR="000172B7" w:rsidRPr="0043505F" w14:paraId="337AD2E5" w14:textId="77777777" w:rsidTr="00F416B3">
        <w:tc>
          <w:tcPr>
            <w:tcW w:w="8280" w:type="dxa"/>
          </w:tcPr>
          <w:p w14:paraId="024361B2" w14:textId="77777777" w:rsidR="000172B7" w:rsidRPr="00075074" w:rsidRDefault="000172B7" w:rsidP="00F416B3">
            <w:r w:rsidRPr="00075074">
              <w:t>Methodical procedures used</w:t>
            </w:r>
          </w:p>
        </w:tc>
        <w:tc>
          <w:tcPr>
            <w:tcW w:w="1620" w:type="dxa"/>
          </w:tcPr>
          <w:p w14:paraId="6E07920C" w14:textId="77777777" w:rsidR="000172B7" w:rsidRPr="0043505F" w:rsidRDefault="000172B7" w:rsidP="00F416B3">
            <w:pPr>
              <w:rPr>
                <w:rFonts w:eastAsia="Times New Roman" w:cs="Arial"/>
                <w:b/>
                <w:kern w:val="0"/>
                <w:szCs w:val="22"/>
                <w:lang w:val="en-US"/>
                <w14:ligatures w14:val="none"/>
              </w:rPr>
            </w:pPr>
          </w:p>
        </w:tc>
      </w:tr>
      <w:tr w:rsidR="000172B7" w:rsidRPr="0043505F" w14:paraId="72FFF8CC" w14:textId="77777777" w:rsidTr="00F416B3">
        <w:tc>
          <w:tcPr>
            <w:tcW w:w="8280" w:type="dxa"/>
          </w:tcPr>
          <w:p w14:paraId="09F96167" w14:textId="1C60FEA6" w:rsidR="000172B7" w:rsidRPr="00075074" w:rsidRDefault="000172B7" w:rsidP="00F416B3">
            <w:r>
              <w:t>Data</w:t>
            </w:r>
            <w:r w:rsidRPr="00075074">
              <w:t xml:space="preserve"> completed</w:t>
            </w:r>
          </w:p>
        </w:tc>
        <w:tc>
          <w:tcPr>
            <w:tcW w:w="1620" w:type="dxa"/>
          </w:tcPr>
          <w:p w14:paraId="3F1A6776" w14:textId="77777777" w:rsidR="000172B7" w:rsidRPr="0043505F" w:rsidRDefault="000172B7" w:rsidP="00F416B3">
            <w:pPr>
              <w:rPr>
                <w:rFonts w:eastAsia="Times New Roman" w:cs="Arial"/>
                <w:b/>
                <w:kern w:val="0"/>
                <w:szCs w:val="22"/>
                <w:lang w:val="en-US"/>
                <w14:ligatures w14:val="none"/>
              </w:rPr>
            </w:pPr>
          </w:p>
        </w:tc>
      </w:tr>
    </w:tbl>
    <w:p w14:paraId="60F8AFA1" w14:textId="77777777" w:rsidR="000172B7" w:rsidRDefault="000172B7" w:rsidP="000172B7">
      <w:pPr>
        <w:rPr>
          <w:rFonts w:eastAsia="Times New Roman" w:cs="Arial"/>
          <w:kern w:val="0"/>
          <w:szCs w:val="22"/>
          <w:lang w:val="en-US"/>
          <w14:ligatures w14:val="none"/>
        </w:rPr>
      </w:pPr>
    </w:p>
    <w:p w14:paraId="73A9644C" w14:textId="77777777" w:rsidR="000172B7" w:rsidRDefault="000172B7" w:rsidP="000172B7">
      <w:pPr>
        <w:rPr>
          <w:rFonts w:eastAsia="Times New Roman" w:cs="Arial"/>
          <w:kern w:val="0"/>
          <w:szCs w:val="22"/>
          <w:lang w:val="en-US"/>
          <w14:ligatures w14:val="none"/>
        </w:rPr>
      </w:pPr>
    </w:p>
    <w:p w14:paraId="09E4370A" w14:textId="77777777" w:rsidR="000172B7" w:rsidRDefault="000172B7" w:rsidP="000172B7">
      <w:pPr>
        <w:rPr>
          <w:rFonts w:eastAsia="Times New Roman" w:cs="Arial"/>
          <w:kern w:val="0"/>
          <w:szCs w:val="22"/>
          <w:lang w:val="en-US"/>
          <w14:ligatures w14:val="none"/>
        </w:rPr>
      </w:pPr>
    </w:p>
    <w:p w14:paraId="537EE663" w14:textId="77777777" w:rsidR="000172B7" w:rsidRPr="0043505F" w:rsidRDefault="000172B7" w:rsidP="000172B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0172B7" w:rsidRPr="0043505F" w14:paraId="2958FE85"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76A7B4"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460C73AA"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6BE2157" w14:textId="77777777" w:rsidR="000172B7" w:rsidRDefault="000172B7" w:rsidP="00F416B3">
            <w:pPr>
              <w:rPr>
                <w:rFonts w:eastAsia="Times New Roman" w:cs="Arial"/>
                <w:kern w:val="0"/>
                <w:szCs w:val="22"/>
                <w:lang w:val="en-US"/>
                <w14:ligatures w14:val="none"/>
              </w:rPr>
            </w:pPr>
          </w:p>
          <w:p w14:paraId="2711E59E" w14:textId="77777777" w:rsidR="000172B7" w:rsidRPr="0043505F" w:rsidRDefault="000172B7" w:rsidP="00F416B3">
            <w:pPr>
              <w:rPr>
                <w:rFonts w:eastAsia="Times New Roman" w:cs="Arial"/>
                <w:kern w:val="0"/>
                <w:szCs w:val="22"/>
                <w:lang w:val="en-US"/>
                <w14:ligatures w14:val="none"/>
              </w:rPr>
            </w:pPr>
          </w:p>
          <w:p w14:paraId="74A29E29"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D9A7AD7" w14:textId="77777777" w:rsidR="000172B7" w:rsidRPr="0043505F" w:rsidRDefault="000172B7" w:rsidP="00F416B3">
            <w:pPr>
              <w:rPr>
                <w:rFonts w:eastAsia="Times New Roman" w:cs="Arial"/>
                <w:kern w:val="0"/>
                <w:szCs w:val="22"/>
                <w:lang w:val="en-US"/>
                <w14:ligatures w14:val="none"/>
              </w:rPr>
            </w:pPr>
          </w:p>
          <w:p w14:paraId="4A674BF8" w14:textId="77777777" w:rsidR="000172B7" w:rsidRPr="0043505F" w:rsidRDefault="000172B7" w:rsidP="00F416B3">
            <w:pPr>
              <w:rPr>
                <w:rFonts w:eastAsia="Times New Roman" w:cs="Arial"/>
                <w:kern w:val="0"/>
                <w:szCs w:val="22"/>
                <w:lang w:val="en-US"/>
                <w14:ligatures w14:val="none"/>
              </w:rPr>
            </w:pPr>
          </w:p>
          <w:p w14:paraId="77DA35F8" w14:textId="77777777" w:rsidR="000172B7"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95552E0" w14:textId="77777777" w:rsidR="000172B7" w:rsidRPr="0043505F" w:rsidRDefault="000172B7" w:rsidP="00F416B3">
            <w:pPr>
              <w:rPr>
                <w:rFonts w:eastAsia="Times New Roman" w:cs="Arial"/>
                <w:kern w:val="0"/>
                <w:szCs w:val="22"/>
                <w:lang w:val="en-US"/>
                <w14:ligatures w14:val="none"/>
              </w:rPr>
            </w:pPr>
          </w:p>
        </w:tc>
      </w:tr>
    </w:tbl>
    <w:p w14:paraId="72DC9E99" w14:textId="0ABA1CE4" w:rsidR="000172B7" w:rsidRDefault="000172B7" w:rsidP="005B7EE6">
      <w:pPr>
        <w:rPr>
          <w:lang w:val="en-US"/>
        </w:rPr>
      </w:pPr>
    </w:p>
    <w:p w14:paraId="20F31997" w14:textId="77777777" w:rsidR="000172B7" w:rsidRDefault="000172B7">
      <w:pPr>
        <w:rPr>
          <w:lang w:val="en-US"/>
        </w:rPr>
      </w:pPr>
      <w:r>
        <w:rPr>
          <w:lang w:val="en-US"/>
        </w:rPr>
        <w:br w:type="page"/>
      </w:r>
    </w:p>
    <w:p w14:paraId="7D3238CD" w14:textId="77777777" w:rsidR="000172B7" w:rsidRDefault="000172B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0172B7" w:rsidRPr="0043505F" w14:paraId="14F2661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0557C15" w14:textId="77777777" w:rsidR="000172B7" w:rsidRPr="0043505F" w:rsidRDefault="000172B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A860758" w14:textId="2F7EB29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.1</w:t>
            </w:r>
            <w:r>
              <w:rPr>
                <w:rFonts w:eastAsia="Times New Roman" w:cs="Arial"/>
                <w:b/>
                <w:kern w:val="0"/>
                <w:szCs w:val="22"/>
                <w:lang w:val="en-US"/>
                <w14:ligatures w14:val="none"/>
              </w:rPr>
              <w:t xml:space="preserve"> &amp; 3.2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2D4B360" w14:textId="5B94E326"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2</w:t>
            </w:r>
          </w:p>
        </w:tc>
      </w:tr>
    </w:tbl>
    <w:p w14:paraId="3243F9CB" w14:textId="77777777" w:rsidR="000172B7" w:rsidRPr="0043505F" w:rsidRDefault="000172B7" w:rsidP="000172B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0172B7" w:rsidRPr="0043505F" w14:paraId="5178533E"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D2AE5E" w14:textId="6E77E08A" w:rsidR="000172B7" w:rsidRPr="0043505F" w:rsidRDefault="000172B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172B7">
              <w:rPr>
                <w:rFonts w:eastAsia="Times New Roman" w:cs="Arial"/>
                <w:b/>
                <w:kern w:val="0"/>
                <w:szCs w:val="22"/>
                <w:lang w:val="en-US"/>
                <w14:ligatures w14:val="none"/>
              </w:rPr>
              <w:t>Identify Steering System Components</w:t>
            </w:r>
          </w:p>
        </w:tc>
      </w:tr>
    </w:tbl>
    <w:p w14:paraId="39919BD0" w14:textId="77777777" w:rsidR="000172B7" w:rsidRDefault="000172B7" w:rsidP="005B7EE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119"/>
        <w:gridCol w:w="1701"/>
        <w:gridCol w:w="2410"/>
        <w:gridCol w:w="2551"/>
      </w:tblGrid>
      <w:tr w:rsidR="000172B7" w:rsidRPr="00075074" w14:paraId="317D351E" w14:textId="77777777" w:rsidTr="000172B7">
        <w:tc>
          <w:tcPr>
            <w:tcW w:w="3119" w:type="dxa"/>
            <w:shd w:val="clear" w:color="auto" w:fill="043956" w:themeFill="accent2"/>
          </w:tcPr>
          <w:p w14:paraId="50B73E78" w14:textId="77777777" w:rsidR="000172B7" w:rsidRPr="00075074" w:rsidRDefault="000172B7" w:rsidP="00F416B3">
            <w:pPr>
              <w:rPr>
                <w:b/>
              </w:rPr>
            </w:pPr>
            <w:r w:rsidRPr="00075074">
              <w:rPr>
                <w:b/>
              </w:rPr>
              <w:t>Vehicle Details</w:t>
            </w:r>
          </w:p>
        </w:tc>
        <w:tc>
          <w:tcPr>
            <w:tcW w:w="4111" w:type="dxa"/>
            <w:gridSpan w:val="2"/>
            <w:shd w:val="clear" w:color="auto" w:fill="043956" w:themeFill="accent2"/>
          </w:tcPr>
          <w:p w14:paraId="20E45118" w14:textId="77777777" w:rsidR="000172B7" w:rsidRPr="00075074" w:rsidRDefault="000172B7" w:rsidP="00F416B3">
            <w:pPr>
              <w:jc w:val="center"/>
              <w:rPr>
                <w:b/>
              </w:rPr>
            </w:pPr>
            <w:r w:rsidRPr="00075074">
              <w:rPr>
                <w:b/>
              </w:rPr>
              <w:t>Component</w:t>
            </w:r>
          </w:p>
        </w:tc>
        <w:tc>
          <w:tcPr>
            <w:tcW w:w="2551" w:type="dxa"/>
            <w:shd w:val="clear" w:color="auto" w:fill="043956" w:themeFill="accent2"/>
          </w:tcPr>
          <w:p w14:paraId="7207D4D7" w14:textId="77777777" w:rsidR="000172B7" w:rsidRPr="00075074" w:rsidRDefault="000172B7" w:rsidP="00F416B3">
            <w:pPr>
              <w:jc w:val="center"/>
              <w:rPr>
                <w:b/>
              </w:rPr>
            </w:pPr>
            <w:r w:rsidRPr="00075074">
              <w:rPr>
                <w:b/>
              </w:rPr>
              <w:t>Letter</w:t>
            </w:r>
          </w:p>
        </w:tc>
      </w:tr>
      <w:tr w:rsidR="000172B7" w:rsidRPr="00075074" w14:paraId="4D6022E6" w14:textId="77777777" w:rsidTr="000172B7">
        <w:trPr>
          <w:trHeight w:val="567"/>
        </w:trPr>
        <w:tc>
          <w:tcPr>
            <w:tcW w:w="3119" w:type="dxa"/>
            <w:vMerge w:val="restart"/>
          </w:tcPr>
          <w:p w14:paraId="2B6B80DD" w14:textId="77777777" w:rsidR="000172B7" w:rsidRPr="00075074" w:rsidRDefault="000172B7" w:rsidP="00F416B3">
            <w:pPr>
              <w:rPr>
                <w:sz w:val="16"/>
                <w:szCs w:val="16"/>
              </w:rPr>
            </w:pPr>
          </w:p>
          <w:p w14:paraId="563B6444" w14:textId="77777777" w:rsidR="000172B7" w:rsidRPr="00075074" w:rsidRDefault="000172B7" w:rsidP="00F416B3">
            <w:pPr>
              <w:rPr>
                <w:sz w:val="18"/>
                <w:szCs w:val="18"/>
              </w:rPr>
            </w:pPr>
          </w:p>
          <w:p w14:paraId="3F827792" w14:textId="77777777" w:rsidR="000172B7" w:rsidRPr="00075074" w:rsidRDefault="000172B7" w:rsidP="00F416B3">
            <w:r w:rsidRPr="00075074">
              <w:t>Make_______________</w:t>
            </w:r>
          </w:p>
          <w:p w14:paraId="0B31E0FA" w14:textId="77777777" w:rsidR="000172B7" w:rsidRPr="00075074" w:rsidRDefault="000172B7" w:rsidP="00F416B3">
            <w:pPr>
              <w:rPr>
                <w:sz w:val="16"/>
                <w:szCs w:val="16"/>
              </w:rPr>
            </w:pPr>
          </w:p>
          <w:p w14:paraId="13908E7F" w14:textId="77777777" w:rsidR="000172B7" w:rsidRPr="00075074" w:rsidRDefault="000172B7" w:rsidP="00F416B3">
            <w:pPr>
              <w:rPr>
                <w:sz w:val="18"/>
                <w:szCs w:val="18"/>
              </w:rPr>
            </w:pPr>
          </w:p>
          <w:p w14:paraId="2BB7500A" w14:textId="77777777" w:rsidR="000172B7" w:rsidRPr="00075074" w:rsidRDefault="000172B7" w:rsidP="00F416B3">
            <w:r w:rsidRPr="00075074">
              <w:t>Model_______________</w:t>
            </w:r>
          </w:p>
          <w:p w14:paraId="3286686D" w14:textId="77777777" w:rsidR="000172B7" w:rsidRPr="00075074" w:rsidRDefault="000172B7" w:rsidP="00F416B3">
            <w:pPr>
              <w:rPr>
                <w:sz w:val="16"/>
                <w:szCs w:val="16"/>
              </w:rPr>
            </w:pPr>
          </w:p>
          <w:p w14:paraId="6960DA70" w14:textId="77777777" w:rsidR="000172B7" w:rsidRPr="00075074" w:rsidRDefault="000172B7" w:rsidP="00F416B3">
            <w:pPr>
              <w:rPr>
                <w:sz w:val="18"/>
                <w:szCs w:val="18"/>
              </w:rPr>
            </w:pPr>
          </w:p>
          <w:p w14:paraId="43A8E769" w14:textId="77777777" w:rsidR="000172B7" w:rsidRPr="00075074" w:rsidRDefault="000172B7" w:rsidP="00F416B3">
            <w:r w:rsidRPr="00075074">
              <w:t>Year________________</w:t>
            </w:r>
          </w:p>
          <w:p w14:paraId="41C27020" w14:textId="77777777" w:rsidR="000172B7" w:rsidRPr="00075074" w:rsidRDefault="000172B7" w:rsidP="00F416B3"/>
        </w:tc>
        <w:tc>
          <w:tcPr>
            <w:tcW w:w="4111" w:type="dxa"/>
            <w:gridSpan w:val="2"/>
            <w:vAlign w:val="center"/>
          </w:tcPr>
          <w:p w14:paraId="5B545251" w14:textId="77777777" w:rsidR="000172B7" w:rsidRPr="00075074" w:rsidRDefault="000172B7" w:rsidP="00F416B3">
            <w:pPr>
              <w:rPr>
                <w:b/>
              </w:rPr>
            </w:pPr>
            <w:r w:rsidRPr="00075074">
              <w:rPr>
                <w:b/>
              </w:rPr>
              <w:t>Steering Wheel</w:t>
            </w:r>
          </w:p>
        </w:tc>
        <w:tc>
          <w:tcPr>
            <w:tcW w:w="2551" w:type="dxa"/>
            <w:vAlign w:val="center"/>
          </w:tcPr>
          <w:p w14:paraId="4CE6CD55" w14:textId="77777777" w:rsidR="000172B7" w:rsidRPr="00075074" w:rsidRDefault="000172B7" w:rsidP="00F416B3">
            <w:pPr>
              <w:rPr>
                <w:b/>
              </w:rPr>
            </w:pPr>
          </w:p>
        </w:tc>
      </w:tr>
      <w:tr w:rsidR="000172B7" w:rsidRPr="00075074" w14:paraId="25EE6A41" w14:textId="77777777" w:rsidTr="000172B7">
        <w:trPr>
          <w:trHeight w:val="567"/>
        </w:trPr>
        <w:tc>
          <w:tcPr>
            <w:tcW w:w="3119" w:type="dxa"/>
            <w:vMerge/>
          </w:tcPr>
          <w:p w14:paraId="7C27B668" w14:textId="77777777" w:rsidR="000172B7" w:rsidRPr="00075074" w:rsidRDefault="000172B7" w:rsidP="00F416B3"/>
        </w:tc>
        <w:tc>
          <w:tcPr>
            <w:tcW w:w="4111" w:type="dxa"/>
            <w:gridSpan w:val="2"/>
            <w:vAlign w:val="center"/>
          </w:tcPr>
          <w:p w14:paraId="1A8DA05B" w14:textId="77777777" w:rsidR="000172B7" w:rsidRPr="00075074" w:rsidRDefault="000172B7" w:rsidP="00F416B3">
            <w:pPr>
              <w:rPr>
                <w:b/>
              </w:rPr>
            </w:pPr>
            <w:r w:rsidRPr="00075074">
              <w:rPr>
                <w:b/>
              </w:rPr>
              <w:t>Steering Column</w:t>
            </w:r>
          </w:p>
        </w:tc>
        <w:tc>
          <w:tcPr>
            <w:tcW w:w="2551" w:type="dxa"/>
            <w:vAlign w:val="center"/>
          </w:tcPr>
          <w:p w14:paraId="464D7E2D" w14:textId="77777777" w:rsidR="000172B7" w:rsidRPr="00075074" w:rsidRDefault="000172B7" w:rsidP="00F416B3">
            <w:pPr>
              <w:rPr>
                <w:b/>
              </w:rPr>
            </w:pPr>
          </w:p>
        </w:tc>
      </w:tr>
      <w:tr w:rsidR="000172B7" w:rsidRPr="00075074" w14:paraId="08FBF64C" w14:textId="77777777" w:rsidTr="000172B7">
        <w:trPr>
          <w:trHeight w:val="567"/>
        </w:trPr>
        <w:tc>
          <w:tcPr>
            <w:tcW w:w="3119" w:type="dxa"/>
            <w:vMerge/>
          </w:tcPr>
          <w:p w14:paraId="466EF44A" w14:textId="77777777" w:rsidR="000172B7" w:rsidRPr="00075074" w:rsidRDefault="000172B7" w:rsidP="00F416B3"/>
        </w:tc>
        <w:tc>
          <w:tcPr>
            <w:tcW w:w="4111" w:type="dxa"/>
            <w:gridSpan w:val="2"/>
            <w:vAlign w:val="center"/>
          </w:tcPr>
          <w:p w14:paraId="299E88F6" w14:textId="77777777" w:rsidR="000172B7" w:rsidRPr="00075074" w:rsidRDefault="000172B7" w:rsidP="00F416B3">
            <w:pPr>
              <w:rPr>
                <w:b/>
              </w:rPr>
            </w:pPr>
            <w:r w:rsidRPr="00075074">
              <w:rPr>
                <w:b/>
              </w:rPr>
              <w:t>Steering Rack</w:t>
            </w:r>
          </w:p>
        </w:tc>
        <w:tc>
          <w:tcPr>
            <w:tcW w:w="2551" w:type="dxa"/>
            <w:vAlign w:val="center"/>
          </w:tcPr>
          <w:p w14:paraId="41F9032F" w14:textId="77777777" w:rsidR="000172B7" w:rsidRPr="00075074" w:rsidRDefault="000172B7" w:rsidP="00F416B3">
            <w:pPr>
              <w:rPr>
                <w:b/>
              </w:rPr>
            </w:pPr>
          </w:p>
        </w:tc>
      </w:tr>
      <w:tr w:rsidR="000172B7" w:rsidRPr="00075074" w14:paraId="49890610" w14:textId="77777777" w:rsidTr="000172B7">
        <w:trPr>
          <w:trHeight w:val="567"/>
        </w:trPr>
        <w:tc>
          <w:tcPr>
            <w:tcW w:w="3119" w:type="dxa"/>
            <w:vMerge/>
          </w:tcPr>
          <w:p w14:paraId="45247B61" w14:textId="77777777" w:rsidR="000172B7" w:rsidRPr="00075074" w:rsidRDefault="000172B7" w:rsidP="00F416B3"/>
        </w:tc>
        <w:tc>
          <w:tcPr>
            <w:tcW w:w="4111" w:type="dxa"/>
            <w:gridSpan w:val="2"/>
            <w:vAlign w:val="center"/>
          </w:tcPr>
          <w:p w14:paraId="239E13CD" w14:textId="77777777" w:rsidR="000172B7" w:rsidRPr="00075074" w:rsidRDefault="000172B7" w:rsidP="00F416B3">
            <w:pPr>
              <w:rPr>
                <w:b/>
              </w:rPr>
            </w:pPr>
            <w:r w:rsidRPr="00075074">
              <w:rPr>
                <w:b/>
              </w:rPr>
              <w:t>Track Rod Ends</w:t>
            </w:r>
          </w:p>
        </w:tc>
        <w:tc>
          <w:tcPr>
            <w:tcW w:w="2551" w:type="dxa"/>
            <w:vAlign w:val="center"/>
          </w:tcPr>
          <w:p w14:paraId="026A77F8" w14:textId="77777777" w:rsidR="000172B7" w:rsidRPr="00075074" w:rsidRDefault="000172B7" w:rsidP="00F416B3">
            <w:pPr>
              <w:rPr>
                <w:b/>
              </w:rPr>
            </w:pPr>
          </w:p>
        </w:tc>
      </w:tr>
      <w:tr w:rsidR="000172B7" w:rsidRPr="00075074" w14:paraId="7D372A67" w14:textId="77777777" w:rsidTr="000172B7">
        <w:tc>
          <w:tcPr>
            <w:tcW w:w="4820" w:type="dxa"/>
            <w:gridSpan w:val="2"/>
          </w:tcPr>
          <w:p w14:paraId="28BA6AA9" w14:textId="77777777" w:rsidR="000172B7" w:rsidRPr="00075074" w:rsidRDefault="000172B7" w:rsidP="00F416B3">
            <w:r w:rsidRPr="00075074">
              <w:rPr>
                <w:b/>
              </w:rPr>
              <w:t>Instructions to Learners</w:t>
            </w:r>
            <w:r w:rsidRPr="00075074">
              <w:t xml:space="preserve"> </w:t>
            </w:r>
          </w:p>
          <w:p w14:paraId="129A8D85" w14:textId="77777777" w:rsidR="000172B7" w:rsidRPr="00075074" w:rsidRDefault="000172B7" w:rsidP="000172B7">
            <w:pPr>
              <w:numPr>
                <w:ilvl w:val="2"/>
                <w:numId w:val="107"/>
              </w:numPr>
              <w:tabs>
                <w:tab w:val="num" w:pos="-1710"/>
              </w:tabs>
            </w:pPr>
            <w:r w:rsidRPr="00075074">
              <w:t>Inspect a vehicle steering system and identify the letter of the components in the table above using the diagram opposite.</w:t>
            </w:r>
          </w:p>
          <w:p w14:paraId="4E33DCAA" w14:textId="77777777" w:rsidR="000172B7" w:rsidRPr="00075074" w:rsidRDefault="000172B7" w:rsidP="000172B7">
            <w:pPr>
              <w:numPr>
                <w:ilvl w:val="2"/>
                <w:numId w:val="107"/>
              </w:numPr>
              <w:tabs>
                <w:tab w:val="num" w:pos="-1710"/>
              </w:tabs>
              <w:rPr>
                <w:b/>
              </w:rPr>
            </w:pPr>
            <w:r w:rsidRPr="00075074">
              <w:t xml:space="preserve">Inspect a power assisted steering system </w:t>
            </w:r>
            <w:r w:rsidRPr="00075074">
              <w:rPr>
                <w:b/>
              </w:rPr>
              <w:t>and add to the diagram opposite</w:t>
            </w:r>
          </w:p>
          <w:p w14:paraId="36A54C30" w14:textId="77777777" w:rsidR="000172B7" w:rsidRPr="00075074" w:rsidRDefault="000172B7" w:rsidP="00F416B3">
            <w:pPr>
              <w:ind w:left="364"/>
              <w:rPr>
                <w:b/>
              </w:rPr>
            </w:pPr>
            <w:r w:rsidRPr="00075074">
              <w:rPr>
                <w:b/>
              </w:rPr>
              <w:t>FLUID POWER STEERING</w:t>
            </w:r>
          </w:p>
          <w:p w14:paraId="7E688C86" w14:textId="77777777" w:rsidR="000172B7" w:rsidRPr="00075074" w:rsidRDefault="000172B7" w:rsidP="000172B7">
            <w:pPr>
              <w:numPr>
                <w:ilvl w:val="0"/>
                <w:numId w:val="109"/>
              </w:numPr>
              <w:ind w:left="724"/>
              <w:rPr>
                <w:b/>
              </w:rPr>
            </w:pPr>
            <w:r w:rsidRPr="00075074">
              <w:t xml:space="preserve">the position of the pump, how the pump is </w:t>
            </w:r>
            <w:proofErr w:type="gramStart"/>
            <w:r w:rsidRPr="00075074">
              <w:t>driven  and</w:t>
            </w:r>
            <w:proofErr w:type="gramEnd"/>
            <w:r w:rsidRPr="00075074">
              <w:t xml:space="preserve"> piping for a fluid system</w:t>
            </w:r>
          </w:p>
          <w:p w14:paraId="0BE3EEA3" w14:textId="77777777" w:rsidR="000172B7" w:rsidRPr="00075074" w:rsidRDefault="000172B7" w:rsidP="00F416B3">
            <w:pPr>
              <w:rPr>
                <w:sz w:val="32"/>
                <w:szCs w:val="32"/>
              </w:rPr>
            </w:pPr>
            <w:r w:rsidRPr="00075074">
              <w:rPr>
                <w:sz w:val="32"/>
                <w:szCs w:val="32"/>
              </w:rPr>
              <w:t>OR</w:t>
            </w:r>
          </w:p>
          <w:p w14:paraId="4246A3BA" w14:textId="77777777" w:rsidR="000172B7" w:rsidRPr="00075074" w:rsidRDefault="000172B7" w:rsidP="00F416B3">
            <w:pPr>
              <w:ind w:left="364"/>
              <w:rPr>
                <w:b/>
              </w:rPr>
            </w:pPr>
            <w:r w:rsidRPr="00075074">
              <w:rPr>
                <w:b/>
              </w:rPr>
              <w:t>ELECTRIC POWER STEERING</w:t>
            </w:r>
          </w:p>
          <w:p w14:paraId="2B03FF79" w14:textId="77777777" w:rsidR="000172B7" w:rsidRPr="00075074" w:rsidRDefault="000172B7" w:rsidP="000172B7">
            <w:pPr>
              <w:numPr>
                <w:ilvl w:val="0"/>
                <w:numId w:val="109"/>
              </w:numPr>
              <w:ind w:left="364" w:firstLine="0"/>
            </w:pPr>
            <w:r w:rsidRPr="00075074">
              <w:t>The position of the motor</w:t>
            </w:r>
          </w:p>
          <w:p w14:paraId="536C83D2" w14:textId="77777777" w:rsidR="000172B7" w:rsidRPr="00075074" w:rsidRDefault="000172B7" w:rsidP="00F416B3">
            <w:pPr>
              <w:ind w:left="364"/>
              <w:rPr>
                <w:b/>
              </w:rPr>
            </w:pPr>
          </w:p>
        </w:tc>
        <w:tc>
          <w:tcPr>
            <w:tcW w:w="4961" w:type="dxa"/>
            <w:gridSpan w:val="2"/>
          </w:tcPr>
          <w:p w14:paraId="0509F858" w14:textId="77777777" w:rsidR="000172B7" w:rsidRPr="00075074" w:rsidRDefault="000172B7" w:rsidP="00F416B3">
            <w:pPr>
              <w:jc w:val="center"/>
            </w:pPr>
          </w:p>
          <w:p w14:paraId="6A88EE68" w14:textId="77777777" w:rsidR="000172B7" w:rsidRPr="00075074" w:rsidRDefault="000172B7" w:rsidP="00F416B3">
            <w:pPr>
              <w:jc w:val="center"/>
            </w:pPr>
            <w:r w:rsidRPr="00075074">
              <w:rPr>
                <w:noProof/>
              </w:rPr>
              <w:drawing>
                <wp:inline distT="0" distB="0" distL="0" distR="0" wp14:anchorId="4862B18C" wp14:editId="0D4212B7">
                  <wp:extent cx="2743200" cy="349567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495675"/>
                          </a:xfrm>
                          <a:prstGeom prst="rect">
                            <a:avLst/>
                          </a:prstGeom>
                          <a:noFill/>
                          <a:ln>
                            <a:noFill/>
                          </a:ln>
                        </pic:spPr>
                      </pic:pic>
                    </a:graphicData>
                  </a:graphic>
                </wp:inline>
              </w:drawing>
            </w:r>
          </w:p>
          <w:p w14:paraId="222EEC97" w14:textId="77777777" w:rsidR="000172B7" w:rsidRPr="00075074" w:rsidRDefault="000172B7" w:rsidP="00F416B3">
            <w:pPr>
              <w:jc w:val="center"/>
              <w:rPr>
                <w:b/>
              </w:rPr>
            </w:pPr>
          </w:p>
        </w:tc>
      </w:tr>
    </w:tbl>
    <w:p w14:paraId="7A880F13" w14:textId="77777777" w:rsidR="000172B7" w:rsidRDefault="000172B7" w:rsidP="005B7EE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0172B7" w:rsidRPr="0043505F" w14:paraId="58A157A0" w14:textId="77777777" w:rsidTr="00F416B3">
        <w:tc>
          <w:tcPr>
            <w:tcW w:w="8280" w:type="dxa"/>
            <w:hideMark/>
          </w:tcPr>
          <w:p w14:paraId="69A82BDB"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3A76991"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889C6ED"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172B7" w:rsidRPr="0043505F" w14:paraId="5C3E80CF" w14:textId="77777777" w:rsidTr="00F416B3">
        <w:tc>
          <w:tcPr>
            <w:tcW w:w="8280" w:type="dxa"/>
            <w:hideMark/>
          </w:tcPr>
          <w:p w14:paraId="40AB73C2" w14:textId="77777777" w:rsidR="000172B7" w:rsidRPr="0043505F" w:rsidRDefault="000172B7" w:rsidP="00F416B3">
            <w:pPr>
              <w:rPr>
                <w:rFonts w:eastAsia="Times New Roman" w:cs="Arial"/>
                <w:kern w:val="0"/>
                <w:szCs w:val="22"/>
                <w:lang w:val="en-US"/>
                <w14:ligatures w14:val="none"/>
              </w:rPr>
            </w:pPr>
            <w:r w:rsidRPr="00075074">
              <w:t>PPE selected and correctly used</w:t>
            </w:r>
          </w:p>
        </w:tc>
        <w:tc>
          <w:tcPr>
            <w:tcW w:w="1620" w:type="dxa"/>
          </w:tcPr>
          <w:p w14:paraId="0C84C321" w14:textId="77777777" w:rsidR="000172B7" w:rsidRPr="0043505F" w:rsidRDefault="000172B7" w:rsidP="00F416B3">
            <w:pPr>
              <w:rPr>
                <w:rFonts w:eastAsia="Times New Roman" w:cs="Arial"/>
                <w:b/>
                <w:kern w:val="0"/>
                <w:szCs w:val="22"/>
                <w:lang w:val="en-US"/>
                <w14:ligatures w14:val="none"/>
              </w:rPr>
            </w:pPr>
          </w:p>
        </w:tc>
      </w:tr>
      <w:tr w:rsidR="000172B7" w:rsidRPr="0043505F" w14:paraId="5E01CDAF" w14:textId="77777777" w:rsidTr="00F416B3">
        <w:tc>
          <w:tcPr>
            <w:tcW w:w="8280" w:type="dxa"/>
          </w:tcPr>
          <w:p w14:paraId="64E06B66" w14:textId="0898B211" w:rsidR="000172B7" w:rsidRPr="00075074" w:rsidRDefault="000172B7" w:rsidP="000172B7">
            <w:r w:rsidRPr="00075074">
              <w:t>Components identified</w:t>
            </w:r>
          </w:p>
        </w:tc>
        <w:tc>
          <w:tcPr>
            <w:tcW w:w="1620" w:type="dxa"/>
          </w:tcPr>
          <w:p w14:paraId="10851EF8" w14:textId="77777777" w:rsidR="000172B7" w:rsidRPr="0043505F" w:rsidRDefault="000172B7" w:rsidP="000172B7">
            <w:pPr>
              <w:rPr>
                <w:rFonts w:eastAsia="Times New Roman" w:cs="Arial"/>
                <w:b/>
                <w:kern w:val="0"/>
                <w:szCs w:val="22"/>
                <w:lang w:val="en-US"/>
                <w14:ligatures w14:val="none"/>
              </w:rPr>
            </w:pPr>
          </w:p>
        </w:tc>
      </w:tr>
      <w:tr w:rsidR="000172B7" w:rsidRPr="0043505F" w14:paraId="539468D3" w14:textId="77777777" w:rsidTr="00F416B3">
        <w:tc>
          <w:tcPr>
            <w:tcW w:w="8280" w:type="dxa"/>
          </w:tcPr>
          <w:p w14:paraId="063C9841" w14:textId="7DA20E77" w:rsidR="000172B7" w:rsidRPr="00075074" w:rsidRDefault="000172B7" w:rsidP="000172B7">
            <w:r w:rsidRPr="00075074">
              <w:t>Power steering system identified</w:t>
            </w:r>
          </w:p>
        </w:tc>
        <w:tc>
          <w:tcPr>
            <w:tcW w:w="1620" w:type="dxa"/>
          </w:tcPr>
          <w:p w14:paraId="5DA9BBBF" w14:textId="77777777" w:rsidR="000172B7" w:rsidRPr="0043505F" w:rsidRDefault="000172B7" w:rsidP="000172B7">
            <w:pPr>
              <w:rPr>
                <w:rFonts w:eastAsia="Times New Roman" w:cs="Arial"/>
                <w:b/>
                <w:kern w:val="0"/>
                <w:szCs w:val="22"/>
                <w:lang w:val="en-US"/>
                <w14:ligatures w14:val="none"/>
              </w:rPr>
            </w:pPr>
          </w:p>
        </w:tc>
      </w:tr>
    </w:tbl>
    <w:p w14:paraId="7F8649B4" w14:textId="77777777" w:rsidR="000172B7" w:rsidRDefault="000172B7" w:rsidP="000172B7">
      <w:pPr>
        <w:rPr>
          <w:rFonts w:eastAsia="Times New Roman" w:cs="Arial"/>
          <w:kern w:val="0"/>
          <w:szCs w:val="22"/>
          <w:lang w:val="en-US"/>
          <w14:ligatures w14:val="none"/>
        </w:rPr>
      </w:pPr>
    </w:p>
    <w:p w14:paraId="5DC68389" w14:textId="77777777" w:rsidR="000172B7" w:rsidRDefault="000172B7" w:rsidP="000172B7">
      <w:pPr>
        <w:rPr>
          <w:rFonts w:eastAsia="Times New Roman" w:cs="Arial"/>
          <w:kern w:val="0"/>
          <w:szCs w:val="22"/>
          <w:lang w:val="en-US"/>
          <w14:ligatures w14:val="none"/>
        </w:rPr>
      </w:pPr>
    </w:p>
    <w:p w14:paraId="23B1166F" w14:textId="77777777" w:rsidR="000172B7" w:rsidRDefault="000172B7" w:rsidP="000172B7">
      <w:pPr>
        <w:rPr>
          <w:rFonts w:eastAsia="Times New Roman" w:cs="Arial"/>
          <w:kern w:val="0"/>
          <w:szCs w:val="22"/>
          <w:lang w:val="en-US"/>
          <w14:ligatures w14:val="none"/>
        </w:rPr>
      </w:pPr>
    </w:p>
    <w:p w14:paraId="5BB656DF" w14:textId="77777777" w:rsidR="000172B7" w:rsidRPr="0043505F" w:rsidRDefault="000172B7" w:rsidP="000172B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0172B7" w:rsidRPr="0043505F" w14:paraId="360D9BC2"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2F8BD7"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414A75A"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764DF11" w14:textId="77777777" w:rsidR="000172B7" w:rsidRDefault="000172B7" w:rsidP="00F416B3">
            <w:pPr>
              <w:rPr>
                <w:rFonts w:eastAsia="Times New Roman" w:cs="Arial"/>
                <w:kern w:val="0"/>
                <w:szCs w:val="22"/>
                <w:lang w:val="en-US"/>
                <w14:ligatures w14:val="none"/>
              </w:rPr>
            </w:pPr>
          </w:p>
          <w:p w14:paraId="03CE71EF" w14:textId="77777777" w:rsidR="000172B7" w:rsidRPr="0043505F" w:rsidRDefault="000172B7" w:rsidP="00F416B3">
            <w:pPr>
              <w:rPr>
                <w:rFonts w:eastAsia="Times New Roman" w:cs="Arial"/>
                <w:kern w:val="0"/>
                <w:szCs w:val="22"/>
                <w:lang w:val="en-US"/>
                <w14:ligatures w14:val="none"/>
              </w:rPr>
            </w:pPr>
          </w:p>
          <w:p w14:paraId="21F5A0BD"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7242E00" w14:textId="77777777" w:rsidR="000172B7" w:rsidRPr="0043505F" w:rsidRDefault="000172B7" w:rsidP="00F416B3">
            <w:pPr>
              <w:rPr>
                <w:rFonts w:eastAsia="Times New Roman" w:cs="Arial"/>
                <w:kern w:val="0"/>
                <w:szCs w:val="22"/>
                <w:lang w:val="en-US"/>
                <w14:ligatures w14:val="none"/>
              </w:rPr>
            </w:pPr>
          </w:p>
          <w:p w14:paraId="7205B0CE" w14:textId="77777777" w:rsidR="000172B7" w:rsidRPr="0043505F" w:rsidRDefault="000172B7" w:rsidP="00F416B3">
            <w:pPr>
              <w:rPr>
                <w:rFonts w:eastAsia="Times New Roman" w:cs="Arial"/>
                <w:kern w:val="0"/>
                <w:szCs w:val="22"/>
                <w:lang w:val="en-US"/>
                <w14:ligatures w14:val="none"/>
              </w:rPr>
            </w:pPr>
          </w:p>
          <w:p w14:paraId="5F5CC3DF" w14:textId="77777777" w:rsidR="000172B7"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4D337BA" w14:textId="77777777" w:rsidR="000172B7" w:rsidRPr="0043505F" w:rsidRDefault="000172B7" w:rsidP="00F416B3">
            <w:pPr>
              <w:rPr>
                <w:rFonts w:eastAsia="Times New Roman" w:cs="Arial"/>
                <w:kern w:val="0"/>
                <w:szCs w:val="22"/>
                <w:lang w:val="en-US"/>
                <w14:ligatures w14:val="none"/>
              </w:rPr>
            </w:pPr>
          </w:p>
        </w:tc>
      </w:tr>
    </w:tbl>
    <w:p w14:paraId="4EFA0BEC" w14:textId="59190079" w:rsidR="000172B7" w:rsidRDefault="000172B7" w:rsidP="005B7EE6">
      <w:pPr>
        <w:rPr>
          <w:lang w:val="en-US"/>
        </w:rPr>
      </w:pPr>
    </w:p>
    <w:p w14:paraId="2F33F6DA" w14:textId="77777777" w:rsidR="000172B7" w:rsidRDefault="000172B7">
      <w:pPr>
        <w:rPr>
          <w:lang w:val="en-US"/>
        </w:rPr>
      </w:pPr>
      <w:r>
        <w:rPr>
          <w:lang w:val="en-US"/>
        </w:rPr>
        <w:br w:type="page"/>
      </w:r>
    </w:p>
    <w:p w14:paraId="41684B2E" w14:textId="77777777" w:rsidR="000172B7" w:rsidRDefault="000172B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0172B7" w:rsidRPr="0043505F" w14:paraId="1CEB8B2B"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5EB0708" w14:textId="77777777" w:rsidR="000172B7" w:rsidRPr="0043505F" w:rsidRDefault="000172B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798310" w14:textId="653E305B"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3, 4.2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A5EFC0" w14:textId="1A547B66"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3</w:t>
            </w:r>
          </w:p>
        </w:tc>
      </w:tr>
    </w:tbl>
    <w:p w14:paraId="1346B230" w14:textId="77777777" w:rsidR="000172B7" w:rsidRPr="0043505F" w:rsidRDefault="000172B7" w:rsidP="000172B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0172B7" w:rsidRPr="0043505F" w14:paraId="06CE9CF4"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A2E8C71" w14:textId="32F2A39A" w:rsidR="000172B7" w:rsidRPr="0043505F" w:rsidRDefault="000172B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172B7">
              <w:rPr>
                <w:rFonts w:eastAsia="Times New Roman" w:cs="Arial"/>
                <w:b/>
                <w:kern w:val="0"/>
                <w:szCs w:val="22"/>
                <w:lang w:val="en-US"/>
                <w14:ligatures w14:val="none"/>
              </w:rPr>
              <w:t>Check Steering and Suspension Systems for Wear and Faults</w:t>
            </w:r>
          </w:p>
        </w:tc>
      </w:tr>
    </w:tbl>
    <w:p w14:paraId="31978F43" w14:textId="77777777" w:rsidR="000172B7" w:rsidRDefault="000172B7" w:rsidP="005B7EE6">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0172B7" w:rsidRPr="00075074" w14:paraId="3F7E5934" w14:textId="77777777" w:rsidTr="000172B7">
        <w:tc>
          <w:tcPr>
            <w:tcW w:w="4820" w:type="dxa"/>
            <w:tcBorders>
              <w:top w:val="single" w:sz="4" w:space="0" w:color="auto"/>
              <w:left w:val="single" w:sz="4" w:space="0" w:color="auto"/>
              <w:bottom w:val="single" w:sz="4" w:space="0" w:color="35B1F5" w:themeColor="accent2" w:themeTint="80"/>
              <w:right w:val="single" w:sz="4" w:space="0" w:color="auto"/>
            </w:tcBorders>
            <w:shd w:val="clear" w:color="auto" w:fill="043956" w:themeFill="accent2"/>
            <w:hideMark/>
          </w:tcPr>
          <w:p w14:paraId="12C34D2F" w14:textId="77777777" w:rsidR="000172B7" w:rsidRPr="00075074" w:rsidRDefault="000172B7" w:rsidP="00F416B3">
            <w:pPr>
              <w:rPr>
                <w:b/>
              </w:rPr>
            </w:pPr>
            <w:r w:rsidRPr="00075074">
              <w:rPr>
                <w:b/>
              </w:rPr>
              <w:t>Vehicle Details</w:t>
            </w:r>
          </w:p>
        </w:tc>
        <w:tc>
          <w:tcPr>
            <w:tcW w:w="4961" w:type="dxa"/>
            <w:tcBorders>
              <w:top w:val="single" w:sz="4" w:space="0" w:color="auto"/>
              <w:left w:val="single" w:sz="4" w:space="0" w:color="auto"/>
              <w:bottom w:val="single" w:sz="4" w:space="0" w:color="35B1F5" w:themeColor="accent2" w:themeTint="80"/>
              <w:right w:val="single" w:sz="4" w:space="0" w:color="auto"/>
            </w:tcBorders>
            <w:shd w:val="clear" w:color="auto" w:fill="043956" w:themeFill="accent2"/>
            <w:hideMark/>
          </w:tcPr>
          <w:p w14:paraId="6974C389" w14:textId="77777777" w:rsidR="000172B7" w:rsidRPr="00075074" w:rsidRDefault="000172B7" w:rsidP="00F416B3">
            <w:pPr>
              <w:rPr>
                <w:b/>
              </w:rPr>
            </w:pPr>
            <w:r w:rsidRPr="00075074">
              <w:rPr>
                <w:b/>
              </w:rPr>
              <w:t>Special Tools</w:t>
            </w:r>
          </w:p>
        </w:tc>
      </w:tr>
      <w:tr w:rsidR="000172B7" w:rsidRPr="00075074" w14:paraId="003A3619" w14:textId="77777777" w:rsidTr="000172B7">
        <w:trPr>
          <w:trHeight w:val="780"/>
        </w:trPr>
        <w:tc>
          <w:tcPr>
            <w:tcW w:w="4820"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30F216" w14:textId="77777777" w:rsidR="000172B7" w:rsidRPr="00075074" w:rsidRDefault="000172B7" w:rsidP="00F416B3">
            <w:pPr>
              <w:rPr>
                <w:sz w:val="16"/>
                <w:szCs w:val="16"/>
              </w:rPr>
            </w:pPr>
          </w:p>
          <w:p w14:paraId="09C419CD" w14:textId="77777777" w:rsidR="000172B7" w:rsidRPr="00075074" w:rsidRDefault="000172B7" w:rsidP="00F416B3">
            <w:pPr>
              <w:rPr>
                <w:sz w:val="18"/>
                <w:szCs w:val="18"/>
              </w:rPr>
            </w:pPr>
          </w:p>
          <w:p w14:paraId="431E7EDA" w14:textId="77777777" w:rsidR="000172B7" w:rsidRPr="00075074" w:rsidRDefault="000172B7" w:rsidP="00F416B3">
            <w:r w:rsidRPr="00075074">
              <w:t>Make___________________________</w:t>
            </w:r>
          </w:p>
          <w:p w14:paraId="03F53F93" w14:textId="77777777" w:rsidR="000172B7" w:rsidRPr="00075074" w:rsidRDefault="000172B7" w:rsidP="00F416B3">
            <w:pPr>
              <w:rPr>
                <w:sz w:val="16"/>
                <w:szCs w:val="16"/>
              </w:rPr>
            </w:pPr>
          </w:p>
          <w:p w14:paraId="72949DBA" w14:textId="77777777" w:rsidR="000172B7" w:rsidRPr="00075074" w:rsidRDefault="000172B7" w:rsidP="00F416B3">
            <w:pPr>
              <w:rPr>
                <w:sz w:val="18"/>
                <w:szCs w:val="18"/>
              </w:rPr>
            </w:pPr>
          </w:p>
          <w:p w14:paraId="4A73D2AB" w14:textId="77777777" w:rsidR="000172B7" w:rsidRPr="00075074" w:rsidRDefault="000172B7" w:rsidP="00F416B3">
            <w:r w:rsidRPr="00075074">
              <w:t>Model___________________________</w:t>
            </w:r>
          </w:p>
          <w:p w14:paraId="5865CBC0" w14:textId="77777777" w:rsidR="000172B7" w:rsidRPr="00075074" w:rsidRDefault="000172B7" w:rsidP="00F416B3">
            <w:pPr>
              <w:rPr>
                <w:sz w:val="16"/>
                <w:szCs w:val="16"/>
              </w:rPr>
            </w:pPr>
          </w:p>
          <w:p w14:paraId="54467897" w14:textId="77777777" w:rsidR="000172B7" w:rsidRPr="00075074" w:rsidRDefault="000172B7" w:rsidP="00F416B3">
            <w:pPr>
              <w:rPr>
                <w:sz w:val="18"/>
                <w:szCs w:val="18"/>
              </w:rPr>
            </w:pPr>
          </w:p>
          <w:p w14:paraId="2E8D0BA7" w14:textId="77777777" w:rsidR="000172B7" w:rsidRPr="00075074" w:rsidRDefault="000172B7" w:rsidP="00F416B3">
            <w:r w:rsidRPr="00075074">
              <w:t>Year____________________________</w:t>
            </w:r>
          </w:p>
          <w:p w14:paraId="7404D47D" w14:textId="77777777" w:rsidR="000172B7" w:rsidRPr="00075074" w:rsidRDefault="000172B7" w:rsidP="00F416B3"/>
        </w:tc>
        <w:tc>
          <w:tcPr>
            <w:tcW w:w="4961"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58C2E8" w14:textId="77777777" w:rsidR="000172B7" w:rsidRPr="00075074" w:rsidRDefault="000172B7" w:rsidP="00F416B3"/>
        </w:tc>
      </w:tr>
      <w:tr w:rsidR="000172B7" w:rsidRPr="00075074" w14:paraId="2538B597" w14:textId="77777777" w:rsidTr="000172B7">
        <w:trPr>
          <w:trHeight w:val="267"/>
        </w:trPr>
        <w:tc>
          <w:tcPr>
            <w:tcW w:w="4820"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5439FB47" w14:textId="77777777" w:rsidR="000172B7" w:rsidRPr="00075074" w:rsidRDefault="000172B7" w:rsidP="00F416B3"/>
        </w:tc>
        <w:tc>
          <w:tcPr>
            <w:tcW w:w="4961"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4F69B45A" w14:textId="77777777" w:rsidR="000172B7" w:rsidRPr="00075074" w:rsidRDefault="000172B7" w:rsidP="00F416B3"/>
        </w:tc>
      </w:tr>
      <w:tr w:rsidR="000172B7" w:rsidRPr="00075074" w14:paraId="33423AE5" w14:textId="77777777" w:rsidTr="000172B7">
        <w:trPr>
          <w:trHeight w:val="267"/>
        </w:trPr>
        <w:tc>
          <w:tcPr>
            <w:tcW w:w="4820"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0B9B33FB" w14:textId="77777777" w:rsidR="000172B7" w:rsidRPr="00075074" w:rsidRDefault="000172B7" w:rsidP="00F416B3"/>
        </w:tc>
        <w:tc>
          <w:tcPr>
            <w:tcW w:w="4961"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5C25DAA8" w14:textId="77777777" w:rsidR="000172B7" w:rsidRPr="00075074" w:rsidRDefault="000172B7" w:rsidP="00F416B3"/>
        </w:tc>
      </w:tr>
      <w:tr w:rsidR="000172B7" w:rsidRPr="00075074" w14:paraId="3FC0056E" w14:textId="77777777" w:rsidTr="000172B7">
        <w:trPr>
          <w:trHeight w:val="267"/>
        </w:trPr>
        <w:tc>
          <w:tcPr>
            <w:tcW w:w="4820"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0EDA3132" w14:textId="77777777" w:rsidR="000172B7" w:rsidRPr="00075074" w:rsidRDefault="000172B7" w:rsidP="00F416B3"/>
        </w:tc>
        <w:tc>
          <w:tcPr>
            <w:tcW w:w="4961"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639E0202" w14:textId="77777777" w:rsidR="000172B7" w:rsidRPr="00075074" w:rsidRDefault="000172B7" w:rsidP="00F416B3"/>
        </w:tc>
      </w:tr>
      <w:tr w:rsidR="000172B7" w:rsidRPr="00075074" w14:paraId="368B0A32" w14:textId="77777777" w:rsidTr="000172B7">
        <w:trPr>
          <w:trHeight w:val="352"/>
        </w:trPr>
        <w:tc>
          <w:tcPr>
            <w:tcW w:w="4820"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449D2CB8" w14:textId="77777777" w:rsidR="000172B7" w:rsidRPr="00075074" w:rsidRDefault="000172B7" w:rsidP="00F416B3"/>
        </w:tc>
        <w:tc>
          <w:tcPr>
            <w:tcW w:w="4961"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5CC96DED" w14:textId="77777777" w:rsidR="000172B7" w:rsidRPr="00075074" w:rsidRDefault="000172B7" w:rsidP="00F416B3"/>
        </w:tc>
      </w:tr>
      <w:tr w:rsidR="000172B7" w:rsidRPr="00075074" w14:paraId="0F3C1267" w14:textId="77777777" w:rsidTr="000172B7">
        <w:trPr>
          <w:trHeight w:val="267"/>
        </w:trPr>
        <w:tc>
          <w:tcPr>
            <w:tcW w:w="4820"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0F12E5A0" w14:textId="77777777" w:rsidR="000172B7" w:rsidRPr="00075074" w:rsidRDefault="000172B7" w:rsidP="00F416B3"/>
        </w:tc>
        <w:tc>
          <w:tcPr>
            <w:tcW w:w="4961"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hideMark/>
          </w:tcPr>
          <w:p w14:paraId="62FFED36" w14:textId="77777777" w:rsidR="000172B7" w:rsidRPr="00075074" w:rsidRDefault="000172B7" w:rsidP="00F416B3"/>
        </w:tc>
      </w:tr>
    </w:tbl>
    <w:p w14:paraId="0E9AAE78" w14:textId="77777777" w:rsidR="000172B7" w:rsidRPr="00075074" w:rsidRDefault="000172B7" w:rsidP="000172B7"/>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629"/>
        <w:gridCol w:w="3052"/>
        <w:gridCol w:w="3100"/>
      </w:tblGrid>
      <w:tr w:rsidR="000172B7" w:rsidRPr="00075074" w14:paraId="308A1605" w14:textId="77777777" w:rsidTr="000172B7">
        <w:tc>
          <w:tcPr>
            <w:tcW w:w="9781" w:type="dxa"/>
            <w:gridSpan w:val="3"/>
          </w:tcPr>
          <w:p w14:paraId="5F23FC25" w14:textId="77777777" w:rsidR="000172B7" w:rsidRPr="00075074" w:rsidRDefault="000172B7" w:rsidP="00F416B3">
            <w:pPr>
              <w:rPr>
                <w:b/>
              </w:rPr>
            </w:pPr>
            <w:r w:rsidRPr="00075074">
              <w:rPr>
                <w:b/>
              </w:rPr>
              <w:t>Instructions to Learners</w:t>
            </w:r>
          </w:p>
          <w:p w14:paraId="028D0D62" w14:textId="77777777" w:rsidR="000172B7" w:rsidRPr="00075074" w:rsidRDefault="000172B7" w:rsidP="000172B7">
            <w:pPr>
              <w:numPr>
                <w:ilvl w:val="2"/>
                <w:numId w:val="110"/>
              </w:numPr>
              <w:tabs>
                <w:tab w:val="clear" w:pos="2700"/>
                <w:tab w:val="num" w:pos="284"/>
              </w:tabs>
              <w:ind w:left="360"/>
            </w:pPr>
            <w:r w:rsidRPr="00075074">
              <w:t>Identify the correct methods of checking the steering and suspension system components for wear from manufacturer’s data or by reference to your tutor.</w:t>
            </w:r>
          </w:p>
          <w:p w14:paraId="78471854" w14:textId="77777777" w:rsidR="000172B7" w:rsidRPr="00075074" w:rsidRDefault="000172B7" w:rsidP="000172B7">
            <w:pPr>
              <w:numPr>
                <w:ilvl w:val="2"/>
                <w:numId w:val="110"/>
              </w:numPr>
              <w:tabs>
                <w:tab w:val="clear" w:pos="2700"/>
                <w:tab w:val="num" w:pos="284"/>
              </w:tabs>
              <w:ind w:left="360"/>
            </w:pPr>
            <w:r w:rsidRPr="00075074">
              <w:t xml:space="preserve">Check the systems for wear and with reference to the maximum </w:t>
            </w:r>
            <w:proofErr w:type="spellStart"/>
            <w:r w:rsidRPr="00075074">
              <w:t>freeplay</w:t>
            </w:r>
            <w:proofErr w:type="spellEnd"/>
            <w:r w:rsidRPr="00075074">
              <w:t xml:space="preserve">, decide if the component or system is in serviceable condition. </w:t>
            </w:r>
          </w:p>
          <w:p w14:paraId="5A7D4368" w14:textId="77777777" w:rsidR="000172B7" w:rsidRPr="00075074" w:rsidRDefault="000172B7" w:rsidP="00F416B3">
            <w:pPr>
              <w:ind w:left="360"/>
              <w:rPr>
                <w:b/>
              </w:rPr>
            </w:pPr>
            <w:r w:rsidRPr="00075074">
              <w:rPr>
                <w:b/>
                <w:u w:val="single"/>
              </w:rPr>
              <w:t>NOTE</w:t>
            </w:r>
            <w:r w:rsidRPr="00075074">
              <w:rPr>
                <w:b/>
              </w:rPr>
              <w:t xml:space="preserve"> The </w:t>
            </w:r>
            <w:proofErr w:type="spellStart"/>
            <w:r w:rsidRPr="00075074">
              <w:rPr>
                <w:b/>
              </w:rPr>
              <w:t>freeplay</w:t>
            </w:r>
            <w:proofErr w:type="spellEnd"/>
            <w:r w:rsidRPr="00075074">
              <w:rPr>
                <w:b/>
              </w:rPr>
              <w:t xml:space="preserve"> data should be taken as a guide only and you should discuss your findings with your tutor before completing the report.</w:t>
            </w:r>
          </w:p>
          <w:p w14:paraId="128FC520" w14:textId="77777777" w:rsidR="000172B7" w:rsidRPr="00075074" w:rsidRDefault="000172B7" w:rsidP="00F416B3"/>
        </w:tc>
      </w:tr>
      <w:tr w:rsidR="000172B7" w:rsidRPr="00075074" w14:paraId="59686026" w14:textId="77777777" w:rsidTr="000172B7">
        <w:tc>
          <w:tcPr>
            <w:tcW w:w="3629" w:type="dxa"/>
            <w:shd w:val="clear" w:color="auto" w:fill="043956" w:themeFill="accent2"/>
            <w:hideMark/>
          </w:tcPr>
          <w:p w14:paraId="3C7B9CE7" w14:textId="77777777" w:rsidR="000172B7" w:rsidRPr="00075074" w:rsidRDefault="000172B7" w:rsidP="00F416B3">
            <w:pPr>
              <w:rPr>
                <w:b/>
              </w:rPr>
            </w:pPr>
            <w:r w:rsidRPr="00075074">
              <w:rPr>
                <w:b/>
              </w:rPr>
              <w:t>Steering Component</w:t>
            </w:r>
          </w:p>
        </w:tc>
        <w:tc>
          <w:tcPr>
            <w:tcW w:w="3052" w:type="dxa"/>
            <w:shd w:val="clear" w:color="auto" w:fill="043956" w:themeFill="accent2"/>
            <w:hideMark/>
          </w:tcPr>
          <w:p w14:paraId="6D3F10A6" w14:textId="77777777" w:rsidR="000172B7" w:rsidRPr="00075074" w:rsidRDefault="000172B7" w:rsidP="00F416B3">
            <w:pPr>
              <w:rPr>
                <w:b/>
              </w:rPr>
            </w:pPr>
            <w:r w:rsidRPr="00075074">
              <w:rPr>
                <w:b/>
              </w:rPr>
              <w:t xml:space="preserve">Maximum </w:t>
            </w:r>
            <w:proofErr w:type="spellStart"/>
            <w:r w:rsidRPr="00075074">
              <w:rPr>
                <w:b/>
              </w:rPr>
              <w:t>Freeplay</w:t>
            </w:r>
            <w:proofErr w:type="spellEnd"/>
          </w:p>
        </w:tc>
        <w:tc>
          <w:tcPr>
            <w:tcW w:w="3100" w:type="dxa"/>
            <w:shd w:val="clear" w:color="auto" w:fill="043956" w:themeFill="accent2"/>
            <w:hideMark/>
          </w:tcPr>
          <w:p w14:paraId="276E9C21" w14:textId="77777777" w:rsidR="000172B7" w:rsidRPr="00075074" w:rsidRDefault="000172B7" w:rsidP="00F416B3">
            <w:pPr>
              <w:rPr>
                <w:b/>
              </w:rPr>
            </w:pPr>
            <w:r w:rsidRPr="00075074">
              <w:rPr>
                <w:b/>
              </w:rPr>
              <w:t>Report</w:t>
            </w:r>
          </w:p>
        </w:tc>
      </w:tr>
      <w:tr w:rsidR="000172B7" w:rsidRPr="00075074" w14:paraId="42EFFDD6" w14:textId="77777777" w:rsidTr="000172B7">
        <w:trPr>
          <w:trHeight w:val="454"/>
        </w:trPr>
        <w:tc>
          <w:tcPr>
            <w:tcW w:w="3629" w:type="dxa"/>
            <w:vAlign w:val="center"/>
            <w:hideMark/>
          </w:tcPr>
          <w:p w14:paraId="143D7A8F" w14:textId="77777777" w:rsidR="000172B7" w:rsidRPr="00075074" w:rsidRDefault="000172B7" w:rsidP="00F416B3">
            <w:r w:rsidRPr="00075074">
              <w:t>Steering Wheel</w:t>
            </w:r>
          </w:p>
        </w:tc>
        <w:tc>
          <w:tcPr>
            <w:tcW w:w="3052" w:type="dxa"/>
            <w:vAlign w:val="center"/>
            <w:hideMark/>
          </w:tcPr>
          <w:p w14:paraId="159370E1" w14:textId="77777777" w:rsidR="000172B7" w:rsidRPr="00075074" w:rsidRDefault="000172B7" w:rsidP="00F416B3">
            <w:r w:rsidRPr="00075074">
              <w:t xml:space="preserve">13mm for rack steering </w:t>
            </w:r>
          </w:p>
          <w:p w14:paraId="545E32AA" w14:textId="77777777" w:rsidR="000172B7" w:rsidRPr="00075074" w:rsidRDefault="000172B7" w:rsidP="00F416B3">
            <w:r w:rsidRPr="00075074">
              <w:t>75mm for steering box</w:t>
            </w:r>
          </w:p>
        </w:tc>
        <w:tc>
          <w:tcPr>
            <w:tcW w:w="3100" w:type="dxa"/>
            <w:vAlign w:val="center"/>
          </w:tcPr>
          <w:p w14:paraId="3CCA962D" w14:textId="77777777" w:rsidR="000172B7" w:rsidRPr="00075074" w:rsidRDefault="000172B7" w:rsidP="00F416B3"/>
        </w:tc>
      </w:tr>
      <w:tr w:rsidR="000172B7" w:rsidRPr="00075074" w14:paraId="531250F6" w14:textId="77777777" w:rsidTr="000172B7">
        <w:trPr>
          <w:trHeight w:val="454"/>
        </w:trPr>
        <w:tc>
          <w:tcPr>
            <w:tcW w:w="3629" w:type="dxa"/>
            <w:vAlign w:val="center"/>
            <w:hideMark/>
          </w:tcPr>
          <w:p w14:paraId="0BE9CB25" w14:textId="77777777" w:rsidR="000172B7" w:rsidRPr="00075074" w:rsidRDefault="000172B7" w:rsidP="00F416B3">
            <w:r w:rsidRPr="00075074">
              <w:t>Steering Rack</w:t>
            </w:r>
          </w:p>
        </w:tc>
        <w:tc>
          <w:tcPr>
            <w:tcW w:w="3052" w:type="dxa"/>
            <w:vAlign w:val="center"/>
            <w:hideMark/>
          </w:tcPr>
          <w:p w14:paraId="2322FA19" w14:textId="77777777" w:rsidR="000172B7" w:rsidRPr="00075074" w:rsidRDefault="000172B7" w:rsidP="00F416B3">
            <w:r w:rsidRPr="00075074">
              <w:t>5mm</w:t>
            </w:r>
          </w:p>
        </w:tc>
        <w:tc>
          <w:tcPr>
            <w:tcW w:w="3100" w:type="dxa"/>
            <w:vAlign w:val="center"/>
          </w:tcPr>
          <w:p w14:paraId="0FE158A4" w14:textId="77777777" w:rsidR="000172B7" w:rsidRPr="00075074" w:rsidRDefault="000172B7" w:rsidP="00F416B3"/>
        </w:tc>
      </w:tr>
      <w:tr w:rsidR="000172B7" w:rsidRPr="00075074" w14:paraId="328187C8" w14:textId="77777777" w:rsidTr="000172B7">
        <w:trPr>
          <w:trHeight w:val="454"/>
        </w:trPr>
        <w:tc>
          <w:tcPr>
            <w:tcW w:w="3629" w:type="dxa"/>
            <w:vAlign w:val="center"/>
            <w:hideMark/>
          </w:tcPr>
          <w:p w14:paraId="00B8CEDA" w14:textId="77777777" w:rsidR="000172B7" w:rsidRPr="00075074" w:rsidRDefault="000172B7" w:rsidP="00F416B3">
            <w:r w:rsidRPr="00075074">
              <w:t>Track Rod Ends</w:t>
            </w:r>
          </w:p>
        </w:tc>
        <w:tc>
          <w:tcPr>
            <w:tcW w:w="3052" w:type="dxa"/>
            <w:vAlign w:val="center"/>
            <w:hideMark/>
          </w:tcPr>
          <w:p w14:paraId="4CE440BC" w14:textId="77777777" w:rsidR="000172B7" w:rsidRPr="00075074" w:rsidRDefault="000172B7" w:rsidP="00F416B3">
            <w:r w:rsidRPr="00075074">
              <w:t>Zero play OR as per manufacturers recommendation</w:t>
            </w:r>
          </w:p>
        </w:tc>
        <w:tc>
          <w:tcPr>
            <w:tcW w:w="3100" w:type="dxa"/>
            <w:vAlign w:val="center"/>
          </w:tcPr>
          <w:p w14:paraId="6B944755" w14:textId="77777777" w:rsidR="000172B7" w:rsidRPr="00075074" w:rsidRDefault="000172B7" w:rsidP="00F416B3"/>
        </w:tc>
      </w:tr>
      <w:tr w:rsidR="000172B7" w:rsidRPr="00075074" w14:paraId="67BDCD91" w14:textId="77777777" w:rsidTr="000172B7">
        <w:tc>
          <w:tcPr>
            <w:tcW w:w="3629" w:type="dxa"/>
            <w:shd w:val="clear" w:color="auto" w:fill="043956" w:themeFill="accent2"/>
            <w:hideMark/>
          </w:tcPr>
          <w:p w14:paraId="2E42DFE5" w14:textId="77777777" w:rsidR="000172B7" w:rsidRPr="00075074" w:rsidRDefault="000172B7" w:rsidP="00F416B3">
            <w:pPr>
              <w:rPr>
                <w:b/>
              </w:rPr>
            </w:pPr>
            <w:r w:rsidRPr="00075074">
              <w:rPr>
                <w:b/>
              </w:rPr>
              <w:t>Suspension Component</w:t>
            </w:r>
          </w:p>
        </w:tc>
        <w:tc>
          <w:tcPr>
            <w:tcW w:w="3052" w:type="dxa"/>
            <w:shd w:val="clear" w:color="auto" w:fill="043956" w:themeFill="accent2"/>
            <w:hideMark/>
          </w:tcPr>
          <w:p w14:paraId="56941EAB" w14:textId="77777777" w:rsidR="000172B7" w:rsidRPr="00075074" w:rsidRDefault="000172B7" w:rsidP="00F416B3">
            <w:pPr>
              <w:rPr>
                <w:b/>
              </w:rPr>
            </w:pPr>
            <w:r w:rsidRPr="00075074">
              <w:rPr>
                <w:b/>
              </w:rPr>
              <w:t>Specification</w:t>
            </w:r>
          </w:p>
        </w:tc>
        <w:tc>
          <w:tcPr>
            <w:tcW w:w="3100" w:type="dxa"/>
            <w:shd w:val="clear" w:color="auto" w:fill="043956" w:themeFill="accent2"/>
            <w:hideMark/>
          </w:tcPr>
          <w:p w14:paraId="0B697518" w14:textId="77777777" w:rsidR="000172B7" w:rsidRPr="00075074" w:rsidRDefault="000172B7" w:rsidP="00F416B3">
            <w:pPr>
              <w:rPr>
                <w:b/>
              </w:rPr>
            </w:pPr>
            <w:r w:rsidRPr="00075074">
              <w:rPr>
                <w:b/>
              </w:rPr>
              <w:t>Report</w:t>
            </w:r>
          </w:p>
        </w:tc>
      </w:tr>
      <w:tr w:rsidR="000172B7" w:rsidRPr="00075074" w14:paraId="4041E71B" w14:textId="77777777" w:rsidTr="000172B7">
        <w:trPr>
          <w:trHeight w:val="454"/>
        </w:trPr>
        <w:tc>
          <w:tcPr>
            <w:tcW w:w="3629" w:type="dxa"/>
            <w:vAlign w:val="center"/>
            <w:hideMark/>
          </w:tcPr>
          <w:p w14:paraId="77842830" w14:textId="77777777" w:rsidR="000172B7" w:rsidRPr="00075074" w:rsidRDefault="000172B7" w:rsidP="00F416B3">
            <w:r w:rsidRPr="00075074">
              <w:t>Trim Height</w:t>
            </w:r>
          </w:p>
        </w:tc>
        <w:tc>
          <w:tcPr>
            <w:tcW w:w="3052" w:type="dxa"/>
            <w:vAlign w:val="center"/>
            <w:hideMark/>
          </w:tcPr>
          <w:p w14:paraId="2406A496" w14:textId="77777777" w:rsidR="000172B7" w:rsidRPr="00075074" w:rsidRDefault="000172B7" w:rsidP="00F416B3">
            <w:r w:rsidRPr="00075074">
              <w:t>Within manufacturer’s limits</w:t>
            </w:r>
          </w:p>
        </w:tc>
        <w:tc>
          <w:tcPr>
            <w:tcW w:w="3100" w:type="dxa"/>
            <w:vAlign w:val="center"/>
          </w:tcPr>
          <w:p w14:paraId="2DE4DEBE" w14:textId="77777777" w:rsidR="000172B7" w:rsidRPr="00075074" w:rsidRDefault="000172B7" w:rsidP="00F416B3"/>
        </w:tc>
      </w:tr>
      <w:tr w:rsidR="000172B7" w:rsidRPr="00075074" w14:paraId="408A03AC" w14:textId="77777777" w:rsidTr="000172B7">
        <w:trPr>
          <w:trHeight w:val="454"/>
        </w:trPr>
        <w:tc>
          <w:tcPr>
            <w:tcW w:w="3629" w:type="dxa"/>
            <w:vAlign w:val="center"/>
            <w:hideMark/>
          </w:tcPr>
          <w:p w14:paraId="3B4BC69C" w14:textId="77777777" w:rsidR="000172B7" w:rsidRPr="00075074" w:rsidRDefault="000172B7" w:rsidP="00F416B3">
            <w:r w:rsidRPr="00075074">
              <w:t>Suspension Joints</w:t>
            </w:r>
          </w:p>
        </w:tc>
        <w:tc>
          <w:tcPr>
            <w:tcW w:w="3052" w:type="dxa"/>
            <w:vAlign w:val="center"/>
            <w:hideMark/>
          </w:tcPr>
          <w:p w14:paraId="650F134E" w14:textId="77777777" w:rsidR="000172B7" w:rsidRPr="00075074" w:rsidRDefault="000172B7" w:rsidP="00F416B3">
            <w:r w:rsidRPr="00075074">
              <w:t>Zero play OR as per manufacturers recommendation</w:t>
            </w:r>
          </w:p>
        </w:tc>
        <w:tc>
          <w:tcPr>
            <w:tcW w:w="3100" w:type="dxa"/>
            <w:vAlign w:val="center"/>
          </w:tcPr>
          <w:p w14:paraId="0E647FDD" w14:textId="77777777" w:rsidR="000172B7" w:rsidRPr="00075074" w:rsidRDefault="000172B7" w:rsidP="00F416B3"/>
        </w:tc>
      </w:tr>
      <w:tr w:rsidR="000172B7" w:rsidRPr="00075074" w14:paraId="3B570154" w14:textId="77777777" w:rsidTr="000172B7">
        <w:trPr>
          <w:trHeight w:val="454"/>
        </w:trPr>
        <w:tc>
          <w:tcPr>
            <w:tcW w:w="3629" w:type="dxa"/>
            <w:vAlign w:val="center"/>
            <w:hideMark/>
          </w:tcPr>
          <w:p w14:paraId="09BBB4C8" w14:textId="77777777" w:rsidR="000172B7" w:rsidRPr="00075074" w:rsidRDefault="000172B7" w:rsidP="00F416B3">
            <w:r w:rsidRPr="00075074">
              <w:t>Shock Absorber Leaks</w:t>
            </w:r>
          </w:p>
        </w:tc>
        <w:tc>
          <w:tcPr>
            <w:tcW w:w="3052" w:type="dxa"/>
            <w:vAlign w:val="center"/>
            <w:hideMark/>
          </w:tcPr>
          <w:p w14:paraId="0113013A" w14:textId="77777777" w:rsidR="000172B7" w:rsidRPr="00075074" w:rsidRDefault="000172B7" w:rsidP="00F416B3">
            <w:r w:rsidRPr="00075074">
              <w:t>No leaks</w:t>
            </w:r>
          </w:p>
        </w:tc>
        <w:tc>
          <w:tcPr>
            <w:tcW w:w="3100" w:type="dxa"/>
            <w:vAlign w:val="center"/>
          </w:tcPr>
          <w:p w14:paraId="5122B3C2" w14:textId="77777777" w:rsidR="000172B7" w:rsidRPr="00075074" w:rsidRDefault="000172B7" w:rsidP="00F416B3"/>
        </w:tc>
      </w:tr>
      <w:tr w:rsidR="000172B7" w:rsidRPr="00075074" w14:paraId="08EFCBDB" w14:textId="77777777" w:rsidTr="000172B7">
        <w:trPr>
          <w:trHeight w:val="454"/>
        </w:trPr>
        <w:tc>
          <w:tcPr>
            <w:tcW w:w="3629" w:type="dxa"/>
            <w:vAlign w:val="center"/>
            <w:hideMark/>
          </w:tcPr>
          <w:p w14:paraId="13DACF61" w14:textId="77777777" w:rsidR="000172B7" w:rsidRPr="00075074" w:rsidRDefault="000172B7" w:rsidP="00F416B3">
            <w:r w:rsidRPr="00075074">
              <w:t>Shock Absorber Bounce Test</w:t>
            </w:r>
          </w:p>
        </w:tc>
        <w:tc>
          <w:tcPr>
            <w:tcW w:w="3052" w:type="dxa"/>
            <w:vAlign w:val="center"/>
            <w:hideMark/>
          </w:tcPr>
          <w:p w14:paraId="4C528A3D" w14:textId="77777777" w:rsidR="000172B7" w:rsidRPr="00075074" w:rsidRDefault="000172B7" w:rsidP="00F416B3">
            <w:r w:rsidRPr="00075074">
              <w:t>1 rebound and return to original position</w:t>
            </w:r>
          </w:p>
        </w:tc>
        <w:tc>
          <w:tcPr>
            <w:tcW w:w="3100" w:type="dxa"/>
            <w:vAlign w:val="center"/>
          </w:tcPr>
          <w:p w14:paraId="158E2360" w14:textId="77777777" w:rsidR="000172B7" w:rsidRPr="00075074" w:rsidRDefault="000172B7" w:rsidP="00F416B3"/>
        </w:tc>
      </w:tr>
    </w:tbl>
    <w:p w14:paraId="778DB770" w14:textId="77777777" w:rsidR="000172B7" w:rsidRDefault="000172B7" w:rsidP="005B7EE6">
      <w:pPr>
        <w:rPr>
          <w:lang w:val="en-US"/>
        </w:rPr>
      </w:pPr>
    </w:p>
    <w:p w14:paraId="61817C6A" w14:textId="77777777" w:rsidR="000172B7" w:rsidRDefault="000172B7" w:rsidP="005B7EE6">
      <w:pPr>
        <w:rPr>
          <w:lang w:val="en-US"/>
        </w:rPr>
      </w:pPr>
    </w:p>
    <w:p w14:paraId="67774429" w14:textId="77777777" w:rsidR="000172B7" w:rsidRDefault="000172B7" w:rsidP="005B7EE6">
      <w:pPr>
        <w:rPr>
          <w:lang w:val="en-US"/>
        </w:rPr>
      </w:pPr>
    </w:p>
    <w:p w14:paraId="4BE5E213" w14:textId="77777777" w:rsidR="000172B7" w:rsidRDefault="000172B7" w:rsidP="005B7EE6">
      <w:pPr>
        <w:rPr>
          <w:lang w:val="en-US"/>
        </w:rPr>
      </w:pPr>
    </w:p>
    <w:p w14:paraId="349564AF" w14:textId="77777777" w:rsidR="000172B7" w:rsidRDefault="000172B7" w:rsidP="005B7EE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0172B7" w:rsidRPr="0043505F" w14:paraId="23A582A5" w14:textId="77777777" w:rsidTr="00F416B3">
        <w:tc>
          <w:tcPr>
            <w:tcW w:w="8280" w:type="dxa"/>
            <w:hideMark/>
          </w:tcPr>
          <w:p w14:paraId="7C6E1E05"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Checklist</w:t>
            </w:r>
          </w:p>
        </w:tc>
        <w:tc>
          <w:tcPr>
            <w:tcW w:w="1620" w:type="dxa"/>
            <w:hideMark/>
          </w:tcPr>
          <w:p w14:paraId="2782978F"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7FD1899"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172B7" w:rsidRPr="0043505F" w14:paraId="77CA916D" w14:textId="77777777" w:rsidTr="000172B7">
        <w:tc>
          <w:tcPr>
            <w:tcW w:w="8280" w:type="dxa"/>
            <w:tcBorders>
              <w:bottom w:val="single" w:sz="4" w:space="0" w:color="35B1F5" w:themeColor="accent2" w:themeTint="80"/>
            </w:tcBorders>
            <w:hideMark/>
          </w:tcPr>
          <w:p w14:paraId="1F91BE59" w14:textId="77777777" w:rsidR="000172B7" w:rsidRPr="0043505F" w:rsidRDefault="000172B7"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35401DF8" w14:textId="77777777" w:rsidR="000172B7" w:rsidRPr="0043505F" w:rsidRDefault="000172B7" w:rsidP="00F416B3">
            <w:pPr>
              <w:rPr>
                <w:rFonts w:eastAsia="Times New Roman" w:cs="Arial"/>
                <w:b/>
                <w:kern w:val="0"/>
                <w:szCs w:val="22"/>
                <w:lang w:val="en-US"/>
                <w14:ligatures w14:val="none"/>
              </w:rPr>
            </w:pPr>
          </w:p>
        </w:tc>
      </w:tr>
      <w:tr w:rsidR="000172B7" w:rsidRPr="0043505F" w14:paraId="0E22402E" w14:textId="77777777" w:rsidTr="000172B7">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39F6BD" w14:textId="5C60C827" w:rsidR="000172B7" w:rsidRPr="00075074" w:rsidRDefault="000172B7" w:rsidP="000172B7">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7BB791E" w14:textId="77777777" w:rsidR="000172B7" w:rsidRPr="0043505F" w:rsidRDefault="000172B7" w:rsidP="000172B7">
            <w:pPr>
              <w:rPr>
                <w:rFonts w:eastAsia="Times New Roman" w:cs="Arial"/>
                <w:b/>
                <w:kern w:val="0"/>
                <w:szCs w:val="22"/>
                <w:lang w:val="en-US"/>
                <w14:ligatures w14:val="none"/>
              </w:rPr>
            </w:pPr>
          </w:p>
        </w:tc>
      </w:tr>
      <w:tr w:rsidR="000172B7" w:rsidRPr="0043505F" w14:paraId="0366B398" w14:textId="77777777" w:rsidTr="000172B7">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04D4BD" w14:textId="6E9A85D9" w:rsidR="000172B7" w:rsidRPr="00075074" w:rsidRDefault="000172B7" w:rsidP="000172B7">
            <w:r w:rsidRPr="00075074">
              <w:t>Report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B62410E" w14:textId="77777777" w:rsidR="000172B7" w:rsidRPr="0043505F" w:rsidRDefault="000172B7" w:rsidP="000172B7">
            <w:pPr>
              <w:rPr>
                <w:rFonts w:eastAsia="Times New Roman" w:cs="Arial"/>
                <w:b/>
                <w:kern w:val="0"/>
                <w:szCs w:val="22"/>
                <w:lang w:val="en-US"/>
                <w14:ligatures w14:val="none"/>
              </w:rPr>
            </w:pPr>
          </w:p>
        </w:tc>
      </w:tr>
    </w:tbl>
    <w:p w14:paraId="2D74EE08" w14:textId="77777777" w:rsidR="000172B7" w:rsidRPr="0043505F" w:rsidRDefault="000172B7" w:rsidP="000172B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0172B7" w:rsidRPr="0043505F" w14:paraId="061CD8A2"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DC7E3F"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AE432D2"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F7E668D" w14:textId="77777777" w:rsidR="000172B7" w:rsidRDefault="000172B7" w:rsidP="00F416B3">
            <w:pPr>
              <w:rPr>
                <w:rFonts w:eastAsia="Times New Roman" w:cs="Arial"/>
                <w:kern w:val="0"/>
                <w:szCs w:val="22"/>
                <w:lang w:val="en-US"/>
                <w14:ligatures w14:val="none"/>
              </w:rPr>
            </w:pPr>
          </w:p>
          <w:p w14:paraId="6F30F4E7" w14:textId="77777777" w:rsidR="000172B7" w:rsidRPr="0043505F" w:rsidRDefault="000172B7" w:rsidP="00F416B3">
            <w:pPr>
              <w:rPr>
                <w:rFonts w:eastAsia="Times New Roman" w:cs="Arial"/>
                <w:kern w:val="0"/>
                <w:szCs w:val="22"/>
                <w:lang w:val="en-US"/>
                <w14:ligatures w14:val="none"/>
              </w:rPr>
            </w:pPr>
          </w:p>
          <w:p w14:paraId="44303F46"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9F835ED" w14:textId="77777777" w:rsidR="000172B7" w:rsidRPr="0043505F" w:rsidRDefault="000172B7" w:rsidP="00F416B3">
            <w:pPr>
              <w:rPr>
                <w:rFonts w:eastAsia="Times New Roman" w:cs="Arial"/>
                <w:kern w:val="0"/>
                <w:szCs w:val="22"/>
                <w:lang w:val="en-US"/>
                <w14:ligatures w14:val="none"/>
              </w:rPr>
            </w:pPr>
          </w:p>
          <w:p w14:paraId="1239823E" w14:textId="77777777" w:rsidR="000172B7" w:rsidRPr="0043505F" w:rsidRDefault="000172B7" w:rsidP="00F416B3">
            <w:pPr>
              <w:rPr>
                <w:rFonts w:eastAsia="Times New Roman" w:cs="Arial"/>
                <w:kern w:val="0"/>
                <w:szCs w:val="22"/>
                <w:lang w:val="en-US"/>
                <w14:ligatures w14:val="none"/>
              </w:rPr>
            </w:pPr>
          </w:p>
          <w:p w14:paraId="43464064" w14:textId="77777777" w:rsidR="000172B7"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9211B2F" w14:textId="77777777" w:rsidR="000172B7" w:rsidRPr="0043505F" w:rsidRDefault="000172B7" w:rsidP="00F416B3">
            <w:pPr>
              <w:rPr>
                <w:rFonts w:eastAsia="Times New Roman" w:cs="Arial"/>
                <w:kern w:val="0"/>
                <w:szCs w:val="22"/>
                <w:lang w:val="en-US"/>
                <w14:ligatures w14:val="none"/>
              </w:rPr>
            </w:pPr>
          </w:p>
        </w:tc>
      </w:tr>
    </w:tbl>
    <w:p w14:paraId="1BAF6A63" w14:textId="77777777" w:rsidR="000172B7" w:rsidRDefault="000172B7" w:rsidP="000172B7">
      <w:pPr>
        <w:rPr>
          <w:lang w:val="en-US"/>
        </w:rPr>
      </w:pPr>
    </w:p>
    <w:p w14:paraId="4A7EC591" w14:textId="0E13F515" w:rsidR="000172B7" w:rsidRDefault="000172B7">
      <w:pPr>
        <w:rPr>
          <w:lang w:val="en-US"/>
        </w:rPr>
      </w:pPr>
      <w:r>
        <w:rPr>
          <w:lang w:val="en-US"/>
        </w:rPr>
        <w:br w:type="page"/>
      </w:r>
    </w:p>
    <w:p w14:paraId="2EADEA71" w14:textId="77777777" w:rsidR="000172B7" w:rsidRDefault="000172B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0172B7" w:rsidRPr="0043505F" w14:paraId="7C42BA55"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34E254" w14:textId="77777777" w:rsidR="000172B7" w:rsidRPr="0043505F" w:rsidRDefault="000172B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DBA255" w14:textId="297ACAD8"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4</w:t>
            </w:r>
            <w:r>
              <w:rPr>
                <w:rFonts w:eastAsia="Times New Roman" w:cs="Arial"/>
                <w:b/>
                <w:kern w:val="0"/>
                <w:szCs w:val="22"/>
                <w:lang w:val="en-US"/>
                <w14:ligatures w14:val="none"/>
              </w:rPr>
              <w:t xml:space="preserve">, </w:t>
            </w:r>
            <w:r>
              <w:rPr>
                <w:rFonts w:eastAsia="Times New Roman" w:cs="Arial"/>
                <w:b/>
                <w:kern w:val="0"/>
                <w:szCs w:val="22"/>
                <w:lang w:val="en-US"/>
                <w14:ligatures w14:val="none"/>
              </w:rPr>
              <w:t>3.5</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EF6D5A" w14:textId="759495F5"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4</w:t>
            </w:r>
          </w:p>
        </w:tc>
      </w:tr>
    </w:tbl>
    <w:p w14:paraId="26F34844" w14:textId="77777777" w:rsidR="000172B7" w:rsidRPr="0043505F" w:rsidRDefault="000172B7" w:rsidP="000172B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0172B7" w:rsidRPr="0043505F" w14:paraId="449E2D65"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C5CFCB6" w14:textId="69E3B216" w:rsidR="000172B7" w:rsidRDefault="000172B7" w:rsidP="000172B7">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172B7">
              <w:rPr>
                <w:rFonts w:eastAsia="Times New Roman" w:cs="Arial"/>
                <w:b/>
                <w:kern w:val="0"/>
                <w:szCs w:val="22"/>
                <w:lang w:val="en-US"/>
                <w14:ligatures w14:val="none"/>
              </w:rPr>
              <w:t>Remove and Replace Track Rod End</w:t>
            </w:r>
          </w:p>
          <w:p w14:paraId="5E28219B" w14:textId="6840EC71" w:rsidR="000172B7" w:rsidRPr="0043505F" w:rsidRDefault="000172B7" w:rsidP="000172B7">
            <w:pPr>
              <w:ind w:left="779" w:right="26"/>
              <w:rPr>
                <w:rFonts w:eastAsia="Times New Roman" w:cs="Arial"/>
                <w:b/>
                <w:kern w:val="0"/>
                <w:szCs w:val="22"/>
                <w:lang w:val="en-US"/>
                <w14:ligatures w14:val="none"/>
              </w:rPr>
            </w:pPr>
            <w:r w:rsidRPr="000172B7">
              <w:rPr>
                <w:rFonts w:eastAsia="Times New Roman" w:cs="Arial"/>
                <w:b/>
                <w:kern w:val="0"/>
                <w:szCs w:val="22"/>
                <w:lang w:val="en-US"/>
                <w14:ligatures w14:val="none"/>
              </w:rPr>
              <w:t>Check and Adjust Wheel Alignment</w:t>
            </w:r>
          </w:p>
        </w:tc>
      </w:tr>
    </w:tbl>
    <w:p w14:paraId="03405FBA" w14:textId="77777777" w:rsidR="000172B7" w:rsidRDefault="000172B7" w:rsidP="000172B7">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1701"/>
        <w:gridCol w:w="1984"/>
      </w:tblGrid>
      <w:tr w:rsidR="00C25D5F" w:rsidRPr="00075074" w14:paraId="7A9A610C" w14:textId="77777777" w:rsidTr="00C25D5F">
        <w:tc>
          <w:tcPr>
            <w:tcW w:w="31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B794493" w14:textId="77777777" w:rsidR="00C25D5F" w:rsidRPr="00075074" w:rsidRDefault="00C25D5F" w:rsidP="00F416B3">
            <w:pPr>
              <w:rPr>
                <w:b/>
              </w:rPr>
            </w:pPr>
            <w:r w:rsidRPr="00075074">
              <w:rPr>
                <w:b/>
              </w:rPr>
              <w:t>Vehicle Details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648AEF1" w14:textId="77777777" w:rsidR="00C25D5F" w:rsidRPr="00075074" w:rsidRDefault="00C25D5F" w:rsidP="00F416B3">
            <w:pPr>
              <w:rPr>
                <w:b/>
              </w:rPr>
            </w:pPr>
            <w:r w:rsidRPr="00075074">
              <w:rPr>
                <w:b/>
              </w:rPr>
              <w:t>Special Tools</w:t>
            </w:r>
          </w:p>
        </w:tc>
        <w:tc>
          <w:tcPr>
            <w:tcW w:w="3685"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D6C30D6" w14:textId="77777777" w:rsidR="00C25D5F" w:rsidRPr="00075074" w:rsidRDefault="00C25D5F" w:rsidP="00F416B3">
            <w:pPr>
              <w:rPr>
                <w:b/>
              </w:rPr>
            </w:pPr>
            <w:r w:rsidRPr="00075074">
              <w:rPr>
                <w:b/>
              </w:rPr>
              <w:t>Data</w:t>
            </w:r>
          </w:p>
        </w:tc>
      </w:tr>
      <w:tr w:rsidR="00C25D5F" w:rsidRPr="00075074" w14:paraId="2DCE1B8B" w14:textId="77777777" w:rsidTr="00C25D5F">
        <w:trPr>
          <w:trHeight w:val="1139"/>
        </w:trPr>
        <w:tc>
          <w:tcPr>
            <w:tcW w:w="3119"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8A0B5D" w14:textId="77777777" w:rsidR="00C25D5F" w:rsidRPr="00075074" w:rsidRDefault="00C25D5F" w:rsidP="00F416B3">
            <w:pPr>
              <w:rPr>
                <w:sz w:val="16"/>
                <w:szCs w:val="16"/>
              </w:rPr>
            </w:pPr>
          </w:p>
          <w:p w14:paraId="3DE2A7F5" w14:textId="77777777" w:rsidR="00C25D5F" w:rsidRPr="00075074" w:rsidRDefault="00C25D5F" w:rsidP="00F416B3">
            <w:pPr>
              <w:rPr>
                <w:sz w:val="18"/>
                <w:szCs w:val="18"/>
              </w:rPr>
            </w:pPr>
          </w:p>
          <w:p w14:paraId="3B522C2F" w14:textId="77777777" w:rsidR="00C25D5F" w:rsidRPr="00075074" w:rsidRDefault="00C25D5F" w:rsidP="00F416B3">
            <w:r w:rsidRPr="00075074">
              <w:t>Make_______________</w:t>
            </w:r>
          </w:p>
          <w:p w14:paraId="5A75DA2B" w14:textId="77777777" w:rsidR="00C25D5F" w:rsidRPr="00075074" w:rsidRDefault="00C25D5F" w:rsidP="00F416B3">
            <w:pPr>
              <w:rPr>
                <w:sz w:val="16"/>
                <w:szCs w:val="16"/>
              </w:rPr>
            </w:pPr>
          </w:p>
          <w:p w14:paraId="763F8E51" w14:textId="77777777" w:rsidR="00C25D5F" w:rsidRPr="00075074" w:rsidRDefault="00C25D5F" w:rsidP="00F416B3">
            <w:pPr>
              <w:rPr>
                <w:sz w:val="18"/>
                <w:szCs w:val="18"/>
              </w:rPr>
            </w:pPr>
          </w:p>
          <w:p w14:paraId="7F43AC70" w14:textId="77777777" w:rsidR="00C25D5F" w:rsidRPr="00075074" w:rsidRDefault="00C25D5F" w:rsidP="00F416B3">
            <w:r w:rsidRPr="00075074">
              <w:t>Model_______________</w:t>
            </w:r>
          </w:p>
          <w:p w14:paraId="623B3DFF" w14:textId="77777777" w:rsidR="00C25D5F" w:rsidRPr="00075074" w:rsidRDefault="00C25D5F" w:rsidP="00F416B3">
            <w:pPr>
              <w:rPr>
                <w:sz w:val="16"/>
                <w:szCs w:val="16"/>
              </w:rPr>
            </w:pPr>
          </w:p>
          <w:p w14:paraId="15C63C7A" w14:textId="77777777" w:rsidR="00C25D5F" w:rsidRPr="00075074" w:rsidRDefault="00C25D5F" w:rsidP="00F416B3">
            <w:pPr>
              <w:rPr>
                <w:sz w:val="18"/>
                <w:szCs w:val="18"/>
              </w:rPr>
            </w:pPr>
          </w:p>
          <w:p w14:paraId="710AC9D1" w14:textId="77777777" w:rsidR="00C25D5F" w:rsidRPr="00075074" w:rsidRDefault="00C25D5F" w:rsidP="00F416B3">
            <w:r w:rsidRPr="00075074">
              <w:t>Year________________</w:t>
            </w:r>
          </w:p>
        </w:tc>
        <w:tc>
          <w:tcPr>
            <w:tcW w:w="2977"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ED4B4A" w14:textId="77777777" w:rsidR="00C25D5F" w:rsidRPr="00075074" w:rsidRDefault="00C25D5F" w:rsidP="00F416B3"/>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B6E332B" w14:textId="77777777" w:rsidR="00C25D5F" w:rsidRPr="00075074" w:rsidRDefault="00C25D5F" w:rsidP="00F416B3">
            <w:r w:rsidRPr="00075074">
              <w:t>Wheel Alignment</w:t>
            </w:r>
          </w:p>
          <w:p w14:paraId="0DADD7EF" w14:textId="77777777" w:rsidR="00C25D5F" w:rsidRPr="00075074" w:rsidRDefault="00C25D5F" w:rsidP="00F416B3">
            <w:pPr>
              <w:rPr>
                <w:b/>
                <w:sz w:val="14"/>
                <w:szCs w:val="14"/>
              </w:rPr>
            </w:pPr>
          </w:p>
        </w:tc>
        <w:tc>
          <w:tcPr>
            <w:tcW w:w="19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FFFFFF"/>
            <w:vAlign w:val="center"/>
          </w:tcPr>
          <w:p w14:paraId="6141A119" w14:textId="77777777" w:rsidR="00C25D5F" w:rsidRPr="00075074" w:rsidRDefault="00C25D5F" w:rsidP="00F416B3">
            <w:pPr>
              <w:rPr>
                <w:b/>
              </w:rPr>
            </w:pPr>
          </w:p>
        </w:tc>
      </w:tr>
      <w:tr w:rsidR="00C25D5F" w:rsidRPr="00075074" w14:paraId="259D2A79" w14:textId="77777777" w:rsidTr="00C25D5F">
        <w:trPr>
          <w:trHeight w:val="1085"/>
        </w:trPr>
        <w:tc>
          <w:tcPr>
            <w:tcW w:w="3119"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0366B5" w14:textId="77777777" w:rsidR="00C25D5F" w:rsidRPr="00075074" w:rsidRDefault="00C25D5F" w:rsidP="00F416B3"/>
        </w:tc>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8804F9" w14:textId="77777777" w:rsidR="00C25D5F" w:rsidRPr="00075074" w:rsidRDefault="00C25D5F" w:rsidP="00F416B3"/>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5533886B" w14:textId="77777777" w:rsidR="00C25D5F" w:rsidRPr="00075074" w:rsidRDefault="00C25D5F" w:rsidP="00F416B3">
            <w:r w:rsidRPr="00075074">
              <w:t>Wheel Nut Torque</w:t>
            </w:r>
          </w:p>
        </w:tc>
        <w:tc>
          <w:tcPr>
            <w:tcW w:w="19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05410C" w14:textId="77777777" w:rsidR="00C25D5F" w:rsidRPr="00075074" w:rsidRDefault="00C25D5F" w:rsidP="00F416B3"/>
        </w:tc>
      </w:tr>
      <w:tr w:rsidR="00C25D5F" w:rsidRPr="00075074" w14:paraId="0A04635F" w14:textId="77777777" w:rsidTr="00C25D5F">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7337E1" w14:textId="77777777" w:rsidR="00C25D5F" w:rsidRPr="00075074" w:rsidRDefault="00C25D5F" w:rsidP="00F416B3">
            <w:pPr>
              <w:rPr>
                <w:b/>
              </w:rPr>
            </w:pPr>
            <w:r w:rsidRPr="00075074">
              <w:rPr>
                <w:b/>
              </w:rPr>
              <w:t>Instructions to Learners</w:t>
            </w:r>
            <w:r w:rsidRPr="00075074">
              <w:t xml:space="preserve"> </w:t>
            </w:r>
          </w:p>
          <w:p w14:paraId="743376FF" w14:textId="77777777" w:rsidR="00C25D5F" w:rsidRPr="00075074" w:rsidRDefault="00C25D5F" w:rsidP="00C25D5F">
            <w:pPr>
              <w:numPr>
                <w:ilvl w:val="0"/>
                <w:numId w:val="111"/>
              </w:numPr>
              <w:tabs>
                <w:tab w:val="clear" w:pos="780"/>
                <w:tab w:val="num" w:pos="360"/>
              </w:tabs>
              <w:ind w:left="360"/>
            </w:pPr>
            <w:r w:rsidRPr="00075074">
              <w:t>Position vehicle at correct working height.</w:t>
            </w:r>
          </w:p>
          <w:p w14:paraId="756900AE" w14:textId="77777777" w:rsidR="00C25D5F" w:rsidRPr="00075074" w:rsidRDefault="00C25D5F" w:rsidP="00C25D5F">
            <w:pPr>
              <w:numPr>
                <w:ilvl w:val="0"/>
                <w:numId w:val="111"/>
              </w:numPr>
              <w:tabs>
                <w:tab w:val="clear" w:pos="780"/>
                <w:tab w:val="num" w:pos="360"/>
              </w:tabs>
              <w:ind w:left="360"/>
            </w:pPr>
            <w:r w:rsidRPr="00075074">
              <w:t>Identify the steered wheels and remove one wheel</w:t>
            </w:r>
          </w:p>
          <w:p w14:paraId="584C10B7" w14:textId="77777777" w:rsidR="00C25D5F" w:rsidRPr="00075074" w:rsidRDefault="00C25D5F" w:rsidP="00C25D5F">
            <w:pPr>
              <w:numPr>
                <w:ilvl w:val="0"/>
                <w:numId w:val="111"/>
              </w:numPr>
              <w:tabs>
                <w:tab w:val="clear" w:pos="780"/>
                <w:tab w:val="num" w:pos="360"/>
              </w:tabs>
              <w:ind w:left="360"/>
            </w:pPr>
            <w:r w:rsidRPr="00075074">
              <w:t>Following manufacturer’s instructions, remove one track rod end ensuring the number of rotations to remove it is noted</w:t>
            </w:r>
          </w:p>
          <w:p w14:paraId="792A1FE8" w14:textId="77777777" w:rsidR="00C25D5F" w:rsidRPr="00075074" w:rsidRDefault="00C25D5F" w:rsidP="00C25D5F">
            <w:pPr>
              <w:numPr>
                <w:ilvl w:val="0"/>
                <w:numId w:val="111"/>
              </w:numPr>
              <w:tabs>
                <w:tab w:val="clear" w:pos="780"/>
                <w:tab w:val="num" w:pos="360"/>
              </w:tabs>
              <w:ind w:left="360"/>
            </w:pPr>
            <w:r w:rsidRPr="00075074">
              <w:t>Refit the track rod end, ensuring correct location by returning it the same number of rotations.</w:t>
            </w:r>
          </w:p>
          <w:p w14:paraId="601708E8" w14:textId="77777777" w:rsidR="00C25D5F" w:rsidRPr="00075074" w:rsidRDefault="00C25D5F" w:rsidP="00C25D5F">
            <w:pPr>
              <w:numPr>
                <w:ilvl w:val="0"/>
                <w:numId w:val="111"/>
              </w:numPr>
              <w:tabs>
                <w:tab w:val="clear" w:pos="780"/>
                <w:tab w:val="num" w:pos="360"/>
              </w:tabs>
              <w:ind w:left="360"/>
            </w:pPr>
            <w:r w:rsidRPr="00075074">
              <w:t>Refit the wheel</w:t>
            </w:r>
          </w:p>
          <w:p w14:paraId="6EBD8F69" w14:textId="77777777" w:rsidR="00C25D5F" w:rsidRPr="00075074" w:rsidRDefault="00C25D5F" w:rsidP="00C25D5F">
            <w:pPr>
              <w:numPr>
                <w:ilvl w:val="0"/>
                <w:numId w:val="111"/>
              </w:numPr>
              <w:tabs>
                <w:tab w:val="clear" w:pos="780"/>
                <w:tab w:val="num" w:pos="360"/>
              </w:tabs>
              <w:ind w:left="360"/>
            </w:pPr>
            <w:r w:rsidRPr="00075074">
              <w:t>Set up the wheel alignment equipment according to the product manufacturer’s instructions.</w:t>
            </w:r>
          </w:p>
          <w:p w14:paraId="793394E5" w14:textId="77777777" w:rsidR="00C25D5F" w:rsidRPr="00075074" w:rsidRDefault="00C25D5F" w:rsidP="00C25D5F">
            <w:pPr>
              <w:numPr>
                <w:ilvl w:val="0"/>
                <w:numId w:val="111"/>
              </w:numPr>
              <w:tabs>
                <w:tab w:val="clear" w:pos="780"/>
                <w:tab w:val="num" w:pos="360"/>
              </w:tabs>
              <w:ind w:left="360"/>
            </w:pPr>
            <w:r w:rsidRPr="00075074">
              <w:t>Measure the wheel alignment and compare to that recommended.</w:t>
            </w:r>
          </w:p>
          <w:p w14:paraId="4AE408CE" w14:textId="77777777" w:rsidR="00C25D5F" w:rsidRPr="00075074" w:rsidRDefault="00C25D5F" w:rsidP="00C25D5F">
            <w:pPr>
              <w:numPr>
                <w:ilvl w:val="0"/>
                <w:numId w:val="111"/>
              </w:numPr>
              <w:tabs>
                <w:tab w:val="clear" w:pos="780"/>
                <w:tab w:val="num" w:pos="360"/>
              </w:tabs>
              <w:ind w:left="360"/>
            </w:pPr>
            <w:r w:rsidRPr="00075074">
              <w:t>Adjust wheel alignment as required.</w:t>
            </w:r>
          </w:p>
          <w:p w14:paraId="2932AB2B" w14:textId="77777777" w:rsidR="00C25D5F" w:rsidRPr="00075074" w:rsidRDefault="00C25D5F" w:rsidP="00C25D5F">
            <w:pPr>
              <w:numPr>
                <w:ilvl w:val="0"/>
                <w:numId w:val="111"/>
              </w:numPr>
              <w:tabs>
                <w:tab w:val="clear" w:pos="780"/>
                <w:tab w:val="num" w:pos="360"/>
              </w:tabs>
              <w:ind w:left="360"/>
            </w:pPr>
            <w:r w:rsidRPr="00075074">
              <w:t>Refit wheel and torque wheel nuts</w:t>
            </w:r>
          </w:p>
          <w:p w14:paraId="17DD4C6B" w14:textId="77777777" w:rsidR="00C25D5F" w:rsidRPr="00075074" w:rsidRDefault="00C25D5F" w:rsidP="00C25D5F">
            <w:pPr>
              <w:numPr>
                <w:ilvl w:val="0"/>
                <w:numId w:val="111"/>
              </w:numPr>
              <w:tabs>
                <w:tab w:val="clear" w:pos="780"/>
                <w:tab w:val="num" w:pos="447"/>
              </w:tabs>
              <w:ind w:left="360"/>
            </w:pPr>
            <w:r w:rsidRPr="00075074">
              <w:t>Check for correct operation</w:t>
            </w:r>
          </w:p>
          <w:p w14:paraId="1FC95667" w14:textId="77777777" w:rsidR="00C25D5F" w:rsidRPr="00075074" w:rsidRDefault="00C25D5F" w:rsidP="00F416B3">
            <w:pPr>
              <w:tabs>
                <w:tab w:val="num" w:pos="1440"/>
              </w:tabs>
              <w:rPr>
                <w:b/>
              </w:rPr>
            </w:pPr>
          </w:p>
        </w:tc>
      </w:tr>
    </w:tbl>
    <w:p w14:paraId="4EC60751" w14:textId="77777777" w:rsidR="00C25D5F" w:rsidRDefault="00C25D5F" w:rsidP="000172B7">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0172B7" w:rsidRPr="0043505F" w14:paraId="574CD99E" w14:textId="77777777" w:rsidTr="00F416B3">
        <w:tc>
          <w:tcPr>
            <w:tcW w:w="8280" w:type="dxa"/>
            <w:hideMark/>
          </w:tcPr>
          <w:p w14:paraId="5D862F83"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7FD99671"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96D75CB"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172B7" w:rsidRPr="0043505F" w14:paraId="012BE009" w14:textId="77777777" w:rsidTr="00F416B3">
        <w:tc>
          <w:tcPr>
            <w:tcW w:w="8280" w:type="dxa"/>
            <w:tcBorders>
              <w:bottom w:val="single" w:sz="4" w:space="0" w:color="35B1F5" w:themeColor="accent2" w:themeTint="80"/>
            </w:tcBorders>
            <w:hideMark/>
          </w:tcPr>
          <w:p w14:paraId="3A455951" w14:textId="77777777" w:rsidR="000172B7" w:rsidRPr="0043505F" w:rsidRDefault="000172B7"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118046E1" w14:textId="77777777" w:rsidR="000172B7" w:rsidRPr="0043505F" w:rsidRDefault="000172B7" w:rsidP="00F416B3">
            <w:pPr>
              <w:rPr>
                <w:rFonts w:eastAsia="Times New Roman" w:cs="Arial"/>
                <w:b/>
                <w:kern w:val="0"/>
                <w:szCs w:val="22"/>
                <w:lang w:val="en-US"/>
                <w14:ligatures w14:val="none"/>
              </w:rPr>
            </w:pPr>
          </w:p>
        </w:tc>
      </w:tr>
      <w:tr w:rsidR="000172B7" w:rsidRPr="0043505F" w14:paraId="6630FFA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B3E78E3" w14:textId="77777777" w:rsidR="000172B7" w:rsidRPr="00075074" w:rsidRDefault="000172B7"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6B0581B" w14:textId="77777777" w:rsidR="000172B7" w:rsidRPr="0043505F" w:rsidRDefault="000172B7" w:rsidP="00F416B3">
            <w:pPr>
              <w:rPr>
                <w:rFonts w:eastAsia="Times New Roman" w:cs="Arial"/>
                <w:b/>
                <w:kern w:val="0"/>
                <w:szCs w:val="22"/>
                <w:lang w:val="en-US"/>
                <w14:ligatures w14:val="none"/>
              </w:rPr>
            </w:pPr>
          </w:p>
        </w:tc>
      </w:tr>
      <w:tr w:rsidR="000172B7" w:rsidRPr="0043505F" w14:paraId="3736F2A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CB9072" w14:textId="668FA4AB" w:rsidR="000172B7" w:rsidRPr="00075074" w:rsidRDefault="00C25D5F" w:rsidP="00F416B3">
            <w:r>
              <w:t>Data table</w:t>
            </w:r>
            <w:r w:rsidR="000172B7" w:rsidRPr="00075074">
              <w:t xml:space="preserve"> complete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C71076F" w14:textId="77777777" w:rsidR="000172B7" w:rsidRPr="0043505F" w:rsidRDefault="000172B7" w:rsidP="00F416B3">
            <w:pPr>
              <w:rPr>
                <w:rFonts w:eastAsia="Times New Roman" w:cs="Arial"/>
                <w:b/>
                <w:kern w:val="0"/>
                <w:szCs w:val="22"/>
                <w:lang w:val="en-US"/>
                <w14:ligatures w14:val="none"/>
              </w:rPr>
            </w:pPr>
          </w:p>
        </w:tc>
      </w:tr>
    </w:tbl>
    <w:p w14:paraId="520716DE" w14:textId="77777777" w:rsidR="000172B7" w:rsidRPr="0043505F" w:rsidRDefault="000172B7" w:rsidP="000172B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0172B7" w:rsidRPr="0043505F" w14:paraId="6DB7B2E0"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0514EB"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F006624"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2776AD6F" w14:textId="77777777" w:rsidR="000172B7" w:rsidRPr="0043505F" w:rsidRDefault="000172B7" w:rsidP="00F416B3">
            <w:pPr>
              <w:rPr>
                <w:rFonts w:eastAsia="Times New Roman" w:cs="Arial"/>
                <w:kern w:val="0"/>
                <w:szCs w:val="22"/>
                <w:lang w:val="en-US"/>
                <w14:ligatures w14:val="none"/>
              </w:rPr>
            </w:pPr>
          </w:p>
          <w:p w14:paraId="0EE84D60"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0ED0B62" w14:textId="77777777" w:rsidR="000172B7" w:rsidRPr="0043505F" w:rsidRDefault="000172B7" w:rsidP="00F416B3">
            <w:pPr>
              <w:rPr>
                <w:rFonts w:eastAsia="Times New Roman" w:cs="Arial"/>
                <w:kern w:val="0"/>
                <w:szCs w:val="22"/>
                <w:lang w:val="en-US"/>
                <w14:ligatures w14:val="none"/>
              </w:rPr>
            </w:pPr>
          </w:p>
          <w:p w14:paraId="20DA6839" w14:textId="77777777" w:rsidR="000172B7" w:rsidRPr="0043505F" w:rsidRDefault="000172B7" w:rsidP="00F416B3">
            <w:pPr>
              <w:rPr>
                <w:rFonts w:eastAsia="Times New Roman" w:cs="Arial"/>
                <w:kern w:val="0"/>
                <w:szCs w:val="22"/>
                <w:lang w:val="en-US"/>
                <w14:ligatures w14:val="none"/>
              </w:rPr>
            </w:pPr>
          </w:p>
          <w:p w14:paraId="3F2E491D" w14:textId="2FAD2231" w:rsidR="000172B7" w:rsidRPr="0043505F" w:rsidRDefault="000172B7" w:rsidP="00C25D5F">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7F75E73C" w14:textId="77777777" w:rsidR="000172B7" w:rsidRDefault="000172B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25D5F" w:rsidRPr="0043505F" w14:paraId="3C34CDCA"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B1618E3" w14:textId="77777777" w:rsidR="00C25D5F" w:rsidRPr="0043505F" w:rsidRDefault="00C25D5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9C575A4" w14:textId="188D1AD3"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6</w:t>
            </w:r>
            <w:r>
              <w:rPr>
                <w:rFonts w:eastAsia="Times New Roman" w:cs="Arial"/>
                <w:b/>
                <w:kern w:val="0"/>
                <w:szCs w:val="22"/>
                <w:lang w:val="en-US"/>
                <w14:ligatures w14:val="none"/>
              </w:rPr>
              <w:t>, 3.</w:t>
            </w:r>
            <w:r>
              <w:rPr>
                <w:rFonts w:eastAsia="Times New Roman" w:cs="Arial"/>
                <w:b/>
                <w:kern w:val="0"/>
                <w:szCs w:val="22"/>
                <w:lang w:val="en-US"/>
                <w14:ligatures w14:val="none"/>
              </w:rPr>
              <w:t>7</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73EB864" w14:textId="694FC0C4"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5</w:t>
            </w:r>
          </w:p>
        </w:tc>
      </w:tr>
    </w:tbl>
    <w:p w14:paraId="50C782CB" w14:textId="77777777" w:rsidR="00C25D5F" w:rsidRPr="0043505F" w:rsidRDefault="00C25D5F" w:rsidP="00C25D5F">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C25D5F" w:rsidRPr="0043505F" w14:paraId="4CB922B9"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70CB3C4" w14:textId="77777777" w:rsidR="00C25D5F" w:rsidRDefault="00C25D5F" w:rsidP="00C25D5F">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C25D5F">
              <w:rPr>
                <w:rFonts w:eastAsia="Times New Roman" w:cs="Arial"/>
                <w:b/>
                <w:kern w:val="0"/>
                <w:szCs w:val="22"/>
                <w:lang w:val="en-US"/>
                <w14:ligatures w14:val="none"/>
              </w:rPr>
              <w:t xml:space="preserve">Check Power Assisted Steering System for </w:t>
            </w:r>
            <w:r>
              <w:rPr>
                <w:rFonts w:eastAsia="Times New Roman" w:cs="Arial"/>
                <w:b/>
                <w:kern w:val="0"/>
                <w:szCs w:val="22"/>
                <w:lang w:val="en-US"/>
                <w14:ligatures w14:val="none"/>
              </w:rPr>
              <w:t>Leaks</w:t>
            </w:r>
          </w:p>
          <w:p w14:paraId="1AC9D9E7" w14:textId="7A360FE5" w:rsidR="00C25D5F" w:rsidRPr="0043505F" w:rsidRDefault="00C25D5F" w:rsidP="00C25D5F">
            <w:pPr>
              <w:ind w:left="779" w:right="26"/>
              <w:rPr>
                <w:rFonts w:eastAsia="Times New Roman" w:cs="Arial"/>
                <w:b/>
                <w:kern w:val="0"/>
                <w:szCs w:val="22"/>
                <w:lang w:val="en-US"/>
                <w14:ligatures w14:val="none"/>
              </w:rPr>
            </w:pPr>
            <w:r w:rsidRPr="00C25D5F">
              <w:rPr>
                <w:rFonts w:eastAsia="Times New Roman" w:cs="Arial"/>
                <w:b/>
                <w:kern w:val="0"/>
                <w:szCs w:val="22"/>
                <w:lang w:val="en-US"/>
                <w14:ligatures w14:val="none"/>
              </w:rPr>
              <w:t>Check and Top-Up Fluid Power Steering System</w:t>
            </w:r>
          </w:p>
        </w:tc>
      </w:tr>
    </w:tbl>
    <w:p w14:paraId="7575E8B3" w14:textId="77777777" w:rsidR="00C25D5F" w:rsidRDefault="00C25D5F" w:rsidP="00C25D5F">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3685"/>
      </w:tblGrid>
      <w:tr w:rsidR="00C25D5F" w:rsidRPr="00075074" w14:paraId="3F09DE18" w14:textId="77777777" w:rsidTr="00C25D5F">
        <w:tc>
          <w:tcPr>
            <w:tcW w:w="31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76CFE88" w14:textId="77777777" w:rsidR="00C25D5F" w:rsidRPr="00075074" w:rsidRDefault="00C25D5F" w:rsidP="00F416B3">
            <w:pPr>
              <w:rPr>
                <w:b/>
              </w:rPr>
            </w:pPr>
            <w:r w:rsidRPr="00075074">
              <w:rPr>
                <w:b/>
              </w:rPr>
              <w:t>Vehicle Details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B6D89A3" w14:textId="77777777" w:rsidR="00C25D5F" w:rsidRPr="00075074" w:rsidRDefault="00C25D5F" w:rsidP="00F416B3">
            <w:pPr>
              <w:rPr>
                <w:b/>
              </w:rPr>
            </w:pPr>
            <w:r w:rsidRPr="00075074">
              <w:rPr>
                <w:b/>
              </w:rPr>
              <w:t>Special Tools</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4461112" w14:textId="285C178E" w:rsidR="00C25D5F" w:rsidRPr="00075074" w:rsidRDefault="00C25D5F" w:rsidP="00F416B3">
            <w:pPr>
              <w:rPr>
                <w:b/>
              </w:rPr>
            </w:pPr>
            <w:r w:rsidRPr="00C25D5F">
              <w:rPr>
                <w:b/>
              </w:rPr>
              <w:t>Power Steering Fluid Specification</w:t>
            </w:r>
          </w:p>
        </w:tc>
      </w:tr>
      <w:tr w:rsidR="00C25D5F" w:rsidRPr="00075074" w14:paraId="7B70936A" w14:textId="77777777" w:rsidTr="00C25D5F">
        <w:trPr>
          <w:trHeight w:val="2234"/>
        </w:trPr>
        <w:tc>
          <w:tcPr>
            <w:tcW w:w="31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9A109D" w14:textId="77777777" w:rsidR="00C25D5F" w:rsidRPr="00075074" w:rsidRDefault="00C25D5F" w:rsidP="00F416B3">
            <w:pPr>
              <w:rPr>
                <w:sz w:val="16"/>
                <w:szCs w:val="16"/>
              </w:rPr>
            </w:pPr>
          </w:p>
          <w:p w14:paraId="497C4554" w14:textId="77777777" w:rsidR="00C25D5F" w:rsidRPr="00075074" w:rsidRDefault="00C25D5F" w:rsidP="00F416B3">
            <w:pPr>
              <w:rPr>
                <w:sz w:val="18"/>
                <w:szCs w:val="18"/>
              </w:rPr>
            </w:pPr>
          </w:p>
          <w:p w14:paraId="3F7C8FBE" w14:textId="77777777" w:rsidR="00C25D5F" w:rsidRPr="00075074" w:rsidRDefault="00C25D5F" w:rsidP="00F416B3">
            <w:r w:rsidRPr="00075074">
              <w:t>Make_______________</w:t>
            </w:r>
          </w:p>
          <w:p w14:paraId="28A338E7" w14:textId="77777777" w:rsidR="00C25D5F" w:rsidRPr="00075074" w:rsidRDefault="00C25D5F" w:rsidP="00F416B3">
            <w:pPr>
              <w:rPr>
                <w:sz w:val="16"/>
                <w:szCs w:val="16"/>
              </w:rPr>
            </w:pPr>
          </w:p>
          <w:p w14:paraId="18CAB755" w14:textId="77777777" w:rsidR="00C25D5F" w:rsidRPr="00075074" w:rsidRDefault="00C25D5F" w:rsidP="00F416B3">
            <w:pPr>
              <w:rPr>
                <w:sz w:val="18"/>
                <w:szCs w:val="18"/>
              </w:rPr>
            </w:pPr>
          </w:p>
          <w:p w14:paraId="33E8014F" w14:textId="77777777" w:rsidR="00C25D5F" w:rsidRPr="00075074" w:rsidRDefault="00C25D5F" w:rsidP="00F416B3">
            <w:r w:rsidRPr="00075074">
              <w:t>Model_______________</w:t>
            </w:r>
          </w:p>
          <w:p w14:paraId="66870DD6" w14:textId="77777777" w:rsidR="00C25D5F" w:rsidRPr="00075074" w:rsidRDefault="00C25D5F" w:rsidP="00F416B3">
            <w:pPr>
              <w:rPr>
                <w:sz w:val="16"/>
                <w:szCs w:val="16"/>
              </w:rPr>
            </w:pPr>
          </w:p>
          <w:p w14:paraId="662AB849" w14:textId="77777777" w:rsidR="00C25D5F" w:rsidRPr="00075074" w:rsidRDefault="00C25D5F" w:rsidP="00F416B3">
            <w:pPr>
              <w:rPr>
                <w:sz w:val="18"/>
                <w:szCs w:val="18"/>
              </w:rPr>
            </w:pPr>
          </w:p>
          <w:p w14:paraId="0FECB7CB" w14:textId="77777777" w:rsidR="00C25D5F" w:rsidRPr="00075074" w:rsidRDefault="00C25D5F" w:rsidP="00F416B3">
            <w:r w:rsidRPr="00075074">
              <w:t>Year________________</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53901C" w14:textId="77777777" w:rsidR="00C25D5F" w:rsidRPr="00075074" w:rsidRDefault="00C25D5F"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7087B57" w14:textId="77777777" w:rsidR="00C25D5F" w:rsidRPr="00075074" w:rsidRDefault="00C25D5F" w:rsidP="00F416B3">
            <w:pPr>
              <w:rPr>
                <w:b/>
              </w:rPr>
            </w:pPr>
          </w:p>
        </w:tc>
      </w:tr>
      <w:tr w:rsidR="00C25D5F" w:rsidRPr="00075074" w14:paraId="2C952486" w14:textId="77777777" w:rsidTr="00F416B3">
        <w:tc>
          <w:tcPr>
            <w:tcW w:w="978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590017" w14:textId="77777777" w:rsidR="00C25D5F" w:rsidRPr="00C25D5F" w:rsidRDefault="00C25D5F" w:rsidP="00C25D5F">
            <w:pPr>
              <w:rPr>
                <w:rFonts w:eastAsia="Times New Roman" w:cs="Arial"/>
                <w:b/>
                <w:kern w:val="0"/>
                <w:szCs w:val="22"/>
                <w:lang w:val="en-US"/>
                <w14:ligatures w14:val="none"/>
              </w:rPr>
            </w:pPr>
            <w:r w:rsidRPr="00C25D5F">
              <w:rPr>
                <w:rFonts w:eastAsia="Times New Roman" w:cs="Arial"/>
                <w:b/>
                <w:kern w:val="0"/>
                <w:szCs w:val="22"/>
                <w:lang w:val="en-US"/>
                <w14:ligatures w14:val="none"/>
              </w:rPr>
              <w:t xml:space="preserve">Instructions </w:t>
            </w:r>
            <w:proofErr w:type="gramStart"/>
            <w:r w:rsidRPr="00C25D5F">
              <w:rPr>
                <w:rFonts w:eastAsia="Times New Roman" w:cs="Arial"/>
                <w:b/>
                <w:kern w:val="0"/>
                <w:szCs w:val="22"/>
                <w:lang w:val="en-US"/>
                <w14:ligatures w14:val="none"/>
              </w:rPr>
              <w:t>to</w:t>
            </w:r>
            <w:proofErr w:type="gramEnd"/>
            <w:r w:rsidRPr="00C25D5F">
              <w:rPr>
                <w:rFonts w:eastAsia="Times New Roman" w:cs="Arial"/>
                <w:b/>
                <w:kern w:val="0"/>
                <w:szCs w:val="22"/>
                <w:lang w:val="en-US"/>
                <w14:ligatures w14:val="none"/>
              </w:rPr>
              <w:t xml:space="preserve"> Learners</w:t>
            </w:r>
            <w:r w:rsidRPr="00C25D5F">
              <w:rPr>
                <w:rFonts w:eastAsia="Times New Roman" w:cs="Arial"/>
                <w:kern w:val="0"/>
                <w:szCs w:val="22"/>
                <w:lang w:val="en-US"/>
                <w14:ligatures w14:val="none"/>
              </w:rPr>
              <w:t xml:space="preserve"> </w:t>
            </w:r>
          </w:p>
          <w:p w14:paraId="64652322" w14:textId="77777777" w:rsidR="00C25D5F" w:rsidRPr="00C25D5F" w:rsidRDefault="00C25D5F" w:rsidP="00C25D5F">
            <w:pPr>
              <w:numPr>
                <w:ilvl w:val="0"/>
                <w:numId w:val="112"/>
              </w:numPr>
              <w:tabs>
                <w:tab w:val="clear" w:pos="720"/>
                <w:tab w:val="num" w:pos="360"/>
              </w:tabs>
              <w:ind w:left="360"/>
              <w:rPr>
                <w:rFonts w:eastAsia="Times New Roman" w:cs="Arial"/>
                <w:kern w:val="0"/>
                <w:szCs w:val="22"/>
                <w:lang w:val="en-US"/>
                <w14:ligatures w14:val="none"/>
              </w:rPr>
            </w:pPr>
            <w:r w:rsidRPr="00C25D5F">
              <w:rPr>
                <w:rFonts w:eastAsia="Times New Roman" w:cs="Arial"/>
                <w:kern w:val="0"/>
                <w:szCs w:val="22"/>
                <w:lang w:val="en-US"/>
                <w14:ligatures w14:val="none"/>
              </w:rPr>
              <w:t>With the engine at idle speed, turn the steering wheel from lock to lock and listen for power steering operation</w:t>
            </w:r>
          </w:p>
          <w:p w14:paraId="1701B2B6" w14:textId="77777777" w:rsidR="00C25D5F" w:rsidRPr="00C25D5F" w:rsidRDefault="00C25D5F" w:rsidP="00C25D5F">
            <w:pPr>
              <w:numPr>
                <w:ilvl w:val="0"/>
                <w:numId w:val="112"/>
              </w:numPr>
              <w:tabs>
                <w:tab w:val="clear" w:pos="720"/>
                <w:tab w:val="num" w:pos="360"/>
              </w:tabs>
              <w:ind w:left="360"/>
              <w:rPr>
                <w:rFonts w:eastAsia="Times New Roman" w:cs="Arial"/>
                <w:kern w:val="0"/>
                <w:szCs w:val="22"/>
                <w:lang w:val="en-US"/>
                <w14:ligatures w14:val="none"/>
              </w:rPr>
            </w:pPr>
            <w:r w:rsidRPr="00C25D5F">
              <w:rPr>
                <w:rFonts w:eastAsia="Times New Roman" w:cs="Arial"/>
                <w:kern w:val="0"/>
                <w:szCs w:val="22"/>
                <w:lang w:val="en-US"/>
                <w14:ligatures w14:val="none"/>
              </w:rPr>
              <w:t>Stop engine and visually check the pump, hoses and connections for leaks</w:t>
            </w:r>
          </w:p>
          <w:p w14:paraId="37319E0D" w14:textId="77777777" w:rsidR="00C25D5F" w:rsidRPr="00C25D5F" w:rsidRDefault="00C25D5F" w:rsidP="00C25D5F">
            <w:pPr>
              <w:numPr>
                <w:ilvl w:val="0"/>
                <w:numId w:val="112"/>
              </w:numPr>
              <w:tabs>
                <w:tab w:val="clear" w:pos="720"/>
                <w:tab w:val="num" w:pos="360"/>
              </w:tabs>
              <w:ind w:left="360"/>
              <w:rPr>
                <w:rFonts w:eastAsia="Times New Roman" w:cs="Arial"/>
                <w:b/>
                <w:kern w:val="0"/>
                <w:szCs w:val="22"/>
                <w:lang w:val="en-US"/>
                <w14:ligatures w14:val="none"/>
              </w:rPr>
            </w:pPr>
            <w:r w:rsidRPr="00C25D5F">
              <w:rPr>
                <w:rFonts w:eastAsia="Times New Roman" w:cs="Arial"/>
                <w:kern w:val="0"/>
                <w:szCs w:val="22"/>
                <w:lang w:val="en-US"/>
                <w14:ligatures w14:val="none"/>
              </w:rPr>
              <w:t>Following manufacturers guidelines, check the reservoir fluid level and adjust as required</w:t>
            </w:r>
          </w:p>
          <w:p w14:paraId="37680503" w14:textId="77777777" w:rsidR="00C25D5F" w:rsidRPr="00075074" w:rsidRDefault="00C25D5F" w:rsidP="00F416B3">
            <w:pPr>
              <w:tabs>
                <w:tab w:val="num" w:pos="1440"/>
              </w:tabs>
              <w:rPr>
                <w:b/>
              </w:rPr>
            </w:pPr>
          </w:p>
        </w:tc>
      </w:tr>
    </w:tbl>
    <w:p w14:paraId="70A6F9C0" w14:textId="77777777" w:rsidR="00C25D5F" w:rsidRDefault="00C25D5F" w:rsidP="00C25D5F">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25D5F" w:rsidRPr="0043505F" w14:paraId="3C94DC00" w14:textId="77777777" w:rsidTr="00F416B3">
        <w:tc>
          <w:tcPr>
            <w:tcW w:w="8280" w:type="dxa"/>
            <w:hideMark/>
          </w:tcPr>
          <w:p w14:paraId="50C8291E"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9DE532B"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1296858"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25D5F" w:rsidRPr="0043505F" w14:paraId="2B26A839" w14:textId="77777777" w:rsidTr="00F416B3">
        <w:tc>
          <w:tcPr>
            <w:tcW w:w="8280" w:type="dxa"/>
            <w:tcBorders>
              <w:bottom w:val="single" w:sz="4" w:space="0" w:color="35B1F5" w:themeColor="accent2" w:themeTint="80"/>
            </w:tcBorders>
            <w:hideMark/>
          </w:tcPr>
          <w:p w14:paraId="35C8B249" w14:textId="77777777" w:rsidR="00C25D5F" w:rsidRPr="0043505F" w:rsidRDefault="00C25D5F"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6F6C5C87" w14:textId="77777777" w:rsidR="00C25D5F" w:rsidRPr="0043505F" w:rsidRDefault="00C25D5F" w:rsidP="00F416B3">
            <w:pPr>
              <w:rPr>
                <w:rFonts w:eastAsia="Times New Roman" w:cs="Arial"/>
                <w:b/>
                <w:kern w:val="0"/>
                <w:szCs w:val="22"/>
                <w:lang w:val="en-US"/>
                <w14:ligatures w14:val="none"/>
              </w:rPr>
            </w:pPr>
          </w:p>
        </w:tc>
      </w:tr>
      <w:tr w:rsidR="00C25D5F" w:rsidRPr="0043505F" w14:paraId="5864CA77"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104BE2" w14:textId="77777777" w:rsidR="00C25D5F" w:rsidRPr="00075074" w:rsidRDefault="00C25D5F"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D3BC0EA" w14:textId="77777777" w:rsidR="00C25D5F" w:rsidRPr="0043505F" w:rsidRDefault="00C25D5F" w:rsidP="00F416B3">
            <w:pPr>
              <w:rPr>
                <w:rFonts w:eastAsia="Times New Roman" w:cs="Arial"/>
                <w:b/>
                <w:kern w:val="0"/>
                <w:szCs w:val="22"/>
                <w:lang w:val="en-US"/>
                <w14:ligatures w14:val="none"/>
              </w:rPr>
            </w:pPr>
          </w:p>
        </w:tc>
      </w:tr>
      <w:tr w:rsidR="00C25D5F" w:rsidRPr="0043505F" w14:paraId="22454F68"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B821EE" w14:textId="77777777" w:rsidR="00C25D5F" w:rsidRPr="00075074" w:rsidRDefault="00C25D5F" w:rsidP="00F416B3">
            <w:r>
              <w:t>Data table</w:t>
            </w:r>
            <w:r w:rsidRPr="00075074">
              <w:t xml:space="preserve"> complete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BFA741E" w14:textId="77777777" w:rsidR="00C25D5F" w:rsidRPr="0043505F" w:rsidRDefault="00C25D5F" w:rsidP="00F416B3">
            <w:pPr>
              <w:rPr>
                <w:rFonts w:eastAsia="Times New Roman" w:cs="Arial"/>
                <w:b/>
                <w:kern w:val="0"/>
                <w:szCs w:val="22"/>
                <w:lang w:val="en-US"/>
                <w14:ligatures w14:val="none"/>
              </w:rPr>
            </w:pPr>
          </w:p>
        </w:tc>
      </w:tr>
    </w:tbl>
    <w:p w14:paraId="58041E93" w14:textId="77777777" w:rsidR="00C25D5F" w:rsidRPr="0043505F" w:rsidRDefault="00C25D5F" w:rsidP="00C25D5F">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25D5F" w:rsidRPr="0043505F" w14:paraId="6C893956"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15C66B"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B69C89F" w14:textId="77777777" w:rsidR="00C25D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8053CEC" w14:textId="77777777" w:rsidR="00C25D5F" w:rsidRPr="0043505F" w:rsidRDefault="00C25D5F" w:rsidP="00F416B3">
            <w:pPr>
              <w:rPr>
                <w:rFonts w:eastAsia="Times New Roman" w:cs="Arial"/>
                <w:kern w:val="0"/>
                <w:szCs w:val="22"/>
                <w:lang w:val="en-US"/>
                <w14:ligatures w14:val="none"/>
              </w:rPr>
            </w:pPr>
          </w:p>
          <w:p w14:paraId="144235C2" w14:textId="77777777" w:rsidR="00C25D5F" w:rsidRPr="0043505F" w:rsidRDefault="00C25D5F" w:rsidP="00F416B3">
            <w:pPr>
              <w:rPr>
                <w:rFonts w:eastAsia="Times New Roman" w:cs="Arial"/>
                <w:kern w:val="0"/>
                <w:szCs w:val="22"/>
                <w:lang w:val="en-US"/>
                <w14:ligatures w14:val="none"/>
              </w:rPr>
            </w:pPr>
          </w:p>
          <w:p w14:paraId="4B151D95" w14:textId="77777777" w:rsidR="00C25D5F" w:rsidRPr="004350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41CA943" w14:textId="77777777" w:rsidR="00C25D5F" w:rsidRPr="0043505F" w:rsidRDefault="00C25D5F" w:rsidP="00F416B3">
            <w:pPr>
              <w:rPr>
                <w:rFonts w:eastAsia="Times New Roman" w:cs="Arial"/>
                <w:kern w:val="0"/>
                <w:szCs w:val="22"/>
                <w:lang w:val="en-US"/>
                <w14:ligatures w14:val="none"/>
              </w:rPr>
            </w:pPr>
          </w:p>
          <w:p w14:paraId="5A96116E" w14:textId="77777777" w:rsidR="00C25D5F" w:rsidRPr="0043505F" w:rsidRDefault="00C25D5F" w:rsidP="00F416B3">
            <w:pPr>
              <w:rPr>
                <w:rFonts w:eastAsia="Times New Roman" w:cs="Arial"/>
                <w:kern w:val="0"/>
                <w:szCs w:val="22"/>
                <w:lang w:val="en-US"/>
                <w14:ligatures w14:val="none"/>
              </w:rPr>
            </w:pPr>
          </w:p>
          <w:p w14:paraId="50CCB583" w14:textId="77777777" w:rsidR="00C25D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A279B9A" w14:textId="77777777" w:rsidR="00C25D5F" w:rsidRPr="0043505F" w:rsidRDefault="00C25D5F" w:rsidP="00F416B3">
            <w:pPr>
              <w:rPr>
                <w:rFonts w:eastAsia="Times New Roman" w:cs="Arial"/>
                <w:kern w:val="0"/>
                <w:szCs w:val="22"/>
                <w:lang w:val="en-US"/>
                <w14:ligatures w14:val="none"/>
              </w:rPr>
            </w:pPr>
          </w:p>
        </w:tc>
      </w:tr>
    </w:tbl>
    <w:p w14:paraId="70EC0F5B" w14:textId="3769B0FD" w:rsidR="00C25D5F" w:rsidRDefault="00C25D5F" w:rsidP="005B7EE6">
      <w:pPr>
        <w:rPr>
          <w:lang w:val="en-US"/>
        </w:rPr>
      </w:pPr>
    </w:p>
    <w:p w14:paraId="6CB7A343" w14:textId="77777777" w:rsidR="00C25D5F" w:rsidRDefault="00C25D5F">
      <w:pPr>
        <w:rPr>
          <w:lang w:val="en-US"/>
        </w:rPr>
      </w:pPr>
      <w:r>
        <w:rPr>
          <w:lang w:val="en-US"/>
        </w:rPr>
        <w:br w:type="page"/>
      </w:r>
    </w:p>
    <w:p w14:paraId="75CC3DBF" w14:textId="77777777" w:rsidR="00C25D5F" w:rsidRDefault="00C25D5F"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25D5F" w:rsidRPr="0043505F" w14:paraId="35FC22C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BE2917C" w14:textId="77777777" w:rsidR="00C25D5F" w:rsidRPr="0043505F" w:rsidRDefault="00C25D5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DF40D0D" w14:textId="225C9CE2"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6A57EBF" w14:textId="22C0E514"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6</w:t>
            </w:r>
          </w:p>
        </w:tc>
      </w:tr>
    </w:tbl>
    <w:p w14:paraId="24CE16E3" w14:textId="77777777" w:rsidR="00C25D5F" w:rsidRPr="0043505F" w:rsidRDefault="00C25D5F" w:rsidP="00C25D5F">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C25D5F" w:rsidRPr="0043505F" w14:paraId="4E3492D5"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506BAAE" w14:textId="6CD28C0D" w:rsidR="00C25D5F" w:rsidRPr="0043505F" w:rsidRDefault="00C25D5F" w:rsidP="00C25D5F">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C25D5F">
              <w:rPr>
                <w:rFonts w:eastAsia="Times New Roman" w:cs="Arial"/>
                <w:b/>
                <w:kern w:val="0"/>
                <w:szCs w:val="22"/>
                <w:lang w:val="en-US"/>
                <w14:ligatures w14:val="none"/>
              </w:rPr>
              <w:t>Identify Suspension Components</w:t>
            </w:r>
          </w:p>
        </w:tc>
      </w:tr>
    </w:tbl>
    <w:p w14:paraId="69826ED3" w14:textId="77777777" w:rsidR="00C25D5F" w:rsidRDefault="00C25D5F"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C25D5F" w:rsidRPr="0043505F" w14:paraId="6F7603CB"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5D563E1" w14:textId="77777777" w:rsidR="00C25D5F" w:rsidRPr="00075074" w:rsidRDefault="00C25D5F" w:rsidP="00C25D5F">
            <w:r w:rsidRPr="00075074">
              <w:rPr>
                <w:b/>
              </w:rPr>
              <w:t>Instructions to Learners</w:t>
            </w:r>
            <w:r w:rsidRPr="00075074">
              <w:t xml:space="preserve"> </w:t>
            </w:r>
          </w:p>
          <w:p w14:paraId="433BFD6C" w14:textId="66656848" w:rsidR="00C25D5F" w:rsidRPr="0043505F" w:rsidRDefault="00C25D5F" w:rsidP="00C25D5F">
            <w:pPr>
              <w:ind w:right="26"/>
              <w:rPr>
                <w:rFonts w:eastAsia="Times New Roman" w:cs="Arial"/>
                <w:b/>
                <w:kern w:val="0"/>
                <w:szCs w:val="22"/>
                <w:lang w:val="en-US"/>
                <w14:ligatures w14:val="none"/>
              </w:rPr>
            </w:pPr>
            <w:r w:rsidRPr="00075074">
              <w:t>Investigate THREE suspension systems and complete a report for each</w:t>
            </w:r>
          </w:p>
        </w:tc>
      </w:tr>
    </w:tbl>
    <w:p w14:paraId="4C4DE169" w14:textId="77777777" w:rsidR="00C25D5F" w:rsidRDefault="00C25D5F" w:rsidP="00C25D5F">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518"/>
        <w:gridCol w:w="1243"/>
        <w:gridCol w:w="3094"/>
        <w:gridCol w:w="3926"/>
      </w:tblGrid>
      <w:tr w:rsidR="00C25D5F" w:rsidRPr="00075074" w14:paraId="5C03F168" w14:textId="77777777" w:rsidTr="00C25D5F">
        <w:tc>
          <w:tcPr>
            <w:tcW w:w="9781" w:type="dxa"/>
            <w:gridSpan w:val="4"/>
            <w:shd w:val="clear" w:color="auto" w:fill="043956" w:themeFill="accent2"/>
          </w:tcPr>
          <w:p w14:paraId="33B9050F" w14:textId="77777777" w:rsidR="00C25D5F" w:rsidRPr="00075074" w:rsidRDefault="00C25D5F" w:rsidP="00F416B3">
            <w:pPr>
              <w:rPr>
                <w:b/>
              </w:rPr>
            </w:pPr>
            <w:r w:rsidRPr="00075074">
              <w:rPr>
                <w:b/>
              </w:rPr>
              <w:t>Report 1</w:t>
            </w:r>
          </w:p>
        </w:tc>
      </w:tr>
      <w:tr w:rsidR="00C25D5F" w:rsidRPr="00075074" w14:paraId="0417930A" w14:textId="77777777" w:rsidTr="00C25D5F">
        <w:tc>
          <w:tcPr>
            <w:tcW w:w="1518" w:type="dxa"/>
            <w:shd w:val="clear" w:color="auto" w:fill="043956" w:themeFill="accent2"/>
          </w:tcPr>
          <w:p w14:paraId="1E50FE45" w14:textId="77777777" w:rsidR="00C25D5F" w:rsidRPr="00075074" w:rsidRDefault="00C25D5F" w:rsidP="00F416B3">
            <w:r w:rsidRPr="00075074">
              <w:t>Suspension Type</w:t>
            </w:r>
          </w:p>
        </w:tc>
        <w:tc>
          <w:tcPr>
            <w:tcW w:w="1243" w:type="dxa"/>
            <w:shd w:val="clear" w:color="auto" w:fill="043956" w:themeFill="accent2"/>
          </w:tcPr>
          <w:p w14:paraId="24376E97" w14:textId="77777777" w:rsidR="00C25D5F" w:rsidRPr="00075074" w:rsidRDefault="00C25D5F" w:rsidP="00F416B3">
            <w:r w:rsidRPr="00075074">
              <w:t>Type of Spring</w:t>
            </w:r>
          </w:p>
        </w:tc>
        <w:tc>
          <w:tcPr>
            <w:tcW w:w="3094" w:type="dxa"/>
            <w:vMerge w:val="restart"/>
          </w:tcPr>
          <w:p w14:paraId="7D9A624E" w14:textId="77777777" w:rsidR="00C25D5F" w:rsidRPr="00075074" w:rsidRDefault="00C25D5F" w:rsidP="00F416B3">
            <w:r w:rsidRPr="00075074">
              <w:t>The spring is positioned between the</w:t>
            </w:r>
          </w:p>
          <w:p w14:paraId="26BA472B" w14:textId="77777777" w:rsidR="00C25D5F" w:rsidRPr="00075074" w:rsidRDefault="00C25D5F" w:rsidP="00F416B3"/>
          <w:p w14:paraId="534907C6" w14:textId="77777777" w:rsidR="00C25D5F" w:rsidRPr="00075074" w:rsidRDefault="00C25D5F" w:rsidP="00F416B3">
            <w:r w:rsidRPr="00075074">
              <w:t xml:space="preserve">____________________ </w:t>
            </w:r>
          </w:p>
          <w:p w14:paraId="33BC17E3" w14:textId="77777777" w:rsidR="00C25D5F" w:rsidRPr="00075074" w:rsidRDefault="00C25D5F" w:rsidP="00F416B3">
            <w:r w:rsidRPr="00075074">
              <w:t>and the</w:t>
            </w:r>
          </w:p>
          <w:p w14:paraId="51ED3AF4" w14:textId="77777777" w:rsidR="00C25D5F" w:rsidRPr="00075074" w:rsidRDefault="00C25D5F" w:rsidP="00F416B3"/>
          <w:p w14:paraId="14FB742A" w14:textId="77777777" w:rsidR="00C25D5F" w:rsidRPr="00075074" w:rsidRDefault="00C25D5F" w:rsidP="00F416B3">
            <w:r w:rsidRPr="00075074">
              <w:t>____________________.</w:t>
            </w:r>
          </w:p>
          <w:p w14:paraId="0DA43AB7" w14:textId="77777777" w:rsidR="00C25D5F" w:rsidRPr="00075074" w:rsidRDefault="00C25D5F" w:rsidP="00F416B3"/>
        </w:tc>
        <w:tc>
          <w:tcPr>
            <w:tcW w:w="3926" w:type="dxa"/>
            <w:vMerge w:val="restart"/>
          </w:tcPr>
          <w:p w14:paraId="706D2E95" w14:textId="77777777" w:rsidR="00C25D5F" w:rsidRPr="00075074" w:rsidRDefault="00C25D5F" w:rsidP="00F416B3">
            <w:r w:rsidRPr="00075074">
              <w:t>The damper is a</w:t>
            </w:r>
          </w:p>
          <w:p w14:paraId="27A0FB7F" w14:textId="77777777" w:rsidR="00C25D5F" w:rsidRPr="00075074" w:rsidRDefault="00C25D5F" w:rsidP="00F416B3"/>
          <w:p w14:paraId="65DD0A3B" w14:textId="77777777" w:rsidR="00C25D5F" w:rsidRPr="00075074" w:rsidRDefault="00C25D5F" w:rsidP="00F416B3">
            <w:r w:rsidRPr="00075074">
              <w:t>______________________type and is positioned between the</w:t>
            </w:r>
          </w:p>
          <w:p w14:paraId="6BDE6421" w14:textId="77777777" w:rsidR="00C25D5F" w:rsidRPr="00075074" w:rsidRDefault="00C25D5F" w:rsidP="00F416B3"/>
          <w:p w14:paraId="4DB43901" w14:textId="77777777" w:rsidR="00C25D5F" w:rsidRPr="00075074" w:rsidRDefault="00C25D5F" w:rsidP="00F416B3">
            <w:r w:rsidRPr="00075074">
              <w:t xml:space="preserve">___________________and the </w:t>
            </w:r>
          </w:p>
          <w:p w14:paraId="15FBAE50" w14:textId="77777777" w:rsidR="00C25D5F" w:rsidRPr="00075074" w:rsidRDefault="00C25D5F" w:rsidP="00F416B3"/>
          <w:p w14:paraId="735AE975" w14:textId="77777777" w:rsidR="00C25D5F" w:rsidRPr="00075074" w:rsidRDefault="00C25D5F" w:rsidP="00F416B3">
            <w:r w:rsidRPr="00075074">
              <w:t>________________________.</w:t>
            </w:r>
          </w:p>
          <w:p w14:paraId="01BB28C4" w14:textId="77777777" w:rsidR="00C25D5F" w:rsidRPr="00075074" w:rsidRDefault="00C25D5F" w:rsidP="00F416B3">
            <w:pPr>
              <w:rPr>
                <w:sz w:val="14"/>
                <w:szCs w:val="14"/>
              </w:rPr>
            </w:pPr>
          </w:p>
        </w:tc>
      </w:tr>
      <w:tr w:rsidR="00C25D5F" w:rsidRPr="00075074" w14:paraId="26354929" w14:textId="77777777" w:rsidTr="00C25D5F">
        <w:tc>
          <w:tcPr>
            <w:tcW w:w="1518" w:type="dxa"/>
          </w:tcPr>
          <w:p w14:paraId="1770A414" w14:textId="77777777" w:rsidR="00C25D5F" w:rsidRPr="00075074" w:rsidRDefault="00C25D5F" w:rsidP="00F416B3"/>
        </w:tc>
        <w:tc>
          <w:tcPr>
            <w:tcW w:w="1243" w:type="dxa"/>
          </w:tcPr>
          <w:p w14:paraId="57535BA3" w14:textId="77777777" w:rsidR="00C25D5F" w:rsidRPr="00075074" w:rsidRDefault="00C25D5F" w:rsidP="00F416B3"/>
        </w:tc>
        <w:tc>
          <w:tcPr>
            <w:tcW w:w="3094" w:type="dxa"/>
            <w:vMerge/>
          </w:tcPr>
          <w:p w14:paraId="33EF58A4" w14:textId="77777777" w:rsidR="00C25D5F" w:rsidRPr="00075074" w:rsidRDefault="00C25D5F" w:rsidP="00F416B3"/>
        </w:tc>
        <w:tc>
          <w:tcPr>
            <w:tcW w:w="3926" w:type="dxa"/>
            <w:vMerge/>
          </w:tcPr>
          <w:p w14:paraId="00285443" w14:textId="77777777" w:rsidR="00C25D5F" w:rsidRPr="00075074" w:rsidRDefault="00C25D5F" w:rsidP="00F416B3"/>
        </w:tc>
      </w:tr>
    </w:tbl>
    <w:p w14:paraId="654473EC" w14:textId="77777777" w:rsidR="00C25D5F" w:rsidRPr="00075074" w:rsidRDefault="00C25D5F" w:rsidP="00C25D5F"/>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560"/>
        <w:gridCol w:w="1201"/>
        <w:gridCol w:w="3094"/>
        <w:gridCol w:w="3926"/>
      </w:tblGrid>
      <w:tr w:rsidR="00C25D5F" w:rsidRPr="00075074" w14:paraId="014467BA" w14:textId="77777777" w:rsidTr="00C25D5F">
        <w:tc>
          <w:tcPr>
            <w:tcW w:w="9781" w:type="dxa"/>
            <w:gridSpan w:val="4"/>
            <w:shd w:val="clear" w:color="auto" w:fill="043956" w:themeFill="accent2"/>
          </w:tcPr>
          <w:p w14:paraId="0E201EA5" w14:textId="77777777" w:rsidR="00C25D5F" w:rsidRPr="00075074" w:rsidRDefault="00C25D5F" w:rsidP="00F416B3">
            <w:pPr>
              <w:rPr>
                <w:b/>
              </w:rPr>
            </w:pPr>
            <w:r w:rsidRPr="00075074">
              <w:rPr>
                <w:b/>
              </w:rPr>
              <w:t>Report 2</w:t>
            </w:r>
          </w:p>
        </w:tc>
      </w:tr>
      <w:tr w:rsidR="00C25D5F" w:rsidRPr="00075074" w14:paraId="5F544502" w14:textId="77777777" w:rsidTr="00C25D5F">
        <w:tc>
          <w:tcPr>
            <w:tcW w:w="1560" w:type="dxa"/>
            <w:shd w:val="clear" w:color="auto" w:fill="043956" w:themeFill="accent2"/>
          </w:tcPr>
          <w:p w14:paraId="384BFE7F" w14:textId="77777777" w:rsidR="00C25D5F" w:rsidRPr="00075074" w:rsidRDefault="00C25D5F" w:rsidP="00F416B3">
            <w:r w:rsidRPr="00075074">
              <w:t>Suspension Type</w:t>
            </w:r>
          </w:p>
        </w:tc>
        <w:tc>
          <w:tcPr>
            <w:tcW w:w="1201" w:type="dxa"/>
            <w:shd w:val="clear" w:color="auto" w:fill="043956" w:themeFill="accent2"/>
          </w:tcPr>
          <w:p w14:paraId="566F2341" w14:textId="77777777" w:rsidR="00C25D5F" w:rsidRPr="00075074" w:rsidRDefault="00C25D5F" w:rsidP="00F416B3">
            <w:r w:rsidRPr="00075074">
              <w:t>Type of Spring</w:t>
            </w:r>
          </w:p>
        </w:tc>
        <w:tc>
          <w:tcPr>
            <w:tcW w:w="3094" w:type="dxa"/>
            <w:vMerge w:val="restart"/>
          </w:tcPr>
          <w:p w14:paraId="00A8671C" w14:textId="77777777" w:rsidR="00C25D5F" w:rsidRPr="00075074" w:rsidRDefault="00C25D5F" w:rsidP="00F416B3">
            <w:r w:rsidRPr="00075074">
              <w:t>The spring is positioned between the</w:t>
            </w:r>
          </w:p>
          <w:p w14:paraId="57883F43" w14:textId="77777777" w:rsidR="00C25D5F" w:rsidRPr="00075074" w:rsidRDefault="00C25D5F" w:rsidP="00F416B3"/>
          <w:p w14:paraId="20EFDFFC" w14:textId="77777777" w:rsidR="00C25D5F" w:rsidRPr="00075074" w:rsidRDefault="00C25D5F" w:rsidP="00F416B3">
            <w:r w:rsidRPr="00075074">
              <w:t xml:space="preserve">____________________ </w:t>
            </w:r>
          </w:p>
          <w:p w14:paraId="2D70820B" w14:textId="77777777" w:rsidR="00C25D5F" w:rsidRPr="00075074" w:rsidRDefault="00C25D5F" w:rsidP="00F416B3">
            <w:r w:rsidRPr="00075074">
              <w:t>and the</w:t>
            </w:r>
          </w:p>
          <w:p w14:paraId="50399C03" w14:textId="77777777" w:rsidR="00C25D5F" w:rsidRPr="00075074" w:rsidRDefault="00C25D5F" w:rsidP="00F416B3"/>
          <w:p w14:paraId="4D230BE3" w14:textId="77777777" w:rsidR="00C25D5F" w:rsidRPr="00075074" w:rsidRDefault="00C25D5F" w:rsidP="00F416B3">
            <w:r w:rsidRPr="00075074">
              <w:t>____________________.</w:t>
            </w:r>
          </w:p>
          <w:p w14:paraId="548BD36A" w14:textId="77777777" w:rsidR="00C25D5F" w:rsidRPr="00075074" w:rsidRDefault="00C25D5F" w:rsidP="00F416B3"/>
        </w:tc>
        <w:tc>
          <w:tcPr>
            <w:tcW w:w="3926" w:type="dxa"/>
            <w:vMerge w:val="restart"/>
          </w:tcPr>
          <w:p w14:paraId="133A5C15" w14:textId="77777777" w:rsidR="00C25D5F" w:rsidRPr="00075074" w:rsidRDefault="00C25D5F" w:rsidP="00F416B3">
            <w:r w:rsidRPr="00075074">
              <w:t>The damper is a</w:t>
            </w:r>
          </w:p>
          <w:p w14:paraId="40EB4B8C" w14:textId="77777777" w:rsidR="00C25D5F" w:rsidRPr="00075074" w:rsidRDefault="00C25D5F" w:rsidP="00F416B3"/>
          <w:p w14:paraId="1DBE235C" w14:textId="77777777" w:rsidR="00C25D5F" w:rsidRPr="00075074" w:rsidRDefault="00C25D5F" w:rsidP="00F416B3">
            <w:r w:rsidRPr="00075074">
              <w:t>______________________type and is positioned between the</w:t>
            </w:r>
          </w:p>
          <w:p w14:paraId="225F50AC" w14:textId="77777777" w:rsidR="00C25D5F" w:rsidRPr="00075074" w:rsidRDefault="00C25D5F" w:rsidP="00F416B3"/>
          <w:p w14:paraId="3DA69E91" w14:textId="77777777" w:rsidR="00C25D5F" w:rsidRPr="00075074" w:rsidRDefault="00C25D5F" w:rsidP="00F416B3">
            <w:r w:rsidRPr="00075074">
              <w:t xml:space="preserve">___________________and the </w:t>
            </w:r>
          </w:p>
          <w:p w14:paraId="3C1DF07A" w14:textId="77777777" w:rsidR="00C25D5F" w:rsidRPr="00075074" w:rsidRDefault="00C25D5F" w:rsidP="00F416B3"/>
          <w:p w14:paraId="639F3CF4" w14:textId="77777777" w:rsidR="00C25D5F" w:rsidRPr="00075074" w:rsidRDefault="00C25D5F" w:rsidP="00F416B3">
            <w:r w:rsidRPr="00075074">
              <w:t>________________________.</w:t>
            </w:r>
          </w:p>
          <w:p w14:paraId="6EF2452A" w14:textId="77777777" w:rsidR="00C25D5F" w:rsidRPr="00075074" w:rsidRDefault="00C25D5F" w:rsidP="00F416B3">
            <w:pPr>
              <w:rPr>
                <w:sz w:val="14"/>
                <w:szCs w:val="14"/>
              </w:rPr>
            </w:pPr>
          </w:p>
        </w:tc>
      </w:tr>
      <w:tr w:rsidR="00C25D5F" w:rsidRPr="00075074" w14:paraId="68CCF723" w14:textId="77777777" w:rsidTr="00C25D5F">
        <w:tc>
          <w:tcPr>
            <w:tcW w:w="1560" w:type="dxa"/>
          </w:tcPr>
          <w:p w14:paraId="3EE8352B" w14:textId="77777777" w:rsidR="00C25D5F" w:rsidRPr="00075074" w:rsidRDefault="00C25D5F" w:rsidP="00F416B3"/>
        </w:tc>
        <w:tc>
          <w:tcPr>
            <w:tcW w:w="1201" w:type="dxa"/>
          </w:tcPr>
          <w:p w14:paraId="6D4C8B7C" w14:textId="77777777" w:rsidR="00C25D5F" w:rsidRPr="00075074" w:rsidRDefault="00C25D5F" w:rsidP="00F416B3"/>
        </w:tc>
        <w:tc>
          <w:tcPr>
            <w:tcW w:w="3094" w:type="dxa"/>
            <w:vMerge/>
          </w:tcPr>
          <w:p w14:paraId="2C8FFE39" w14:textId="77777777" w:rsidR="00C25D5F" w:rsidRPr="00075074" w:rsidRDefault="00C25D5F" w:rsidP="00F416B3"/>
        </w:tc>
        <w:tc>
          <w:tcPr>
            <w:tcW w:w="3926" w:type="dxa"/>
            <w:vMerge/>
          </w:tcPr>
          <w:p w14:paraId="2B189305" w14:textId="77777777" w:rsidR="00C25D5F" w:rsidRPr="00075074" w:rsidRDefault="00C25D5F" w:rsidP="00F416B3"/>
        </w:tc>
      </w:tr>
    </w:tbl>
    <w:p w14:paraId="1A31EF21" w14:textId="77777777" w:rsidR="00C25D5F" w:rsidRPr="00075074" w:rsidRDefault="00C25D5F" w:rsidP="00C25D5F"/>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560"/>
        <w:gridCol w:w="1201"/>
        <w:gridCol w:w="3094"/>
        <w:gridCol w:w="3926"/>
      </w:tblGrid>
      <w:tr w:rsidR="00C25D5F" w:rsidRPr="00075074" w14:paraId="524DB521" w14:textId="77777777" w:rsidTr="00C25D5F">
        <w:tc>
          <w:tcPr>
            <w:tcW w:w="9781" w:type="dxa"/>
            <w:gridSpan w:val="4"/>
            <w:shd w:val="clear" w:color="auto" w:fill="043956" w:themeFill="accent2"/>
          </w:tcPr>
          <w:p w14:paraId="08AF90AB" w14:textId="77777777" w:rsidR="00C25D5F" w:rsidRPr="00075074" w:rsidRDefault="00C25D5F" w:rsidP="00F416B3">
            <w:pPr>
              <w:rPr>
                <w:b/>
              </w:rPr>
            </w:pPr>
            <w:r w:rsidRPr="00075074">
              <w:rPr>
                <w:b/>
              </w:rPr>
              <w:t>Report 3</w:t>
            </w:r>
          </w:p>
        </w:tc>
      </w:tr>
      <w:tr w:rsidR="00C25D5F" w:rsidRPr="00075074" w14:paraId="1700C0E9" w14:textId="77777777" w:rsidTr="00C25D5F">
        <w:trPr>
          <w:trHeight w:val="638"/>
        </w:trPr>
        <w:tc>
          <w:tcPr>
            <w:tcW w:w="1560" w:type="dxa"/>
            <w:shd w:val="clear" w:color="auto" w:fill="043956" w:themeFill="accent2"/>
          </w:tcPr>
          <w:p w14:paraId="0A2A97FF" w14:textId="03329094" w:rsidR="00C25D5F" w:rsidRPr="00C25D5F" w:rsidRDefault="00C25D5F" w:rsidP="00C25D5F">
            <w:r w:rsidRPr="00C25D5F">
              <w:t>Suspension Type</w:t>
            </w:r>
          </w:p>
        </w:tc>
        <w:tc>
          <w:tcPr>
            <w:tcW w:w="1201" w:type="dxa"/>
            <w:shd w:val="clear" w:color="auto" w:fill="043956" w:themeFill="accent2"/>
          </w:tcPr>
          <w:p w14:paraId="1F15BF6C" w14:textId="68288BDB" w:rsidR="00C25D5F" w:rsidRPr="00C25D5F" w:rsidRDefault="00C25D5F" w:rsidP="00C25D5F">
            <w:r w:rsidRPr="00C25D5F">
              <w:t>Type of Spring</w:t>
            </w:r>
          </w:p>
        </w:tc>
        <w:tc>
          <w:tcPr>
            <w:tcW w:w="3094" w:type="dxa"/>
            <w:vMerge w:val="restart"/>
          </w:tcPr>
          <w:p w14:paraId="205D450A" w14:textId="77777777" w:rsidR="00C25D5F" w:rsidRPr="00075074" w:rsidRDefault="00C25D5F" w:rsidP="00C25D5F">
            <w:r w:rsidRPr="00075074">
              <w:t>The spring is positioned between the</w:t>
            </w:r>
          </w:p>
          <w:p w14:paraId="352E49F4" w14:textId="77777777" w:rsidR="00C25D5F" w:rsidRPr="00075074" w:rsidRDefault="00C25D5F" w:rsidP="00C25D5F"/>
          <w:p w14:paraId="4BD7EDC2" w14:textId="77777777" w:rsidR="00C25D5F" w:rsidRPr="00075074" w:rsidRDefault="00C25D5F" w:rsidP="00C25D5F">
            <w:r w:rsidRPr="00075074">
              <w:t xml:space="preserve">____________________ </w:t>
            </w:r>
          </w:p>
          <w:p w14:paraId="35C8F655" w14:textId="77777777" w:rsidR="00C25D5F" w:rsidRPr="00075074" w:rsidRDefault="00C25D5F" w:rsidP="00C25D5F">
            <w:r w:rsidRPr="00075074">
              <w:t>and the</w:t>
            </w:r>
          </w:p>
          <w:p w14:paraId="799EDFF6" w14:textId="77777777" w:rsidR="00C25D5F" w:rsidRPr="00075074" w:rsidRDefault="00C25D5F" w:rsidP="00C25D5F"/>
          <w:p w14:paraId="5F02CC56" w14:textId="77777777" w:rsidR="00C25D5F" w:rsidRPr="00075074" w:rsidRDefault="00C25D5F" w:rsidP="00C25D5F">
            <w:r w:rsidRPr="00075074">
              <w:t>____________________.</w:t>
            </w:r>
          </w:p>
          <w:p w14:paraId="0965F5B5" w14:textId="77777777" w:rsidR="00C25D5F" w:rsidRPr="00075074" w:rsidRDefault="00C25D5F" w:rsidP="00C25D5F"/>
        </w:tc>
        <w:tc>
          <w:tcPr>
            <w:tcW w:w="3926" w:type="dxa"/>
            <w:vMerge w:val="restart"/>
          </w:tcPr>
          <w:p w14:paraId="278FDAE6" w14:textId="77777777" w:rsidR="00C25D5F" w:rsidRPr="00075074" w:rsidRDefault="00C25D5F" w:rsidP="00C25D5F">
            <w:r w:rsidRPr="00075074">
              <w:t>The damper is a</w:t>
            </w:r>
          </w:p>
          <w:p w14:paraId="54CD8198" w14:textId="77777777" w:rsidR="00C25D5F" w:rsidRPr="00075074" w:rsidRDefault="00C25D5F" w:rsidP="00C25D5F"/>
          <w:p w14:paraId="6AF18E77" w14:textId="77777777" w:rsidR="00C25D5F" w:rsidRPr="00075074" w:rsidRDefault="00C25D5F" w:rsidP="00C25D5F">
            <w:r w:rsidRPr="00075074">
              <w:t>______________________type and is positioned between the</w:t>
            </w:r>
          </w:p>
          <w:p w14:paraId="4FF35ACC" w14:textId="77777777" w:rsidR="00C25D5F" w:rsidRPr="00075074" w:rsidRDefault="00C25D5F" w:rsidP="00C25D5F"/>
          <w:p w14:paraId="45EF2FC8" w14:textId="77777777" w:rsidR="00C25D5F" w:rsidRPr="00075074" w:rsidRDefault="00C25D5F" w:rsidP="00C25D5F">
            <w:r w:rsidRPr="00075074">
              <w:t xml:space="preserve">___________________and the </w:t>
            </w:r>
          </w:p>
          <w:p w14:paraId="0408E62C" w14:textId="77777777" w:rsidR="00C25D5F" w:rsidRPr="00075074" w:rsidRDefault="00C25D5F" w:rsidP="00C25D5F"/>
          <w:p w14:paraId="6472E9A5" w14:textId="77777777" w:rsidR="00C25D5F" w:rsidRPr="00075074" w:rsidRDefault="00C25D5F" w:rsidP="00C25D5F">
            <w:r w:rsidRPr="00075074">
              <w:t>________________________.</w:t>
            </w:r>
          </w:p>
          <w:p w14:paraId="277A399B" w14:textId="77777777" w:rsidR="00C25D5F" w:rsidRPr="00075074" w:rsidRDefault="00C25D5F" w:rsidP="00C25D5F">
            <w:pPr>
              <w:rPr>
                <w:sz w:val="14"/>
                <w:szCs w:val="14"/>
              </w:rPr>
            </w:pPr>
          </w:p>
        </w:tc>
      </w:tr>
      <w:tr w:rsidR="00C25D5F" w:rsidRPr="00075074" w14:paraId="66606C93" w14:textId="77777777" w:rsidTr="00C25D5F">
        <w:trPr>
          <w:trHeight w:val="1155"/>
        </w:trPr>
        <w:tc>
          <w:tcPr>
            <w:tcW w:w="1560" w:type="dxa"/>
          </w:tcPr>
          <w:p w14:paraId="6AAFD8F6" w14:textId="77777777" w:rsidR="00C25D5F" w:rsidRPr="00C25D5F" w:rsidRDefault="00C25D5F" w:rsidP="00C25D5F"/>
        </w:tc>
        <w:tc>
          <w:tcPr>
            <w:tcW w:w="1201" w:type="dxa"/>
          </w:tcPr>
          <w:p w14:paraId="772339FE" w14:textId="77777777" w:rsidR="00C25D5F" w:rsidRPr="00C25D5F" w:rsidRDefault="00C25D5F" w:rsidP="00C25D5F"/>
        </w:tc>
        <w:tc>
          <w:tcPr>
            <w:tcW w:w="3094" w:type="dxa"/>
            <w:vMerge/>
          </w:tcPr>
          <w:p w14:paraId="1D74C34E" w14:textId="77777777" w:rsidR="00C25D5F" w:rsidRPr="00075074" w:rsidRDefault="00C25D5F" w:rsidP="00C25D5F"/>
        </w:tc>
        <w:tc>
          <w:tcPr>
            <w:tcW w:w="3926" w:type="dxa"/>
            <w:vMerge/>
          </w:tcPr>
          <w:p w14:paraId="23754EE5" w14:textId="77777777" w:rsidR="00C25D5F" w:rsidRPr="00075074" w:rsidRDefault="00C25D5F" w:rsidP="00C25D5F"/>
        </w:tc>
      </w:tr>
    </w:tbl>
    <w:p w14:paraId="5D2BBC99" w14:textId="77777777" w:rsidR="00C25D5F" w:rsidRDefault="00C25D5F" w:rsidP="00C25D5F">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25D5F" w:rsidRPr="0043505F" w14:paraId="74E1D3FE" w14:textId="77777777" w:rsidTr="00F416B3">
        <w:tc>
          <w:tcPr>
            <w:tcW w:w="8280" w:type="dxa"/>
            <w:hideMark/>
          </w:tcPr>
          <w:p w14:paraId="624D9CF3"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68AFA01"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CA5EF80"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25D5F" w:rsidRPr="0043505F" w14:paraId="2B70C86E" w14:textId="77777777" w:rsidTr="00F416B3">
        <w:tc>
          <w:tcPr>
            <w:tcW w:w="8280" w:type="dxa"/>
            <w:tcBorders>
              <w:bottom w:val="single" w:sz="4" w:space="0" w:color="35B1F5" w:themeColor="accent2" w:themeTint="80"/>
            </w:tcBorders>
            <w:hideMark/>
          </w:tcPr>
          <w:p w14:paraId="168EB6F4" w14:textId="77777777" w:rsidR="00C25D5F" w:rsidRPr="0043505F" w:rsidRDefault="00C25D5F"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7C0D75E5" w14:textId="77777777" w:rsidR="00C25D5F" w:rsidRPr="0043505F" w:rsidRDefault="00C25D5F" w:rsidP="00F416B3">
            <w:pPr>
              <w:rPr>
                <w:rFonts w:eastAsia="Times New Roman" w:cs="Arial"/>
                <w:b/>
                <w:kern w:val="0"/>
                <w:szCs w:val="22"/>
                <w:lang w:val="en-US"/>
                <w14:ligatures w14:val="none"/>
              </w:rPr>
            </w:pPr>
          </w:p>
        </w:tc>
      </w:tr>
      <w:tr w:rsidR="00C25D5F" w:rsidRPr="0043505F" w14:paraId="1EE6686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C5EFB7" w14:textId="77777777" w:rsidR="00C25D5F" w:rsidRPr="00075074" w:rsidRDefault="00C25D5F"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48A0B75" w14:textId="77777777" w:rsidR="00C25D5F" w:rsidRPr="0043505F" w:rsidRDefault="00C25D5F" w:rsidP="00F416B3">
            <w:pPr>
              <w:rPr>
                <w:rFonts w:eastAsia="Times New Roman" w:cs="Arial"/>
                <w:b/>
                <w:kern w:val="0"/>
                <w:szCs w:val="22"/>
                <w:lang w:val="en-US"/>
                <w14:ligatures w14:val="none"/>
              </w:rPr>
            </w:pPr>
          </w:p>
        </w:tc>
      </w:tr>
      <w:tr w:rsidR="00C25D5F" w:rsidRPr="0043505F" w14:paraId="7E47556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3F727D" w14:textId="37F988EB" w:rsidR="00C25D5F" w:rsidRPr="00075074" w:rsidRDefault="00C25D5F" w:rsidP="00F416B3">
            <w:r>
              <w:t>Reports</w:t>
            </w:r>
            <w:r w:rsidRPr="00075074">
              <w:t xml:space="preserve"> complete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517D4B2" w14:textId="77777777" w:rsidR="00C25D5F" w:rsidRPr="0043505F" w:rsidRDefault="00C25D5F" w:rsidP="00F416B3">
            <w:pPr>
              <w:rPr>
                <w:rFonts w:eastAsia="Times New Roman" w:cs="Arial"/>
                <w:b/>
                <w:kern w:val="0"/>
                <w:szCs w:val="22"/>
                <w:lang w:val="en-US"/>
                <w14:ligatures w14:val="none"/>
              </w:rPr>
            </w:pPr>
          </w:p>
        </w:tc>
      </w:tr>
    </w:tbl>
    <w:p w14:paraId="0A6E8D2F" w14:textId="77777777" w:rsidR="00C25D5F" w:rsidRDefault="00C25D5F" w:rsidP="00C25D5F">
      <w:pPr>
        <w:rPr>
          <w:rFonts w:eastAsia="Times New Roman" w:cs="Arial"/>
          <w:kern w:val="0"/>
          <w:szCs w:val="22"/>
          <w:lang w:val="en-US"/>
          <w14:ligatures w14:val="none"/>
        </w:rPr>
      </w:pPr>
    </w:p>
    <w:p w14:paraId="42340BF4" w14:textId="77777777" w:rsidR="00C25D5F" w:rsidRDefault="00C25D5F" w:rsidP="00C25D5F">
      <w:pPr>
        <w:rPr>
          <w:rFonts w:eastAsia="Times New Roman" w:cs="Arial"/>
          <w:kern w:val="0"/>
          <w:szCs w:val="22"/>
          <w:lang w:val="en-US"/>
          <w14:ligatures w14:val="none"/>
        </w:rPr>
      </w:pPr>
    </w:p>
    <w:p w14:paraId="6B8B7F38" w14:textId="77777777" w:rsidR="00C25D5F" w:rsidRPr="0043505F" w:rsidRDefault="00C25D5F" w:rsidP="00C25D5F">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25D5F" w:rsidRPr="0043505F" w14:paraId="3C617145"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7D44C1"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3C3783B" w14:textId="77777777" w:rsidR="00C25D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CE83A4A" w14:textId="77777777" w:rsidR="00C25D5F" w:rsidRPr="0043505F" w:rsidRDefault="00C25D5F" w:rsidP="00F416B3">
            <w:pPr>
              <w:rPr>
                <w:rFonts w:eastAsia="Times New Roman" w:cs="Arial"/>
                <w:kern w:val="0"/>
                <w:szCs w:val="22"/>
                <w:lang w:val="en-US"/>
                <w14:ligatures w14:val="none"/>
              </w:rPr>
            </w:pPr>
          </w:p>
          <w:p w14:paraId="3410EDF8" w14:textId="77777777" w:rsidR="00C25D5F" w:rsidRPr="0043505F" w:rsidRDefault="00C25D5F" w:rsidP="00F416B3">
            <w:pPr>
              <w:rPr>
                <w:rFonts w:eastAsia="Times New Roman" w:cs="Arial"/>
                <w:kern w:val="0"/>
                <w:szCs w:val="22"/>
                <w:lang w:val="en-US"/>
                <w14:ligatures w14:val="none"/>
              </w:rPr>
            </w:pPr>
          </w:p>
          <w:p w14:paraId="088608B5" w14:textId="77777777" w:rsidR="00C25D5F" w:rsidRPr="004350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908B16B" w14:textId="77777777" w:rsidR="00C25D5F" w:rsidRPr="0043505F" w:rsidRDefault="00C25D5F" w:rsidP="00F416B3">
            <w:pPr>
              <w:rPr>
                <w:rFonts w:eastAsia="Times New Roman" w:cs="Arial"/>
                <w:kern w:val="0"/>
                <w:szCs w:val="22"/>
                <w:lang w:val="en-US"/>
                <w14:ligatures w14:val="none"/>
              </w:rPr>
            </w:pPr>
          </w:p>
          <w:p w14:paraId="7D8B090B" w14:textId="77777777" w:rsidR="00C25D5F" w:rsidRPr="0043505F" w:rsidRDefault="00C25D5F" w:rsidP="00F416B3">
            <w:pPr>
              <w:rPr>
                <w:rFonts w:eastAsia="Times New Roman" w:cs="Arial"/>
                <w:kern w:val="0"/>
                <w:szCs w:val="22"/>
                <w:lang w:val="en-US"/>
                <w14:ligatures w14:val="none"/>
              </w:rPr>
            </w:pPr>
          </w:p>
          <w:p w14:paraId="59E6ED85" w14:textId="77777777" w:rsidR="00C25D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B32F158" w14:textId="77777777" w:rsidR="00C25D5F" w:rsidRPr="0043505F" w:rsidRDefault="00C25D5F" w:rsidP="00F416B3">
            <w:pPr>
              <w:rPr>
                <w:rFonts w:eastAsia="Times New Roman" w:cs="Arial"/>
                <w:kern w:val="0"/>
                <w:szCs w:val="22"/>
                <w:lang w:val="en-US"/>
                <w14:ligatures w14:val="none"/>
              </w:rPr>
            </w:pPr>
          </w:p>
        </w:tc>
      </w:tr>
    </w:tbl>
    <w:p w14:paraId="7D2DD4E7" w14:textId="19008731" w:rsidR="00C25D5F" w:rsidRDefault="00C25D5F" w:rsidP="00C25D5F">
      <w:pPr>
        <w:rPr>
          <w:lang w:val="en-US"/>
        </w:rPr>
      </w:pPr>
    </w:p>
    <w:p w14:paraId="444F147A" w14:textId="77777777" w:rsidR="00C25D5F" w:rsidRDefault="00C25D5F">
      <w:pPr>
        <w:rPr>
          <w:lang w:val="en-US"/>
        </w:rPr>
      </w:pPr>
      <w:r>
        <w:rPr>
          <w:lang w:val="en-US"/>
        </w:rPr>
        <w:br w:type="page"/>
      </w:r>
    </w:p>
    <w:p w14:paraId="4A00BA86" w14:textId="77777777" w:rsidR="00C25D5F" w:rsidRDefault="00C25D5F" w:rsidP="00C25D5F">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C25D5F" w:rsidRPr="0043505F" w14:paraId="513FB40D"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D69358D" w14:textId="77777777" w:rsidR="00C25D5F" w:rsidRPr="0043505F" w:rsidRDefault="00C25D5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8382716" w14:textId="4A95D7EA"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D4027B1" w14:textId="30842993"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7</w:t>
            </w:r>
          </w:p>
        </w:tc>
      </w:tr>
    </w:tbl>
    <w:p w14:paraId="13EB2F37" w14:textId="77777777" w:rsidR="00C25D5F" w:rsidRPr="0043505F" w:rsidRDefault="00C25D5F" w:rsidP="00C25D5F">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C25D5F" w:rsidRPr="0043505F" w14:paraId="03080AC4"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6D48BE7" w14:textId="44F50393" w:rsidR="00C25D5F" w:rsidRPr="0043505F" w:rsidRDefault="00C25D5F" w:rsidP="00C25D5F">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C25D5F">
              <w:rPr>
                <w:rFonts w:eastAsia="Times New Roman" w:cs="Arial"/>
                <w:b/>
                <w:kern w:val="0"/>
                <w:szCs w:val="22"/>
                <w:lang w:val="en-US"/>
                <w14:ligatures w14:val="none"/>
              </w:rPr>
              <w:t>Remove and Replace Suspension Damper</w:t>
            </w:r>
          </w:p>
        </w:tc>
      </w:tr>
    </w:tbl>
    <w:p w14:paraId="6691BF9E" w14:textId="77777777" w:rsidR="00C25D5F" w:rsidRDefault="00C25D5F" w:rsidP="00C25D5F">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3685"/>
      </w:tblGrid>
      <w:tr w:rsidR="00C25D5F" w:rsidRPr="00075074" w14:paraId="3FE6AE90" w14:textId="77777777" w:rsidTr="00F416B3">
        <w:tc>
          <w:tcPr>
            <w:tcW w:w="31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070F602" w14:textId="77777777" w:rsidR="00C25D5F" w:rsidRPr="00075074" w:rsidRDefault="00C25D5F" w:rsidP="00F416B3">
            <w:pPr>
              <w:rPr>
                <w:b/>
              </w:rPr>
            </w:pPr>
            <w:r w:rsidRPr="00075074">
              <w:rPr>
                <w:b/>
              </w:rPr>
              <w:t>Vehicle Details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89A5A89" w14:textId="77777777" w:rsidR="00C25D5F" w:rsidRPr="00075074" w:rsidRDefault="00C25D5F" w:rsidP="00F416B3">
            <w:pPr>
              <w:rPr>
                <w:b/>
              </w:rPr>
            </w:pPr>
            <w:r w:rsidRPr="00075074">
              <w:rPr>
                <w:b/>
              </w:rPr>
              <w:t>Special Tools</w:t>
            </w:r>
          </w:p>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248FE8E7" w14:textId="6DAA0A11" w:rsidR="00C25D5F" w:rsidRPr="00075074" w:rsidRDefault="00AA39DF" w:rsidP="00F416B3">
            <w:pPr>
              <w:rPr>
                <w:b/>
              </w:rPr>
            </w:pPr>
            <w:r w:rsidRPr="00AA39DF">
              <w:rPr>
                <w:b/>
              </w:rPr>
              <w:t>Wheel Nut Torque</w:t>
            </w:r>
          </w:p>
        </w:tc>
      </w:tr>
      <w:tr w:rsidR="00C25D5F" w:rsidRPr="00075074" w14:paraId="26E21C2C" w14:textId="77777777" w:rsidTr="00F416B3">
        <w:trPr>
          <w:trHeight w:val="2234"/>
        </w:trPr>
        <w:tc>
          <w:tcPr>
            <w:tcW w:w="31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C394D5" w14:textId="77777777" w:rsidR="00C25D5F" w:rsidRPr="00075074" w:rsidRDefault="00C25D5F" w:rsidP="00F416B3">
            <w:pPr>
              <w:rPr>
                <w:sz w:val="16"/>
                <w:szCs w:val="16"/>
              </w:rPr>
            </w:pPr>
          </w:p>
          <w:p w14:paraId="5D316853" w14:textId="77777777" w:rsidR="00C25D5F" w:rsidRPr="00075074" w:rsidRDefault="00C25D5F" w:rsidP="00F416B3">
            <w:pPr>
              <w:rPr>
                <w:sz w:val="18"/>
                <w:szCs w:val="18"/>
              </w:rPr>
            </w:pPr>
          </w:p>
          <w:p w14:paraId="4B7C13CA" w14:textId="77777777" w:rsidR="00C25D5F" w:rsidRPr="00075074" w:rsidRDefault="00C25D5F" w:rsidP="00F416B3">
            <w:r w:rsidRPr="00075074">
              <w:t>Make_______________</w:t>
            </w:r>
          </w:p>
          <w:p w14:paraId="72100BD7" w14:textId="77777777" w:rsidR="00C25D5F" w:rsidRPr="00075074" w:rsidRDefault="00C25D5F" w:rsidP="00F416B3">
            <w:pPr>
              <w:rPr>
                <w:sz w:val="16"/>
                <w:szCs w:val="16"/>
              </w:rPr>
            </w:pPr>
          </w:p>
          <w:p w14:paraId="6CA320AD" w14:textId="77777777" w:rsidR="00C25D5F" w:rsidRPr="00075074" w:rsidRDefault="00C25D5F" w:rsidP="00F416B3">
            <w:pPr>
              <w:rPr>
                <w:sz w:val="18"/>
                <w:szCs w:val="18"/>
              </w:rPr>
            </w:pPr>
          </w:p>
          <w:p w14:paraId="49298A81" w14:textId="77777777" w:rsidR="00C25D5F" w:rsidRPr="00075074" w:rsidRDefault="00C25D5F" w:rsidP="00F416B3">
            <w:r w:rsidRPr="00075074">
              <w:t>Model_______________</w:t>
            </w:r>
          </w:p>
          <w:p w14:paraId="59B341DE" w14:textId="77777777" w:rsidR="00C25D5F" w:rsidRPr="00075074" w:rsidRDefault="00C25D5F" w:rsidP="00F416B3">
            <w:pPr>
              <w:rPr>
                <w:sz w:val="16"/>
                <w:szCs w:val="16"/>
              </w:rPr>
            </w:pPr>
          </w:p>
          <w:p w14:paraId="4CF2B4AB" w14:textId="77777777" w:rsidR="00C25D5F" w:rsidRPr="00075074" w:rsidRDefault="00C25D5F" w:rsidP="00F416B3">
            <w:pPr>
              <w:rPr>
                <w:sz w:val="18"/>
                <w:szCs w:val="18"/>
              </w:rPr>
            </w:pPr>
          </w:p>
          <w:p w14:paraId="1609E7DB" w14:textId="77777777" w:rsidR="00C25D5F" w:rsidRPr="00075074" w:rsidRDefault="00C25D5F" w:rsidP="00F416B3">
            <w:r w:rsidRPr="00075074">
              <w:t>Year________________</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1066F9" w14:textId="77777777" w:rsidR="00C25D5F" w:rsidRPr="00075074" w:rsidRDefault="00C25D5F" w:rsidP="00F416B3"/>
        </w:tc>
        <w:tc>
          <w:tcPr>
            <w:tcW w:w="368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14B0A97" w14:textId="77777777" w:rsidR="00C25D5F" w:rsidRPr="00075074" w:rsidRDefault="00C25D5F" w:rsidP="00F416B3">
            <w:pPr>
              <w:rPr>
                <w:b/>
              </w:rPr>
            </w:pPr>
          </w:p>
        </w:tc>
      </w:tr>
      <w:tr w:rsidR="00C25D5F" w:rsidRPr="00075074" w14:paraId="1221348D" w14:textId="77777777" w:rsidTr="00F416B3">
        <w:tc>
          <w:tcPr>
            <w:tcW w:w="978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5F8B3E" w14:textId="77777777" w:rsidR="00C25D5F" w:rsidRPr="00C25D5F" w:rsidRDefault="00C25D5F" w:rsidP="00F416B3">
            <w:pPr>
              <w:rPr>
                <w:rFonts w:eastAsia="Times New Roman" w:cs="Arial"/>
                <w:b/>
                <w:kern w:val="0"/>
                <w:szCs w:val="22"/>
                <w:lang w:val="en-US"/>
                <w14:ligatures w14:val="none"/>
              </w:rPr>
            </w:pPr>
            <w:r w:rsidRPr="00C25D5F">
              <w:rPr>
                <w:rFonts w:eastAsia="Times New Roman" w:cs="Arial"/>
                <w:b/>
                <w:kern w:val="0"/>
                <w:szCs w:val="22"/>
                <w:lang w:val="en-US"/>
                <w14:ligatures w14:val="none"/>
              </w:rPr>
              <w:t xml:space="preserve">Instructions </w:t>
            </w:r>
            <w:proofErr w:type="gramStart"/>
            <w:r w:rsidRPr="00C25D5F">
              <w:rPr>
                <w:rFonts w:eastAsia="Times New Roman" w:cs="Arial"/>
                <w:b/>
                <w:kern w:val="0"/>
                <w:szCs w:val="22"/>
                <w:lang w:val="en-US"/>
                <w14:ligatures w14:val="none"/>
              </w:rPr>
              <w:t>to</w:t>
            </w:r>
            <w:proofErr w:type="gramEnd"/>
            <w:r w:rsidRPr="00C25D5F">
              <w:rPr>
                <w:rFonts w:eastAsia="Times New Roman" w:cs="Arial"/>
                <w:b/>
                <w:kern w:val="0"/>
                <w:szCs w:val="22"/>
                <w:lang w:val="en-US"/>
                <w14:ligatures w14:val="none"/>
              </w:rPr>
              <w:t xml:space="preserve"> Learners</w:t>
            </w:r>
            <w:r w:rsidRPr="00C25D5F">
              <w:rPr>
                <w:rFonts w:eastAsia="Times New Roman" w:cs="Arial"/>
                <w:kern w:val="0"/>
                <w:szCs w:val="22"/>
                <w:lang w:val="en-US"/>
                <w14:ligatures w14:val="none"/>
              </w:rPr>
              <w:t xml:space="preserve"> </w:t>
            </w:r>
          </w:p>
          <w:p w14:paraId="607069E6"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Identify damper to be replaced</w:t>
            </w:r>
          </w:p>
          <w:p w14:paraId="539B8454"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Raise the vehicle to correct working height</w:t>
            </w:r>
          </w:p>
          <w:p w14:paraId="10307A50"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Jack-up the vehicle and place axle stands under the chassis</w:t>
            </w:r>
          </w:p>
          <w:p w14:paraId="2ED102D7"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Following manufacturer’s procedures, remove the suspension damper with particular attention to safety procedures.</w:t>
            </w:r>
          </w:p>
          <w:p w14:paraId="2366B94A"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Inspect damper for fluid leaks.</w:t>
            </w:r>
          </w:p>
          <w:p w14:paraId="36DF14CA"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 xml:space="preserve">If the suspension spring is part of the damper, then remove the suspension </w:t>
            </w:r>
            <w:proofErr w:type="gramStart"/>
            <w:r w:rsidRPr="00AA39DF">
              <w:rPr>
                <w:rFonts w:eastAsia="Times New Roman" w:cs="Arial"/>
                <w:kern w:val="0"/>
                <w:szCs w:val="22"/>
                <w:lang w:val="en-US"/>
                <w14:ligatures w14:val="none"/>
              </w:rPr>
              <w:t>spring</w:t>
            </w:r>
            <w:proofErr w:type="gramEnd"/>
            <w:r w:rsidRPr="00AA39DF">
              <w:rPr>
                <w:rFonts w:eastAsia="Times New Roman" w:cs="Arial"/>
                <w:kern w:val="0"/>
                <w:szCs w:val="22"/>
                <w:lang w:val="en-US"/>
                <w14:ligatures w14:val="none"/>
              </w:rPr>
              <w:t xml:space="preserve"> observing all safety procedures.</w:t>
            </w:r>
          </w:p>
          <w:p w14:paraId="272D591C"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Manually test the damper for condition</w:t>
            </w:r>
          </w:p>
          <w:p w14:paraId="11C044D7" w14:textId="77777777" w:rsidR="00AA39DF" w:rsidRPr="00AA39DF" w:rsidRDefault="00AA39DF" w:rsidP="00AA39DF">
            <w:pPr>
              <w:numPr>
                <w:ilvl w:val="0"/>
                <w:numId w:val="113"/>
              </w:numPr>
              <w:tabs>
                <w:tab w:val="num" w:pos="360"/>
              </w:tabs>
              <w:ind w:left="360"/>
              <w:rPr>
                <w:rFonts w:eastAsia="Times New Roman" w:cs="Arial"/>
                <w:kern w:val="0"/>
                <w:szCs w:val="22"/>
                <w:lang w:val="en-US"/>
                <w14:ligatures w14:val="none"/>
              </w:rPr>
            </w:pPr>
            <w:r w:rsidRPr="00AA39DF">
              <w:rPr>
                <w:rFonts w:eastAsia="Times New Roman" w:cs="Arial"/>
                <w:kern w:val="0"/>
                <w:szCs w:val="22"/>
                <w:lang w:val="en-US"/>
                <w14:ligatures w14:val="none"/>
              </w:rPr>
              <w:t>Reassemble the damper and refit to the vehicle.</w:t>
            </w:r>
          </w:p>
          <w:p w14:paraId="181DB264" w14:textId="77777777" w:rsidR="00AA39DF" w:rsidRPr="00AA39DF" w:rsidRDefault="00AA39DF" w:rsidP="00AA39DF">
            <w:pPr>
              <w:numPr>
                <w:ilvl w:val="0"/>
                <w:numId w:val="113"/>
              </w:numPr>
              <w:tabs>
                <w:tab w:val="num" w:pos="360"/>
              </w:tabs>
              <w:ind w:left="360"/>
              <w:rPr>
                <w:rFonts w:eastAsia="Times New Roman" w:cs="Arial"/>
                <w:b/>
                <w:kern w:val="0"/>
                <w:szCs w:val="22"/>
                <w:lang w:val="en-US"/>
                <w14:ligatures w14:val="none"/>
              </w:rPr>
            </w:pPr>
            <w:r w:rsidRPr="00AA39DF">
              <w:rPr>
                <w:rFonts w:eastAsia="Times New Roman" w:cs="Arial"/>
                <w:kern w:val="0"/>
                <w:szCs w:val="22"/>
                <w:lang w:val="en-US"/>
                <w14:ligatures w14:val="none"/>
              </w:rPr>
              <w:t>Refit all parts and check suspension system for correct operation</w:t>
            </w:r>
          </w:p>
          <w:p w14:paraId="21F36973" w14:textId="77777777" w:rsidR="00C25D5F" w:rsidRPr="00075074" w:rsidRDefault="00C25D5F" w:rsidP="00F416B3">
            <w:pPr>
              <w:tabs>
                <w:tab w:val="num" w:pos="1440"/>
              </w:tabs>
              <w:rPr>
                <w:b/>
              </w:rPr>
            </w:pPr>
          </w:p>
        </w:tc>
      </w:tr>
    </w:tbl>
    <w:p w14:paraId="1EE9BB8C" w14:textId="77777777" w:rsidR="00C25D5F" w:rsidRDefault="00C25D5F" w:rsidP="00C25D5F">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25D5F" w:rsidRPr="0043505F" w14:paraId="1A3415DC" w14:textId="77777777" w:rsidTr="00F416B3">
        <w:tc>
          <w:tcPr>
            <w:tcW w:w="8280" w:type="dxa"/>
            <w:hideMark/>
          </w:tcPr>
          <w:p w14:paraId="07CCB7CA"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3B37043"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5E696CE"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25D5F" w:rsidRPr="0043505F" w14:paraId="2BEF3C2B" w14:textId="77777777" w:rsidTr="00F416B3">
        <w:tc>
          <w:tcPr>
            <w:tcW w:w="8280" w:type="dxa"/>
            <w:tcBorders>
              <w:bottom w:val="single" w:sz="4" w:space="0" w:color="35B1F5" w:themeColor="accent2" w:themeTint="80"/>
            </w:tcBorders>
            <w:hideMark/>
          </w:tcPr>
          <w:p w14:paraId="5B37552A" w14:textId="77777777" w:rsidR="00C25D5F" w:rsidRPr="0043505F" w:rsidRDefault="00C25D5F"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74CB0798" w14:textId="77777777" w:rsidR="00C25D5F" w:rsidRPr="0043505F" w:rsidRDefault="00C25D5F" w:rsidP="00F416B3">
            <w:pPr>
              <w:rPr>
                <w:rFonts w:eastAsia="Times New Roman" w:cs="Arial"/>
                <w:b/>
                <w:kern w:val="0"/>
                <w:szCs w:val="22"/>
                <w:lang w:val="en-US"/>
                <w14:ligatures w14:val="none"/>
              </w:rPr>
            </w:pPr>
          </w:p>
        </w:tc>
      </w:tr>
      <w:tr w:rsidR="00C25D5F" w:rsidRPr="0043505F" w14:paraId="3245FF4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3E41178" w14:textId="77777777" w:rsidR="00C25D5F" w:rsidRPr="00075074" w:rsidRDefault="00C25D5F"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F7EE5E3" w14:textId="77777777" w:rsidR="00C25D5F" w:rsidRPr="0043505F" w:rsidRDefault="00C25D5F" w:rsidP="00F416B3">
            <w:pPr>
              <w:rPr>
                <w:rFonts w:eastAsia="Times New Roman" w:cs="Arial"/>
                <w:b/>
                <w:kern w:val="0"/>
                <w:szCs w:val="22"/>
                <w:lang w:val="en-US"/>
                <w14:ligatures w14:val="none"/>
              </w:rPr>
            </w:pPr>
          </w:p>
        </w:tc>
      </w:tr>
      <w:tr w:rsidR="00C25D5F" w:rsidRPr="0043505F" w14:paraId="10FF6CBC"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5ED0AF" w14:textId="77777777" w:rsidR="00C25D5F" w:rsidRPr="00075074" w:rsidRDefault="00C25D5F" w:rsidP="00F416B3">
            <w:r>
              <w:t>Data table</w:t>
            </w:r>
            <w:r w:rsidRPr="00075074">
              <w:t xml:space="preserve"> complete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A78A284" w14:textId="77777777" w:rsidR="00C25D5F" w:rsidRPr="0043505F" w:rsidRDefault="00C25D5F" w:rsidP="00F416B3">
            <w:pPr>
              <w:rPr>
                <w:rFonts w:eastAsia="Times New Roman" w:cs="Arial"/>
                <w:b/>
                <w:kern w:val="0"/>
                <w:szCs w:val="22"/>
                <w:lang w:val="en-US"/>
                <w14:ligatures w14:val="none"/>
              </w:rPr>
            </w:pPr>
          </w:p>
        </w:tc>
      </w:tr>
    </w:tbl>
    <w:p w14:paraId="31FB266A" w14:textId="77777777" w:rsidR="00C25D5F" w:rsidRPr="0043505F" w:rsidRDefault="00C25D5F" w:rsidP="00C25D5F">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25D5F" w:rsidRPr="0043505F" w14:paraId="467042D3"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AFD7A3E" w14:textId="77777777" w:rsidR="00C25D5F" w:rsidRPr="0043505F" w:rsidRDefault="00C25D5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94745CF" w14:textId="77777777" w:rsidR="00C25D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E4DF342" w14:textId="77777777" w:rsidR="00C25D5F" w:rsidRPr="0043505F" w:rsidRDefault="00C25D5F" w:rsidP="00F416B3">
            <w:pPr>
              <w:rPr>
                <w:rFonts w:eastAsia="Times New Roman" w:cs="Arial"/>
                <w:kern w:val="0"/>
                <w:szCs w:val="22"/>
                <w:lang w:val="en-US"/>
                <w14:ligatures w14:val="none"/>
              </w:rPr>
            </w:pPr>
          </w:p>
          <w:p w14:paraId="0F7A1BBF" w14:textId="77777777" w:rsidR="00C25D5F" w:rsidRPr="0043505F" w:rsidRDefault="00C25D5F" w:rsidP="00F416B3">
            <w:pPr>
              <w:rPr>
                <w:rFonts w:eastAsia="Times New Roman" w:cs="Arial"/>
                <w:kern w:val="0"/>
                <w:szCs w:val="22"/>
                <w:lang w:val="en-US"/>
                <w14:ligatures w14:val="none"/>
              </w:rPr>
            </w:pPr>
          </w:p>
          <w:p w14:paraId="5A873019" w14:textId="77777777" w:rsidR="00C25D5F" w:rsidRPr="004350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F4D1463" w14:textId="77777777" w:rsidR="00C25D5F" w:rsidRPr="0043505F" w:rsidRDefault="00C25D5F" w:rsidP="00F416B3">
            <w:pPr>
              <w:rPr>
                <w:rFonts w:eastAsia="Times New Roman" w:cs="Arial"/>
                <w:kern w:val="0"/>
                <w:szCs w:val="22"/>
                <w:lang w:val="en-US"/>
                <w14:ligatures w14:val="none"/>
              </w:rPr>
            </w:pPr>
          </w:p>
          <w:p w14:paraId="1B13E39F" w14:textId="77777777" w:rsidR="00C25D5F" w:rsidRPr="0043505F" w:rsidRDefault="00C25D5F" w:rsidP="00F416B3">
            <w:pPr>
              <w:rPr>
                <w:rFonts w:eastAsia="Times New Roman" w:cs="Arial"/>
                <w:kern w:val="0"/>
                <w:szCs w:val="22"/>
                <w:lang w:val="en-US"/>
                <w14:ligatures w14:val="none"/>
              </w:rPr>
            </w:pPr>
          </w:p>
          <w:p w14:paraId="65101371" w14:textId="77777777" w:rsidR="00C25D5F" w:rsidRDefault="00C25D5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4C6B73C" w14:textId="77777777" w:rsidR="00C25D5F" w:rsidRPr="0043505F" w:rsidRDefault="00C25D5F" w:rsidP="00F416B3">
            <w:pPr>
              <w:rPr>
                <w:rFonts w:eastAsia="Times New Roman" w:cs="Arial"/>
                <w:kern w:val="0"/>
                <w:szCs w:val="22"/>
                <w:lang w:val="en-US"/>
                <w14:ligatures w14:val="none"/>
              </w:rPr>
            </w:pPr>
          </w:p>
        </w:tc>
      </w:tr>
    </w:tbl>
    <w:p w14:paraId="772E11AE" w14:textId="5B2EFACE" w:rsidR="00AA39DF" w:rsidRDefault="00AA39DF" w:rsidP="00C25D5F">
      <w:pPr>
        <w:rPr>
          <w:lang w:val="en-US"/>
        </w:rPr>
      </w:pPr>
    </w:p>
    <w:p w14:paraId="34588E7F" w14:textId="77777777" w:rsidR="00AA39DF" w:rsidRDefault="00AA39DF">
      <w:pPr>
        <w:rPr>
          <w:lang w:val="en-US"/>
        </w:rPr>
      </w:pPr>
      <w:r>
        <w:rPr>
          <w:lang w:val="en-US"/>
        </w:rPr>
        <w:br w:type="page"/>
      </w:r>
    </w:p>
    <w:p w14:paraId="5F6C5CBF" w14:textId="77777777" w:rsidR="00C25D5F" w:rsidRDefault="00C25D5F" w:rsidP="00C25D5F">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AA39DF" w:rsidRPr="0043505F" w14:paraId="76B9A7E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18EDDD9" w14:textId="77777777" w:rsidR="00AA39DF" w:rsidRPr="0043505F" w:rsidRDefault="00AA39D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(R</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0E1AC77" w14:textId="23AD7526"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CA23AE0" w14:textId="0D77FA3D"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9.</w:t>
            </w:r>
            <w:r>
              <w:rPr>
                <w:rFonts w:eastAsia="Times New Roman" w:cs="Arial"/>
                <w:b/>
                <w:kern w:val="0"/>
                <w:szCs w:val="22"/>
                <w:lang w:val="en-US"/>
                <w14:ligatures w14:val="none"/>
              </w:rPr>
              <w:t>8</w:t>
            </w:r>
          </w:p>
        </w:tc>
      </w:tr>
    </w:tbl>
    <w:p w14:paraId="4B6BEF03" w14:textId="77777777" w:rsidR="00AA39DF" w:rsidRPr="0043505F" w:rsidRDefault="00AA39DF" w:rsidP="00AA39DF">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AA39DF" w:rsidRPr="0043505F" w14:paraId="20288304"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6BD1DAF" w14:textId="14D6EA2D" w:rsidR="00AA39DF" w:rsidRPr="0043505F" w:rsidRDefault="00AA39DF"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rFonts w:eastAsia="Times New Roman" w:cs="Arial"/>
                <w:b/>
                <w:kern w:val="0"/>
                <w:szCs w:val="22"/>
                <w:lang w:val="en-US"/>
                <w14:ligatures w14:val="none"/>
              </w:rPr>
              <w:t>Waste Disposal</w:t>
            </w:r>
          </w:p>
        </w:tc>
      </w:tr>
    </w:tbl>
    <w:p w14:paraId="1DD54022" w14:textId="77777777" w:rsidR="00AA39DF" w:rsidRDefault="00AA39DF" w:rsidP="00C25D5F">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694"/>
        <w:gridCol w:w="7087"/>
      </w:tblGrid>
      <w:tr w:rsidR="00AA39DF" w:rsidRPr="00075074" w14:paraId="1A88D731" w14:textId="77777777" w:rsidTr="00AA39DF">
        <w:tc>
          <w:tcPr>
            <w:tcW w:w="9781" w:type="dxa"/>
            <w:gridSpan w:val="2"/>
          </w:tcPr>
          <w:p w14:paraId="69CBED90" w14:textId="77777777" w:rsidR="00AA39DF" w:rsidRPr="00075074" w:rsidRDefault="00AA39DF" w:rsidP="00F416B3">
            <w:pPr>
              <w:rPr>
                <w:b/>
              </w:rPr>
            </w:pPr>
            <w:r w:rsidRPr="00075074">
              <w:rPr>
                <w:b/>
              </w:rPr>
              <w:t>Instructions to Learners</w:t>
            </w:r>
            <w:r w:rsidRPr="00075074">
              <w:t xml:space="preserve"> </w:t>
            </w:r>
          </w:p>
          <w:p w14:paraId="4F659670" w14:textId="77777777" w:rsidR="00AA39DF" w:rsidRPr="00075074" w:rsidRDefault="00AA39DF" w:rsidP="00F416B3">
            <w:r w:rsidRPr="00075074">
              <w:t>State in the spaces provided below the correct procedure for disposing of waste steering and suspension components IN YOUR WORKSHOP.</w:t>
            </w:r>
          </w:p>
          <w:p w14:paraId="07491A76" w14:textId="77777777" w:rsidR="00AA39DF" w:rsidRPr="00075074" w:rsidRDefault="00AA39DF" w:rsidP="00F416B3"/>
        </w:tc>
      </w:tr>
      <w:tr w:rsidR="00AA39DF" w:rsidRPr="00075074" w14:paraId="629A0906" w14:textId="77777777" w:rsidTr="00AA39DF">
        <w:tc>
          <w:tcPr>
            <w:tcW w:w="2694" w:type="dxa"/>
            <w:shd w:val="clear" w:color="auto" w:fill="043956" w:themeFill="accent2"/>
          </w:tcPr>
          <w:p w14:paraId="0EB440BB" w14:textId="77777777" w:rsidR="00AA39DF" w:rsidRPr="00075074" w:rsidRDefault="00AA39DF" w:rsidP="00F416B3">
            <w:pPr>
              <w:rPr>
                <w:b/>
              </w:rPr>
            </w:pPr>
            <w:r w:rsidRPr="00075074">
              <w:rPr>
                <w:b/>
              </w:rPr>
              <w:t>Component</w:t>
            </w:r>
          </w:p>
        </w:tc>
        <w:tc>
          <w:tcPr>
            <w:tcW w:w="7087" w:type="dxa"/>
            <w:shd w:val="clear" w:color="auto" w:fill="043956" w:themeFill="accent2"/>
          </w:tcPr>
          <w:p w14:paraId="3423F5D0" w14:textId="77777777" w:rsidR="00AA39DF" w:rsidRPr="00075074" w:rsidRDefault="00AA39DF" w:rsidP="00F416B3">
            <w:pPr>
              <w:rPr>
                <w:b/>
              </w:rPr>
            </w:pPr>
            <w:r w:rsidRPr="00075074">
              <w:rPr>
                <w:b/>
              </w:rPr>
              <w:t>Correct Disposal</w:t>
            </w:r>
          </w:p>
        </w:tc>
      </w:tr>
      <w:tr w:rsidR="00AA39DF" w:rsidRPr="00075074" w14:paraId="2683CAB6" w14:textId="77777777" w:rsidTr="00AA39DF">
        <w:trPr>
          <w:trHeight w:val="1988"/>
        </w:trPr>
        <w:tc>
          <w:tcPr>
            <w:tcW w:w="2694" w:type="dxa"/>
            <w:vAlign w:val="center"/>
          </w:tcPr>
          <w:p w14:paraId="4A590A90" w14:textId="77777777" w:rsidR="00AA39DF" w:rsidRPr="00075074" w:rsidRDefault="00AA39DF" w:rsidP="00F416B3">
            <w:pPr>
              <w:rPr>
                <w:b/>
              </w:rPr>
            </w:pPr>
            <w:r w:rsidRPr="00075074">
              <w:rPr>
                <w:b/>
              </w:rPr>
              <w:t>Power Steering Fluid</w:t>
            </w:r>
          </w:p>
        </w:tc>
        <w:tc>
          <w:tcPr>
            <w:tcW w:w="7087" w:type="dxa"/>
            <w:vAlign w:val="center"/>
          </w:tcPr>
          <w:p w14:paraId="54F718EB" w14:textId="77777777" w:rsidR="00AA39DF" w:rsidRPr="00075074" w:rsidRDefault="00AA39DF" w:rsidP="00F416B3"/>
        </w:tc>
      </w:tr>
      <w:tr w:rsidR="00AA39DF" w:rsidRPr="00075074" w14:paraId="6E312129" w14:textId="77777777" w:rsidTr="00AA39DF">
        <w:trPr>
          <w:trHeight w:val="1966"/>
        </w:trPr>
        <w:tc>
          <w:tcPr>
            <w:tcW w:w="2694" w:type="dxa"/>
            <w:vAlign w:val="center"/>
          </w:tcPr>
          <w:p w14:paraId="29046BB4" w14:textId="77777777" w:rsidR="00AA39DF" w:rsidRPr="00075074" w:rsidRDefault="00AA39DF" w:rsidP="00F416B3">
            <w:pPr>
              <w:rPr>
                <w:b/>
              </w:rPr>
            </w:pPr>
            <w:r w:rsidRPr="00075074">
              <w:rPr>
                <w:b/>
              </w:rPr>
              <w:t>Waste Components</w:t>
            </w:r>
          </w:p>
          <w:p w14:paraId="29A4AC16" w14:textId="77777777" w:rsidR="00AA39DF" w:rsidRPr="00075074" w:rsidRDefault="00AA39DF" w:rsidP="00F416B3">
            <w:pPr>
              <w:rPr>
                <w:b/>
              </w:rPr>
            </w:pPr>
          </w:p>
        </w:tc>
        <w:tc>
          <w:tcPr>
            <w:tcW w:w="7087" w:type="dxa"/>
            <w:vAlign w:val="center"/>
          </w:tcPr>
          <w:p w14:paraId="2D6A9DB6" w14:textId="77777777" w:rsidR="00AA39DF" w:rsidRPr="00075074" w:rsidRDefault="00AA39DF" w:rsidP="00F416B3"/>
        </w:tc>
      </w:tr>
    </w:tbl>
    <w:p w14:paraId="7C9B384D" w14:textId="77777777" w:rsidR="00AA39DF" w:rsidRDefault="00AA39DF" w:rsidP="00C25D5F">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AA39DF" w:rsidRPr="0043505F" w14:paraId="7D439939" w14:textId="77777777" w:rsidTr="00F416B3">
        <w:tc>
          <w:tcPr>
            <w:tcW w:w="8280" w:type="dxa"/>
            <w:hideMark/>
          </w:tcPr>
          <w:p w14:paraId="79B2BEB2" w14:textId="77777777"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94A9E2F" w14:textId="77777777"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EA36417" w14:textId="77777777"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AA39DF" w:rsidRPr="0043505F" w14:paraId="4C262997" w14:textId="77777777" w:rsidTr="00F416B3">
        <w:tc>
          <w:tcPr>
            <w:tcW w:w="8280" w:type="dxa"/>
            <w:tcBorders>
              <w:bottom w:val="single" w:sz="4" w:space="0" w:color="35B1F5" w:themeColor="accent2" w:themeTint="80"/>
            </w:tcBorders>
            <w:hideMark/>
          </w:tcPr>
          <w:p w14:paraId="255A1BDD" w14:textId="77777777" w:rsidR="00AA39DF" w:rsidRPr="0043505F" w:rsidRDefault="00AA39DF"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0CEBC661" w14:textId="77777777" w:rsidR="00AA39DF" w:rsidRPr="0043505F" w:rsidRDefault="00AA39DF" w:rsidP="00F416B3">
            <w:pPr>
              <w:rPr>
                <w:rFonts w:eastAsia="Times New Roman" w:cs="Arial"/>
                <w:b/>
                <w:kern w:val="0"/>
                <w:szCs w:val="22"/>
                <w:lang w:val="en-US"/>
                <w14:ligatures w14:val="none"/>
              </w:rPr>
            </w:pPr>
          </w:p>
        </w:tc>
      </w:tr>
      <w:tr w:rsidR="00AA39DF" w:rsidRPr="0043505F" w14:paraId="3BA75649"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F166217" w14:textId="77777777" w:rsidR="00AA39DF" w:rsidRPr="00075074" w:rsidRDefault="00AA39DF"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8BDFD33" w14:textId="77777777" w:rsidR="00AA39DF" w:rsidRPr="0043505F" w:rsidRDefault="00AA39DF" w:rsidP="00F416B3">
            <w:pPr>
              <w:rPr>
                <w:rFonts w:eastAsia="Times New Roman" w:cs="Arial"/>
                <w:b/>
                <w:kern w:val="0"/>
                <w:szCs w:val="22"/>
                <w:lang w:val="en-US"/>
                <w14:ligatures w14:val="none"/>
              </w:rPr>
            </w:pPr>
          </w:p>
        </w:tc>
      </w:tr>
      <w:tr w:rsidR="00AA39DF" w:rsidRPr="0043505F" w14:paraId="73B64234"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A5F04F" w14:textId="73304B62" w:rsidR="00AA39DF" w:rsidRPr="00075074" w:rsidRDefault="00AA39DF" w:rsidP="00F416B3">
            <w:r>
              <w:t>Report</w:t>
            </w:r>
            <w:r w:rsidRPr="00075074">
              <w:t xml:space="preserve"> 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200CC9D" w14:textId="77777777" w:rsidR="00AA39DF" w:rsidRPr="0043505F" w:rsidRDefault="00AA39DF" w:rsidP="00F416B3">
            <w:pPr>
              <w:rPr>
                <w:rFonts w:eastAsia="Times New Roman" w:cs="Arial"/>
                <w:b/>
                <w:kern w:val="0"/>
                <w:szCs w:val="22"/>
                <w:lang w:val="en-US"/>
                <w14:ligatures w14:val="none"/>
              </w:rPr>
            </w:pPr>
          </w:p>
        </w:tc>
      </w:tr>
    </w:tbl>
    <w:p w14:paraId="3216B450" w14:textId="77777777" w:rsidR="00AA39DF" w:rsidRPr="0043505F" w:rsidRDefault="00AA39DF" w:rsidP="00AA39DF">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AA39DF" w:rsidRPr="0043505F" w14:paraId="66F83E41"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102F5D" w14:textId="77777777"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3F5D583" w14:textId="77777777" w:rsidR="00AA39DF" w:rsidRDefault="00AA39D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90CA416" w14:textId="77777777" w:rsidR="00AA39DF" w:rsidRPr="0043505F" w:rsidRDefault="00AA39DF" w:rsidP="00F416B3">
            <w:pPr>
              <w:rPr>
                <w:rFonts w:eastAsia="Times New Roman" w:cs="Arial"/>
                <w:kern w:val="0"/>
                <w:szCs w:val="22"/>
                <w:lang w:val="en-US"/>
                <w14:ligatures w14:val="none"/>
              </w:rPr>
            </w:pPr>
          </w:p>
          <w:p w14:paraId="44FF9AE3" w14:textId="77777777" w:rsidR="00AA39DF" w:rsidRPr="0043505F" w:rsidRDefault="00AA39DF" w:rsidP="00F416B3">
            <w:pPr>
              <w:rPr>
                <w:rFonts w:eastAsia="Times New Roman" w:cs="Arial"/>
                <w:kern w:val="0"/>
                <w:szCs w:val="22"/>
                <w:lang w:val="en-US"/>
                <w14:ligatures w14:val="none"/>
              </w:rPr>
            </w:pPr>
          </w:p>
          <w:p w14:paraId="1CE5C777" w14:textId="77777777" w:rsidR="00AA39DF" w:rsidRPr="0043505F" w:rsidRDefault="00AA39D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621E145" w14:textId="77777777" w:rsidR="00AA39DF" w:rsidRPr="0043505F" w:rsidRDefault="00AA39DF" w:rsidP="00F416B3">
            <w:pPr>
              <w:rPr>
                <w:rFonts w:eastAsia="Times New Roman" w:cs="Arial"/>
                <w:kern w:val="0"/>
                <w:szCs w:val="22"/>
                <w:lang w:val="en-US"/>
                <w14:ligatures w14:val="none"/>
              </w:rPr>
            </w:pPr>
          </w:p>
          <w:p w14:paraId="4CCBE104" w14:textId="77777777" w:rsidR="00AA39DF" w:rsidRPr="0043505F" w:rsidRDefault="00AA39DF" w:rsidP="00F416B3">
            <w:pPr>
              <w:rPr>
                <w:rFonts w:eastAsia="Times New Roman" w:cs="Arial"/>
                <w:kern w:val="0"/>
                <w:szCs w:val="22"/>
                <w:lang w:val="en-US"/>
                <w14:ligatures w14:val="none"/>
              </w:rPr>
            </w:pPr>
          </w:p>
          <w:p w14:paraId="44844532" w14:textId="77777777" w:rsidR="00AA39DF" w:rsidRDefault="00AA39D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15F7AD7" w14:textId="77777777" w:rsidR="00AA39DF" w:rsidRPr="0043505F" w:rsidRDefault="00AA39DF" w:rsidP="00F416B3">
            <w:pPr>
              <w:rPr>
                <w:rFonts w:eastAsia="Times New Roman" w:cs="Arial"/>
                <w:kern w:val="0"/>
                <w:szCs w:val="22"/>
                <w:lang w:val="en-US"/>
                <w14:ligatures w14:val="none"/>
              </w:rPr>
            </w:pPr>
          </w:p>
        </w:tc>
      </w:tr>
    </w:tbl>
    <w:p w14:paraId="540F0406" w14:textId="40C4E4F2" w:rsidR="00AA39DF" w:rsidRDefault="00AA39DF" w:rsidP="00AA39DF">
      <w:pPr>
        <w:rPr>
          <w:lang w:val="en-US"/>
        </w:rPr>
      </w:pPr>
    </w:p>
    <w:p w14:paraId="5C8FE504" w14:textId="77777777" w:rsidR="00AA39DF" w:rsidRDefault="00AA39DF">
      <w:pPr>
        <w:rPr>
          <w:lang w:val="en-US"/>
        </w:rPr>
      </w:pPr>
      <w:r>
        <w:rPr>
          <w:lang w:val="en-US"/>
        </w:rPr>
        <w:br w:type="page"/>
      </w:r>
    </w:p>
    <w:p w14:paraId="7B57825C" w14:textId="0293B141" w:rsidR="00AA39DF" w:rsidRPr="0043505F" w:rsidRDefault="00AA39DF" w:rsidP="00AA39DF">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10</w:t>
      </w:r>
      <w:r w:rsidRPr="0043505F">
        <w:rPr>
          <w:rFonts w:eastAsia="Times New Roman"/>
          <w:lang w:val="en-US"/>
        </w:rPr>
        <w:t xml:space="preserve"> (</w:t>
      </w:r>
      <w:r>
        <w:rPr>
          <w:rFonts w:eastAsia="Times New Roman"/>
          <w:lang w:val="en-US"/>
        </w:rPr>
        <w:t>R</w:t>
      </w:r>
      <w:r w:rsidRPr="0043505F">
        <w:rPr>
          <w:rFonts w:eastAsia="Times New Roman"/>
          <w:lang w:val="en-US"/>
        </w:rPr>
        <w:t>/501/70</w:t>
      </w:r>
      <w:r>
        <w:rPr>
          <w:rFonts w:eastAsia="Times New Roman"/>
          <w:lang w:val="en-US"/>
        </w:rPr>
        <w:t>16</w:t>
      </w:r>
      <w:r w:rsidRPr="0043505F">
        <w:rPr>
          <w:rFonts w:eastAsia="Times New Roman"/>
          <w:lang w:val="en-US"/>
        </w:rPr>
        <w:t>)</w:t>
      </w:r>
    </w:p>
    <w:p w14:paraId="673101F9" w14:textId="77777777" w:rsidR="00AA39DF" w:rsidRPr="0017113B" w:rsidRDefault="00AA39DF" w:rsidP="00AA39DF">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TO STEERING AND SUSPENSION</w:t>
      </w:r>
    </w:p>
    <w:p w14:paraId="5E25A5B7" w14:textId="77777777" w:rsidR="00AA39DF" w:rsidRPr="0043505F" w:rsidRDefault="00AA39DF" w:rsidP="00AA39DF">
      <w:pPr>
        <w:pStyle w:val="Heading3"/>
        <w:jc w:val="center"/>
        <w:rPr>
          <w:rFonts w:eastAsia="Times New Roman"/>
          <w:lang w:val="en-US"/>
        </w:rPr>
      </w:pPr>
      <w:r w:rsidRPr="0043505F">
        <w:rPr>
          <w:rFonts w:eastAsia="Times New Roman"/>
          <w:lang w:val="en-US"/>
        </w:rPr>
        <w:t>ASSESSMENT CRITERIA RECORD</w:t>
      </w:r>
    </w:p>
    <w:p w14:paraId="65534BC6" w14:textId="77777777" w:rsidR="00AA39DF" w:rsidRPr="0043505F" w:rsidRDefault="00AA39DF" w:rsidP="00AA39DF">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AA39DF" w:rsidRPr="0043505F" w14:paraId="04A0F96D" w14:textId="77777777" w:rsidTr="00F416B3">
        <w:tc>
          <w:tcPr>
            <w:tcW w:w="2269" w:type="dxa"/>
          </w:tcPr>
          <w:p w14:paraId="478ED328" w14:textId="77777777" w:rsidR="00AA39DF" w:rsidRPr="0043505F" w:rsidRDefault="00AA39DF"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4D477268"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48FCE78F"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294C2261"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68CFBD60"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AA39DF" w:rsidRPr="0043505F" w14:paraId="4973D6E5" w14:textId="77777777" w:rsidTr="00F416B3">
        <w:trPr>
          <w:trHeight w:val="670"/>
        </w:trPr>
        <w:tc>
          <w:tcPr>
            <w:tcW w:w="2269" w:type="dxa"/>
          </w:tcPr>
          <w:p w14:paraId="2E8D6D24" w14:textId="77777777" w:rsidR="00AA39DF" w:rsidRPr="00DE6C76" w:rsidRDefault="00AA39DF" w:rsidP="00F416B3">
            <w:pPr>
              <w:rPr>
                <w:rFonts w:eastAsia="Times New Roman" w:cs="Arial"/>
                <w:bCs/>
                <w:kern w:val="0"/>
                <w:szCs w:val="22"/>
                <w:lang w:val="en-US"/>
                <w14:ligatures w14:val="none"/>
              </w:rPr>
            </w:pPr>
            <w:r w:rsidRPr="00075074">
              <w:rPr>
                <w:b/>
              </w:rPr>
              <w:t>1. Work safely</w:t>
            </w:r>
          </w:p>
        </w:tc>
        <w:tc>
          <w:tcPr>
            <w:tcW w:w="6237" w:type="dxa"/>
          </w:tcPr>
          <w:p w14:paraId="02A0CDCE" w14:textId="6A63FC70" w:rsidR="00AA39DF" w:rsidRPr="0043505F" w:rsidRDefault="00AA39DF" w:rsidP="00F416B3">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when working on</w:t>
            </w:r>
            <w:r>
              <w:t xml:space="preserve"> </w:t>
            </w:r>
            <w:r w:rsidRPr="00075074">
              <w:t xml:space="preserve">vehicle </w:t>
            </w:r>
            <w:r>
              <w:t>braking</w:t>
            </w:r>
            <w:r w:rsidRPr="00075074">
              <w:t xml:space="preserve"> systems</w:t>
            </w:r>
          </w:p>
        </w:tc>
        <w:tc>
          <w:tcPr>
            <w:tcW w:w="1676" w:type="dxa"/>
          </w:tcPr>
          <w:p w14:paraId="6E041580" w14:textId="77777777" w:rsidR="00AA39DF" w:rsidRPr="00075074" w:rsidRDefault="00AA39DF" w:rsidP="00F416B3">
            <w:r w:rsidRPr="00075074">
              <w:t xml:space="preserve">All </w:t>
            </w:r>
            <w:proofErr w:type="spellStart"/>
            <w:r w:rsidRPr="00075074">
              <w:t>Jobcards</w:t>
            </w:r>
            <w:proofErr w:type="spellEnd"/>
          </w:p>
          <w:p w14:paraId="2DB9BC26" w14:textId="77777777" w:rsidR="00AA39DF" w:rsidRPr="0043505F" w:rsidRDefault="00AA39DF" w:rsidP="00F416B3">
            <w:pPr>
              <w:jc w:val="center"/>
              <w:rPr>
                <w:rFonts w:eastAsia="Times New Roman" w:cs="Arial"/>
                <w:kern w:val="0"/>
                <w:szCs w:val="22"/>
                <w:lang w:val="en-US"/>
                <w14:ligatures w14:val="none"/>
              </w:rPr>
            </w:pPr>
          </w:p>
        </w:tc>
      </w:tr>
      <w:tr w:rsidR="00AA39DF" w:rsidRPr="0043505F" w14:paraId="109471E6" w14:textId="77777777" w:rsidTr="00F416B3">
        <w:trPr>
          <w:trHeight w:val="630"/>
        </w:trPr>
        <w:tc>
          <w:tcPr>
            <w:tcW w:w="2269" w:type="dxa"/>
          </w:tcPr>
          <w:p w14:paraId="7C07E7E7" w14:textId="77777777" w:rsidR="00AA39DF" w:rsidRPr="00075074" w:rsidRDefault="00AA39DF" w:rsidP="00F416B3">
            <w:pPr>
              <w:rPr>
                <w:b/>
              </w:rPr>
            </w:pPr>
            <w:r w:rsidRPr="00075074">
              <w:rPr>
                <w:b/>
              </w:rPr>
              <w:t xml:space="preserve">2. Know </w:t>
            </w:r>
            <w:r w:rsidRPr="00BB46E7">
              <w:rPr>
                <w:b/>
              </w:rPr>
              <w:t>how to remove and replace road wheels</w:t>
            </w:r>
          </w:p>
          <w:p w14:paraId="56588B84" w14:textId="77777777" w:rsidR="00AA39DF" w:rsidRPr="00DE6C76" w:rsidRDefault="00AA39DF" w:rsidP="00F416B3">
            <w:pPr>
              <w:rPr>
                <w:rFonts w:eastAsia="Times New Roman" w:cs="Arial"/>
                <w:bCs/>
                <w:kern w:val="0"/>
                <w:szCs w:val="22"/>
                <w:lang w:val="en-US"/>
                <w14:ligatures w14:val="none"/>
              </w:rPr>
            </w:pPr>
          </w:p>
        </w:tc>
        <w:tc>
          <w:tcPr>
            <w:tcW w:w="6237" w:type="dxa"/>
          </w:tcPr>
          <w:p w14:paraId="1DED37DF" w14:textId="77777777" w:rsidR="00AA39DF" w:rsidRPr="00075074" w:rsidRDefault="00AA39DF" w:rsidP="00AA39DF">
            <w:pPr>
              <w:ind w:left="463" w:hanging="463"/>
            </w:pPr>
            <w:r w:rsidRPr="00075074">
              <w:rPr>
                <w:b/>
              </w:rPr>
              <w:t xml:space="preserve">2.1 </w:t>
            </w:r>
            <w:r w:rsidRPr="00075074">
              <w:t>Remove and replace road wheels with special attention to:</w:t>
            </w:r>
          </w:p>
          <w:p w14:paraId="30853596" w14:textId="77777777" w:rsidR="00AA39DF" w:rsidRPr="00075074" w:rsidRDefault="00AA39DF" w:rsidP="00F416B3">
            <w:pPr>
              <w:pStyle w:val="ListParagraph"/>
              <w:numPr>
                <w:ilvl w:val="0"/>
                <w:numId w:val="105"/>
              </w:numPr>
              <w:tabs>
                <w:tab w:val="left" w:pos="546"/>
                <w:tab w:val="num" w:pos="848"/>
              </w:tabs>
              <w:ind w:firstLine="100"/>
            </w:pPr>
            <w:r w:rsidRPr="00075074">
              <w:t>safe jacking procedure</w:t>
            </w:r>
          </w:p>
          <w:p w14:paraId="01659197" w14:textId="77777777" w:rsidR="00AA39DF" w:rsidRPr="00075074" w:rsidRDefault="00AA39DF" w:rsidP="00F416B3">
            <w:pPr>
              <w:pStyle w:val="ListParagraph"/>
              <w:numPr>
                <w:ilvl w:val="0"/>
                <w:numId w:val="105"/>
              </w:numPr>
              <w:tabs>
                <w:tab w:val="left" w:pos="546"/>
                <w:tab w:val="num" w:pos="848"/>
              </w:tabs>
              <w:ind w:firstLine="100"/>
            </w:pPr>
            <w:r w:rsidRPr="00075074">
              <w:t>use of correct jacking points</w:t>
            </w:r>
          </w:p>
          <w:p w14:paraId="308EF605" w14:textId="77777777" w:rsidR="00AA39DF" w:rsidRPr="00075074" w:rsidRDefault="00AA39DF" w:rsidP="00F416B3">
            <w:pPr>
              <w:pStyle w:val="ListParagraph"/>
              <w:numPr>
                <w:ilvl w:val="0"/>
                <w:numId w:val="105"/>
              </w:numPr>
              <w:tabs>
                <w:tab w:val="left" w:pos="546"/>
                <w:tab w:val="num" w:pos="848"/>
              </w:tabs>
              <w:ind w:firstLine="100"/>
            </w:pPr>
            <w:r w:rsidRPr="00075074">
              <w:t>use of axle stands</w:t>
            </w:r>
          </w:p>
          <w:p w14:paraId="7780DF14" w14:textId="77777777" w:rsidR="00AA39DF" w:rsidRPr="00BB46E7" w:rsidRDefault="00AA39DF" w:rsidP="00F416B3">
            <w:pPr>
              <w:pStyle w:val="ListParagraph"/>
              <w:numPr>
                <w:ilvl w:val="0"/>
                <w:numId w:val="105"/>
              </w:numPr>
              <w:ind w:firstLine="100"/>
              <w:rPr>
                <w:rFonts w:eastAsia="Times New Roman" w:cs="Arial"/>
                <w:kern w:val="0"/>
                <w:szCs w:val="22"/>
                <w:lang w:val="en-US"/>
                <w14:ligatures w14:val="none"/>
              </w:rPr>
            </w:pPr>
            <w:r>
              <w:t xml:space="preserve">  u</w:t>
            </w:r>
            <w:r w:rsidRPr="00075074">
              <w:t>se of torque wrench</w:t>
            </w:r>
          </w:p>
        </w:tc>
        <w:tc>
          <w:tcPr>
            <w:tcW w:w="1676" w:type="dxa"/>
          </w:tcPr>
          <w:p w14:paraId="25FAEFA0" w14:textId="77777777" w:rsidR="00AA39DF" w:rsidRPr="00075074" w:rsidRDefault="00AA39DF" w:rsidP="00F416B3">
            <w:pPr>
              <w:tabs>
                <w:tab w:val="left" w:pos="546"/>
              </w:tabs>
              <w:ind w:left="567"/>
              <w:jc w:val="center"/>
              <w:rPr>
                <w:b/>
              </w:rPr>
            </w:pPr>
          </w:p>
          <w:p w14:paraId="26C797D5" w14:textId="77777777" w:rsidR="00AA39DF" w:rsidRPr="00075074" w:rsidRDefault="00AA39DF" w:rsidP="00F416B3">
            <w:pPr>
              <w:tabs>
                <w:tab w:val="left" w:pos="546"/>
              </w:tabs>
              <w:ind w:left="567"/>
              <w:jc w:val="center"/>
              <w:rPr>
                <w:b/>
              </w:rPr>
            </w:pPr>
          </w:p>
          <w:p w14:paraId="52187D86" w14:textId="77777777" w:rsidR="00AA39DF" w:rsidRPr="0043505F" w:rsidRDefault="00AA39DF" w:rsidP="00F416B3">
            <w:pPr>
              <w:jc w:val="center"/>
              <w:rPr>
                <w:rFonts w:eastAsia="Times New Roman" w:cs="Arial"/>
                <w:kern w:val="0"/>
                <w:szCs w:val="22"/>
                <w:lang w:val="en-US"/>
                <w14:ligatures w14:val="none"/>
              </w:rPr>
            </w:pPr>
            <w:r w:rsidRPr="00075074">
              <w:rPr>
                <w:b/>
              </w:rPr>
              <w:t>9.1</w:t>
            </w:r>
          </w:p>
        </w:tc>
      </w:tr>
      <w:tr w:rsidR="00AA39DF" w:rsidRPr="0043505F" w14:paraId="593F585E" w14:textId="77777777" w:rsidTr="00F416B3">
        <w:trPr>
          <w:trHeight w:val="712"/>
        </w:trPr>
        <w:tc>
          <w:tcPr>
            <w:tcW w:w="2269" w:type="dxa"/>
          </w:tcPr>
          <w:p w14:paraId="29E22D78" w14:textId="0F4EEEE1" w:rsidR="00AA39DF" w:rsidRPr="00DE6C76" w:rsidRDefault="00AA39DF" w:rsidP="00AA39DF">
            <w:pPr>
              <w:rPr>
                <w:rFonts w:eastAsia="Times New Roman" w:cs="Arial"/>
                <w:bCs/>
                <w:kern w:val="0"/>
                <w:szCs w:val="22"/>
                <w:lang w:val="en-US"/>
                <w14:ligatures w14:val="none"/>
              </w:rPr>
            </w:pPr>
            <w:r w:rsidRPr="00075074">
              <w:rPr>
                <w:b/>
              </w:rPr>
              <w:t xml:space="preserve">3. Know </w:t>
            </w:r>
            <w:r w:rsidRPr="00BB46E7">
              <w:rPr>
                <w:b/>
              </w:rPr>
              <w:t xml:space="preserve">about </w:t>
            </w:r>
            <w:r>
              <w:rPr>
                <w:b/>
              </w:rPr>
              <w:t>braking</w:t>
            </w:r>
            <w:r w:rsidRPr="00BB46E7">
              <w:rPr>
                <w:b/>
              </w:rPr>
              <w:t xml:space="preserve"> systems</w:t>
            </w:r>
          </w:p>
        </w:tc>
        <w:tc>
          <w:tcPr>
            <w:tcW w:w="6237" w:type="dxa"/>
          </w:tcPr>
          <w:p w14:paraId="1EF556B8" w14:textId="77777777" w:rsidR="00AA39DF" w:rsidRPr="00075074" w:rsidRDefault="00AA39DF" w:rsidP="00AA39DF">
            <w:pPr>
              <w:ind w:left="463" w:hanging="463"/>
            </w:pPr>
            <w:r w:rsidRPr="00075074">
              <w:rPr>
                <w:b/>
                <w:bCs/>
              </w:rPr>
              <w:t xml:space="preserve">3.1 </w:t>
            </w:r>
            <w:r w:rsidRPr="00075074">
              <w:t>Identify and locate the main components of a vehicle braking system to include:</w:t>
            </w:r>
          </w:p>
          <w:p w14:paraId="450CA177" w14:textId="58FE76C9" w:rsidR="00AA39DF" w:rsidRPr="00075074" w:rsidRDefault="00AA39DF" w:rsidP="00AA39DF">
            <w:pPr>
              <w:pStyle w:val="ListParagraph"/>
              <w:numPr>
                <w:ilvl w:val="0"/>
                <w:numId w:val="119"/>
              </w:numPr>
              <w:ind w:firstLine="100"/>
            </w:pPr>
            <w:r w:rsidRPr="00075074">
              <w:t>master cylinder</w:t>
            </w:r>
          </w:p>
          <w:p w14:paraId="109B3D28" w14:textId="244B6786" w:rsidR="00AA39DF" w:rsidRPr="00075074" w:rsidRDefault="00AA39DF" w:rsidP="00AA39DF">
            <w:pPr>
              <w:pStyle w:val="ListParagraph"/>
              <w:numPr>
                <w:ilvl w:val="0"/>
                <w:numId w:val="119"/>
              </w:numPr>
              <w:ind w:firstLine="100"/>
            </w:pPr>
            <w:r w:rsidRPr="00075074">
              <w:t>brake servo</w:t>
            </w:r>
          </w:p>
          <w:p w14:paraId="2E85E2BA" w14:textId="58EA002F" w:rsidR="00AA39DF" w:rsidRPr="00075074" w:rsidRDefault="00AA39DF" w:rsidP="00AA39DF">
            <w:pPr>
              <w:pStyle w:val="ListParagraph"/>
              <w:numPr>
                <w:ilvl w:val="0"/>
                <w:numId w:val="119"/>
              </w:numPr>
              <w:ind w:firstLine="100"/>
            </w:pPr>
            <w:r w:rsidRPr="00075074">
              <w:t>disc brakes</w:t>
            </w:r>
          </w:p>
          <w:p w14:paraId="6157C013" w14:textId="76383F79" w:rsidR="00AA39DF" w:rsidRPr="00075074" w:rsidRDefault="00AA39DF" w:rsidP="00AA39DF">
            <w:pPr>
              <w:pStyle w:val="ListParagraph"/>
              <w:numPr>
                <w:ilvl w:val="0"/>
                <w:numId w:val="119"/>
              </w:numPr>
              <w:ind w:firstLine="100"/>
            </w:pPr>
            <w:r w:rsidRPr="00075074">
              <w:t>drum brakes</w:t>
            </w:r>
          </w:p>
          <w:p w14:paraId="7E70962E" w14:textId="6A0A3674" w:rsidR="00AA39DF" w:rsidRPr="00075074" w:rsidRDefault="00AA39DF" w:rsidP="00AA39DF">
            <w:pPr>
              <w:pStyle w:val="ListParagraph"/>
              <w:numPr>
                <w:ilvl w:val="0"/>
                <w:numId w:val="119"/>
              </w:numPr>
              <w:ind w:firstLine="100"/>
            </w:pPr>
            <w:r w:rsidRPr="00075074">
              <w:t>parking brake</w:t>
            </w:r>
          </w:p>
          <w:p w14:paraId="403E5786" w14:textId="0DE55DE5" w:rsidR="00AA39DF" w:rsidRPr="00075074" w:rsidRDefault="00AA39DF" w:rsidP="00AA39DF">
            <w:pPr>
              <w:pStyle w:val="ListParagraph"/>
              <w:numPr>
                <w:ilvl w:val="0"/>
                <w:numId w:val="119"/>
              </w:numPr>
              <w:ind w:firstLine="100"/>
            </w:pPr>
            <w:r w:rsidRPr="00075074">
              <w:t>warning lights</w:t>
            </w:r>
          </w:p>
          <w:p w14:paraId="32B0906A" w14:textId="378EFE64" w:rsidR="00AA39DF" w:rsidRPr="00075074" w:rsidRDefault="00AA39DF" w:rsidP="00AA39DF">
            <w:pPr>
              <w:ind w:left="463" w:hanging="458"/>
            </w:pPr>
            <w:r w:rsidRPr="00075074">
              <w:rPr>
                <w:b/>
              </w:rPr>
              <w:t xml:space="preserve">3.2 </w:t>
            </w:r>
            <w:r w:rsidRPr="00075074">
              <w:t>Identify the wheels that the parking brake operates</w:t>
            </w:r>
          </w:p>
          <w:p w14:paraId="3AA0F917" w14:textId="03C20578" w:rsidR="00AA39DF" w:rsidRPr="00075074" w:rsidRDefault="00AA39DF" w:rsidP="00AA39DF">
            <w:pPr>
              <w:ind w:left="463" w:hanging="458"/>
            </w:pPr>
            <w:r w:rsidRPr="00075074">
              <w:rPr>
                <w:b/>
              </w:rPr>
              <w:t xml:space="preserve">3.3 </w:t>
            </w:r>
            <w:r w:rsidRPr="00075074">
              <w:t>Remove and replace disc pads and report on the condition of:</w:t>
            </w:r>
          </w:p>
          <w:p w14:paraId="720968D2" w14:textId="77777777" w:rsidR="00AA39DF" w:rsidRDefault="00AA39DF" w:rsidP="00AA39DF">
            <w:pPr>
              <w:pStyle w:val="ListParagraph"/>
              <w:numPr>
                <w:ilvl w:val="0"/>
                <w:numId w:val="120"/>
              </w:numPr>
              <w:ind w:firstLine="100"/>
            </w:pPr>
            <w:r w:rsidRPr="00075074">
              <w:t>brake pads</w:t>
            </w:r>
          </w:p>
          <w:p w14:paraId="24888D18" w14:textId="77777777" w:rsidR="00AA39DF" w:rsidRDefault="00AA39DF" w:rsidP="00AA39DF">
            <w:pPr>
              <w:pStyle w:val="ListParagraph"/>
              <w:numPr>
                <w:ilvl w:val="0"/>
                <w:numId w:val="120"/>
              </w:numPr>
              <w:ind w:firstLine="100"/>
            </w:pPr>
            <w:r w:rsidRPr="00075074">
              <w:t>brake discs</w:t>
            </w:r>
          </w:p>
          <w:p w14:paraId="4A3D9959" w14:textId="77777777" w:rsidR="00AA39DF" w:rsidRDefault="00AA39DF" w:rsidP="00AA39DF">
            <w:pPr>
              <w:pStyle w:val="ListParagraph"/>
              <w:numPr>
                <w:ilvl w:val="0"/>
                <w:numId w:val="120"/>
              </w:numPr>
              <w:ind w:firstLine="100"/>
            </w:pPr>
            <w:r w:rsidRPr="00075074">
              <w:t xml:space="preserve">brake </w:t>
            </w:r>
            <w:proofErr w:type="spellStart"/>
            <w:r w:rsidRPr="00075074">
              <w:t>caliper</w:t>
            </w:r>
            <w:proofErr w:type="spellEnd"/>
          </w:p>
          <w:p w14:paraId="31EEFC88" w14:textId="4F74ADD5" w:rsidR="00AA39DF" w:rsidRPr="00AA39DF" w:rsidRDefault="00AA39DF" w:rsidP="00AA39DF">
            <w:pPr>
              <w:pStyle w:val="ListParagraph"/>
              <w:numPr>
                <w:ilvl w:val="0"/>
                <w:numId w:val="120"/>
              </w:numPr>
              <w:ind w:firstLine="100"/>
            </w:pPr>
            <w:r w:rsidRPr="00075074">
              <w:t>flexible brake hose</w:t>
            </w:r>
          </w:p>
          <w:p w14:paraId="385AAB73" w14:textId="77777777" w:rsidR="00AA39DF" w:rsidRPr="00075074" w:rsidRDefault="00AA39DF" w:rsidP="00AA39DF">
            <w:pPr>
              <w:ind w:left="405" w:hanging="405"/>
              <w:rPr>
                <w:bCs/>
              </w:rPr>
            </w:pPr>
            <w:r w:rsidRPr="00075074">
              <w:rPr>
                <w:b/>
              </w:rPr>
              <w:t xml:space="preserve">3.4 </w:t>
            </w:r>
            <w:r w:rsidRPr="00075074">
              <w:rPr>
                <w:bCs/>
              </w:rPr>
              <w:t>Remove and replace brake drum and report on condition of:</w:t>
            </w:r>
          </w:p>
          <w:p w14:paraId="09701D8B" w14:textId="43A4082A" w:rsidR="00AA39DF" w:rsidRPr="00AA39DF" w:rsidRDefault="00AA39DF" w:rsidP="00AA39DF">
            <w:pPr>
              <w:pStyle w:val="ListParagraph"/>
              <w:numPr>
                <w:ilvl w:val="0"/>
                <w:numId w:val="120"/>
              </w:numPr>
              <w:rPr>
                <w:bCs/>
              </w:rPr>
            </w:pPr>
            <w:r w:rsidRPr="00AA39DF">
              <w:rPr>
                <w:bCs/>
              </w:rPr>
              <w:t>brake drum</w:t>
            </w:r>
          </w:p>
          <w:p w14:paraId="2D2A0AE7" w14:textId="74104274" w:rsidR="00AA39DF" w:rsidRPr="00AA39DF" w:rsidRDefault="00AA39DF" w:rsidP="00AA39DF">
            <w:pPr>
              <w:pStyle w:val="ListParagraph"/>
              <w:numPr>
                <w:ilvl w:val="0"/>
                <w:numId w:val="120"/>
              </w:numPr>
              <w:rPr>
                <w:bCs/>
              </w:rPr>
            </w:pPr>
            <w:r w:rsidRPr="00AA39DF">
              <w:rPr>
                <w:bCs/>
              </w:rPr>
              <w:t>brake shoes</w:t>
            </w:r>
          </w:p>
          <w:p w14:paraId="40F11C9B" w14:textId="54562E82" w:rsidR="00AA39DF" w:rsidRPr="00AA39DF" w:rsidRDefault="00AA39DF" w:rsidP="00AA39DF">
            <w:pPr>
              <w:pStyle w:val="ListParagraph"/>
              <w:numPr>
                <w:ilvl w:val="0"/>
                <w:numId w:val="120"/>
              </w:numPr>
              <w:rPr>
                <w:bCs/>
              </w:rPr>
            </w:pPr>
            <w:r w:rsidRPr="00AA39DF">
              <w:rPr>
                <w:bCs/>
              </w:rPr>
              <w:t>brake wheel cylinders</w:t>
            </w:r>
          </w:p>
          <w:p w14:paraId="7CE3343B" w14:textId="6DC614C3" w:rsidR="00AA39DF" w:rsidRPr="00075074" w:rsidRDefault="00AA39DF" w:rsidP="00AA39DF">
            <w:pPr>
              <w:ind w:left="397" w:hanging="392"/>
            </w:pPr>
            <w:r w:rsidRPr="00075074">
              <w:rPr>
                <w:b/>
              </w:rPr>
              <w:t xml:space="preserve">3.5 </w:t>
            </w:r>
            <w:r w:rsidRPr="00075074">
              <w:t>Perform checks on condition of:</w:t>
            </w:r>
          </w:p>
          <w:p w14:paraId="3357B80A" w14:textId="21EE4B9C" w:rsidR="00AA39DF" w:rsidRPr="00075074" w:rsidRDefault="00AA39DF" w:rsidP="00AA39DF">
            <w:pPr>
              <w:pStyle w:val="ListParagraph"/>
              <w:numPr>
                <w:ilvl w:val="0"/>
                <w:numId w:val="120"/>
              </w:numPr>
            </w:pPr>
            <w:r w:rsidRPr="00075074">
              <w:t>brake fluid</w:t>
            </w:r>
          </w:p>
          <w:p w14:paraId="473C342B" w14:textId="4DD76A4D" w:rsidR="00AA39DF" w:rsidRPr="00075074" w:rsidRDefault="00AA39DF" w:rsidP="00AA39DF">
            <w:pPr>
              <w:pStyle w:val="ListParagraph"/>
              <w:numPr>
                <w:ilvl w:val="0"/>
                <w:numId w:val="120"/>
              </w:numPr>
            </w:pPr>
            <w:r w:rsidRPr="00075074">
              <w:t>operation of brake warning lights</w:t>
            </w:r>
          </w:p>
          <w:p w14:paraId="14C76B9A" w14:textId="63177300" w:rsidR="00AA39DF" w:rsidRPr="0043505F" w:rsidRDefault="00AA39DF" w:rsidP="00AA39DF">
            <w:pPr>
              <w:ind w:left="463" w:hanging="458"/>
              <w:rPr>
                <w:rFonts w:eastAsia="Times New Roman" w:cs="Arial"/>
                <w:kern w:val="0"/>
                <w:szCs w:val="22"/>
                <w:lang w:val="en-US"/>
                <w14:ligatures w14:val="none"/>
              </w:rPr>
            </w:pPr>
            <w:r w:rsidRPr="00075074">
              <w:rPr>
                <w:b/>
              </w:rPr>
              <w:t>3.6</w:t>
            </w:r>
            <w:r w:rsidRPr="00075074">
              <w:t xml:space="preserve"> Check and top-up brake fluid reservoir</w:t>
            </w:r>
          </w:p>
        </w:tc>
        <w:tc>
          <w:tcPr>
            <w:tcW w:w="1676" w:type="dxa"/>
          </w:tcPr>
          <w:p w14:paraId="32A18AB7" w14:textId="77777777" w:rsidR="00AA39DF" w:rsidRPr="00075074" w:rsidRDefault="00AA39DF" w:rsidP="00AA39DF">
            <w:pPr>
              <w:ind w:left="397" w:hanging="392"/>
              <w:rPr>
                <w:b/>
              </w:rPr>
            </w:pPr>
          </w:p>
          <w:p w14:paraId="7A53506A" w14:textId="77777777" w:rsidR="00AA39DF" w:rsidRPr="00075074" w:rsidRDefault="00AA39DF" w:rsidP="00AA39DF">
            <w:pPr>
              <w:ind w:left="397" w:hanging="392"/>
              <w:rPr>
                <w:b/>
              </w:rPr>
            </w:pPr>
          </w:p>
          <w:p w14:paraId="6940ECB7" w14:textId="77777777" w:rsidR="00AA39DF" w:rsidRPr="00075074" w:rsidRDefault="00AA39DF" w:rsidP="00AA39DF">
            <w:pPr>
              <w:ind w:left="397" w:hanging="392"/>
              <w:rPr>
                <w:b/>
              </w:rPr>
            </w:pPr>
          </w:p>
          <w:p w14:paraId="7AC60C35" w14:textId="77777777" w:rsidR="00AA39DF" w:rsidRPr="00075074" w:rsidRDefault="00AA39DF" w:rsidP="00AA39DF">
            <w:pPr>
              <w:ind w:left="397" w:hanging="392"/>
              <w:jc w:val="center"/>
              <w:rPr>
                <w:b/>
              </w:rPr>
            </w:pPr>
            <w:r w:rsidRPr="00075074">
              <w:rPr>
                <w:b/>
              </w:rPr>
              <w:t>10.2</w:t>
            </w:r>
          </w:p>
          <w:p w14:paraId="1ACF4464" w14:textId="77777777" w:rsidR="00AA39DF" w:rsidRPr="00075074" w:rsidRDefault="00AA39DF" w:rsidP="00AA39DF">
            <w:pPr>
              <w:ind w:left="397" w:hanging="392"/>
              <w:jc w:val="center"/>
              <w:rPr>
                <w:b/>
              </w:rPr>
            </w:pPr>
          </w:p>
          <w:p w14:paraId="1C7F82FA" w14:textId="77777777" w:rsidR="00AA39DF" w:rsidRPr="00075074" w:rsidRDefault="00AA39DF" w:rsidP="00AA39DF">
            <w:pPr>
              <w:ind w:left="397" w:hanging="392"/>
              <w:jc w:val="center"/>
              <w:rPr>
                <w:b/>
              </w:rPr>
            </w:pPr>
          </w:p>
          <w:p w14:paraId="62D071B5" w14:textId="77777777" w:rsidR="00AA39DF" w:rsidRPr="00075074" w:rsidRDefault="00AA39DF" w:rsidP="00AA39DF">
            <w:pPr>
              <w:ind w:left="397" w:hanging="392"/>
              <w:jc w:val="center"/>
              <w:rPr>
                <w:b/>
              </w:rPr>
            </w:pPr>
          </w:p>
          <w:p w14:paraId="71A71221" w14:textId="77777777" w:rsidR="00AA39DF" w:rsidRPr="00075074" w:rsidRDefault="00AA39DF" w:rsidP="00AA39DF">
            <w:pPr>
              <w:ind w:left="397" w:hanging="392"/>
              <w:jc w:val="center"/>
              <w:rPr>
                <w:b/>
              </w:rPr>
            </w:pPr>
          </w:p>
          <w:p w14:paraId="316F72FA" w14:textId="77777777" w:rsidR="00AA39DF" w:rsidRPr="00075074" w:rsidRDefault="00AA39DF" w:rsidP="00AA39DF">
            <w:pPr>
              <w:ind w:left="397" w:hanging="392"/>
              <w:jc w:val="center"/>
              <w:rPr>
                <w:b/>
              </w:rPr>
            </w:pPr>
            <w:r w:rsidRPr="00075074">
              <w:rPr>
                <w:b/>
              </w:rPr>
              <w:t>10.2</w:t>
            </w:r>
          </w:p>
          <w:p w14:paraId="1B9AA562" w14:textId="77777777" w:rsidR="00AA39DF" w:rsidRPr="00075074" w:rsidRDefault="00AA39DF" w:rsidP="00AA39DF">
            <w:pPr>
              <w:ind w:left="397" w:hanging="392"/>
              <w:jc w:val="center"/>
              <w:rPr>
                <w:b/>
              </w:rPr>
            </w:pPr>
          </w:p>
          <w:p w14:paraId="16C75BCC" w14:textId="77777777" w:rsidR="00AA39DF" w:rsidRPr="00075074" w:rsidRDefault="00AA39DF" w:rsidP="00AA39DF">
            <w:pPr>
              <w:ind w:left="397" w:hanging="392"/>
              <w:jc w:val="center"/>
              <w:rPr>
                <w:b/>
              </w:rPr>
            </w:pPr>
          </w:p>
          <w:p w14:paraId="7919679D" w14:textId="77777777" w:rsidR="00AA39DF" w:rsidRPr="00075074" w:rsidRDefault="00AA39DF" w:rsidP="00AA39DF">
            <w:pPr>
              <w:ind w:left="397" w:hanging="392"/>
              <w:jc w:val="center"/>
              <w:rPr>
                <w:b/>
              </w:rPr>
            </w:pPr>
          </w:p>
          <w:p w14:paraId="5EA8EF50" w14:textId="77777777" w:rsidR="00AA39DF" w:rsidRPr="00075074" w:rsidRDefault="00AA39DF" w:rsidP="00AA39DF">
            <w:pPr>
              <w:ind w:left="397" w:hanging="392"/>
              <w:jc w:val="center"/>
              <w:rPr>
                <w:b/>
              </w:rPr>
            </w:pPr>
          </w:p>
          <w:p w14:paraId="11F1C4E1" w14:textId="77777777" w:rsidR="00AA39DF" w:rsidRPr="00075074" w:rsidRDefault="00AA39DF" w:rsidP="00AA39DF">
            <w:pPr>
              <w:ind w:left="397" w:hanging="392"/>
              <w:jc w:val="center"/>
              <w:rPr>
                <w:b/>
              </w:rPr>
            </w:pPr>
            <w:r w:rsidRPr="00075074">
              <w:rPr>
                <w:b/>
              </w:rPr>
              <w:t>10.3</w:t>
            </w:r>
          </w:p>
          <w:p w14:paraId="031AA609" w14:textId="77777777" w:rsidR="00AA39DF" w:rsidRPr="00075074" w:rsidRDefault="00AA39DF" w:rsidP="00AA39DF">
            <w:pPr>
              <w:ind w:left="397" w:hanging="392"/>
              <w:jc w:val="center"/>
              <w:rPr>
                <w:b/>
              </w:rPr>
            </w:pPr>
          </w:p>
          <w:p w14:paraId="306066E3" w14:textId="77777777" w:rsidR="00AA39DF" w:rsidRPr="00075074" w:rsidRDefault="00AA39DF" w:rsidP="00AA39DF">
            <w:pPr>
              <w:ind w:left="397" w:hanging="392"/>
              <w:jc w:val="center"/>
              <w:rPr>
                <w:b/>
              </w:rPr>
            </w:pPr>
          </w:p>
          <w:p w14:paraId="7D57CE1B" w14:textId="77777777" w:rsidR="00AA39DF" w:rsidRPr="00075074" w:rsidRDefault="00AA39DF" w:rsidP="00AA39DF">
            <w:pPr>
              <w:ind w:left="397" w:hanging="392"/>
              <w:jc w:val="center"/>
              <w:rPr>
                <w:b/>
              </w:rPr>
            </w:pPr>
          </w:p>
          <w:p w14:paraId="2C8AE921" w14:textId="77777777" w:rsidR="00AA39DF" w:rsidRPr="00075074" w:rsidRDefault="00AA39DF" w:rsidP="00AA39DF">
            <w:pPr>
              <w:ind w:left="397" w:hanging="392"/>
              <w:jc w:val="center"/>
              <w:rPr>
                <w:b/>
              </w:rPr>
            </w:pPr>
          </w:p>
          <w:p w14:paraId="681E72A0" w14:textId="77777777" w:rsidR="00AA39DF" w:rsidRPr="00075074" w:rsidRDefault="00AA39DF" w:rsidP="00AA39DF">
            <w:pPr>
              <w:ind w:left="397" w:hanging="392"/>
              <w:jc w:val="center"/>
              <w:rPr>
                <w:b/>
              </w:rPr>
            </w:pPr>
          </w:p>
          <w:p w14:paraId="73204395" w14:textId="77777777" w:rsidR="00AA39DF" w:rsidRPr="00075074" w:rsidRDefault="00AA39DF" w:rsidP="00AA39DF">
            <w:pPr>
              <w:ind w:left="397" w:hanging="392"/>
              <w:jc w:val="center"/>
              <w:rPr>
                <w:b/>
              </w:rPr>
            </w:pPr>
            <w:r w:rsidRPr="00075074">
              <w:rPr>
                <w:b/>
              </w:rPr>
              <w:t>10.4</w:t>
            </w:r>
          </w:p>
          <w:p w14:paraId="37CD94B4" w14:textId="77777777" w:rsidR="00AA39DF" w:rsidRPr="00075074" w:rsidRDefault="00AA39DF" w:rsidP="00AA39DF">
            <w:pPr>
              <w:ind w:left="397" w:hanging="392"/>
              <w:jc w:val="center"/>
              <w:rPr>
                <w:b/>
              </w:rPr>
            </w:pPr>
          </w:p>
          <w:p w14:paraId="64CE94AE" w14:textId="77777777" w:rsidR="00AA39DF" w:rsidRPr="00075074" w:rsidRDefault="00AA39DF" w:rsidP="00AA39DF">
            <w:pPr>
              <w:ind w:left="397" w:hanging="392"/>
              <w:jc w:val="center"/>
              <w:rPr>
                <w:b/>
              </w:rPr>
            </w:pPr>
          </w:p>
          <w:p w14:paraId="642AC880" w14:textId="77777777" w:rsidR="00AA39DF" w:rsidRPr="00075074" w:rsidRDefault="00AA39DF" w:rsidP="00AA39DF">
            <w:pPr>
              <w:ind w:left="397" w:hanging="392"/>
              <w:jc w:val="center"/>
              <w:rPr>
                <w:b/>
              </w:rPr>
            </w:pPr>
          </w:p>
          <w:p w14:paraId="585AC8EA" w14:textId="77777777" w:rsidR="00AA39DF" w:rsidRPr="00075074" w:rsidRDefault="00AA39DF" w:rsidP="00AA39DF">
            <w:pPr>
              <w:ind w:left="397" w:hanging="392"/>
              <w:jc w:val="center"/>
              <w:rPr>
                <w:b/>
              </w:rPr>
            </w:pPr>
          </w:p>
          <w:p w14:paraId="316A6206" w14:textId="2DDAA0DC" w:rsidR="00AA39DF" w:rsidRPr="0043505F" w:rsidRDefault="00AA39DF" w:rsidP="00AA39DF">
            <w:pPr>
              <w:jc w:val="center"/>
              <w:rPr>
                <w:rFonts w:eastAsia="Times New Roman" w:cs="Arial"/>
                <w:kern w:val="0"/>
                <w:szCs w:val="22"/>
                <w:lang w:val="en-US"/>
                <w14:ligatures w14:val="none"/>
              </w:rPr>
            </w:pPr>
            <w:r w:rsidRPr="00075074">
              <w:rPr>
                <w:b/>
              </w:rPr>
              <w:t>10.5</w:t>
            </w:r>
          </w:p>
        </w:tc>
      </w:tr>
      <w:tr w:rsidR="00AA39DF" w:rsidRPr="0043505F" w14:paraId="0B915A2A" w14:textId="77777777" w:rsidTr="00F416B3">
        <w:trPr>
          <w:trHeight w:val="698"/>
        </w:trPr>
        <w:tc>
          <w:tcPr>
            <w:tcW w:w="2269" w:type="dxa"/>
          </w:tcPr>
          <w:p w14:paraId="76B5D234" w14:textId="201904B7" w:rsidR="00AA39DF" w:rsidRPr="00DE6C76" w:rsidRDefault="00AA39DF" w:rsidP="00AA39DF">
            <w:pPr>
              <w:rPr>
                <w:rFonts w:eastAsia="Times New Roman" w:cs="Arial"/>
                <w:bCs/>
                <w:kern w:val="0"/>
                <w:szCs w:val="22"/>
                <w:lang w:val="en-US"/>
                <w14:ligatures w14:val="none"/>
              </w:rPr>
            </w:pPr>
            <w:r w:rsidRPr="00075074">
              <w:rPr>
                <w:b/>
              </w:rPr>
              <w:t xml:space="preserve">4. </w:t>
            </w:r>
            <w:r w:rsidRPr="00AA39DF">
              <w:rPr>
                <w:b/>
              </w:rPr>
              <w:t>Be aware of environmental considerations</w:t>
            </w:r>
          </w:p>
        </w:tc>
        <w:tc>
          <w:tcPr>
            <w:tcW w:w="6237" w:type="dxa"/>
          </w:tcPr>
          <w:p w14:paraId="1EFE6615" w14:textId="654195B4" w:rsidR="00AA39DF" w:rsidRPr="000172B7" w:rsidRDefault="00AA39DF" w:rsidP="00AA39DF">
            <w:pPr>
              <w:ind w:left="463" w:hanging="463"/>
              <w:rPr>
                <w:b/>
              </w:rPr>
            </w:pPr>
            <w:r w:rsidRPr="00075074">
              <w:rPr>
                <w:b/>
              </w:rPr>
              <w:t xml:space="preserve">4.1 </w:t>
            </w:r>
            <w:r w:rsidRPr="00075074">
              <w:rPr>
                <w:bCs/>
              </w:rPr>
              <w:t>Demonstrate appropriate ways to dispose of waste products in accordance with environmental guidance</w:t>
            </w:r>
          </w:p>
        </w:tc>
        <w:tc>
          <w:tcPr>
            <w:tcW w:w="1676" w:type="dxa"/>
          </w:tcPr>
          <w:p w14:paraId="04C79E65" w14:textId="77777777" w:rsidR="00AA39DF" w:rsidRPr="00075074" w:rsidRDefault="00AA39DF" w:rsidP="00AA39DF">
            <w:pPr>
              <w:ind w:left="397" w:hanging="392"/>
              <w:rPr>
                <w:b/>
              </w:rPr>
            </w:pPr>
          </w:p>
          <w:p w14:paraId="2A68A512" w14:textId="1A99B52C" w:rsidR="00AA39DF" w:rsidRPr="0043505F" w:rsidRDefault="00AA39DF" w:rsidP="00AA39DF">
            <w:pPr>
              <w:jc w:val="center"/>
              <w:rPr>
                <w:rFonts w:eastAsia="Times New Roman" w:cs="Arial"/>
                <w:kern w:val="0"/>
                <w:szCs w:val="22"/>
                <w:lang w:val="en-US"/>
                <w14:ligatures w14:val="none"/>
              </w:rPr>
            </w:pPr>
            <w:r w:rsidRPr="00075074">
              <w:rPr>
                <w:b/>
              </w:rPr>
              <w:t>10.6</w:t>
            </w:r>
          </w:p>
        </w:tc>
      </w:tr>
    </w:tbl>
    <w:p w14:paraId="7A334E1F" w14:textId="77777777" w:rsidR="00AA39DF" w:rsidRPr="0043505F" w:rsidRDefault="00AA39DF" w:rsidP="00AA39DF">
      <w:pPr>
        <w:ind w:left="-709" w:right="-908"/>
        <w:rPr>
          <w:rFonts w:eastAsia="Times New Roman" w:cs="Arial"/>
          <w:b/>
          <w:kern w:val="0"/>
          <w:sz w:val="20"/>
          <w:szCs w:val="20"/>
          <w:lang w:val="en-US"/>
          <w14:ligatures w14:val="none"/>
        </w:rPr>
      </w:pPr>
    </w:p>
    <w:p w14:paraId="1D48EB82" w14:textId="77777777" w:rsidR="00AA39DF" w:rsidRDefault="00AA39DF" w:rsidP="00AA39DF">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17F919A" w14:textId="77777777" w:rsidR="00AA39DF" w:rsidRDefault="00AA39DF" w:rsidP="00AA39DF">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AA39DF" w:rsidRPr="0043505F" w14:paraId="5A73F7CA"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017D56" w14:textId="77777777"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62323584" w14:textId="77777777" w:rsidR="00AA39DF" w:rsidRPr="0043505F" w:rsidRDefault="00AA39D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B3BEAA9" w14:textId="77777777" w:rsidR="00AA39DF" w:rsidRDefault="00AA39DF" w:rsidP="00F416B3">
            <w:pPr>
              <w:rPr>
                <w:rFonts w:eastAsia="Times New Roman" w:cs="Arial"/>
                <w:kern w:val="0"/>
                <w:szCs w:val="22"/>
                <w:lang w:val="en-US"/>
                <w14:ligatures w14:val="none"/>
              </w:rPr>
            </w:pPr>
          </w:p>
          <w:p w14:paraId="04A629D8" w14:textId="77777777" w:rsidR="00AA39DF" w:rsidRDefault="00AA39DF" w:rsidP="00F416B3">
            <w:pPr>
              <w:rPr>
                <w:rFonts w:eastAsia="Times New Roman" w:cs="Arial"/>
                <w:kern w:val="0"/>
                <w:szCs w:val="22"/>
                <w:lang w:val="en-US"/>
                <w14:ligatures w14:val="none"/>
              </w:rPr>
            </w:pPr>
          </w:p>
          <w:p w14:paraId="759FEBC7" w14:textId="77777777" w:rsidR="00AA39DF" w:rsidRDefault="00AA39DF" w:rsidP="00F416B3">
            <w:pPr>
              <w:rPr>
                <w:rFonts w:eastAsia="Times New Roman" w:cs="Arial"/>
                <w:kern w:val="0"/>
                <w:szCs w:val="22"/>
                <w:lang w:val="en-US"/>
                <w14:ligatures w14:val="none"/>
              </w:rPr>
            </w:pPr>
          </w:p>
          <w:p w14:paraId="132526DC" w14:textId="77777777" w:rsidR="00AA39DF" w:rsidRDefault="00AA39DF" w:rsidP="00F416B3">
            <w:pPr>
              <w:rPr>
                <w:rFonts w:eastAsia="Times New Roman" w:cs="Arial"/>
                <w:kern w:val="0"/>
                <w:szCs w:val="22"/>
                <w:lang w:val="en-US"/>
                <w14:ligatures w14:val="none"/>
              </w:rPr>
            </w:pPr>
          </w:p>
          <w:p w14:paraId="13507940" w14:textId="77777777" w:rsidR="00AA39DF" w:rsidRDefault="00AA39DF" w:rsidP="00F416B3">
            <w:pPr>
              <w:rPr>
                <w:rFonts w:eastAsia="Times New Roman" w:cs="Arial"/>
                <w:kern w:val="0"/>
                <w:szCs w:val="22"/>
                <w:lang w:val="en-US"/>
                <w14:ligatures w14:val="none"/>
              </w:rPr>
            </w:pPr>
          </w:p>
          <w:p w14:paraId="11484FFD" w14:textId="77777777" w:rsidR="00AA39DF" w:rsidRDefault="00AA39DF" w:rsidP="00F416B3">
            <w:pPr>
              <w:rPr>
                <w:rFonts w:eastAsia="Times New Roman" w:cs="Arial"/>
                <w:kern w:val="0"/>
                <w:szCs w:val="22"/>
                <w:lang w:val="en-US"/>
                <w14:ligatures w14:val="none"/>
              </w:rPr>
            </w:pPr>
          </w:p>
          <w:p w14:paraId="1E31582E" w14:textId="77777777" w:rsidR="00AA39DF" w:rsidRDefault="00AA39DF" w:rsidP="00F416B3">
            <w:pPr>
              <w:rPr>
                <w:rFonts w:eastAsia="Times New Roman" w:cs="Arial"/>
                <w:kern w:val="0"/>
                <w:szCs w:val="22"/>
                <w:lang w:val="en-US"/>
                <w14:ligatures w14:val="none"/>
              </w:rPr>
            </w:pPr>
          </w:p>
          <w:p w14:paraId="6610AA2F" w14:textId="77777777" w:rsidR="00AA39DF" w:rsidRDefault="00AA39DF" w:rsidP="00F416B3">
            <w:pPr>
              <w:rPr>
                <w:rFonts w:eastAsia="Times New Roman" w:cs="Arial"/>
                <w:kern w:val="0"/>
                <w:szCs w:val="22"/>
                <w:lang w:val="en-US"/>
                <w14:ligatures w14:val="none"/>
              </w:rPr>
            </w:pPr>
          </w:p>
          <w:p w14:paraId="285DC63C" w14:textId="77777777" w:rsidR="00AA39DF" w:rsidRDefault="00AA39DF" w:rsidP="00F416B3">
            <w:pPr>
              <w:rPr>
                <w:rFonts w:eastAsia="Times New Roman" w:cs="Arial"/>
                <w:kern w:val="0"/>
                <w:szCs w:val="22"/>
                <w:lang w:val="en-US"/>
                <w14:ligatures w14:val="none"/>
              </w:rPr>
            </w:pPr>
          </w:p>
          <w:p w14:paraId="308ABA9F" w14:textId="77777777" w:rsidR="00AA39DF" w:rsidRDefault="00AA39DF" w:rsidP="00F416B3">
            <w:pPr>
              <w:rPr>
                <w:rFonts w:eastAsia="Times New Roman" w:cs="Arial"/>
                <w:kern w:val="0"/>
                <w:szCs w:val="22"/>
                <w:lang w:val="en-US"/>
                <w14:ligatures w14:val="none"/>
              </w:rPr>
            </w:pPr>
          </w:p>
          <w:p w14:paraId="552642E6" w14:textId="77777777" w:rsidR="00AA39DF" w:rsidRDefault="00AA39DF" w:rsidP="00F416B3">
            <w:pPr>
              <w:rPr>
                <w:rFonts w:eastAsia="Times New Roman" w:cs="Arial"/>
                <w:kern w:val="0"/>
                <w:szCs w:val="22"/>
                <w:lang w:val="en-US"/>
                <w14:ligatures w14:val="none"/>
              </w:rPr>
            </w:pPr>
          </w:p>
          <w:p w14:paraId="37E142ED" w14:textId="77777777" w:rsidR="00AA39DF" w:rsidRDefault="00AA39DF" w:rsidP="00F416B3">
            <w:pPr>
              <w:rPr>
                <w:rFonts w:eastAsia="Times New Roman" w:cs="Arial"/>
                <w:kern w:val="0"/>
                <w:szCs w:val="22"/>
                <w:lang w:val="en-US"/>
                <w14:ligatures w14:val="none"/>
              </w:rPr>
            </w:pPr>
          </w:p>
          <w:p w14:paraId="57D161FA" w14:textId="77777777" w:rsidR="00AA39DF" w:rsidRDefault="00AA39DF" w:rsidP="00F416B3">
            <w:pPr>
              <w:rPr>
                <w:rFonts w:eastAsia="Times New Roman" w:cs="Arial"/>
                <w:kern w:val="0"/>
                <w:szCs w:val="22"/>
                <w:lang w:val="en-US"/>
                <w14:ligatures w14:val="none"/>
              </w:rPr>
            </w:pPr>
          </w:p>
          <w:p w14:paraId="16A89288" w14:textId="77777777" w:rsidR="00AA39DF" w:rsidRDefault="00AA39DF" w:rsidP="00F416B3">
            <w:pPr>
              <w:rPr>
                <w:rFonts w:eastAsia="Times New Roman" w:cs="Arial"/>
                <w:kern w:val="0"/>
                <w:szCs w:val="22"/>
                <w:lang w:val="en-US"/>
                <w14:ligatures w14:val="none"/>
              </w:rPr>
            </w:pPr>
          </w:p>
          <w:p w14:paraId="5C0A35A9" w14:textId="77777777" w:rsidR="00AA39DF" w:rsidRDefault="00AA39DF" w:rsidP="00F416B3">
            <w:pPr>
              <w:rPr>
                <w:rFonts w:eastAsia="Times New Roman" w:cs="Arial"/>
                <w:kern w:val="0"/>
                <w:szCs w:val="22"/>
                <w:lang w:val="en-US"/>
                <w14:ligatures w14:val="none"/>
              </w:rPr>
            </w:pPr>
          </w:p>
          <w:p w14:paraId="0EB96E76" w14:textId="77777777" w:rsidR="00AA39DF" w:rsidRDefault="00AA39DF" w:rsidP="00F416B3">
            <w:pPr>
              <w:rPr>
                <w:rFonts w:eastAsia="Times New Roman" w:cs="Arial"/>
                <w:kern w:val="0"/>
                <w:szCs w:val="22"/>
                <w:lang w:val="en-US"/>
                <w14:ligatures w14:val="none"/>
              </w:rPr>
            </w:pPr>
          </w:p>
          <w:p w14:paraId="7ACF6514" w14:textId="77777777" w:rsidR="00AA39DF" w:rsidRDefault="00AA39DF" w:rsidP="00F416B3">
            <w:pPr>
              <w:rPr>
                <w:rFonts w:eastAsia="Times New Roman" w:cs="Arial"/>
                <w:kern w:val="0"/>
                <w:szCs w:val="22"/>
                <w:lang w:val="en-US"/>
                <w14:ligatures w14:val="none"/>
              </w:rPr>
            </w:pPr>
          </w:p>
          <w:p w14:paraId="0165A3A9" w14:textId="77777777" w:rsidR="00AA39DF" w:rsidRDefault="00AA39DF" w:rsidP="00F416B3">
            <w:pPr>
              <w:rPr>
                <w:rFonts w:eastAsia="Times New Roman" w:cs="Arial"/>
                <w:kern w:val="0"/>
                <w:szCs w:val="22"/>
                <w:lang w:val="en-US"/>
                <w14:ligatures w14:val="none"/>
              </w:rPr>
            </w:pPr>
          </w:p>
          <w:p w14:paraId="33443362" w14:textId="77777777" w:rsidR="00AA39DF" w:rsidRPr="0043505F" w:rsidRDefault="00AA39DF" w:rsidP="00F416B3">
            <w:pPr>
              <w:rPr>
                <w:rFonts w:eastAsia="Times New Roman" w:cs="Arial"/>
                <w:kern w:val="0"/>
                <w:szCs w:val="22"/>
                <w:lang w:val="en-US"/>
                <w14:ligatures w14:val="none"/>
              </w:rPr>
            </w:pPr>
          </w:p>
        </w:tc>
      </w:tr>
    </w:tbl>
    <w:p w14:paraId="319188FF" w14:textId="5BAE056F" w:rsidR="00AA39DF" w:rsidRDefault="00AA39DF" w:rsidP="00AA39DF">
      <w:pPr>
        <w:rPr>
          <w:lang w:val="en-US"/>
        </w:rPr>
      </w:pPr>
    </w:p>
    <w:p w14:paraId="3E1364EA" w14:textId="77777777" w:rsidR="00AA39DF" w:rsidRDefault="00AA39DF">
      <w:pPr>
        <w:rPr>
          <w:lang w:val="en-US"/>
        </w:rPr>
      </w:pPr>
      <w:r>
        <w:rPr>
          <w:lang w:val="en-US"/>
        </w:rPr>
        <w:br w:type="page"/>
      </w:r>
    </w:p>
    <w:p w14:paraId="1943DE26" w14:textId="77777777" w:rsidR="00AA39DF" w:rsidRDefault="00AA39DF" w:rsidP="00AA39DF">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AA39DF" w:rsidRPr="0043505F" w14:paraId="07D3F96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F2DD62" w14:textId="62B8CF96" w:rsidR="00AA39DF" w:rsidRPr="0043505F" w:rsidRDefault="00AA39D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sidR="00F81A8A">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23ACE6" w14:textId="4B985AFB"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rFonts w:eastAsia="Times New Roman" w:cs="Arial"/>
                <w:b/>
                <w:kern w:val="0"/>
                <w:szCs w:val="22"/>
                <w:lang w:val="en-US"/>
                <w14:ligatures w14:val="none"/>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FACEB83" w14:textId="7BF4BB93"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10.1</w:t>
            </w:r>
          </w:p>
        </w:tc>
      </w:tr>
    </w:tbl>
    <w:p w14:paraId="6A12AA38" w14:textId="77777777" w:rsidR="00AA39DF" w:rsidRPr="0043505F" w:rsidRDefault="00AA39DF" w:rsidP="00AA39DF">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AA39DF" w:rsidRPr="0043505F" w14:paraId="02BDD37F"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191815" w14:textId="40E50CB2" w:rsidR="00AA39DF" w:rsidRPr="0043505F" w:rsidRDefault="00AA39DF"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AA39DF">
              <w:rPr>
                <w:rFonts w:eastAsia="Times New Roman" w:cs="Arial"/>
                <w:b/>
                <w:kern w:val="0"/>
                <w:szCs w:val="22"/>
                <w:lang w:val="en-US"/>
                <w14:ligatures w14:val="none"/>
              </w:rPr>
              <w:t>Remove and Replace Road Wheel</w:t>
            </w:r>
          </w:p>
        </w:tc>
      </w:tr>
    </w:tbl>
    <w:p w14:paraId="447B4431" w14:textId="77777777" w:rsidR="00AA39DF" w:rsidRDefault="00AA39DF" w:rsidP="00AA39DF">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835"/>
        <w:gridCol w:w="2410"/>
        <w:gridCol w:w="1559"/>
      </w:tblGrid>
      <w:tr w:rsidR="00AA39DF" w:rsidRPr="00075074" w14:paraId="46A5ACF3" w14:textId="77777777" w:rsidTr="00B71482">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391443F" w14:textId="77777777" w:rsidR="00AA39DF" w:rsidRPr="00075074" w:rsidRDefault="00AA39DF" w:rsidP="00F416B3">
            <w:pPr>
              <w:rPr>
                <w:b/>
              </w:rPr>
            </w:pPr>
            <w:r w:rsidRPr="00075074">
              <w:rPr>
                <w:b/>
              </w:rPr>
              <w:t>Vehicle Details</w:t>
            </w:r>
          </w:p>
        </w:tc>
        <w:tc>
          <w:tcPr>
            <w:tcW w:w="2835" w:type="dxa"/>
            <w:tcBorders>
              <w:left w:val="single" w:sz="4" w:space="0" w:color="35B1F5" w:themeColor="accent2" w:themeTint="80"/>
              <w:bottom w:val="single" w:sz="4" w:space="0" w:color="35B1F5" w:themeColor="accent2" w:themeTint="80"/>
            </w:tcBorders>
            <w:shd w:val="clear" w:color="auto" w:fill="043956" w:themeFill="accent2"/>
          </w:tcPr>
          <w:p w14:paraId="66F3E8C5" w14:textId="77777777" w:rsidR="00AA39DF" w:rsidRPr="00075074" w:rsidRDefault="00AA39DF" w:rsidP="00F416B3">
            <w:pPr>
              <w:rPr>
                <w:b/>
              </w:rPr>
            </w:pPr>
            <w:r w:rsidRPr="00075074">
              <w:rPr>
                <w:b/>
              </w:rPr>
              <w:t>Special Tools</w:t>
            </w:r>
          </w:p>
        </w:tc>
        <w:tc>
          <w:tcPr>
            <w:tcW w:w="3969" w:type="dxa"/>
            <w:gridSpan w:val="2"/>
            <w:tcBorders>
              <w:bottom w:val="single" w:sz="4" w:space="0" w:color="35B1F5" w:themeColor="accent2" w:themeTint="80"/>
            </w:tcBorders>
            <w:shd w:val="clear" w:color="auto" w:fill="043956" w:themeFill="accent2"/>
          </w:tcPr>
          <w:p w14:paraId="3635BD23" w14:textId="77777777" w:rsidR="00AA39DF" w:rsidRPr="00075074" w:rsidRDefault="00AA39DF" w:rsidP="00F416B3">
            <w:pPr>
              <w:rPr>
                <w:b/>
              </w:rPr>
            </w:pPr>
            <w:r w:rsidRPr="00075074">
              <w:rPr>
                <w:b/>
              </w:rPr>
              <w:t>Data</w:t>
            </w:r>
          </w:p>
        </w:tc>
      </w:tr>
      <w:tr w:rsidR="00AA39DF" w:rsidRPr="00075074" w14:paraId="193F3E00" w14:textId="77777777" w:rsidTr="00B71482">
        <w:trPr>
          <w:trHeight w:val="780"/>
        </w:trPr>
        <w:tc>
          <w:tcPr>
            <w:tcW w:w="2977"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E8B9D2" w14:textId="77777777" w:rsidR="00AA39DF" w:rsidRPr="00075074" w:rsidRDefault="00AA39DF" w:rsidP="00F416B3">
            <w:pPr>
              <w:rPr>
                <w:sz w:val="16"/>
                <w:szCs w:val="16"/>
              </w:rPr>
            </w:pPr>
          </w:p>
          <w:p w14:paraId="672D9B6E" w14:textId="77777777" w:rsidR="00AA39DF" w:rsidRPr="00075074" w:rsidRDefault="00AA39DF" w:rsidP="00F416B3">
            <w:pPr>
              <w:rPr>
                <w:sz w:val="18"/>
                <w:szCs w:val="18"/>
              </w:rPr>
            </w:pPr>
          </w:p>
          <w:p w14:paraId="5BB0CB9D" w14:textId="77777777" w:rsidR="00AA39DF" w:rsidRPr="00075074" w:rsidRDefault="00AA39DF" w:rsidP="00F416B3">
            <w:r w:rsidRPr="00075074">
              <w:t>Make_______________</w:t>
            </w:r>
          </w:p>
          <w:p w14:paraId="28801B28" w14:textId="77777777" w:rsidR="00AA39DF" w:rsidRPr="00075074" w:rsidRDefault="00AA39DF" w:rsidP="00F416B3">
            <w:pPr>
              <w:rPr>
                <w:sz w:val="16"/>
                <w:szCs w:val="16"/>
              </w:rPr>
            </w:pPr>
          </w:p>
          <w:p w14:paraId="559E8E32" w14:textId="77777777" w:rsidR="00AA39DF" w:rsidRPr="00075074" w:rsidRDefault="00AA39DF" w:rsidP="00F416B3">
            <w:pPr>
              <w:rPr>
                <w:sz w:val="18"/>
                <w:szCs w:val="18"/>
              </w:rPr>
            </w:pPr>
          </w:p>
          <w:p w14:paraId="3EC1E4A3" w14:textId="77777777" w:rsidR="00AA39DF" w:rsidRPr="00075074" w:rsidRDefault="00AA39DF" w:rsidP="00F416B3">
            <w:r w:rsidRPr="00075074">
              <w:t>Model_______________</w:t>
            </w:r>
          </w:p>
          <w:p w14:paraId="2F6D1E34" w14:textId="77777777" w:rsidR="00AA39DF" w:rsidRPr="00075074" w:rsidRDefault="00AA39DF" w:rsidP="00F416B3">
            <w:pPr>
              <w:rPr>
                <w:sz w:val="16"/>
                <w:szCs w:val="16"/>
              </w:rPr>
            </w:pPr>
          </w:p>
          <w:p w14:paraId="082C7454" w14:textId="77777777" w:rsidR="00AA39DF" w:rsidRPr="00075074" w:rsidRDefault="00AA39DF" w:rsidP="00F416B3">
            <w:pPr>
              <w:rPr>
                <w:sz w:val="18"/>
                <w:szCs w:val="18"/>
              </w:rPr>
            </w:pPr>
          </w:p>
          <w:p w14:paraId="2C778046" w14:textId="77777777" w:rsidR="00AA39DF" w:rsidRPr="00075074" w:rsidRDefault="00AA39DF" w:rsidP="00F416B3">
            <w:r w:rsidRPr="00075074">
              <w:t>Year________________</w:t>
            </w:r>
          </w:p>
          <w:p w14:paraId="7F80DB63" w14:textId="77777777" w:rsidR="00AA39DF" w:rsidRPr="00075074" w:rsidRDefault="00AA39DF" w:rsidP="00F416B3"/>
        </w:tc>
        <w:tc>
          <w:tcPr>
            <w:tcW w:w="2835"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6D5CA1" w14:textId="77777777" w:rsidR="00AA39DF" w:rsidRPr="00075074" w:rsidRDefault="00AA39DF" w:rsidP="00F416B3"/>
        </w:tc>
        <w:tc>
          <w:tcPr>
            <w:tcW w:w="2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787431D" w14:textId="77777777" w:rsidR="00AA39DF" w:rsidRPr="00075074" w:rsidRDefault="00AA39DF" w:rsidP="00F416B3">
            <w:pPr>
              <w:rPr>
                <w:sz w:val="14"/>
                <w:szCs w:val="14"/>
              </w:rPr>
            </w:pPr>
          </w:p>
          <w:p w14:paraId="5B2672F8" w14:textId="77777777" w:rsidR="00AA39DF" w:rsidRPr="00075074" w:rsidRDefault="00AA39DF" w:rsidP="00F416B3">
            <w:smartTag w:uri="urn:schemas-microsoft-com:office:smarttags" w:element="City">
              <w:smartTag w:uri="urn:schemas-microsoft-com:office:smarttags" w:element="place">
                <w:r w:rsidRPr="00075074">
                  <w:t>Tyre</w:t>
                </w:r>
              </w:smartTag>
            </w:smartTag>
            <w:r w:rsidRPr="00075074">
              <w:t xml:space="preserve"> Size</w:t>
            </w:r>
          </w:p>
          <w:p w14:paraId="6D158036" w14:textId="77777777" w:rsidR="00AA39DF" w:rsidRPr="00075074" w:rsidRDefault="00AA39DF" w:rsidP="00F416B3">
            <w:pPr>
              <w:rPr>
                <w:b/>
                <w:sz w:val="14"/>
                <w:szCs w:val="14"/>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FFFFFF"/>
            <w:vAlign w:val="center"/>
          </w:tcPr>
          <w:p w14:paraId="6CE49BF0" w14:textId="77777777" w:rsidR="00AA39DF" w:rsidRPr="00075074" w:rsidRDefault="00AA39DF" w:rsidP="00F416B3">
            <w:pPr>
              <w:rPr>
                <w:b/>
              </w:rPr>
            </w:pPr>
          </w:p>
        </w:tc>
      </w:tr>
      <w:tr w:rsidR="00AA39DF" w:rsidRPr="00075074" w14:paraId="4A7D216E" w14:textId="77777777" w:rsidTr="00B71482">
        <w:trPr>
          <w:trHeight w:val="716"/>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3A4A90" w14:textId="77777777" w:rsidR="00AA39DF" w:rsidRPr="00075074" w:rsidRDefault="00AA39DF"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4B3182" w14:textId="77777777" w:rsidR="00AA39DF" w:rsidRPr="00075074" w:rsidRDefault="00AA39DF" w:rsidP="00F416B3"/>
        </w:tc>
        <w:tc>
          <w:tcPr>
            <w:tcW w:w="2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74B70EBB" w14:textId="77777777" w:rsidR="00AA39DF" w:rsidRPr="00075074" w:rsidRDefault="00AA39DF" w:rsidP="00F416B3">
            <w:r w:rsidRPr="00075074">
              <w:t>Wheel Condition</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BD1937" w14:textId="77777777" w:rsidR="00AA39DF" w:rsidRPr="00075074" w:rsidRDefault="00AA39DF" w:rsidP="00F416B3"/>
        </w:tc>
      </w:tr>
      <w:tr w:rsidR="00AA39DF" w:rsidRPr="00075074" w14:paraId="0C2CF1A5" w14:textId="77777777" w:rsidTr="00B71482">
        <w:trPr>
          <w:trHeight w:val="69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78599E" w14:textId="77777777" w:rsidR="00AA39DF" w:rsidRPr="00075074" w:rsidRDefault="00AA39DF"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12E860" w14:textId="77777777" w:rsidR="00AA39DF" w:rsidRPr="00075074" w:rsidRDefault="00AA39DF" w:rsidP="00F416B3"/>
        </w:tc>
        <w:tc>
          <w:tcPr>
            <w:tcW w:w="2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69698CE1" w14:textId="77777777" w:rsidR="00AA39DF" w:rsidRPr="00075074" w:rsidRDefault="00AA39DF" w:rsidP="00F416B3">
            <w:smartTag w:uri="urn:schemas-microsoft-com:office:smarttags" w:element="City">
              <w:smartTag w:uri="urn:schemas-microsoft-com:office:smarttags" w:element="place">
                <w:r w:rsidRPr="00075074">
                  <w:t>Tyre</w:t>
                </w:r>
              </w:smartTag>
            </w:smartTag>
            <w:r w:rsidRPr="00075074">
              <w:t xml:space="preserve"> Wear</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4E840F" w14:textId="77777777" w:rsidR="00AA39DF" w:rsidRPr="00075074" w:rsidRDefault="00AA39DF" w:rsidP="00F416B3"/>
        </w:tc>
      </w:tr>
      <w:tr w:rsidR="00AA39DF" w:rsidRPr="00075074" w14:paraId="2FB92A30" w14:textId="77777777" w:rsidTr="00B71482">
        <w:trPr>
          <w:trHeight w:val="69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3EF147" w14:textId="77777777" w:rsidR="00AA39DF" w:rsidRPr="00075074" w:rsidRDefault="00AA39DF"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BAFC53" w14:textId="77777777" w:rsidR="00AA39DF" w:rsidRPr="00075074" w:rsidRDefault="00AA39DF" w:rsidP="00F416B3"/>
        </w:tc>
        <w:tc>
          <w:tcPr>
            <w:tcW w:w="2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706EB339" w14:textId="77777777" w:rsidR="00AA39DF" w:rsidRPr="00075074" w:rsidRDefault="00AA39DF" w:rsidP="00F416B3">
            <w:r w:rsidRPr="00075074">
              <w:t>Tread Depth</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DE7EF3" w14:textId="77777777" w:rsidR="00AA39DF" w:rsidRPr="00075074" w:rsidRDefault="00AA39DF" w:rsidP="00F416B3"/>
        </w:tc>
      </w:tr>
      <w:tr w:rsidR="00AA39DF" w:rsidRPr="00075074" w14:paraId="66BAA0A0" w14:textId="77777777" w:rsidTr="00B71482">
        <w:trPr>
          <w:trHeight w:val="69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943B37" w14:textId="77777777" w:rsidR="00AA39DF" w:rsidRPr="00075074" w:rsidRDefault="00AA39DF"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B0ADA1" w14:textId="77777777" w:rsidR="00AA39DF" w:rsidRPr="00075074" w:rsidRDefault="00AA39DF" w:rsidP="00F416B3"/>
        </w:tc>
        <w:tc>
          <w:tcPr>
            <w:tcW w:w="2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1701F50C" w14:textId="77777777" w:rsidR="00AA39DF" w:rsidRPr="00075074" w:rsidRDefault="00AA39DF" w:rsidP="00F416B3">
            <w:r w:rsidRPr="00075074">
              <w:t>Minimum Legal Tread Depth</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2294FE" w14:textId="77777777" w:rsidR="00AA39DF" w:rsidRPr="00075074" w:rsidRDefault="00AA39DF" w:rsidP="00F416B3"/>
        </w:tc>
      </w:tr>
      <w:tr w:rsidR="00AA39DF" w:rsidRPr="00075074" w14:paraId="5CDB66B1" w14:textId="77777777" w:rsidTr="00B71482">
        <w:trPr>
          <w:trHeight w:val="754"/>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B0F77D" w14:textId="77777777" w:rsidR="00AA39DF" w:rsidRPr="00075074" w:rsidRDefault="00AA39DF"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133653" w14:textId="77777777" w:rsidR="00AA39DF" w:rsidRPr="00075074" w:rsidRDefault="00AA39DF" w:rsidP="00F416B3"/>
        </w:tc>
        <w:tc>
          <w:tcPr>
            <w:tcW w:w="2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C17E5AB" w14:textId="77777777" w:rsidR="00AA39DF" w:rsidRPr="00075074" w:rsidRDefault="00AA39DF" w:rsidP="00F416B3">
            <w:r w:rsidRPr="00075074">
              <w:t>Wheel Nut Torque</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D2B0F3" w14:textId="77777777" w:rsidR="00AA39DF" w:rsidRPr="00075074" w:rsidRDefault="00AA39DF" w:rsidP="00F416B3"/>
        </w:tc>
      </w:tr>
      <w:tr w:rsidR="00AA39DF" w:rsidRPr="00075074" w14:paraId="18E9AA99" w14:textId="77777777" w:rsidTr="00B71482">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FF7D6C" w14:textId="77777777" w:rsidR="00AA39DF" w:rsidRPr="00075074" w:rsidRDefault="00AA39DF" w:rsidP="00F416B3">
            <w:pPr>
              <w:rPr>
                <w:b/>
              </w:rPr>
            </w:pPr>
            <w:r w:rsidRPr="00075074">
              <w:rPr>
                <w:b/>
              </w:rPr>
              <w:t>Instructions to Learners</w:t>
            </w:r>
            <w:r w:rsidRPr="00075074">
              <w:t xml:space="preserve"> </w:t>
            </w:r>
          </w:p>
          <w:p w14:paraId="4F7B925E" w14:textId="77777777" w:rsidR="00AA39DF" w:rsidRPr="00075074" w:rsidRDefault="00AA39DF" w:rsidP="00AA39DF">
            <w:pPr>
              <w:numPr>
                <w:ilvl w:val="0"/>
                <w:numId w:val="121"/>
              </w:numPr>
              <w:tabs>
                <w:tab w:val="clear" w:pos="720"/>
                <w:tab w:val="num" w:pos="360"/>
              </w:tabs>
              <w:ind w:left="0" w:firstLine="0"/>
            </w:pPr>
            <w:r w:rsidRPr="00075074">
              <w:t>Secure vehicle prior to jacking</w:t>
            </w:r>
          </w:p>
          <w:p w14:paraId="52AAFCD5" w14:textId="77777777" w:rsidR="00AA39DF" w:rsidRPr="00075074" w:rsidRDefault="00AA39DF" w:rsidP="00AA39DF">
            <w:pPr>
              <w:numPr>
                <w:ilvl w:val="0"/>
                <w:numId w:val="121"/>
              </w:numPr>
              <w:tabs>
                <w:tab w:val="num" w:pos="360"/>
              </w:tabs>
              <w:ind w:left="0" w:firstLine="0"/>
            </w:pPr>
            <w:r w:rsidRPr="00075074">
              <w:t>Safely raise the vehicle using a trolley jack and position axle stands</w:t>
            </w:r>
          </w:p>
          <w:p w14:paraId="04B26BAC" w14:textId="77777777" w:rsidR="00AA39DF" w:rsidRPr="00075074" w:rsidRDefault="00AA39DF" w:rsidP="00AA39DF">
            <w:pPr>
              <w:numPr>
                <w:ilvl w:val="0"/>
                <w:numId w:val="121"/>
              </w:numPr>
              <w:tabs>
                <w:tab w:val="num" w:pos="360"/>
              </w:tabs>
              <w:ind w:left="0" w:firstLine="0"/>
            </w:pPr>
            <w:r w:rsidRPr="00075074">
              <w:t>Remove one road wheel and inspect for</w:t>
            </w:r>
          </w:p>
          <w:p w14:paraId="4BD9555D" w14:textId="77777777" w:rsidR="00AA39DF" w:rsidRPr="00075074" w:rsidRDefault="00AA39DF" w:rsidP="00AA39DF">
            <w:pPr>
              <w:numPr>
                <w:ilvl w:val="0"/>
                <w:numId w:val="106"/>
              </w:numPr>
              <w:tabs>
                <w:tab w:val="clear" w:pos="1080"/>
                <w:tab w:val="num" w:pos="540"/>
                <w:tab w:val="left" w:pos="900"/>
              </w:tabs>
              <w:ind w:left="540" w:firstLine="0"/>
            </w:pPr>
            <w:r w:rsidRPr="00075074">
              <w:t>rim damage</w:t>
            </w:r>
          </w:p>
          <w:p w14:paraId="6BACAD3F" w14:textId="77777777" w:rsidR="00AA39DF" w:rsidRPr="00075074" w:rsidRDefault="00AA39DF" w:rsidP="00AA39DF">
            <w:pPr>
              <w:numPr>
                <w:ilvl w:val="0"/>
                <w:numId w:val="106"/>
              </w:numPr>
              <w:tabs>
                <w:tab w:val="clear" w:pos="1080"/>
                <w:tab w:val="num" w:pos="540"/>
                <w:tab w:val="left" w:pos="900"/>
              </w:tabs>
              <w:ind w:left="540" w:firstLine="0"/>
            </w:pPr>
            <w:r w:rsidRPr="00075074">
              <w:t>wheel buckle</w:t>
            </w:r>
          </w:p>
          <w:p w14:paraId="5A7F2945" w14:textId="77777777" w:rsidR="00AA39DF" w:rsidRPr="00075074" w:rsidRDefault="00AA39DF" w:rsidP="00AA39DF">
            <w:pPr>
              <w:numPr>
                <w:ilvl w:val="0"/>
                <w:numId w:val="106"/>
              </w:numPr>
              <w:tabs>
                <w:tab w:val="clear" w:pos="1080"/>
                <w:tab w:val="num" w:pos="540"/>
                <w:tab w:val="left" w:pos="900"/>
              </w:tabs>
              <w:ind w:left="540" w:firstLine="0"/>
            </w:pPr>
            <w:r w:rsidRPr="00075074">
              <w:t>stud hole wear</w:t>
            </w:r>
          </w:p>
          <w:p w14:paraId="5B5F1EBF" w14:textId="77777777" w:rsidR="00AA39DF" w:rsidRPr="00075074" w:rsidRDefault="00AA39DF" w:rsidP="00AA39DF">
            <w:pPr>
              <w:numPr>
                <w:ilvl w:val="0"/>
                <w:numId w:val="121"/>
              </w:numPr>
              <w:tabs>
                <w:tab w:val="num" w:pos="360"/>
                <w:tab w:val="num" w:pos="1440"/>
              </w:tabs>
              <w:ind w:left="0" w:firstLine="0"/>
            </w:pPr>
            <w:r w:rsidRPr="00075074">
              <w:t xml:space="preserve"> Inspect tyre for</w:t>
            </w:r>
          </w:p>
          <w:p w14:paraId="6B2B67B1" w14:textId="77777777" w:rsidR="00AA39DF" w:rsidRPr="00075074" w:rsidRDefault="00AA39DF" w:rsidP="00AA39DF">
            <w:pPr>
              <w:numPr>
                <w:ilvl w:val="0"/>
                <w:numId w:val="107"/>
              </w:numPr>
              <w:tabs>
                <w:tab w:val="clear" w:pos="1080"/>
                <w:tab w:val="num" w:pos="900"/>
              </w:tabs>
              <w:ind w:left="540" w:firstLine="0"/>
            </w:pPr>
            <w:r w:rsidRPr="00075074">
              <w:t>correct size</w:t>
            </w:r>
          </w:p>
          <w:p w14:paraId="7B35D720" w14:textId="77777777" w:rsidR="00AA39DF" w:rsidRPr="00075074" w:rsidRDefault="00AA39DF" w:rsidP="00AA39DF">
            <w:pPr>
              <w:numPr>
                <w:ilvl w:val="0"/>
                <w:numId w:val="107"/>
              </w:numPr>
              <w:tabs>
                <w:tab w:val="clear" w:pos="1080"/>
                <w:tab w:val="num" w:pos="900"/>
              </w:tabs>
              <w:ind w:left="540" w:firstLine="0"/>
            </w:pPr>
            <w:r w:rsidRPr="00075074">
              <w:t>vehicle</w:t>
            </w:r>
          </w:p>
          <w:p w14:paraId="5B8AE122" w14:textId="77777777" w:rsidR="00AA39DF" w:rsidRPr="00075074" w:rsidRDefault="00AA39DF" w:rsidP="00AA39DF">
            <w:pPr>
              <w:numPr>
                <w:ilvl w:val="0"/>
                <w:numId w:val="107"/>
              </w:numPr>
              <w:tabs>
                <w:tab w:val="clear" w:pos="1080"/>
                <w:tab w:val="num" w:pos="900"/>
              </w:tabs>
              <w:ind w:left="540" w:firstLine="0"/>
            </w:pPr>
            <w:r w:rsidRPr="00075074">
              <w:t>uneven tyre wear</w:t>
            </w:r>
          </w:p>
          <w:p w14:paraId="79EBAE97" w14:textId="77777777" w:rsidR="00AA39DF" w:rsidRPr="00075074" w:rsidRDefault="00AA39DF" w:rsidP="00AA39DF">
            <w:pPr>
              <w:numPr>
                <w:ilvl w:val="0"/>
                <w:numId w:val="107"/>
              </w:numPr>
              <w:tabs>
                <w:tab w:val="clear" w:pos="1080"/>
                <w:tab w:val="num" w:pos="900"/>
              </w:tabs>
              <w:ind w:left="540" w:firstLine="0"/>
            </w:pPr>
            <w:r w:rsidRPr="00075074">
              <w:t>tread depth</w:t>
            </w:r>
          </w:p>
          <w:p w14:paraId="6195BD81" w14:textId="77777777" w:rsidR="00AA39DF" w:rsidRPr="00075074" w:rsidRDefault="00AA39DF" w:rsidP="00AA39DF">
            <w:pPr>
              <w:numPr>
                <w:ilvl w:val="0"/>
                <w:numId w:val="107"/>
              </w:numPr>
              <w:tabs>
                <w:tab w:val="clear" w:pos="1080"/>
                <w:tab w:val="num" w:pos="900"/>
              </w:tabs>
              <w:ind w:left="540" w:firstLine="0"/>
            </w:pPr>
            <w:r w:rsidRPr="00075074">
              <w:t>correct inflation pressure</w:t>
            </w:r>
          </w:p>
          <w:p w14:paraId="4893F85F" w14:textId="77777777" w:rsidR="00AA39DF" w:rsidRPr="00075074" w:rsidRDefault="00AA39DF" w:rsidP="00AA39DF">
            <w:pPr>
              <w:numPr>
                <w:ilvl w:val="0"/>
                <w:numId w:val="121"/>
              </w:numPr>
              <w:tabs>
                <w:tab w:val="num" w:pos="360"/>
                <w:tab w:val="num" w:pos="1440"/>
              </w:tabs>
              <w:ind w:left="0" w:firstLine="0"/>
            </w:pPr>
            <w:r w:rsidRPr="00075074">
              <w:t>Refit road wheel and lower vehicle safely</w:t>
            </w:r>
          </w:p>
          <w:p w14:paraId="6FAC2DAC" w14:textId="77777777" w:rsidR="00AA39DF" w:rsidRPr="00075074" w:rsidRDefault="00AA39DF" w:rsidP="00AA39DF">
            <w:pPr>
              <w:numPr>
                <w:ilvl w:val="0"/>
                <w:numId w:val="121"/>
              </w:numPr>
              <w:tabs>
                <w:tab w:val="num" w:pos="360"/>
                <w:tab w:val="num" w:pos="1440"/>
              </w:tabs>
              <w:ind w:left="0" w:firstLine="0"/>
            </w:pPr>
            <w:r w:rsidRPr="00075074">
              <w:t>Check Wheel nut torque</w:t>
            </w:r>
          </w:p>
          <w:p w14:paraId="3B612588" w14:textId="77777777" w:rsidR="00AA39DF" w:rsidRPr="00075074" w:rsidRDefault="00AA39DF" w:rsidP="00F416B3">
            <w:pPr>
              <w:tabs>
                <w:tab w:val="num" w:pos="1440"/>
              </w:tabs>
              <w:rPr>
                <w:b/>
              </w:rPr>
            </w:pPr>
          </w:p>
        </w:tc>
      </w:tr>
    </w:tbl>
    <w:p w14:paraId="3DD871C4" w14:textId="77777777" w:rsidR="00AA39DF" w:rsidRDefault="00AA39DF" w:rsidP="00AA39DF">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71482" w:rsidRPr="0043505F" w14:paraId="1803DDC7" w14:textId="77777777" w:rsidTr="00F416B3">
        <w:tc>
          <w:tcPr>
            <w:tcW w:w="8280" w:type="dxa"/>
            <w:hideMark/>
          </w:tcPr>
          <w:p w14:paraId="3038F7C2"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1485933D"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36E42C1"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71482" w:rsidRPr="0043505F" w14:paraId="02F74C12" w14:textId="77777777" w:rsidTr="00F416B3">
        <w:tc>
          <w:tcPr>
            <w:tcW w:w="8280" w:type="dxa"/>
            <w:tcBorders>
              <w:bottom w:val="single" w:sz="4" w:space="0" w:color="35B1F5" w:themeColor="accent2" w:themeTint="80"/>
            </w:tcBorders>
            <w:hideMark/>
          </w:tcPr>
          <w:p w14:paraId="675FD1D7" w14:textId="77777777" w:rsidR="00B71482" w:rsidRPr="0043505F" w:rsidRDefault="00B71482"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620207EF" w14:textId="77777777" w:rsidR="00B71482" w:rsidRPr="0043505F" w:rsidRDefault="00B71482" w:rsidP="00F416B3">
            <w:pPr>
              <w:rPr>
                <w:rFonts w:eastAsia="Times New Roman" w:cs="Arial"/>
                <w:b/>
                <w:kern w:val="0"/>
                <w:szCs w:val="22"/>
                <w:lang w:val="en-US"/>
                <w14:ligatures w14:val="none"/>
              </w:rPr>
            </w:pPr>
          </w:p>
        </w:tc>
      </w:tr>
      <w:tr w:rsidR="00B71482" w:rsidRPr="0043505F" w14:paraId="142DDB8E"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2E05C2" w14:textId="77777777" w:rsidR="00B71482" w:rsidRPr="00075074" w:rsidRDefault="00B71482"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49FDEA9" w14:textId="77777777" w:rsidR="00B71482" w:rsidRPr="0043505F" w:rsidRDefault="00B71482" w:rsidP="00F416B3">
            <w:pPr>
              <w:rPr>
                <w:rFonts w:eastAsia="Times New Roman" w:cs="Arial"/>
                <w:b/>
                <w:kern w:val="0"/>
                <w:szCs w:val="22"/>
                <w:lang w:val="en-US"/>
                <w14:ligatures w14:val="none"/>
              </w:rPr>
            </w:pPr>
          </w:p>
        </w:tc>
      </w:tr>
      <w:tr w:rsidR="00B71482" w:rsidRPr="0043505F" w14:paraId="60A40247"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4C881D" w14:textId="5FC94863" w:rsidR="00B71482" w:rsidRPr="00075074" w:rsidRDefault="00B71482" w:rsidP="00F416B3">
            <w:r>
              <w:t xml:space="preserve">Data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90E9CD9" w14:textId="77777777" w:rsidR="00B71482" w:rsidRPr="0043505F" w:rsidRDefault="00B71482" w:rsidP="00F416B3">
            <w:pPr>
              <w:rPr>
                <w:rFonts w:eastAsia="Times New Roman" w:cs="Arial"/>
                <w:b/>
                <w:kern w:val="0"/>
                <w:szCs w:val="22"/>
                <w:lang w:val="en-US"/>
                <w14:ligatures w14:val="none"/>
              </w:rPr>
            </w:pPr>
          </w:p>
        </w:tc>
      </w:tr>
    </w:tbl>
    <w:p w14:paraId="0EF848A5" w14:textId="77777777" w:rsidR="00B71482" w:rsidRDefault="00B71482" w:rsidP="00B71482">
      <w:pPr>
        <w:rPr>
          <w:rFonts w:eastAsia="Times New Roman" w:cs="Arial"/>
          <w:kern w:val="0"/>
          <w:szCs w:val="22"/>
          <w:lang w:val="en-US"/>
          <w14:ligatures w14:val="none"/>
        </w:rPr>
      </w:pPr>
    </w:p>
    <w:p w14:paraId="1F729F2D" w14:textId="77777777" w:rsidR="00B71482" w:rsidRDefault="00B71482" w:rsidP="00B71482">
      <w:pPr>
        <w:rPr>
          <w:rFonts w:eastAsia="Times New Roman" w:cs="Arial"/>
          <w:kern w:val="0"/>
          <w:szCs w:val="22"/>
          <w:lang w:val="en-US"/>
          <w14:ligatures w14:val="none"/>
        </w:rPr>
      </w:pPr>
    </w:p>
    <w:p w14:paraId="453C1622" w14:textId="77777777" w:rsidR="00B71482" w:rsidRDefault="00B71482" w:rsidP="00B71482">
      <w:pPr>
        <w:rPr>
          <w:rFonts w:eastAsia="Times New Roman" w:cs="Arial"/>
          <w:kern w:val="0"/>
          <w:szCs w:val="22"/>
          <w:lang w:val="en-US"/>
          <w14:ligatures w14:val="none"/>
        </w:rPr>
      </w:pPr>
    </w:p>
    <w:p w14:paraId="3FC4B8E2" w14:textId="77777777" w:rsidR="00B71482" w:rsidRPr="0043505F" w:rsidRDefault="00B71482" w:rsidP="00B7148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71482" w:rsidRPr="0043505F" w14:paraId="350BBE61"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07962A"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C18BA40"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BADFFCA" w14:textId="77777777" w:rsidR="00B71482" w:rsidRPr="0043505F" w:rsidRDefault="00B71482" w:rsidP="00F416B3">
            <w:pPr>
              <w:rPr>
                <w:rFonts w:eastAsia="Times New Roman" w:cs="Arial"/>
                <w:kern w:val="0"/>
                <w:szCs w:val="22"/>
                <w:lang w:val="en-US"/>
                <w14:ligatures w14:val="none"/>
              </w:rPr>
            </w:pPr>
          </w:p>
          <w:p w14:paraId="0D3AE0B9" w14:textId="77777777" w:rsidR="00B71482" w:rsidRPr="0043505F" w:rsidRDefault="00B71482" w:rsidP="00F416B3">
            <w:pPr>
              <w:rPr>
                <w:rFonts w:eastAsia="Times New Roman" w:cs="Arial"/>
                <w:kern w:val="0"/>
                <w:szCs w:val="22"/>
                <w:lang w:val="en-US"/>
                <w14:ligatures w14:val="none"/>
              </w:rPr>
            </w:pPr>
          </w:p>
          <w:p w14:paraId="26CBC1E5" w14:textId="77777777" w:rsidR="00B71482" w:rsidRPr="0043505F"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1DA39DE" w14:textId="77777777" w:rsidR="00B71482" w:rsidRPr="0043505F" w:rsidRDefault="00B71482" w:rsidP="00F416B3">
            <w:pPr>
              <w:rPr>
                <w:rFonts w:eastAsia="Times New Roman" w:cs="Arial"/>
                <w:kern w:val="0"/>
                <w:szCs w:val="22"/>
                <w:lang w:val="en-US"/>
                <w14:ligatures w14:val="none"/>
              </w:rPr>
            </w:pPr>
          </w:p>
          <w:p w14:paraId="5BEAE505" w14:textId="77777777" w:rsidR="00B71482" w:rsidRPr="0043505F" w:rsidRDefault="00B71482" w:rsidP="00F416B3">
            <w:pPr>
              <w:rPr>
                <w:rFonts w:eastAsia="Times New Roman" w:cs="Arial"/>
                <w:kern w:val="0"/>
                <w:szCs w:val="22"/>
                <w:lang w:val="en-US"/>
                <w14:ligatures w14:val="none"/>
              </w:rPr>
            </w:pPr>
          </w:p>
          <w:p w14:paraId="5D60D5E5"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6FA8D4D" w14:textId="77777777" w:rsidR="00B71482" w:rsidRPr="0043505F" w:rsidRDefault="00B71482" w:rsidP="00F416B3">
            <w:pPr>
              <w:rPr>
                <w:rFonts w:eastAsia="Times New Roman" w:cs="Arial"/>
                <w:kern w:val="0"/>
                <w:szCs w:val="22"/>
                <w:lang w:val="en-US"/>
                <w14:ligatures w14:val="none"/>
              </w:rPr>
            </w:pPr>
          </w:p>
        </w:tc>
      </w:tr>
    </w:tbl>
    <w:p w14:paraId="7E8ADC79" w14:textId="7EDE9846" w:rsidR="00B71482" w:rsidRDefault="00B71482" w:rsidP="00AA39DF">
      <w:pPr>
        <w:rPr>
          <w:lang w:val="en-US"/>
        </w:rPr>
      </w:pPr>
    </w:p>
    <w:p w14:paraId="3C84B02A" w14:textId="77777777" w:rsidR="00B71482" w:rsidRDefault="00B71482">
      <w:pPr>
        <w:rPr>
          <w:lang w:val="en-US"/>
        </w:rPr>
      </w:pPr>
      <w:r>
        <w:rPr>
          <w:lang w:val="en-US"/>
        </w:rPr>
        <w:br w:type="page"/>
      </w:r>
    </w:p>
    <w:p w14:paraId="3B77D2CB" w14:textId="77777777" w:rsidR="00B71482" w:rsidRDefault="00B71482" w:rsidP="00AA39DF">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71482" w:rsidRPr="0043505F" w14:paraId="55681F9A"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FB4CBE" w14:textId="75039867" w:rsidR="00B71482" w:rsidRPr="0043505F" w:rsidRDefault="00B7148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sidR="00F81A8A">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5BBFC6D" w14:textId="196E5406"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.1</w:t>
            </w:r>
            <w:r>
              <w:rPr>
                <w:rFonts w:eastAsia="Times New Roman" w:cs="Arial"/>
                <w:b/>
                <w:kern w:val="0"/>
                <w:szCs w:val="22"/>
                <w:lang w:val="en-US"/>
                <w14:ligatures w14:val="none"/>
              </w:rPr>
              <w:t xml:space="preserve"> &amp; 3.2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C4F6B2" w14:textId="77777777" w:rsidR="00B71482"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10.</w:t>
            </w:r>
            <w:r>
              <w:rPr>
                <w:rFonts w:eastAsia="Times New Roman" w:cs="Arial"/>
                <w:b/>
                <w:kern w:val="0"/>
                <w:szCs w:val="22"/>
                <w:lang w:val="en-US"/>
                <w14:ligatures w14:val="none"/>
              </w:rPr>
              <w:t>2</w:t>
            </w:r>
          </w:p>
          <w:p w14:paraId="57CFAE8C" w14:textId="0FCEB566" w:rsidR="00B71482" w:rsidRPr="0043505F" w:rsidRDefault="00B71482" w:rsidP="00F416B3">
            <w:pPr>
              <w:rPr>
                <w:rFonts w:eastAsia="Times New Roman" w:cs="Arial"/>
                <w:b/>
                <w:kern w:val="0"/>
                <w:szCs w:val="22"/>
                <w:lang w:val="en-US"/>
                <w14:ligatures w14:val="none"/>
              </w:rPr>
            </w:pPr>
          </w:p>
        </w:tc>
      </w:tr>
    </w:tbl>
    <w:p w14:paraId="1691429F" w14:textId="77777777" w:rsidR="00B71482" w:rsidRPr="0043505F" w:rsidRDefault="00B71482" w:rsidP="00B7148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71482" w:rsidRPr="0043505F" w14:paraId="1745B1AC"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DB581E9" w14:textId="77777777" w:rsidR="00B71482" w:rsidRPr="0043505F" w:rsidRDefault="00B7148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AA39DF">
              <w:rPr>
                <w:rFonts w:eastAsia="Times New Roman" w:cs="Arial"/>
                <w:b/>
                <w:kern w:val="0"/>
                <w:szCs w:val="22"/>
                <w:lang w:val="en-US"/>
                <w14:ligatures w14:val="none"/>
              </w:rPr>
              <w:t>Remove and Replace Road Wheel</w:t>
            </w:r>
          </w:p>
        </w:tc>
      </w:tr>
    </w:tbl>
    <w:p w14:paraId="0FEF50CC" w14:textId="77777777" w:rsidR="00B71482" w:rsidRDefault="00B71482" w:rsidP="00AA39DF">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843"/>
        <w:gridCol w:w="1595"/>
        <w:gridCol w:w="1382"/>
        <w:gridCol w:w="2088"/>
        <w:gridCol w:w="2873"/>
      </w:tblGrid>
      <w:tr w:rsidR="00B71482" w:rsidRPr="00075074" w14:paraId="6B2E391C" w14:textId="77777777" w:rsidTr="00B71482">
        <w:trPr>
          <w:trHeight w:val="1046"/>
        </w:trPr>
        <w:tc>
          <w:tcPr>
            <w:tcW w:w="9781" w:type="dxa"/>
            <w:gridSpan w:val="5"/>
          </w:tcPr>
          <w:p w14:paraId="230A22A1" w14:textId="77777777" w:rsidR="00B71482" w:rsidRPr="00075074" w:rsidRDefault="00B71482" w:rsidP="00F416B3">
            <w:pPr>
              <w:rPr>
                <w:b/>
              </w:rPr>
            </w:pPr>
            <w:r w:rsidRPr="00075074">
              <w:rPr>
                <w:b/>
              </w:rPr>
              <w:t>Instructions to Learners</w:t>
            </w:r>
            <w:r w:rsidRPr="00075074">
              <w:t xml:space="preserve"> </w:t>
            </w:r>
          </w:p>
          <w:p w14:paraId="56DF4B69" w14:textId="77777777" w:rsidR="00B71482" w:rsidRPr="00075074" w:rsidRDefault="00B71482" w:rsidP="00B71482">
            <w:pPr>
              <w:numPr>
                <w:ilvl w:val="2"/>
                <w:numId w:val="107"/>
              </w:numPr>
              <w:tabs>
                <w:tab w:val="left" w:pos="540"/>
              </w:tabs>
              <w:ind w:hanging="2700"/>
            </w:pPr>
            <w:r w:rsidRPr="00075074">
              <w:t>Inspect a vehicle braking system and identify the components numbered in the diagram.</w:t>
            </w:r>
          </w:p>
          <w:p w14:paraId="4F5CDB94" w14:textId="77777777" w:rsidR="00B71482" w:rsidRPr="00075074" w:rsidRDefault="00B71482" w:rsidP="00B71482">
            <w:pPr>
              <w:numPr>
                <w:ilvl w:val="2"/>
                <w:numId w:val="107"/>
              </w:numPr>
              <w:tabs>
                <w:tab w:val="left" w:pos="540"/>
              </w:tabs>
              <w:ind w:hanging="2700"/>
            </w:pPr>
            <w:r w:rsidRPr="00075074">
              <w:t xml:space="preserve">Complete the </w:t>
            </w:r>
            <w:r w:rsidRPr="00075074">
              <w:rPr>
                <w:b/>
              </w:rPr>
              <w:t>Braking System Components</w:t>
            </w:r>
            <w:r w:rsidRPr="00075074">
              <w:t xml:space="preserve"> chart below</w:t>
            </w:r>
          </w:p>
          <w:p w14:paraId="38608DD7" w14:textId="77777777" w:rsidR="00B71482" w:rsidRPr="00075074" w:rsidRDefault="00B71482" w:rsidP="00B71482">
            <w:pPr>
              <w:numPr>
                <w:ilvl w:val="2"/>
                <w:numId w:val="107"/>
              </w:numPr>
              <w:tabs>
                <w:tab w:val="left" w:pos="540"/>
              </w:tabs>
              <w:ind w:hanging="2700"/>
            </w:pPr>
            <w:r w:rsidRPr="00075074">
              <w:t xml:space="preserve">Investigate 4 other vehicle braking systems and complete the </w:t>
            </w:r>
            <w:r w:rsidRPr="00075074">
              <w:rPr>
                <w:b/>
              </w:rPr>
              <w:t>systems layout</w:t>
            </w:r>
            <w:r w:rsidRPr="00075074">
              <w:t xml:space="preserve"> report below. </w:t>
            </w:r>
          </w:p>
        </w:tc>
      </w:tr>
      <w:tr w:rsidR="00B71482" w:rsidRPr="00075074" w14:paraId="1C482499" w14:textId="77777777" w:rsidTr="00B71482">
        <w:trPr>
          <w:trHeight w:val="5937"/>
        </w:trPr>
        <w:tc>
          <w:tcPr>
            <w:tcW w:w="9781" w:type="dxa"/>
            <w:gridSpan w:val="5"/>
          </w:tcPr>
          <w:p w14:paraId="6751D65D" w14:textId="77777777" w:rsidR="00B71482" w:rsidRPr="00075074" w:rsidRDefault="00B71482" w:rsidP="00F416B3">
            <w:pPr>
              <w:jc w:val="center"/>
            </w:pPr>
            <w:r w:rsidRPr="00075074">
              <w:rPr>
                <w:noProof/>
              </w:rPr>
              <w:drawing>
                <wp:anchor distT="0" distB="0" distL="114300" distR="114300" simplePos="0" relativeHeight="251704320" behindDoc="1" locked="0" layoutInCell="1" allowOverlap="1" wp14:anchorId="1E2E225C" wp14:editId="6AE8F7F0">
                  <wp:simplePos x="0" y="0"/>
                  <wp:positionH relativeFrom="column">
                    <wp:posOffset>800100</wp:posOffset>
                  </wp:positionH>
                  <wp:positionV relativeFrom="paragraph">
                    <wp:posOffset>-3175</wp:posOffset>
                  </wp:positionV>
                  <wp:extent cx="4546600" cy="2556510"/>
                  <wp:effectExtent l="0" t="0" r="0" b="0"/>
                  <wp:wrapNone/>
                  <wp:docPr id="2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6600" cy="25565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760"/>
              <w:tblOverlap w:val="never"/>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08"/>
              <w:gridCol w:w="1561"/>
            </w:tblGrid>
            <w:tr w:rsidR="00B71482" w:rsidRPr="00075074" w14:paraId="25253212" w14:textId="77777777" w:rsidTr="00B71482">
              <w:tc>
                <w:tcPr>
                  <w:tcW w:w="3469" w:type="dxa"/>
                  <w:gridSpan w:val="2"/>
                  <w:shd w:val="clear" w:color="auto" w:fill="043956" w:themeFill="accent2"/>
                </w:tcPr>
                <w:p w14:paraId="49999CE7" w14:textId="77777777" w:rsidR="00B71482" w:rsidRPr="00075074" w:rsidRDefault="00B71482" w:rsidP="00F416B3">
                  <w:pPr>
                    <w:rPr>
                      <w:b/>
                    </w:rPr>
                  </w:pPr>
                  <w:r w:rsidRPr="00075074">
                    <w:rPr>
                      <w:b/>
                    </w:rPr>
                    <w:t>Braking System Components</w:t>
                  </w:r>
                </w:p>
              </w:tc>
            </w:tr>
            <w:tr w:rsidR="00B71482" w:rsidRPr="00075074" w14:paraId="1AAC551F" w14:textId="77777777" w:rsidTr="00B71482">
              <w:tc>
                <w:tcPr>
                  <w:tcW w:w="1908" w:type="dxa"/>
                  <w:shd w:val="clear" w:color="auto" w:fill="043956" w:themeFill="accent2"/>
                </w:tcPr>
                <w:p w14:paraId="1EFEA273" w14:textId="77777777" w:rsidR="00B71482" w:rsidRPr="00075074" w:rsidRDefault="00B71482" w:rsidP="00F416B3">
                  <w:pPr>
                    <w:rPr>
                      <w:b/>
                    </w:rPr>
                  </w:pPr>
                  <w:r w:rsidRPr="00075074">
                    <w:rPr>
                      <w:b/>
                    </w:rPr>
                    <w:t>Component</w:t>
                  </w:r>
                </w:p>
              </w:tc>
              <w:tc>
                <w:tcPr>
                  <w:tcW w:w="1561" w:type="dxa"/>
                  <w:shd w:val="clear" w:color="auto" w:fill="043956" w:themeFill="accent2"/>
                </w:tcPr>
                <w:p w14:paraId="29AADB50" w14:textId="77777777" w:rsidR="00B71482" w:rsidRPr="00075074" w:rsidRDefault="00B71482" w:rsidP="00F416B3">
                  <w:pPr>
                    <w:rPr>
                      <w:b/>
                    </w:rPr>
                  </w:pPr>
                  <w:r w:rsidRPr="00075074">
                    <w:rPr>
                      <w:b/>
                    </w:rPr>
                    <w:t>Number</w:t>
                  </w:r>
                </w:p>
              </w:tc>
            </w:tr>
            <w:tr w:rsidR="00B71482" w:rsidRPr="00075074" w14:paraId="79C683B0" w14:textId="77777777" w:rsidTr="00B71482">
              <w:tc>
                <w:tcPr>
                  <w:tcW w:w="1908" w:type="dxa"/>
                </w:tcPr>
                <w:p w14:paraId="604A3D8F" w14:textId="77777777" w:rsidR="00B71482" w:rsidRPr="00075074" w:rsidRDefault="00B71482" w:rsidP="00F416B3">
                  <w:pPr>
                    <w:rPr>
                      <w:b/>
                    </w:rPr>
                  </w:pPr>
                  <w:r w:rsidRPr="00075074">
                    <w:rPr>
                      <w:b/>
                    </w:rPr>
                    <w:t>Disc Brake</w:t>
                  </w:r>
                </w:p>
              </w:tc>
              <w:tc>
                <w:tcPr>
                  <w:tcW w:w="1561" w:type="dxa"/>
                </w:tcPr>
                <w:p w14:paraId="1B2872BD" w14:textId="77777777" w:rsidR="00B71482" w:rsidRPr="00075074" w:rsidRDefault="00B71482" w:rsidP="00F416B3">
                  <w:pPr>
                    <w:rPr>
                      <w:b/>
                    </w:rPr>
                  </w:pPr>
                </w:p>
              </w:tc>
            </w:tr>
            <w:tr w:rsidR="00B71482" w:rsidRPr="00075074" w14:paraId="2C526914" w14:textId="77777777" w:rsidTr="00B71482">
              <w:tc>
                <w:tcPr>
                  <w:tcW w:w="1908" w:type="dxa"/>
                </w:tcPr>
                <w:p w14:paraId="4FB6FEA2" w14:textId="77777777" w:rsidR="00B71482" w:rsidRPr="00075074" w:rsidRDefault="00B71482" w:rsidP="00F416B3">
                  <w:pPr>
                    <w:rPr>
                      <w:b/>
                    </w:rPr>
                  </w:pPr>
                  <w:r w:rsidRPr="00075074">
                    <w:rPr>
                      <w:b/>
                    </w:rPr>
                    <w:t>Drum Brake</w:t>
                  </w:r>
                </w:p>
              </w:tc>
              <w:tc>
                <w:tcPr>
                  <w:tcW w:w="1561" w:type="dxa"/>
                </w:tcPr>
                <w:p w14:paraId="3A5364E5" w14:textId="77777777" w:rsidR="00B71482" w:rsidRPr="00075074" w:rsidRDefault="00B71482" w:rsidP="00F416B3">
                  <w:pPr>
                    <w:rPr>
                      <w:b/>
                    </w:rPr>
                  </w:pPr>
                </w:p>
              </w:tc>
            </w:tr>
            <w:tr w:rsidR="00B71482" w:rsidRPr="00075074" w14:paraId="74482B58" w14:textId="77777777" w:rsidTr="00B71482">
              <w:tc>
                <w:tcPr>
                  <w:tcW w:w="1908" w:type="dxa"/>
                </w:tcPr>
                <w:p w14:paraId="7095ED78" w14:textId="77777777" w:rsidR="00B71482" w:rsidRPr="00075074" w:rsidRDefault="00B71482" w:rsidP="00F416B3">
                  <w:pPr>
                    <w:rPr>
                      <w:b/>
                    </w:rPr>
                  </w:pPr>
                  <w:r w:rsidRPr="00075074">
                    <w:rPr>
                      <w:b/>
                    </w:rPr>
                    <w:t>Master Cylinder</w:t>
                  </w:r>
                </w:p>
              </w:tc>
              <w:tc>
                <w:tcPr>
                  <w:tcW w:w="1561" w:type="dxa"/>
                </w:tcPr>
                <w:p w14:paraId="42C40031" w14:textId="77777777" w:rsidR="00B71482" w:rsidRPr="00075074" w:rsidRDefault="00B71482" w:rsidP="00F416B3">
                  <w:pPr>
                    <w:rPr>
                      <w:b/>
                    </w:rPr>
                  </w:pPr>
                </w:p>
              </w:tc>
            </w:tr>
            <w:tr w:rsidR="00B71482" w:rsidRPr="00075074" w14:paraId="0785C284" w14:textId="77777777" w:rsidTr="00B71482">
              <w:tc>
                <w:tcPr>
                  <w:tcW w:w="1908" w:type="dxa"/>
                </w:tcPr>
                <w:p w14:paraId="0FB3BD1E" w14:textId="77777777" w:rsidR="00B71482" w:rsidRPr="00075074" w:rsidRDefault="00B71482" w:rsidP="00F416B3">
                  <w:pPr>
                    <w:rPr>
                      <w:b/>
                    </w:rPr>
                  </w:pPr>
                  <w:r w:rsidRPr="00075074">
                    <w:rPr>
                      <w:b/>
                    </w:rPr>
                    <w:t>Servo</w:t>
                  </w:r>
                </w:p>
              </w:tc>
              <w:tc>
                <w:tcPr>
                  <w:tcW w:w="1561" w:type="dxa"/>
                </w:tcPr>
                <w:p w14:paraId="7D6ADBF8" w14:textId="77777777" w:rsidR="00B71482" w:rsidRPr="00075074" w:rsidRDefault="00B71482" w:rsidP="00F416B3">
                  <w:pPr>
                    <w:rPr>
                      <w:b/>
                    </w:rPr>
                  </w:pPr>
                </w:p>
              </w:tc>
            </w:tr>
            <w:tr w:rsidR="00B71482" w:rsidRPr="00075074" w14:paraId="306896CF" w14:textId="77777777" w:rsidTr="00B71482">
              <w:tc>
                <w:tcPr>
                  <w:tcW w:w="1908" w:type="dxa"/>
                </w:tcPr>
                <w:p w14:paraId="3183FA86" w14:textId="77777777" w:rsidR="00B71482" w:rsidRPr="00075074" w:rsidRDefault="00B71482" w:rsidP="00F416B3">
                  <w:pPr>
                    <w:rPr>
                      <w:b/>
                    </w:rPr>
                  </w:pPr>
                  <w:r w:rsidRPr="00075074">
                    <w:rPr>
                      <w:b/>
                    </w:rPr>
                    <w:t>Metal brake pipe</w:t>
                  </w:r>
                </w:p>
              </w:tc>
              <w:tc>
                <w:tcPr>
                  <w:tcW w:w="1561" w:type="dxa"/>
                </w:tcPr>
                <w:p w14:paraId="2F2EC5D7" w14:textId="77777777" w:rsidR="00B71482" w:rsidRPr="00075074" w:rsidRDefault="00B71482" w:rsidP="00F416B3">
                  <w:pPr>
                    <w:rPr>
                      <w:b/>
                    </w:rPr>
                  </w:pPr>
                </w:p>
              </w:tc>
            </w:tr>
          </w:tbl>
          <w:p w14:paraId="376E448A" w14:textId="77777777" w:rsidR="00B71482" w:rsidRPr="00075074" w:rsidRDefault="00B71482" w:rsidP="00F416B3">
            <w:pPr>
              <w:rPr>
                <w:b/>
              </w:rPr>
            </w:pPr>
          </w:p>
        </w:tc>
      </w:tr>
      <w:tr w:rsidR="00B71482" w:rsidRPr="00075074" w14:paraId="14C86A7E" w14:textId="77777777" w:rsidTr="00B71482">
        <w:trPr>
          <w:trHeight w:val="169"/>
        </w:trPr>
        <w:tc>
          <w:tcPr>
            <w:tcW w:w="9781" w:type="dxa"/>
            <w:gridSpan w:val="5"/>
            <w:shd w:val="clear" w:color="auto" w:fill="043956" w:themeFill="accent2"/>
          </w:tcPr>
          <w:p w14:paraId="16B0B97B" w14:textId="77777777" w:rsidR="00B71482" w:rsidRPr="00075074" w:rsidRDefault="00B71482" w:rsidP="00F416B3">
            <w:pPr>
              <w:jc w:val="center"/>
              <w:rPr>
                <w:b/>
                <w:noProof/>
              </w:rPr>
            </w:pPr>
            <w:r w:rsidRPr="00075074">
              <w:rPr>
                <w:b/>
                <w:noProof/>
              </w:rPr>
              <w:t>System Layout Report</w:t>
            </w:r>
          </w:p>
        </w:tc>
      </w:tr>
      <w:tr w:rsidR="00B71482" w:rsidRPr="00075074" w14:paraId="7D4DA4FC" w14:textId="77777777" w:rsidTr="00B71482">
        <w:trPr>
          <w:trHeight w:val="71"/>
        </w:trPr>
        <w:tc>
          <w:tcPr>
            <w:tcW w:w="1843" w:type="dxa"/>
            <w:shd w:val="clear" w:color="auto" w:fill="043956" w:themeFill="accent2"/>
          </w:tcPr>
          <w:p w14:paraId="67AA3033" w14:textId="77777777" w:rsidR="00B71482" w:rsidRPr="00075074" w:rsidRDefault="00B71482" w:rsidP="00F416B3">
            <w:pPr>
              <w:jc w:val="center"/>
              <w:rPr>
                <w:b/>
                <w:noProof/>
              </w:rPr>
            </w:pPr>
            <w:r w:rsidRPr="00075074">
              <w:rPr>
                <w:b/>
                <w:noProof/>
              </w:rPr>
              <w:t>Make/Model</w:t>
            </w:r>
          </w:p>
        </w:tc>
        <w:tc>
          <w:tcPr>
            <w:tcW w:w="1595" w:type="dxa"/>
            <w:shd w:val="clear" w:color="auto" w:fill="043956" w:themeFill="accent2"/>
          </w:tcPr>
          <w:p w14:paraId="0707F8DC" w14:textId="77777777" w:rsidR="00B71482" w:rsidRPr="00075074" w:rsidRDefault="00B71482" w:rsidP="00F416B3">
            <w:pPr>
              <w:jc w:val="center"/>
              <w:rPr>
                <w:b/>
                <w:noProof/>
              </w:rPr>
            </w:pPr>
            <w:r w:rsidRPr="00075074">
              <w:rPr>
                <w:b/>
                <w:noProof/>
              </w:rPr>
              <w:t>FrontBrake</w:t>
            </w:r>
          </w:p>
          <w:p w14:paraId="57E2CBB7" w14:textId="77777777" w:rsidR="00B71482" w:rsidRPr="00075074" w:rsidRDefault="00B71482" w:rsidP="00F416B3">
            <w:pPr>
              <w:jc w:val="center"/>
              <w:rPr>
                <w:b/>
                <w:noProof/>
              </w:rPr>
            </w:pPr>
            <w:r w:rsidRPr="00075074">
              <w:rPr>
                <w:b/>
                <w:noProof/>
              </w:rPr>
              <w:t>(Disc or Drum)</w:t>
            </w:r>
          </w:p>
        </w:tc>
        <w:tc>
          <w:tcPr>
            <w:tcW w:w="1382" w:type="dxa"/>
            <w:shd w:val="clear" w:color="auto" w:fill="043956" w:themeFill="accent2"/>
          </w:tcPr>
          <w:p w14:paraId="32AE035F" w14:textId="77777777" w:rsidR="00B71482" w:rsidRPr="00075074" w:rsidRDefault="00B71482" w:rsidP="00F416B3">
            <w:pPr>
              <w:jc w:val="center"/>
              <w:rPr>
                <w:b/>
                <w:noProof/>
              </w:rPr>
            </w:pPr>
            <w:r w:rsidRPr="00075074">
              <w:rPr>
                <w:b/>
                <w:noProof/>
              </w:rPr>
              <w:t>Rear Brake</w:t>
            </w:r>
          </w:p>
          <w:p w14:paraId="58C42FD2" w14:textId="77777777" w:rsidR="00B71482" w:rsidRPr="00075074" w:rsidRDefault="00B71482" w:rsidP="00F416B3">
            <w:pPr>
              <w:jc w:val="center"/>
              <w:rPr>
                <w:b/>
                <w:noProof/>
              </w:rPr>
            </w:pPr>
            <w:r w:rsidRPr="00075074">
              <w:rPr>
                <w:b/>
                <w:noProof/>
              </w:rPr>
              <w:t>(Disc or Drum)</w:t>
            </w:r>
          </w:p>
        </w:tc>
        <w:tc>
          <w:tcPr>
            <w:tcW w:w="2088" w:type="dxa"/>
            <w:shd w:val="clear" w:color="auto" w:fill="043956" w:themeFill="accent2"/>
          </w:tcPr>
          <w:p w14:paraId="796B8319" w14:textId="77777777" w:rsidR="00B71482" w:rsidRPr="00075074" w:rsidRDefault="00B71482" w:rsidP="00F416B3">
            <w:pPr>
              <w:jc w:val="center"/>
              <w:rPr>
                <w:b/>
              </w:rPr>
            </w:pPr>
            <w:r w:rsidRPr="00075074">
              <w:rPr>
                <w:b/>
              </w:rPr>
              <w:t>Wheels braked by handbrake</w:t>
            </w:r>
          </w:p>
          <w:p w14:paraId="2C9140EE" w14:textId="77777777" w:rsidR="00B71482" w:rsidRPr="00075074" w:rsidRDefault="00B71482" w:rsidP="00F416B3">
            <w:pPr>
              <w:jc w:val="center"/>
              <w:rPr>
                <w:b/>
                <w:noProof/>
              </w:rPr>
            </w:pPr>
            <w:r w:rsidRPr="00075074">
              <w:rPr>
                <w:b/>
              </w:rPr>
              <w:t>(Front or Rear)</w:t>
            </w:r>
          </w:p>
        </w:tc>
        <w:tc>
          <w:tcPr>
            <w:tcW w:w="2873" w:type="dxa"/>
            <w:shd w:val="clear" w:color="auto" w:fill="043956" w:themeFill="accent2"/>
          </w:tcPr>
          <w:p w14:paraId="5B74C533" w14:textId="77777777" w:rsidR="00B71482" w:rsidRPr="00075074" w:rsidRDefault="00B71482" w:rsidP="00F416B3">
            <w:pPr>
              <w:jc w:val="center"/>
              <w:rPr>
                <w:b/>
                <w:noProof/>
              </w:rPr>
            </w:pPr>
            <w:r w:rsidRPr="00075074">
              <w:rPr>
                <w:b/>
                <w:noProof/>
              </w:rPr>
              <w:t>Handbrake operated by</w:t>
            </w:r>
          </w:p>
          <w:p w14:paraId="29BE0E18" w14:textId="77777777" w:rsidR="00B71482" w:rsidRPr="00075074" w:rsidRDefault="00B71482" w:rsidP="00F416B3">
            <w:pPr>
              <w:jc w:val="center"/>
              <w:rPr>
                <w:b/>
                <w:noProof/>
              </w:rPr>
            </w:pPr>
            <w:r w:rsidRPr="00075074">
              <w:rPr>
                <w:b/>
                <w:noProof/>
              </w:rPr>
              <w:t>Lever(L)</w:t>
            </w:r>
          </w:p>
          <w:p w14:paraId="7B2F7D04" w14:textId="77777777" w:rsidR="00B71482" w:rsidRPr="00075074" w:rsidRDefault="00B71482" w:rsidP="00F416B3">
            <w:pPr>
              <w:jc w:val="center"/>
              <w:rPr>
                <w:b/>
                <w:noProof/>
              </w:rPr>
            </w:pPr>
            <w:r w:rsidRPr="00075074">
              <w:rPr>
                <w:b/>
                <w:noProof/>
              </w:rPr>
              <w:t>Button(B)</w:t>
            </w:r>
          </w:p>
          <w:p w14:paraId="67DBFB89" w14:textId="77777777" w:rsidR="00B71482" w:rsidRPr="00075074" w:rsidRDefault="00B71482" w:rsidP="00F416B3">
            <w:pPr>
              <w:jc w:val="center"/>
              <w:rPr>
                <w:b/>
                <w:noProof/>
              </w:rPr>
            </w:pPr>
            <w:r w:rsidRPr="00075074">
              <w:rPr>
                <w:b/>
                <w:noProof/>
              </w:rPr>
              <w:t>Switch(S)</w:t>
            </w:r>
          </w:p>
        </w:tc>
      </w:tr>
      <w:tr w:rsidR="00B71482" w:rsidRPr="00075074" w14:paraId="323EC03B" w14:textId="77777777" w:rsidTr="00B71482">
        <w:trPr>
          <w:trHeight w:val="71"/>
        </w:trPr>
        <w:tc>
          <w:tcPr>
            <w:tcW w:w="1843" w:type="dxa"/>
          </w:tcPr>
          <w:p w14:paraId="26BF5F2B" w14:textId="77777777" w:rsidR="00B71482" w:rsidRPr="00075074" w:rsidRDefault="00B71482" w:rsidP="00F416B3">
            <w:pPr>
              <w:jc w:val="center"/>
              <w:rPr>
                <w:noProof/>
              </w:rPr>
            </w:pPr>
          </w:p>
        </w:tc>
        <w:tc>
          <w:tcPr>
            <w:tcW w:w="1595" w:type="dxa"/>
          </w:tcPr>
          <w:p w14:paraId="16B2C5C5" w14:textId="77777777" w:rsidR="00B71482" w:rsidRPr="00075074" w:rsidRDefault="00B71482" w:rsidP="00F416B3">
            <w:pPr>
              <w:jc w:val="center"/>
              <w:rPr>
                <w:noProof/>
              </w:rPr>
            </w:pPr>
          </w:p>
        </w:tc>
        <w:tc>
          <w:tcPr>
            <w:tcW w:w="1382" w:type="dxa"/>
          </w:tcPr>
          <w:p w14:paraId="6359E58A" w14:textId="77777777" w:rsidR="00B71482" w:rsidRPr="00075074" w:rsidRDefault="00B71482" w:rsidP="00F416B3">
            <w:pPr>
              <w:jc w:val="center"/>
              <w:rPr>
                <w:noProof/>
              </w:rPr>
            </w:pPr>
          </w:p>
        </w:tc>
        <w:tc>
          <w:tcPr>
            <w:tcW w:w="2088" w:type="dxa"/>
          </w:tcPr>
          <w:p w14:paraId="0AC7CA35" w14:textId="77777777" w:rsidR="00B71482" w:rsidRPr="00075074" w:rsidRDefault="00B71482" w:rsidP="00F416B3">
            <w:pPr>
              <w:jc w:val="center"/>
              <w:rPr>
                <w:noProof/>
              </w:rPr>
            </w:pPr>
          </w:p>
        </w:tc>
        <w:tc>
          <w:tcPr>
            <w:tcW w:w="2873" w:type="dxa"/>
          </w:tcPr>
          <w:p w14:paraId="2DA51C63" w14:textId="77777777" w:rsidR="00B71482" w:rsidRPr="00075074" w:rsidRDefault="00B71482" w:rsidP="00F416B3">
            <w:pPr>
              <w:jc w:val="center"/>
              <w:rPr>
                <w:noProof/>
              </w:rPr>
            </w:pPr>
          </w:p>
        </w:tc>
      </w:tr>
      <w:tr w:rsidR="00B71482" w:rsidRPr="00075074" w14:paraId="12BFBD87" w14:textId="77777777" w:rsidTr="00B71482">
        <w:trPr>
          <w:trHeight w:val="71"/>
        </w:trPr>
        <w:tc>
          <w:tcPr>
            <w:tcW w:w="1843" w:type="dxa"/>
          </w:tcPr>
          <w:p w14:paraId="2C616F1A" w14:textId="77777777" w:rsidR="00B71482" w:rsidRPr="00075074" w:rsidRDefault="00B71482" w:rsidP="00F416B3">
            <w:pPr>
              <w:jc w:val="center"/>
              <w:rPr>
                <w:noProof/>
              </w:rPr>
            </w:pPr>
          </w:p>
        </w:tc>
        <w:tc>
          <w:tcPr>
            <w:tcW w:w="1595" w:type="dxa"/>
          </w:tcPr>
          <w:p w14:paraId="30EFFFDA" w14:textId="77777777" w:rsidR="00B71482" w:rsidRPr="00075074" w:rsidRDefault="00B71482" w:rsidP="00F416B3">
            <w:pPr>
              <w:jc w:val="center"/>
              <w:rPr>
                <w:noProof/>
              </w:rPr>
            </w:pPr>
          </w:p>
        </w:tc>
        <w:tc>
          <w:tcPr>
            <w:tcW w:w="1382" w:type="dxa"/>
          </w:tcPr>
          <w:p w14:paraId="02372C02" w14:textId="77777777" w:rsidR="00B71482" w:rsidRPr="00075074" w:rsidRDefault="00B71482" w:rsidP="00F416B3">
            <w:pPr>
              <w:jc w:val="center"/>
              <w:rPr>
                <w:noProof/>
              </w:rPr>
            </w:pPr>
          </w:p>
        </w:tc>
        <w:tc>
          <w:tcPr>
            <w:tcW w:w="2088" w:type="dxa"/>
          </w:tcPr>
          <w:p w14:paraId="19A00C17" w14:textId="77777777" w:rsidR="00B71482" w:rsidRPr="00075074" w:rsidRDefault="00B71482" w:rsidP="00F416B3">
            <w:pPr>
              <w:jc w:val="center"/>
              <w:rPr>
                <w:noProof/>
              </w:rPr>
            </w:pPr>
          </w:p>
        </w:tc>
        <w:tc>
          <w:tcPr>
            <w:tcW w:w="2873" w:type="dxa"/>
          </w:tcPr>
          <w:p w14:paraId="2BFC8D26" w14:textId="77777777" w:rsidR="00B71482" w:rsidRPr="00075074" w:rsidRDefault="00B71482" w:rsidP="00F416B3">
            <w:pPr>
              <w:jc w:val="center"/>
              <w:rPr>
                <w:noProof/>
              </w:rPr>
            </w:pPr>
          </w:p>
        </w:tc>
      </w:tr>
      <w:tr w:rsidR="00B71482" w:rsidRPr="00075074" w14:paraId="4958FDB0" w14:textId="77777777" w:rsidTr="00B71482">
        <w:trPr>
          <w:trHeight w:val="71"/>
        </w:trPr>
        <w:tc>
          <w:tcPr>
            <w:tcW w:w="1843" w:type="dxa"/>
          </w:tcPr>
          <w:p w14:paraId="60D6ABE6" w14:textId="77777777" w:rsidR="00B71482" w:rsidRPr="00075074" w:rsidRDefault="00B71482" w:rsidP="00F416B3">
            <w:pPr>
              <w:jc w:val="center"/>
              <w:rPr>
                <w:noProof/>
              </w:rPr>
            </w:pPr>
          </w:p>
        </w:tc>
        <w:tc>
          <w:tcPr>
            <w:tcW w:w="1595" w:type="dxa"/>
          </w:tcPr>
          <w:p w14:paraId="268D77D0" w14:textId="77777777" w:rsidR="00B71482" w:rsidRPr="00075074" w:rsidRDefault="00B71482" w:rsidP="00F416B3">
            <w:pPr>
              <w:jc w:val="center"/>
              <w:rPr>
                <w:noProof/>
              </w:rPr>
            </w:pPr>
          </w:p>
        </w:tc>
        <w:tc>
          <w:tcPr>
            <w:tcW w:w="1382" w:type="dxa"/>
          </w:tcPr>
          <w:p w14:paraId="1C3A3790" w14:textId="77777777" w:rsidR="00B71482" w:rsidRPr="00075074" w:rsidRDefault="00B71482" w:rsidP="00F416B3">
            <w:pPr>
              <w:jc w:val="center"/>
              <w:rPr>
                <w:noProof/>
              </w:rPr>
            </w:pPr>
          </w:p>
        </w:tc>
        <w:tc>
          <w:tcPr>
            <w:tcW w:w="2088" w:type="dxa"/>
          </w:tcPr>
          <w:p w14:paraId="0072505B" w14:textId="77777777" w:rsidR="00B71482" w:rsidRPr="00075074" w:rsidRDefault="00B71482" w:rsidP="00F416B3">
            <w:pPr>
              <w:jc w:val="center"/>
              <w:rPr>
                <w:noProof/>
              </w:rPr>
            </w:pPr>
          </w:p>
        </w:tc>
        <w:tc>
          <w:tcPr>
            <w:tcW w:w="2873" w:type="dxa"/>
          </w:tcPr>
          <w:p w14:paraId="3C8159A6" w14:textId="77777777" w:rsidR="00B71482" w:rsidRPr="00075074" w:rsidRDefault="00B71482" w:rsidP="00F416B3">
            <w:pPr>
              <w:jc w:val="center"/>
              <w:rPr>
                <w:noProof/>
              </w:rPr>
            </w:pPr>
          </w:p>
        </w:tc>
      </w:tr>
      <w:tr w:rsidR="00B71482" w:rsidRPr="00075074" w14:paraId="4E93FBC2" w14:textId="77777777" w:rsidTr="00B71482">
        <w:trPr>
          <w:trHeight w:val="71"/>
        </w:trPr>
        <w:tc>
          <w:tcPr>
            <w:tcW w:w="1843" w:type="dxa"/>
          </w:tcPr>
          <w:p w14:paraId="760919B5" w14:textId="77777777" w:rsidR="00B71482" w:rsidRPr="00075074" w:rsidRDefault="00B71482" w:rsidP="00F416B3">
            <w:pPr>
              <w:jc w:val="center"/>
              <w:rPr>
                <w:noProof/>
              </w:rPr>
            </w:pPr>
          </w:p>
        </w:tc>
        <w:tc>
          <w:tcPr>
            <w:tcW w:w="1595" w:type="dxa"/>
          </w:tcPr>
          <w:p w14:paraId="562C2D9D" w14:textId="77777777" w:rsidR="00B71482" w:rsidRPr="00075074" w:rsidRDefault="00B71482" w:rsidP="00F416B3">
            <w:pPr>
              <w:jc w:val="center"/>
              <w:rPr>
                <w:noProof/>
              </w:rPr>
            </w:pPr>
          </w:p>
        </w:tc>
        <w:tc>
          <w:tcPr>
            <w:tcW w:w="1382" w:type="dxa"/>
          </w:tcPr>
          <w:p w14:paraId="77DEB96C" w14:textId="77777777" w:rsidR="00B71482" w:rsidRPr="00075074" w:rsidRDefault="00B71482" w:rsidP="00F416B3">
            <w:pPr>
              <w:jc w:val="center"/>
              <w:rPr>
                <w:noProof/>
              </w:rPr>
            </w:pPr>
          </w:p>
        </w:tc>
        <w:tc>
          <w:tcPr>
            <w:tcW w:w="2088" w:type="dxa"/>
          </w:tcPr>
          <w:p w14:paraId="367C58D3" w14:textId="77777777" w:rsidR="00B71482" w:rsidRPr="00075074" w:rsidRDefault="00B71482" w:rsidP="00F416B3">
            <w:pPr>
              <w:jc w:val="center"/>
              <w:rPr>
                <w:noProof/>
              </w:rPr>
            </w:pPr>
          </w:p>
        </w:tc>
        <w:tc>
          <w:tcPr>
            <w:tcW w:w="2873" w:type="dxa"/>
          </w:tcPr>
          <w:p w14:paraId="5B686267" w14:textId="77777777" w:rsidR="00B71482" w:rsidRPr="00075074" w:rsidRDefault="00B71482" w:rsidP="00F416B3">
            <w:pPr>
              <w:jc w:val="center"/>
              <w:rPr>
                <w:noProof/>
              </w:rPr>
            </w:pPr>
          </w:p>
        </w:tc>
      </w:tr>
    </w:tbl>
    <w:p w14:paraId="6523A1FC" w14:textId="77777777" w:rsidR="00B71482" w:rsidRDefault="00B71482" w:rsidP="00AA39DF">
      <w:pPr>
        <w:rPr>
          <w:lang w:val="en-US"/>
        </w:rPr>
      </w:pPr>
    </w:p>
    <w:p w14:paraId="6F7EA892" w14:textId="77777777" w:rsidR="00B71482" w:rsidRDefault="00B71482" w:rsidP="00AA39DF">
      <w:pPr>
        <w:rPr>
          <w:lang w:val="en-US"/>
        </w:rPr>
      </w:pPr>
    </w:p>
    <w:p w14:paraId="07C46B4F" w14:textId="77777777" w:rsidR="00B71482" w:rsidRDefault="00B71482" w:rsidP="00AA39DF">
      <w:pPr>
        <w:rPr>
          <w:lang w:val="en-US"/>
        </w:rPr>
      </w:pPr>
    </w:p>
    <w:p w14:paraId="4FD99BD2" w14:textId="77777777" w:rsidR="00B71482" w:rsidRDefault="00B71482" w:rsidP="00B71482">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B71482" w:rsidRPr="0043505F" w14:paraId="509C6FCA" w14:textId="77777777" w:rsidTr="00F416B3">
        <w:tc>
          <w:tcPr>
            <w:tcW w:w="8280" w:type="dxa"/>
            <w:hideMark/>
          </w:tcPr>
          <w:p w14:paraId="6A3BB548"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0FA67DE0"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137B160"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B71482" w:rsidRPr="0043505F" w14:paraId="573B4A3B" w14:textId="77777777" w:rsidTr="00F416B3">
        <w:tc>
          <w:tcPr>
            <w:tcW w:w="8280" w:type="dxa"/>
            <w:tcBorders>
              <w:bottom w:val="single" w:sz="4" w:space="0" w:color="35B1F5" w:themeColor="accent2" w:themeTint="80"/>
            </w:tcBorders>
            <w:hideMark/>
          </w:tcPr>
          <w:p w14:paraId="1C796FE7" w14:textId="77777777" w:rsidR="00B71482" w:rsidRPr="0043505F" w:rsidRDefault="00B71482"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79C6B5D9" w14:textId="77777777" w:rsidR="00B71482" w:rsidRPr="0043505F" w:rsidRDefault="00B71482" w:rsidP="00F416B3">
            <w:pPr>
              <w:rPr>
                <w:rFonts w:eastAsia="Times New Roman" w:cs="Arial"/>
                <w:b/>
                <w:kern w:val="0"/>
                <w:szCs w:val="22"/>
                <w:lang w:val="en-US"/>
                <w14:ligatures w14:val="none"/>
              </w:rPr>
            </w:pPr>
          </w:p>
        </w:tc>
      </w:tr>
      <w:tr w:rsidR="00B71482" w:rsidRPr="0043505F" w14:paraId="256F9706"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9B91C7" w14:textId="77777777" w:rsidR="00B71482" w:rsidRPr="00075074" w:rsidRDefault="00B71482"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33438B1" w14:textId="77777777" w:rsidR="00B71482" w:rsidRPr="0043505F" w:rsidRDefault="00B71482" w:rsidP="00F416B3">
            <w:pPr>
              <w:rPr>
                <w:rFonts w:eastAsia="Times New Roman" w:cs="Arial"/>
                <w:b/>
                <w:kern w:val="0"/>
                <w:szCs w:val="22"/>
                <w:lang w:val="en-US"/>
                <w14:ligatures w14:val="none"/>
              </w:rPr>
            </w:pPr>
          </w:p>
        </w:tc>
      </w:tr>
      <w:tr w:rsidR="00B71482" w:rsidRPr="0043505F" w14:paraId="1D217AA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0187E9" w14:textId="6E07FA86" w:rsidR="00B71482" w:rsidRPr="00075074" w:rsidRDefault="00B71482" w:rsidP="00F416B3">
            <w:r>
              <w:t xml:space="preserve">Reports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6C7E177" w14:textId="77777777" w:rsidR="00B71482" w:rsidRPr="0043505F" w:rsidRDefault="00B71482" w:rsidP="00F416B3">
            <w:pPr>
              <w:rPr>
                <w:rFonts w:eastAsia="Times New Roman" w:cs="Arial"/>
                <w:b/>
                <w:kern w:val="0"/>
                <w:szCs w:val="22"/>
                <w:lang w:val="en-US"/>
                <w14:ligatures w14:val="none"/>
              </w:rPr>
            </w:pPr>
          </w:p>
        </w:tc>
      </w:tr>
    </w:tbl>
    <w:p w14:paraId="22DCD459" w14:textId="77777777" w:rsidR="00B71482" w:rsidRPr="0043505F" w:rsidRDefault="00B71482" w:rsidP="00B7148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71482" w:rsidRPr="0043505F" w14:paraId="78E0DD9E"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CB3094"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A1353DD"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28524AC" w14:textId="77777777" w:rsidR="00B71482" w:rsidRPr="0043505F" w:rsidRDefault="00B71482" w:rsidP="00F416B3">
            <w:pPr>
              <w:rPr>
                <w:rFonts w:eastAsia="Times New Roman" w:cs="Arial"/>
                <w:kern w:val="0"/>
                <w:szCs w:val="22"/>
                <w:lang w:val="en-US"/>
                <w14:ligatures w14:val="none"/>
              </w:rPr>
            </w:pPr>
          </w:p>
          <w:p w14:paraId="48DC96BA" w14:textId="77777777" w:rsidR="00B71482" w:rsidRPr="0043505F" w:rsidRDefault="00B71482" w:rsidP="00F416B3">
            <w:pPr>
              <w:rPr>
                <w:rFonts w:eastAsia="Times New Roman" w:cs="Arial"/>
                <w:kern w:val="0"/>
                <w:szCs w:val="22"/>
                <w:lang w:val="en-US"/>
                <w14:ligatures w14:val="none"/>
              </w:rPr>
            </w:pPr>
          </w:p>
          <w:p w14:paraId="518F38E9" w14:textId="77777777" w:rsidR="00B71482" w:rsidRPr="0043505F"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E871D3B" w14:textId="77777777" w:rsidR="00B71482" w:rsidRPr="0043505F" w:rsidRDefault="00B71482" w:rsidP="00F416B3">
            <w:pPr>
              <w:rPr>
                <w:rFonts w:eastAsia="Times New Roman" w:cs="Arial"/>
                <w:kern w:val="0"/>
                <w:szCs w:val="22"/>
                <w:lang w:val="en-US"/>
                <w14:ligatures w14:val="none"/>
              </w:rPr>
            </w:pPr>
          </w:p>
          <w:p w14:paraId="2079516D" w14:textId="77777777" w:rsidR="00B71482" w:rsidRPr="0043505F" w:rsidRDefault="00B71482" w:rsidP="00F416B3">
            <w:pPr>
              <w:rPr>
                <w:rFonts w:eastAsia="Times New Roman" w:cs="Arial"/>
                <w:kern w:val="0"/>
                <w:szCs w:val="22"/>
                <w:lang w:val="en-US"/>
                <w14:ligatures w14:val="none"/>
              </w:rPr>
            </w:pPr>
          </w:p>
          <w:p w14:paraId="69359923"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840CC0D" w14:textId="77777777" w:rsidR="00B71482" w:rsidRPr="0043505F" w:rsidRDefault="00B71482" w:rsidP="00F416B3">
            <w:pPr>
              <w:rPr>
                <w:rFonts w:eastAsia="Times New Roman" w:cs="Arial"/>
                <w:kern w:val="0"/>
                <w:szCs w:val="22"/>
                <w:lang w:val="en-US"/>
                <w14:ligatures w14:val="none"/>
              </w:rPr>
            </w:pPr>
          </w:p>
        </w:tc>
      </w:tr>
    </w:tbl>
    <w:p w14:paraId="65A300DD" w14:textId="77777777" w:rsidR="00B71482" w:rsidRDefault="00B71482" w:rsidP="00B71482">
      <w:pPr>
        <w:rPr>
          <w:lang w:val="en-US"/>
        </w:rPr>
      </w:pPr>
    </w:p>
    <w:p w14:paraId="2BE91973" w14:textId="77777777" w:rsidR="00B71482" w:rsidRDefault="00B71482">
      <w:pPr>
        <w:rPr>
          <w:lang w:val="en-US"/>
        </w:rPr>
      </w:pPr>
      <w:r>
        <w:rPr>
          <w:lang w:val="en-US"/>
        </w:rPr>
        <w:br w:type="page"/>
      </w:r>
    </w:p>
    <w:p w14:paraId="22ACF7F7" w14:textId="77777777" w:rsidR="00B71482" w:rsidRDefault="00B71482" w:rsidP="00B71482">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71482" w:rsidRPr="0043505F" w14:paraId="55E6B669"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0B17248" w14:textId="716AC394" w:rsidR="00B71482" w:rsidRPr="0043505F" w:rsidRDefault="00B7148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sidR="00F81A8A">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27A0CCD" w14:textId="551E141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F49C360" w14:textId="54B19168" w:rsidR="00B71482"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10.</w:t>
            </w:r>
            <w:r>
              <w:rPr>
                <w:rFonts w:eastAsia="Times New Roman" w:cs="Arial"/>
                <w:b/>
                <w:kern w:val="0"/>
                <w:szCs w:val="22"/>
                <w:lang w:val="en-US"/>
                <w14:ligatures w14:val="none"/>
              </w:rPr>
              <w:t>3</w:t>
            </w:r>
          </w:p>
          <w:p w14:paraId="7BD92ED6" w14:textId="77777777" w:rsidR="00B71482" w:rsidRPr="0043505F" w:rsidRDefault="00B71482" w:rsidP="00F416B3">
            <w:pPr>
              <w:rPr>
                <w:rFonts w:eastAsia="Times New Roman" w:cs="Arial"/>
                <w:b/>
                <w:kern w:val="0"/>
                <w:szCs w:val="22"/>
                <w:lang w:val="en-US"/>
                <w14:ligatures w14:val="none"/>
              </w:rPr>
            </w:pPr>
          </w:p>
        </w:tc>
      </w:tr>
    </w:tbl>
    <w:p w14:paraId="0EF0BEED" w14:textId="77777777" w:rsidR="00B71482" w:rsidRPr="0043505F" w:rsidRDefault="00B71482" w:rsidP="00B7148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71482" w:rsidRPr="0043505F" w14:paraId="5EDF4DC5"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D94956" w14:textId="1D14961C" w:rsidR="00B71482" w:rsidRPr="0043505F" w:rsidRDefault="00B7148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AA39DF">
              <w:rPr>
                <w:rFonts w:eastAsia="Times New Roman" w:cs="Arial"/>
                <w:b/>
                <w:kern w:val="0"/>
                <w:szCs w:val="22"/>
                <w:lang w:val="en-US"/>
                <w14:ligatures w14:val="none"/>
              </w:rPr>
              <w:t xml:space="preserve">Remove and Replace </w:t>
            </w:r>
            <w:r>
              <w:rPr>
                <w:rFonts w:eastAsia="Times New Roman" w:cs="Arial"/>
                <w:b/>
                <w:kern w:val="0"/>
                <w:szCs w:val="22"/>
                <w:lang w:val="en-US"/>
                <w14:ligatures w14:val="none"/>
              </w:rPr>
              <w:t>Disc Pads</w:t>
            </w:r>
          </w:p>
        </w:tc>
      </w:tr>
    </w:tbl>
    <w:p w14:paraId="396511E6" w14:textId="2F0DBE4F" w:rsidR="00B71482" w:rsidRDefault="00B71482" w:rsidP="00B71482">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119"/>
        <w:gridCol w:w="2961"/>
        <w:gridCol w:w="16"/>
        <w:gridCol w:w="1925"/>
        <w:gridCol w:w="59"/>
        <w:gridCol w:w="1701"/>
      </w:tblGrid>
      <w:tr w:rsidR="00B71482" w:rsidRPr="00075074" w14:paraId="2569241A" w14:textId="77777777" w:rsidTr="00B71482">
        <w:tc>
          <w:tcPr>
            <w:tcW w:w="3119" w:type="dxa"/>
            <w:shd w:val="clear" w:color="auto" w:fill="043956" w:themeFill="accent2"/>
          </w:tcPr>
          <w:p w14:paraId="74BD6C33" w14:textId="77777777" w:rsidR="00B71482" w:rsidRPr="00075074" w:rsidRDefault="00B71482" w:rsidP="00F416B3">
            <w:pPr>
              <w:rPr>
                <w:b/>
              </w:rPr>
            </w:pPr>
            <w:r w:rsidRPr="00075074">
              <w:rPr>
                <w:b/>
              </w:rPr>
              <w:t>Vehicle Details</w:t>
            </w:r>
          </w:p>
        </w:tc>
        <w:tc>
          <w:tcPr>
            <w:tcW w:w="2977" w:type="dxa"/>
            <w:gridSpan w:val="2"/>
            <w:shd w:val="clear" w:color="auto" w:fill="043956" w:themeFill="accent2"/>
          </w:tcPr>
          <w:p w14:paraId="21ECDFAF" w14:textId="77777777" w:rsidR="00B71482" w:rsidRPr="00075074" w:rsidRDefault="00B71482" w:rsidP="00F416B3">
            <w:pPr>
              <w:rPr>
                <w:b/>
              </w:rPr>
            </w:pPr>
            <w:r w:rsidRPr="00075074">
              <w:rPr>
                <w:b/>
              </w:rPr>
              <w:t>Special Tools</w:t>
            </w:r>
          </w:p>
        </w:tc>
        <w:tc>
          <w:tcPr>
            <w:tcW w:w="3685" w:type="dxa"/>
            <w:gridSpan w:val="3"/>
            <w:shd w:val="clear" w:color="auto" w:fill="043956" w:themeFill="accent2"/>
          </w:tcPr>
          <w:p w14:paraId="174DF97E" w14:textId="77777777" w:rsidR="00B71482" w:rsidRPr="00075074" w:rsidRDefault="00B71482" w:rsidP="00F416B3">
            <w:pPr>
              <w:rPr>
                <w:b/>
              </w:rPr>
            </w:pPr>
            <w:r w:rsidRPr="00075074">
              <w:rPr>
                <w:b/>
              </w:rPr>
              <w:t>Data</w:t>
            </w:r>
          </w:p>
        </w:tc>
      </w:tr>
      <w:tr w:rsidR="00B71482" w:rsidRPr="00075074" w14:paraId="0DC0C79B" w14:textId="77777777" w:rsidTr="00B71482">
        <w:trPr>
          <w:trHeight w:val="780"/>
        </w:trPr>
        <w:tc>
          <w:tcPr>
            <w:tcW w:w="3119" w:type="dxa"/>
            <w:vMerge w:val="restart"/>
          </w:tcPr>
          <w:p w14:paraId="4D9ABE4E" w14:textId="77777777" w:rsidR="00B71482" w:rsidRPr="00075074" w:rsidRDefault="00B71482" w:rsidP="00F416B3">
            <w:pPr>
              <w:rPr>
                <w:sz w:val="16"/>
                <w:szCs w:val="16"/>
              </w:rPr>
            </w:pPr>
          </w:p>
          <w:p w14:paraId="44838D67" w14:textId="77777777" w:rsidR="00B71482" w:rsidRPr="00075074" w:rsidRDefault="00B71482" w:rsidP="00F416B3">
            <w:pPr>
              <w:rPr>
                <w:sz w:val="18"/>
                <w:szCs w:val="18"/>
              </w:rPr>
            </w:pPr>
          </w:p>
          <w:p w14:paraId="05D484CF" w14:textId="77777777" w:rsidR="00B71482" w:rsidRPr="00075074" w:rsidRDefault="00B71482" w:rsidP="00F416B3">
            <w:r w:rsidRPr="00075074">
              <w:t>Make_______________</w:t>
            </w:r>
          </w:p>
          <w:p w14:paraId="44F7AB40" w14:textId="77777777" w:rsidR="00B71482" w:rsidRPr="00075074" w:rsidRDefault="00B71482" w:rsidP="00F416B3">
            <w:pPr>
              <w:rPr>
                <w:sz w:val="16"/>
                <w:szCs w:val="16"/>
              </w:rPr>
            </w:pPr>
          </w:p>
          <w:p w14:paraId="6C719CF9" w14:textId="77777777" w:rsidR="00B71482" w:rsidRPr="00075074" w:rsidRDefault="00B71482" w:rsidP="00F416B3">
            <w:pPr>
              <w:rPr>
                <w:sz w:val="18"/>
                <w:szCs w:val="18"/>
              </w:rPr>
            </w:pPr>
          </w:p>
          <w:p w14:paraId="5D9FFDC8" w14:textId="77777777" w:rsidR="00B71482" w:rsidRPr="00075074" w:rsidRDefault="00B71482" w:rsidP="00F416B3">
            <w:pPr>
              <w:rPr>
                <w:sz w:val="18"/>
                <w:szCs w:val="18"/>
              </w:rPr>
            </w:pPr>
          </w:p>
          <w:p w14:paraId="5DD7CF46" w14:textId="77777777" w:rsidR="00B71482" w:rsidRPr="00075074" w:rsidRDefault="00B71482" w:rsidP="00F416B3">
            <w:r w:rsidRPr="00075074">
              <w:t>Model_______________</w:t>
            </w:r>
          </w:p>
          <w:p w14:paraId="3B37A6AB" w14:textId="77777777" w:rsidR="00B71482" w:rsidRPr="00075074" w:rsidRDefault="00B71482" w:rsidP="00F416B3">
            <w:pPr>
              <w:rPr>
                <w:sz w:val="16"/>
                <w:szCs w:val="16"/>
              </w:rPr>
            </w:pPr>
          </w:p>
          <w:p w14:paraId="6101B9B9" w14:textId="77777777" w:rsidR="00B71482" w:rsidRPr="00075074" w:rsidRDefault="00B71482" w:rsidP="00F416B3">
            <w:pPr>
              <w:rPr>
                <w:sz w:val="16"/>
                <w:szCs w:val="16"/>
              </w:rPr>
            </w:pPr>
          </w:p>
          <w:p w14:paraId="1A3ED29D" w14:textId="77777777" w:rsidR="00B71482" w:rsidRPr="00075074" w:rsidRDefault="00B71482" w:rsidP="00F416B3">
            <w:pPr>
              <w:rPr>
                <w:sz w:val="18"/>
                <w:szCs w:val="18"/>
              </w:rPr>
            </w:pPr>
          </w:p>
          <w:p w14:paraId="772293CB" w14:textId="77777777" w:rsidR="00B71482" w:rsidRPr="00075074" w:rsidRDefault="00B71482" w:rsidP="00F416B3">
            <w:r w:rsidRPr="00075074">
              <w:t>Year________________</w:t>
            </w:r>
          </w:p>
          <w:p w14:paraId="048CCCE2" w14:textId="77777777" w:rsidR="00B71482" w:rsidRPr="00075074" w:rsidRDefault="00B71482" w:rsidP="00F416B3"/>
        </w:tc>
        <w:tc>
          <w:tcPr>
            <w:tcW w:w="2977" w:type="dxa"/>
            <w:gridSpan w:val="2"/>
            <w:vMerge w:val="restart"/>
          </w:tcPr>
          <w:p w14:paraId="289CB094" w14:textId="77777777" w:rsidR="00B71482" w:rsidRPr="00075074" w:rsidRDefault="00B71482" w:rsidP="00F416B3"/>
        </w:tc>
        <w:tc>
          <w:tcPr>
            <w:tcW w:w="1984" w:type="dxa"/>
            <w:gridSpan w:val="2"/>
            <w:vAlign w:val="center"/>
          </w:tcPr>
          <w:p w14:paraId="1E2ED344" w14:textId="77777777" w:rsidR="00B71482" w:rsidRPr="00075074" w:rsidRDefault="00B71482" w:rsidP="00F416B3">
            <w:r w:rsidRPr="00075074">
              <w:t>Min Disc Pad Thickness</w:t>
            </w:r>
          </w:p>
        </w:tc>
        <w:tc>
          <w:tcPr>
            <w:tcW w:w="1701" w:type="dxa"/>
            <w:shd w:val="clear" w:color="auto" w:fill="FFFFFF"/>
            <w:vAlign w:val="center"/>
          </w:tcPr>
          <w:p w14:paraId="056BA5B5" w14:textId="77777777" w:rsidR="00B71482" w:rsidRPr="00075074" w:rsidRDefault="00B71482" w:rsidP="00F416B3">
            <w:pPr>
              <w:rPr>
                <w:b/>
              </w:rPr>
            </w:pPr>
          </w:p>
        </w:tc>
      </w:tr>
      <w:tr w:rsidR="00B71482" w:rsidRPr="00075074" w14:paraId="3E00B66A" w14:textId="77777777" w:rsidTr="00B71482">
        <w:trPr>
          <w:trHeight w:val="716"/>
        </w:trPr>
        <w:tc>
          <w:tcPr>
            <w:tcW w:w="3119" w:type="dxa"/>
            <w:vMerge/>
          </w:tcPr>
          <w:p w14:paraId="37B63749" w14:textId="77777777" w:rsidR="00B71482" w:rsidRPr="00075074" w:rsidRDefault="00B71482" w:rsidP="00F416B3"/>
        </w:tc>
        <w:tc>
          <w:tcPr>
            <w:tcW w:w="2977" w:type="dxa"/>
            <w:gridSpan w:val="2"/>
            <w:vMerge/>
          </w:tcPr>
          <w:p w14:paraId="6473CB47" w14:textId="77777777" w:rsidR="00B71482" w:rsidRPr="00075074" w:rsidRDefault="00B71482" w:rsidP="00F416B3"/>
        </w:tc>
        <w:tc>
          <w:tcPr>
            <w:tcW w:w="1984" w:type="dxa"/>
            <w:gridSpan w:val="2"/>
            <w:vAlign w:val="center"/>
          </w:tcPr>
          <w:p w14:paraId="494A41E0" w14:textId="77777777" w:rsidR="00B71482" w:rsidRPr="00075074" w:rsidRDefault="00B71482" w:rsidP="00F416B3">
            <w:r w:rsidRPr="00075074">
              <w:t>Min Disc Thickness</w:t>
            </w:r>
          </w:p>
        </w:tc>
        <w:tc>
          <w:tcPr>
            <w:tcW w:w="1701" w:type="dxa"/>
          </w:tcPr>
          <w:p w14:paraId="40CE1B79" w14:textId="77777777" w:rsidR="00B71482" w:rsidRPr="00075074" w:rsidRDefault="00B71482" w:rsidP="00F416B3"/>
        </w:tc>
      </w:tr>
      <w:tr w:rsidR="00B71482" w:rsidRPr="00075074" w14:paraId="049C6C29" w14:textId="77777777" w:rsidTr="00B71482">
        <w:trPr>
          <w:trHeight w:val="697"/>
        </w:trPr>
        <w:tc>
          <w:tcPr>
            <w:tcW w:w="3119" w:type="dxa"/>
            <w:vMerge/>
          </w:tcPr>
          <w:p w14:paraId="3C62E8F5" w14:textId="77777777" w:rsidR="00B71482" w:rsidRPr="00075074" w:rsidRDefault="00B71482" w:rsidP="00F416B3"/>
        </w:tc>
        <w:tc>
          <w:tcPr>
            <w:tcW w:w="2977" w:type="dxa"/>
            <w:gridSpan w:val="2"/>
            <w:vMerge/>
          </w:tcPr>
          <w:p w14:paraId="398FE0C9" w14:textId="77777777" w:rsidR="00B71482" w:rsidRPr="00075074" w:rsidRDefault="00B71482" w:rsidP="00F416B3"/>
        </w:tc>
        <w:tc>
          <w:tcPr>
            <w:tcW w:w="1984" w:type="dxa"/>
            <w:gridSpan w:val="2"/>
            <w:vAlign w:val="center"/>
          </w:tcPr>
          <w:p w14:paraId="5FAF5A6E" w14:textId="77777777" w:rsidR="00B71482" w:rsidRPr="00075074" w:rsidRDefault="00B71482" w:rsidP="00F416B3">
            <w:r w:rsidRPr="00075074">
              <w:t xml:space="preserve">Max Disc </w:t>
            </w:r>
          </w:p>
          <w:p w14:paraId="652D1EE0" w14:textId="77777777" w:rsidR="00B71482" w:rsidRPr="00075074" w:rsidRDefault="00B71482" w:rsidP="00F416B3">
            <w:proofErr w:type="gramStart"/>
            <w:r w:rsidRPr="00075074">
              <w:t>Run-out</w:t>
            </w:r>
            <w:proofErr w:type="gramEnd"/>
          </w:p>
        </w:tc>
        <w:tc>
          <w:tcPr>
            <w:tcW w:w="1701" w:type="dxa"/>
          </w:tcPr>
          <w:p w14:paraId="0F066D51" w14:textId="77777777" w:rsidR="00B71482" w:rsidRPr="00075074" w:rsidRDefault="00B71482" w:rsidP="00F416B3"/>
        </w:tc>
      </w:tr>
      <w:tr w:rsidR="00B71482" w:rsidRPr="00075074" w14:paraId="04AC8A6F" w14:textId="77777777" w:rsidTr="00B71482">
        <w:trPr>
          <w:trHeight w:val="754"/>
        </w:trPr>
        <w:tc>
          <w:tcPr>
            <w:tcW w:w="3119" w:type="dxa"/>
            <w:vMerge/>
          </w:tcPr>
          <w:p w14:paraId="7FEE090D" w14:textId="77777777" w:rsidR="00B71482" w:rsidRPr="00075074" w:rsidRDefault="00B71482" w:rsidP="00F416B3"/>
        </w:tc>
        <w:tc>
          <w:tcPr>
            <w:tcW w:w="2977" w:type="dxa"/>
            <w:gridSpan w:val="2"/>
            <w:vMerge/>
          </w:tcPr>
          <w:p w14:paraId="69DE45B6" w14:textId="77777777" w:rsidR="00B71482" w:rsidRPr="00075074" w:rsidRDefault="00B71482" w:rsidP="00F416B3"/>
        </w:tc>
        <w:tc>
          <w:tcPr>
            <w:tcW w:w="1984" w:type="dxa"/>
            <w:gridSpan w:val="2"/>
            <w:vAlign w:val="center"/>
          </w:tcPr>
          <w:p w14:paraId="0F25390D" w14:textId="77777777" w:rsidR="00B71482" w:rsidRPr="00075074" w:rsidRDefault="00B71482" w:rsidP="00F416B3">
            <w:r w:rsidRPr="00075074">
              <w:t>Wheel Nut Torque</w:t>
            </w:r>
          </w:p>
        </w:tc>
        <w:tc>
          <w:tcPr>
            <w:tcW w:w="1701" w:type="dxa"/>
          </w:tcPr>
          <w:p w14:paraId="220A6AB6" w14:textId="77777777" w:rsidR="00B71482" w:rsidRPr="00075074" w:rsidRDefault="00B71482" w:rsidP="00F416B3"/>
        </w:tc>
      </w:tr>
      <w:tr w:rsidR="00B71482" w:rsidRPr="00075074" w14:paraId="5CEE25D4" w14:textId="77777777" w:rsidTr="00B71482">
        <w:trPr>
          <w:trHeight w:val="391"/>
        </w:trPr>
        <w:tc>
          <w:tcPr>
            <w:tcW w:w="6080" w:type="dxa"/>
            <w:gridSpan w:val="2"/>
            <w:vMerge w:val="restart"/>
          </w:tcPr>
          <w:p w14:paraId="6A476E48" w14:textId="77777777" w:rsidR="00B71482" w:rsidRPr="00075074" w:rsidRDefault="00B71482" w:rsidP="00F416B3">
            <w:pPr>
              <w:rPr>
                <w:b/>
              </w:rPr>
            </w:pPr>
            <w:r w:rsidRPr="00075074">
              <w:rPr>
                <w:b/>
              </w:rPr>
              <w:t>Instructions to Learners</w:t>
            </w:r>
            <w:r w:rsidRPr="00075074">
              <w:t xml:space="preserve"> </w:t>
            </w:r>
          </w:p>
          <w:p w14:paraId="515EB591" w14:textId="77777777" w:rsidR="00B71482" w:rsidRPr="00075074" w:rsidRDefault="00B71482" w:rsidP="00B71482">
            <w:pPr>
              <w:numPr>
                <w:ilvl w:val="0"/>
                <w:numId w:val="122"/>
              </w:numPr>
              <w:tabs>
                <w:tab w:val="clear" w:pos="720"/>
                <w:tab w:val="num" w:pos="360"/>
              </w:tabs>
              <w:ind w:left="360"/>
            </w:pPr>
            <w:r w:rsidRPr="00075074">
              <w:t>Position vehicle at correct working height</w:t>
            </w:r>
          </w:p>
          <w:p w14:paraId="39686DB8" w14:textId="77777777" w:rsidR="00B71482" w:rsidRPr="00075074" w:rsidRDefault="00B71482" w:rsidP="00B71482">
            <w:pPr>
              <w:numPr>
                <w:ilvl w:val="0"/>
                <w:numId w:val="122"/>
              </w:numPr>
              <w:tabs>
                <w:tab w:val="clear" w:pos="720"/>
                <w:tab w:val="num" w:pos="360"/>
              </w:tabs>
              <w:ind w:left="360"/>
            </w:pPr>
            <w:r w:rsidRPr="00075074">
              <w:t>Identify the wheels fitted with disc brakes</w:t>
            </w:r>
          </w:p>
          <w:p w14:paraId="7645F0DA" w14:textId="77777777" w:rsidR="00B71482" w:rsidRPr="00075074" w:rsidRDefault="00B71482" w:rsidP="00B71482">
            <w:pPr>
              <w:numPr>
                <w:ilvl w:val="0"/>
                <w:numId w:val="122"/>
              </w:numPr>
              <w:tabs>
                <w:tab w:val="clear" w:pos="720"/>
                <w:tab w:val="num" w:pos="360"/>
              </w:tabs>
              <w:ind w:left="360"/>
            </w:pPr>
            <w:r w:rsidRPr="00075074">
              <w:t>Remove one wheel</w:t>
            </w:r>
          </w:p>
          <w:p w14:paraId="7435C032" w14:textId="77777777" w:rsidR="00B71482" w:rsidRPr="00C24491" w:rsidRDefault="00B71482" w:rsidP="00B71482">
            <w:pPr>
              <w:numPr>
                <w:ilvl w:val="0"/>
                <w:numId w:val="122"/>
              </w:numPr>
              <w:tabs>
                <w:tab w:val="clear" w:pos="720"/>
                <w:tab w:val="num" w:pos="360"/>
              </w:tabs>
              <w:ind w:left="360"/>
            </w:pPr>
            <w:r w:rsidRPr="00075074">
              <w:t>Remove the disc pads</w:t>
            </w:r>
            <w:r w:rsidRPr="00C24491">
              <w:t xml:space="preserve"> following manufacturers procedures</w:t>
            </w:r>
          </w:p>
          <w:p w14:paraId="4D1B38AC" w14:textId="77777777" w:rsidR="00B71482" w:rsidRPr="00075074" w:rsidRDefault="00B71482" w:rsidP="00B71482">
            <w:pPr>
              <w:numPr>
                <w:ilvl w:val="0"/>
                <w:numId w:val="122"/>
              </w:numPr>
              <w:tabs>
                <w:tab w:val="clear" w:pos="720"/>
                <w:tab w:val="num" w:pos="360"/>
              </w:tabs>
              <w:ind w:left="360"/>
            </w:pPr>
            <w:r w:rsidRPr="00075074">
              <w:t>Check pads for serviceability and report findings</w:t>
            </w:r>
          </w:p>
          <w:p w14:paraId="2859F7BA" w14:textId="77777777" w:rsidR="00B71482" w:rsidRPr="00075074" w:rsidRDefault="00B71482" w:rsidP="00B71482">
            <w:pPr>
              <w:numPr>
                <w:ilvl w:val="0"/>
                <w:numId w:val="122"/>
              </w:numPr>
              <w:tabs>
                <w:tab w:val="clear" w:pos="720"/>
                <w:tab w:val="num" w:pos="360"/>
              </w:tabs>
              <w:ind w:left="306" w:hanging="306"/>
            </w:pPr>
            <w:r w:rsidRPr="00075074">
              <w:t xml:space="preserve">Measure the disc thickness with a </w:t>
            </w:r>
            <w:proofErr w:type="spellStart"/>
            <w:r w:rsidRPr="00075074">
              <w:t>micrometer</w:t>
            </w:r>
            <w:proofErr w:type="spellEnd"/>
          </w:p>
          <w:p w14:paraId="1E815ADC" w14:textId="77777777" w:rsidR="00B71482" w:rsidRPr="00075074" w:rsidRDefault="00B71482" w:rsidP="00F416B3">
            <w:pPr>
              <w:tabs>
                <w:tab w:val="num" w:pos="360"/>
              </w:tabs>
              <w:ind w:left="360"/>
            </w:pPr>
            <w:r w:rsidRPr="00075074">
              <w:t>and report findings</w:t>
            </w:r>
          </w:p>
          <w:p w14:paraId="63877DEA" w14:textId="77777777" w:rsidR="00B71482" w:rsidRPr="00C24491" w:rsidRDefault="00B71482" w:rsidP="00B71482">
            <w:pPr>
              <w:numPr>
                <w:ilvl w:val="0"/>
                <w:numId w:val="122"/>
              </w:numPr>
              <w:tabs>
                <w:tab w:val="clear" w:pos="720"/>
                <w:tab w:val="num" w:pos="360"/>
              </w:tabs>
              <w:ind w:left="360"/>
            </w:pPr>
            <w:r w:rsidRPr="00075074">
              <w:t xml:space="preserve">Measure the disc </w:t>
            </w:r>
            <w:proofErr w:type="gramStart"/>
            <w:r w:rsidRPr="00075074">
              <w:t>run-out</w:t>
            </w:r>
            <w:proofErr w:type="gramEnd"/>
            <w:r w:rsidRPr="00075074">
              <w:t xml:space="preserve"> with a dial test indicator</w:t>
            </w:r>
            <w:r w:rsidRPr="00C24491">
              <w:t xml:space="preserve"> and report findings.</w:t>
            </w:r>
          </w:p>
          <w:p w14:paraId="5FF66B99" w14:textId="77777777" w:rsidR="00B71482" w:rsidRPr="00075074" w:rsidRDefault="00B71482" w:rsidP="00B71482">
            <w:pPr>
              <w:numPr>
                <w:ilvl w:val="0"/>
                <w:numId w:val="122"/>
              </w:numPr>
              <w:tabs>
                <w:tab w:val="clear" w:pos="720"/>
                <w:tab w:val="num" w:pos="360"/>
              </w:tabs>
              <w:ind w:left="360"/>
            </w:pPr>
            <w:r w:rsidRPr="00075074">
              <w:t xml:space="preserve">Check </w:t>
            </w:r>
            <w:proofErr w:type="spellStart"/>
            <w:r w:rsidRPr="00075074">
              <w:t>caliper</w:t>
            </w:r>
            <w:proofErr w:type="spellEnd"/>
            <w:r w:rsidRPr="00075074">
              <w:t xml:space="preserve"> for correct operation</w:t>
            </w:r>
          </w:p>
          <w:p w14:paraId="0B8AB483" w14:textId="77777777" w:rsidR="00B71482" w:rsidRPr="00075074" w:rsidRDefault="00B71482" w:rsidP="00B71482">
            <w:pPr>
              <w:numPr>
                <w:ilvl w:val="0"/>
                <w:numId w:val="122"/>
              </w:numPr>
              <w:tabs>
                <w:tab w:val="clear" w:pos="720"/>
                <w:tab w:val="num" w:pos="360"/>
              </w:tabs>
              <w:ind w:left="360"/>
            </w:pPr>
            <w:r w:rsidRPr="00075074">
              <w:t>Check flexible brake hose(s) for cracks and wear</w:t>
            </w:r>
          </w:p>
          <w:p w14:paraId="633BB697" w14:textId="77777777" w:rsidR="00B71482" w:rsidRPr="00075074" w:rsidRDefault="00B71482" w:rsidP="00CD26D5">
            <w:pPr>
              <w:numPr>
                <w:ilvl w:val="0"/>
                <w:numId w:val="122"/>
              </w:numPr>
              <w:tabs>
                <w:tab w:val="clear" w:pos="720"/>
              </w:tabs>
              <w:ind w:left="607" w:hanging="607"/>
            </w:pPr>
            <w:r w:rsidRPr="00075074">
              <w:t>Refit pads to manufacturers specification</w:t>
            </w:r>
          </w:p>
          <w:p w14:paraId="04D8B71F" w14:textId="77777777" w:rsidR="00B71482" w:rsidRPr="00075074" w:rsidRDefault="00B71482" w:rsidP="00CD26D5">
            <w:pPr>
              <w:numPr>
                <w:ilvl w:val="0"/>
                <w:numId w:val="122"/>
              </w:numPr>
              <w:tabs>
                <w:tab w:val="clear" w:pos="720"/>
              </w:tabs>
              <w:ind w:left="607" w:hanging="607"/>
            </w:pPr>
            <w:r w:rsidRPr="00075074">
              <w:t>Refit wheel</w:t>
            </w:r>
          </w:p>
          <w:p w14:paraId="08F5C1D5" w14:textId="77777777" w:rsidR="00B71482" w:rsidRPr="00075074" w:rsidRDefault="00B71482" w:rsidP="00CD26D5">
            <w:pPr>
              <w:numPr>
                <w:ilvl w:val="0"/>
                <w:numId w:val="122"/>
              </w:numPr>
              <w:tabs>
                <w:tab w:val="clear" w:pos="720"/>
              </w:tabs>
              <w:ind w:left="607" w:hanging="607"/>
            </w:pPr>
            <w:r w:rsidRPr="00075074">
              <w:t>Press the brake pedal repeatedly to adjust pads</w:t>
            </w:r>
          </w:p>
          <w:p w14:paraId="5719CA3D" w14:textId="77777777" w:rsidR="00B71482" w:rsidRPr="00075074" w:rsidRDefault="00B71482" w:rsidP="00CD26D5">
            <w:pPr>
              <w:numPr>
                <w:ilvl w:val="0"/>
                <w:numId w:val="122"/>
              </w:numPr>
              <w:tabs>
                <w:tab w:val="clear" w:pos="720"/>
                <w:tab w:val="num" w:pos="851"/>
              </w:tabs>
              <w:ind w:left="607" w:hanging="607"/>
            </w:pPr>
            <w:r w:rsidRPr="00075074">
              <w:t>Press and hold brake pedal and check for correct operation</w:t>
            </w:r>
          </w:p>
        </w:tc>
        <w:tc>
          <w:tcPr>
            <w:tcW w:w="3701" w:type="dxa"/>
            <w:gridSpan w:val="4"/>
            <w:shd w:val="clear" w:color="auto" w:fill="043956" w:themeFill="accent2"/>
            <w:vAlign w:val="center"/>
          </w:tcPr>
          <w:p w14:paraId="13707967" w14:textId="77777777" w:rsidR="00B71482" w:rsidRPr="00075074" w:rsidRDefault="00B71482" w:rsidP="00F416B3">
            <w:pPr>
              <w:jc w:val="center"/>
              <w:rPr>
                <w:b/>
              </w:rPr>
            </w:pPr>
            <w:r w:rsidRPr="00075074">
              <w:rPr>
                <w:b/>
              </w:rPr>
              <w:t>Report</w:t>
            </w:r>
          </w:p>
        </w:tc>
      </w:tr>
      <w:tr w:rsidR="00B71482" w:rsidRPr="00075074" w14:paraId="024F6E4B" w14:textId="77777777" w:rsidTr="00B71482">
        <w:trPr>
          <w:trHeight w:val="331"/>
        </w:trPr>
        <w:tc>
          <w:tcPr>
            <w:tcW w:w="6080" w:type="dxa"/>
            <w:gridSpan w:val="2"/>
            <w:vMerge/>
          </w:tcPr>
          <w:p w14:paraId="372E25CF" w14:textId="77777777" w:rsidR="00B71482" w:rsidRPr="00075074" w:rsidRDefault="00B71482" w:rsidP="00F416B3">
            <w:pPr>
              <w:rPr>
                <w:b/>
              </w:rPr>
            </w:pPr>
          </w:p>
        </w:tc>
        <w:tc>
          <w:tcPr>
            <w:tcW w:w="1941" w:type="dxa"/>
            <w:gridSpan w:val="2"/>
            <w:shd w:val="clear" w:color="auto" w:fill="043956" w:themeFill="accent2"/>
            <w:vAlign w:val="center"/>
          </w:tcPr>
          <w:p w14:paraId="006D5058" w14:textId="77777777" w:rsidR="00B71482" w:rsidRPr="00075074" w:rsidRDefault="00B71482" w:rsidP="00F416B3">
            <w:pPr>
              <w:rPr>
                <w:b/>
              </w:rPr>
            </w:pPr>
            <w:r w:rsidRPr="00075074">
              <w:rPr>
                <w:b/>
              </w:rPr>
              <w:t>Component</w:t>
            </w:r>
          </w:p>
        </w:tc>
        <w:tc>
          <w:tcPr>
            <w:tcW w:w="1760" w:type="dxa"/>
            <w:gridSpan w:val="2"/>
            <w:shd w:val="clear" w:color="auto" w:fill="043956" w:themeFill="accent2"/>
            <w:vAlign w:val="center"/>
          </w:tcPr>
          <w:p w14:paraId="7CAFE0C9" w14:textId="77777777" w:rsidR="00B71482" w:rsidRPr="00075074" w:rsidRDefault="00B71482" w:rsidP="00F416B3">
            <w:pPr>
              <w:rPr>
                <w:b/>
              </w:rPr>
            </w:pPr>
            <w:r w:rsidRPr="00075074">
              <w:rPr>
                <w:b/>
              </w:rPr>
              <w:t>Condition</w:t>
            </w:r>
          </w:p>
        </w:tc>
      </w:tr>
      <w:tr w:rsidR="00B71482" w:rsidRPr="00075074" w14:paraId="03B40192" w14:textId="77777777" w:rsidTr="00B71482">
        <w:trPr>
          <w:trHeight w:val="737"/>
        </w:trPr>
        <w:tc>
          <w:tcPr>
            <w:tcW w:w="6080" w:type="dxa"/>
            <w:gridSpan w:val="2"/>
            <w:vMerge/>
          </w:tcPr>
          <w:p w14:paraId="3C46E839" w14:textId="77777777" w:rsidR="00B71482" w:rsidRPr="00075074" w:rsidRDefault="00B71482" w:rsidP="00F416B3">
            <w:pPr>
              <w:rPr>
                <w:b/>
              </w:rPr>
            </w:pPr>
          </w:p>
        </w:tc>
        <w:tc>
          <w:tcPr>
            <w:tcW w:w="1941" w:type="dxa"/>
            <w:gridSpan w:val="2"/>
            <w:vAlign w:val="center"/>
          </w:tcPr>
          <w:p w14:paraId="0747964C" w14:textId="77777777" w:rsidR="00B71482" w:rsidRPr="00075074" w:rsidRDefault="00B71482" w:rsidP="00F416B3">
            <w:pPr>
              <w:rPr>
                <w:b/>
              </w:rPr>
            </w:pPr>
            <w:r w:rsidRPr="00075074">
              <w:rPr>
                <w:b/>
              </w:rPr>
              <w:t>Disc Pads</w:t>
            </w:r>
          </w:p>
        </w:tc>
        <w:tc>
          <w:tcPr>
            <w:tcW w:w="1760" w:type="dxa"/>
            <w:gridSpan w:val="2"/>
          </w:tcPr>
          <w:p w14:paraId="605DA5F1" w14:textId="77777777" w:rsidR="00B71482" w:rsidRPr="00075074" w:rsidRDefault="00B71482" w:rsidP="00F416B3">
            <w:pPr>
              <w:rPr>
                <w:b/>
              </w:rPr>
            </w:pPr>
          </w:p>
        </w:tc>
      </w:tr>
      <w:tr w:rsidR="00B71482" w:rsidRPr="00075074" w14:paraId="5A4FF052" w14:textId="77777777" w:rsidTr="00B71482">
        <w:trPr>
          <w:trHeight w:val="737"/>
        </w:trPr>
        <w:tc>
          <w:tcPr>
            <w:tcW w:w="6080" w:type="dxa"/>
            <w:gridSpan w:val="2"/>
            <w:vMerge/>
          </w:tcPr>
          <w:p w14:paraId="2BACEA8C" w14:textId="77777777" w:rsidR="00B71482" w:rsidRPr="00075074" w:rsidRDefault="00B71482" w:rsidP="00F416B3">
            <w:pPr>
              <w:rPr>
                <w:b/>
              </w:rPr>
            </w:pPr>
          </w:p>
        </w:tc>
        <w:tc>
          <w:tcPr>
            <w:tcW w:w="1941" w:type="dxa"/>
            <w:gridSpan w:val="2"/>
            <w:vAlign w:val="center"/>
          </w:tcPr>
          <w:p w14:paraId="23AED2A8" w14:textId="77777777" w:rsidR="00B71482" w:rsidRPr="00075074" w:rsidRDefault="00B71482" w:rsidP="00F416B3">
            <w:pPr>
              <w:rPr>
                <w:b/>
              </w:rPr>
            </w:pPr>
            <w:proofErr w:type="spellStart"/>
            <w:r w:rsidRPr="00075074">
              <w:rPr>
                <w:b/>
              </w:rPr>
              <w:t>Caliper</w:t>
            </w:r>
            <w:proofErr w:type="spellEnd"/>
          </w:p>
        </w:tc>
        <w:tc>
          <w:tcPr>
            <w:tcW w:w="1760" w:type="dxa"/>
            <w:gridSpan w:val="2"/>
          </w:tcPr>
          <w:p w14:paraId="04D429B0" w14:textId="77777777" w:rsidR="00B71482" w:rsidRPr="00075074" w:rsidRDefault="00B71482" w:rsidP="00F416B3">
            <w:pPr>
              <w:rPr>
                <w:b/>
              </w:rPr>
            </w:pPr>
          </w:p>
        </w:tc>
      </w:tr>
      <w:tr w:rsidR="00B71482" w:rsidRPr="00075074" w14:paraId="6EF5E762" w14:textId="77777777" w:rsidTr="00B71482">
        <w:trPr>
          <w:trHeight w:val="737"/>
        </w:trPr>
        <w:tc>
          <w:tcPr>
            <w:tcW w:w="6080" w:type="dxa"/>
            <w:gridSpan w:val="2"/>
            <w:vMerge/>
          </w:tcPr>
          <w:p w14:paraId="47C35A26" w14:textId="77777777" w:rsidR="00B71482" w:rsidRPr="00075074" w:rsidRDefault="00B71482" w:rsidP="00F416B3">
            <w:pPr>
              <w:rPr>
                <w:b/>
              </w:rPr>
            </w:pPr>
          </w:p>
        </w:tc>
        <w:tc>
          <w:tcPr>
            <w:tcW w:w="1941" w:type="dxa"/>
            <w:gridSpan w:val="2"/>
            <w:vAlign w:val="center"/>
          </w:tcPr>
          <w:p w14:paraId="2C662DE9" w14:textId="77777777" w:rsidR="00B71482" w:rsidRPr="00075074" w:rsidRDefault="00B71482" w:rsidP="00F416B3">
            <w:pPr>
              <w:rPr>
                <w:b/>
              </w:rPr>
            </w:pPr>
            <w:r w:rsidRPr="00075074">
              <w:rPr>
                <w:b/>
              </w:rPr>
              <w:t>Disc Thickness</w:t>
            </w:r>
          </w:p>
        </w:tc>
        <w:tc>
          <w:tcPr>
            <w:tcW w:w="1760" w:type="dxa"/>
            <w:gridSpan w:val="2"/>
          </w:tcPr>
          <w:p w14:paraId="66FC0FC5" w14:textId="77777777" w:rsidR="00B71482" w:rsidRPr="00075074" w:rsidRDefault="00B71482" w:rsidP="00F416B3">
            <w:pPr>
              <w:rPr>
                <w:b/>
              </w:rPr>
            </w:pPr>
          </w:p>
        </w:tc>
      </w:tr>
      <w:tr w:rsidR="00B71482" w:rsidRPr="00075074" w14:paraId="7C2550B3" w14:textId="77777777" w:rsidTr="00B71482">
        <w:trPr>
          <w:trHeight w:val="737"/>
        </w:trPr>
        <w:tc>
          <w:tcPr>
            <w:tcW w:w="6080" w:type="dxa"/>
            <w:gridSpan w:val="2"/>
            <w:vMerge/>
          </w:tcPr>
          <w:p w14:paraId="6ABA8D3D" w14:textId="77777777" w:rsidR="00B71482" w:rsidRPr="00075074" w:rsidRDefault="00B71482" w:rsidP="00F416B3">
            <w:pPr>
              <w:rPr>
                <w:b/>
              </w:rPr>
            </w:pPr>
          </w:p>
        </w:tc>
        <w:tc>
          <w:tcPr>
            <w:tcW w:w="1941" w:type="dxa"/>
            <w:gridSpan w:val="2"/>
            <w:vAlign w:val="center"/>
          </w:tcPr>
          <w:p w14:paraId="11C95A12" w14:textId="77777777" w:rsidR="00B71482" w:rsidRPr="00075074" w:rsidRDefault="00B71482" w:rsidP="00F416B3">
            <w:pPr>
              <w:rPr>
                <w:b/>
              </w:rPr>
            </w:pPr>
            <w:r w:rsidRPr="00075074">
              <w:rPr>
                <w:b/>
              </w:rPr>
              <w:t xml:space="preserve">Disc </w:t>
            </w:r>
            <w:proofErr w:type="gramStart"/>
            <w:r w:rsidRPr="00075074">
              <w:rPr>
                <w:b/>
              </w:rPr>
              <w:t>Run-out</w:t>
            </w:r>
            <w:proofErr w:type="gramEnd"/>
          </w:p>
        </w:tc>
        <w:tc>
          <w:tcPr>
            <w:tcW w:w="1760" w:type="dxa"/>
            <w:gridSpan w:val="2"/>
          </w:tcPr>
          <w:p w14:paraId="74911025" w14:textId="77777777" w:rsidR="00B71482" w:rsidRPr="00075074" w:rsidRDefault="00B71482" w:rsidP="00F416B3">
            <w:pPr>
              <w:rPr>
                <w:b/>
              </w:rPr>
            </w:pPr>
          </w:p>
        </w:tc>
      </w:tr>
      <w:tr w:rsidR="00B71482" w:rsidRPr="00075074" w14:paraId="6BAB699F" w14:textId="77777777" w:rsidTr="00B71482">
        <w:trPr>
          <w:trHeight w:val="737"/>
        </w:trPr>
        <w:tc>
          <w:tcPr>
            <w:tcW w:w="6080" w:type="dxa"/>
            <w:gridSpan w:val="2"/>
            <w:vMerge/>
          </w:tcPr>
          <w:p w14:paraId="3E95ED92" w14:textId="77777777" w:rsidR="00B71482" w:rsidRPr="00075074" w:rsidRDefault="00B71482" w:rsidP="00F416B3">
            <w:pPr>
              <w:rPr>
                <w:b/>
              </w:rPr>
            </w:pPr>
          </w:p>
        </w:tc>
        <w:tc>
          <w:tcPr>
            <w:tcW w:w="1941" w:type="dxa"/>
            <w:gridSpan w:val="2"/>
            <w:vAlign w:val="center"/>
          </w:tcPr>
          <w:p w14:paraId="18C7CE56" w14:textId="77777777" w:rsidR="00B71482" w:rsidRPr="00075074" w:rsidRDefault="00B71482" w:rsidP="00F416B3">
            <w:pPr>
              <w:rPr>
                <w:b/>
              </w:rPr>
            </w:pPr>
            <w:r w:rsidRPr="00075074">
              <w:rPr>
                <w:b/>
              </w:rPr>
              <w:t>Brake Hose</w:t>
            </w:r>
          </w:p>
        </w:tc>
        <w:tc>
          <w:tcPr>
            <w:tcW w:w="1760" w:type="dxa"/>
            <w:gridSpan w:val="2"/>
          </w:tcPr>
          <w:p w14:paraId="444379FB" w14:textId="77777777" w:rsidR="00B71482" w:rsidRPr="00075074" w:rsidRDefault="00B71482" w:rsidP="00F416B3">
            <w:pPr>
              <w:rPr>
                <w:b/>
              </w:rPr>
            </w:pPr>
          </w:p>
        </w:tc>
      </w:tr>
    </w:tbl>
    <w:p w14:paraId="1BA3C4B1" w14:textId="77777777" w:rsidR="00B71482" w:rsidRDefault="00B71482" w:rsidP="00B71482">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CD26D5" w:rsidRPr="0043505F" w14:paraId="1AED8C45" w14:textId="77777777" w:rsidTr="00F416B3">
        <w:tc>
          <w:tcPr>
            <w:tcW w:w="8280" w:type="dxa"/>
            <w:hideMark/>
          </w:tcPr>
          <w:p w14:paraId="788ACFFD" w14:textId="77777777" w:rsidR="00CD26D5" w:rsidRPr="0043505F" w:rsidRDefault="00CD26D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005A20B7" w14:textId="77777777" w:rsidR="00CD26D5" w:rsidRPr="0043505F" w:rsidRDefault="00CD26D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CA5AD14" w14:textId="77777777" w:rsidR="00CD26D5" w:rsidRPr="0043505F" w:rsidRDefault="00CD26D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D26D5" w:rsidRPr="0043505F" w14:paraId="537D02BD" w14:textId="77777777" w:rsidTr="00F416B3">
        <w:tc>
          <w:tcPr>
            <w:tcW w:w="8280" w:type="dxa"/>
            <w:tcBorders>
              <w:bottom w:val="single" w:sz="4" w:space="0" w:color="35B1F5" w:themeColor="accent2" w:themeTint="80"/>
            </w:tcBorders>
            <w:hideMark/>
          </w:tcPr>
          <w:p w14:paraId="262AF72E" w14:textId="77777777" w:rsidR="00CD26D5" w:rsidRPr="0043505F" w:rsidRDefault="00CD26D5"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59595775" w14:textId="77777777" w:rsidR="00CD26D5" w:rsidRPr="0043505F" w:rsidRDefault="00CD26D5" w:rsidP="00F416B3">
            <w:pPr>
              <w:rPr>
                <w:rFonts w:eastAsia="Times New Roman" w:cs="Arial"/>
                <w:b/>
                <w:kern w:val="0"/>
                <w:szCs w:val="22"/>
                <w:lang w:val="en-US"/>
                <w14:ligatures w14:val="none"/>
              </w:rPr>
            </w:pPr>
          </w:p>
        </w:tc>
      </w:tr>
      <w:tr w:rsidR="00CD26D5" w:rsidRPr="0043505F" w14:paraId="7A897CFD"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DEE153" w14:textId="77777777" w:rsidR="00CD26D5" w:rsidRPr="00075074" w:rsidRDefault="00CD26D5"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A773718" w14:textId="77777777" w:rsidR="00CD26D5" w:rsidRPr="0043505F" w:rsidRDefault="00CD26D5" w:rsidP="00F416B3">
            <w:pPr>
              <w:rPr>
                <w:rFonts w:eastAsia="Times New Roman" w:cs="Arial"/>
                <w:b/>
                <w:kern w:val="0"/>
                <w:szCs w:val="22"/>
                <w:lang w:val="en-US"/>
                <w14:ligatures w14:val="none"/>
              </w:rPr>
            </w:pPr>
          </w:p>
        </w:tc>
      </w:tr>
      <w:tr w:rsidR="00CD26D5" w:rsidRPr="0043505F" w14:paraId="40B9A12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8CFDFC" w14:textId="5995E22A" w:rsidR="00CD26D5" w:rsidRPr="00075074" w:rsidRDefault="00CD26D5" w:rsidP="00F416B3">
            <w:r>
              <w:t>Data and r</w:t>
            </w:r>
            <w:r>
              <w:t xml:space="preserve">eport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6F85AA1" w14:textId="77777777" w:rsidR="00CD26D5" w:rsidRPr="0043505F" w:rsidRDefault="00CD26D5" w:rsidP="00F416B3">
            <w:pPr>
              <w:rPr>
                <w:rFonts w:eastAsia="Times New Roman" w:cs="Arial"/>
                <w:b/>
                <w:kern w:val="0"/>
                <w:szCs w:val="22"/>
                <w:lang w:val="en-US"/>
                <w14:ligatures w14:val="none"/>
              </w:rPr>
            </w:pPr>
          </w:p>
        </w:tc>
      </w:tr>
    </w:tbl>
    <w:p w14:paraId="2C689775" w14:textId="77777777" w:rsidR="00CD26D5" w:rsidRDefault="00CD26D5" w:rsidP="00CD26D5">
      <w:pPr>
        <w:rPr>
          <w:rFonts w:eastAsia="Times New Roman" w:cs="Arial"/>
          <w:kern w:val="0"/>
          <w:szCs w:val="22"/>
          <w:lang w:val="en-US"/>
          <w14:ligatures w14:val="none"/>
        </w:rPr>
      </w:pPr>
    </w:p>
    <w:p w14:paraId="666FE3B7" w14:textId="77777777" w:rsidR="00CD26D5" w:rsidRDefault="00CD26D5" w:rsidP="00CD26D5">
      <w:pPr>
        <w:rPr>
          <w:rFonts w:eastAsia="Times New Roman" w:cs="Arial"/>
          <w:kern w:val="0"/>
          <w:szCs w:val="22"/>
          <w:lang w:val="en-US"/>
          <w14:ligatures w14:val="none"/>
        </w:rPr>
      </w:pPr>
    </w:p>
    <w:p w14:paraId="5C65D83B" w14:textId="77777777" w:rsidR="00CD26D5" w:rsidRDefault="00CD26D5" w:rsidP="00CD26D5">
      <w:pPr>
        <w:rPr>
          <w:rFonts w:eastAsia="Times New Roman" w:cs="Arial"/>
          <w:kern w:val="0"/>
          <w:szCs w:val="22"/>
          <w:lang w:val="en-US"/>
          <w14:ligatures w14:val="none"/>
        </w:rPr>
      </w:pPr>
    </w:p>
    <w:p w14:paraId="101D238D" w14:textId="77777777" w:rsidR="00CD26D5" w:rsidRDefault="00CD26D5" w:rsidP="00CD26D5">
      <w:pPr>
        <w:rPr>
          <w:rFonts w:eastAsia="Times New Roman" w:cs="Arial"/>
          <w:kern w:val="0"/>
          <w:szCs w:val="22"/>
          <w:lang w:val="en-US"/>
          <w14:ligatures w14:val="none"/>
        </w:rPr>
      </w:pPr>
    </w:p>
    <w:p w14:paraId="43FFD3EC" w14:textId="77777777" w:rsidR="00CD26D5" w:rsidRDefault="00CD26D5" w:rsidP="00CD26D5">
      <w:pPr>
        <w:rPr>
          <w:rFonts w:eastAsia="Times New Roman" w:cs="Arial"/>
          <w:kern w:val="0"/>
          <w:szCs w:val="22"/>
          <w:lang w:val="en-US"/>
          <w14:ligatures w14:val="none"/>
        </w:rPr>
      </w:pPr>
    </w:p>
    <w:p w14:paraId="52C806D5" w14:textId="77777777" w:rsidR="00CD26D5" w:rsidRPr="0043505F" w:rsidRDefault="00CD26D5" w:rsidP="00CD26D5">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D26D5" w:rsidRPr="0043505F" w14:paraId="44C82338"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873D1E" w14:textId="77777777" w:rsidR="00CD26D5" w:rsidRPr="0043505F" w:rsidRDefault="00CD26D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6408B08" w14:textId="77777777" w:rsidR="00CD26D5" w:rsidRDefault="00CD26D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522714B" w14:textId="77777777" w:rsidR="00CD26D5" w:rsidRPr="0043505F" w:rsidRDefault="00CD26D5" w:rsidP="00F416B3">
            <w:pPr>
              <w:rPr>
                <w:rFonts w:eastAsia="Times New Roman" w:cs="Arial"/>
                <w:kern w:val="0"/>
                <w:szCs w:val="22"/>
                <w:lang w:val="en-US"/>
                <w14:ligatures w14:val="none"/>
              </w:rPr>
            </w:pPr>
          </w:p>
          <w:p w14:paraId="75613DB5" w14:textId="77777777" w:rsidR="00CD26D5" w:rsidRPr="0043505F" w:rsidRDefault="00CD26D5" w:rsidP="00F416B3">
            <w:pPr>
              <w:rPr>
                <w:rFonts w:eastAsia="Times New Roman" w:cs="Arial"/>
                <w:kern w:val="0"/>
                <w:szCs w:val="22"/>
                <w:lang w:val="en-US"/>
                <w14:ligatures w14:val="none"/>
              </w:rPr>
            </w:pPr>
          </w:p>
          <w:p w14:paraId="2E894570" w14:textId="77777777" w:rsidR="00CD26D5" w:rsidRPr="0043505F" w:rsidRDefault="00CD26D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33996C1" w14:textId="77777777" w:rsidR="00CD26D5" w:rsidRPr="0043505F" w:rsidRDefault="00CD26D5" w:rsidP="00F416B3">
            <w:pPr>
              <w:rPr>
                <w:rFonts w:eastAsia="Times New Roman" w:cs="Arial"/>
                <w:kern w:val="0"/>
                <w:szCs w:val="22"/>
                <w:lang w:val="en-US"/>
                <w14:ligatures w14:val="none"/>
              </w:rPr>
            </w:pPr>
          </w:p>
          <w:p w14:paraId="33594561" w14:textId="77777777" w:rsidR="00CD26D5" w:rsidRPr="0043505F" w:rsidRDefault="00CD26D5" w:rsidP="00F416B3">
            <w:pPr>
              <w:rPr>
                <w:rFonts w:eastAsia="Times New Roman" w:cs="Arial"/>
                <w:kern w:val="0"/>
                <w:szCs w:val="22"/>
                <w:lang w:val="en-US"/>
                <w14:ligatures w14:val="none"/>
              </w:rPr>
            </w:pPr>
          </w:p>
          <w:p w14:paraId="02C756DC" w14:textId="77777777" w:rsidR="00CD26D5" w:rsidRDefault="00CD26D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45BE760" w14:textId="77777777" w:rsidR="00CD26D5" w:rsidRPr="0043505F" w:rsidRDefault="00CD26D5" w:rsidP="00F416B3">
            <w:pPr>
              <w:rPr>
                <w:rFonts w:eastAsia="Times New Roman" w:cs="Arial"/>
                <w:kern w:val="0"/>
                <w:szCs w:val="22"/>
                <w:lang w:val="en-US"/>
                <w14:ligatures w14:val="none"/>
              </w:rPr>
            </w:pPr>
          </w:p>
        </w:tc>
      </w:tr>
    </w:tbl>
    <w:p w14:paraId="0685EDFC" w14:textId="3F141A57" w:rsidR="00F81A8A" w:rsidRDefault="00F81A8A" w:rsidP="00CD26D5">
      <w:pPr>
        <w:rPr>
          <w:lang w:val="en-US"/>
        </w:rPr>
      </w:pPr>
    </w:p>
    <w:p w14:paraId="014343FE" w14:textId="77777777" w:rsidR="00F81A8A" w:rsidRDefault="00F81A8A">
      <w:pPr>
        <w:rPr>
          <w:lang w:val="en-US"/>
        </w:rPr>
      </w:pPr>
      <w:r>
        <w:rPr>
          <w:lang w:val="en-US"/>
        </w:rPr>
        <w:br w:type="page"/>
      </w:r>
    </w:p>
    <w:p w14:paraId="65CE86BE" w14:textId="77777777" w:rsidR="00B71482" w:rsidRDefault="00B71482" w:rsidP="00CD26D5">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F81A8A" w:rsidRPr="0043505F" w14:paraId="433B57CD"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3DF7F67" w14:textId="77777777" w:rsidR="00F81A8A" w:rsidRPr="0043505F" w:rsidRDefault="00F81A8A"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0275435" w14:textId="0EA364D5"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FD63B29" w14:textId="565EBCEF" w:rsidR="00F81A8A"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10.</w:t>
            </w:r>
            <w:r>
              <w:rPr>
                <w:rFonts w:eastAsia="Times New Roman" w:cs="Arial"/>
                <w:b/>
                <w:kern w:val="0"/>
                <w:szCs w:val="22"/>
                <w:lang w:val="en-US"/>
                <w14:ligatures w14:val="none"/>
              </w:rPr>
              <w:t>4</w:t>
            </w:r>
          </w:p>
          <w:p w14:paraId="08A87FCC" w14:textId="77777777" w:rsidR="00F81A8A" w:rsidRPr="0043505F" w:rsidRDefault="00F81A8A" w:rsidP="00F416B3">
            <w:pPr>
              <w:rPr>
                <w:rFonts w:eastAsia="Times New Roman" w:cs="Arial"/>
                <w:b/>
                <w:kern w:val="0"/>
                <w:szCs w:val="22"/>
                <w:lang w:val="en-US"/>
                <w14:ligatures w14:val="none"/>
              </w:rPr>
            </w:pPr>
          </w:p>
        </w:tc>
      </w:tr>
    </w:tbl>
    <w:p w14:paraId="56A43122" w14:textId="77777777" w:rsidR="00F81A8A" w:rsidRPr="0043505F" w:rsidRDefault="00F81A8A" w:rsidP="00F81A8A">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F81A8A" w:rsidRPr="0043505F" w14:paraId="68E7491C"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2C3E519" w14:textId="77777777" w:rsidR="00F81A8A" w:rsidRDefault="00F81A8A" w:rsidP="00F81A8A">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F81A8A">
              <w:rPr>
                <w:rFonts w:eastAsia="Times New Roman" w:cs="Arial"/>
                <w:b/>
                <w:kern w:val="0"/>
                <w:szCs w:val="22"/>
                <w:lang w:val="en-US"/>
                <w14:ligatures w14:val="none"/>
              </w:rPr>
              <w:t>Remove and Replace Brake Drum</w:t>
            </w:r>
          </w:p>
          <w:p w14:paraId="73FDC123" w14:textId="7E722DE8" w:rsidR="00F81A8A" w:rsidRPr="0043505F" w:rsidRDefault="00F81A8A" w:rsidP="00F81A8A">
            <w:pPr>
              <w:ind w:left="1062" w:right="26" w:hanging="283"/>
              <w:rPr>
                <w:rFonts w:eastAsia="Times New Roman" w:cs="Arial"/>
                <w:b/>
                <w:kern w:val="0"/>
                <w:szCs w:val="22"/>
                <w:lang w:val="en-US"/>
                <w14:ligatures w14:val="none"/>
              </w:rPr>
            </w:pPr>
            <w:r w:rsidRPr="00F81A8A">
              <w:rPr>
                <w:rFonts w:eastAsia="Times New Roman" w:cs="Arial"/>
                <w:b/>
                <w:kern w:val="0"/>
                <w:szCs w:val="22"/>
                <w:lang w:val="en-US"/>
                <w14:ligatures w14:val="none"/>
              </w:rPr>
              <w:t>Report on Component Condition</w:t>
            </w:r>
          </w:p>
        </w:tc>
      </w:tr>
    </w:tbl>
    <w:p w14:paraId="25BF6CDC" w14:textId="77777777" w:rsidR="00F81A8A" w:rsidRDefault="00F81A8A" w:rsidP="00CD26D5">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835"/>
        <w:gridCol w:w="2268"/>
        <w:gridCol w:w="1701"/>
      </w:tblGrid>
      <w:tr w:rsidR="00F81A8A" w:rsidRPr="00075074" w14:paraId="0DB9F664" w14:textId="77777777" w:rsidTr="00F81A8A">
        <w:tc>
          <w:tcPr>
            <w:tcW w:w="2977" w:type="dxa"/>
            <w:tcBorders>
              <w:bottom w:val="single" w:sz="4" w:space="0" w:color="35B1F5" w:themeColor="accent2" w:themeTint="80"/>
            </w:tcBorders>
            <w:shd w:val="clear" w:color="auto" w:fill="043956" w:themeFill="accent2"/>
          </w:tcPr>
          <w:p w14:paraId="1D767D22" w14:textId="77777777" w:rsidR="00F81A8A" w:rsidRPr="00075074" w:rsidRDefault="00F81A8A" w:rsidP="00F416B3">
            <w:pPr>
              <w:rPr>
                <w:b/>
              </w:rPr>
            </w:pPr>
            <w:r w:rsidRPr="00075074">
              <w:rPr>
                <w:b/>
              </w:rPr>
              <w:t>Vehicle Details</w:t>
            </w:r>
          </w:p>
        </w:tc>
        <w:tc>
          <w:tcPr>
            <w:tcW w:w="2835" w:type="dxa"/>
            <w:tcBorders>
              <w:bottom w:val="single" w:sz="4" w:space="0" w:color="35B1F5" w:themeColor="accent2" w:themeTint="80"/>
            </w:tcBorders>
            <w:shd w:val="clear" w:color="auto" w:fill="043956" w:themeFill="accent2"/>
          </w:tcPr>
          <w:p w14:paraId="65AB32BA" w14:textId="77777777" w:rsidR="00F81A8A" w:rsidRPr="00075074" w:rsidRDefault="00F81A8A" w:rsidP="00F416B3">
            <w:pPr>
              <w:rPr>
                <w:b/>
              </w:rPr>
            </w:pPr>
            <w:r w:rsidRPr="00075074">
              <w:rPr>
                <w:b/>
              </w:rPr>
              <w:t>Special Tools</w:t>
            </w:r>
          </w:p>
        </w:tc>
        <w:tc>
          <w:tcPr>
            <w:tcW w:w="3969" w:type="dxa"/>
            <w:gridSpan w:val="2"/>
            <w:tcBorders>
              <w:bottom w:val="single" w:sz="4" w:space="0" w:color="35B1F5" w:themeColor="accent2" w:themeTint="80"/>
            </w:tcBorders>
            <w:shd w:val="clear" w:color="auto" w:fill="043956" w:themeFill="accent2"/>
          </w:tcPr>
          <w:p w14:paraId="73C5FE4E" w14:textId="77777777" w:rsidR="00F81A8A" w:rsidRPr="00075074" w:rsidRDefault="00F81A8A" w:rsidP="00F416B3">
            <w:pPr>
              <w:rPr>
                <w:b/>
              </w:rPr>
            </w:pPr>
            <w:r w:rsidRPr="00075074">
              <w:rPr>
                <w:b/>
              </w:rPr>
              <w:t>Report</w:t>
            </w:r>
          </w:p>
        </w:tc>
      </w:tr>
      <w:tr w:rsidR="00F81A8A" w:rsidRPr="00075074" w14:paraId="40B7B164" w14:textId="77777777" w:rsidTr="00F81A8A">
        <w:trPr>
          <w:trHeight w:val="284"/>
        </w:trPr>
        <w:tc>
          <w:tcPr>
            <w:tcW w:w="2977"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2E1E24" w14:textId="77777777" w:rsidR="00F81A8A" w:rsidRPr="00075074" w:rsidRDefault="00F81A8A" w:rsidP="00F416B3">
            <w:pPr>
              <w:rPr>
                <w:sz w:val="16"/>
                <w:szCs w:val="16"/>
              </w:rPr>
            </w:pPr>
          </w:p>
          <w:p w14:paraId="2E470D51" w14:textId="77777777" w:rsidR="00F81A8A" w:rsidRPr="00075074" w:rsidRDefault="00F81A8A" w:rsidP="00F416B3">
            <w:pPr>
              <w:rPr>
                <w:sz w:val="18"/>
                <w:szCs w:val="18"/>
              </w:rPr>
            </w:pPr>
          </w:p>
          <w:p w14:paraId="76D6A5C7" w14:textId="77777777" w:rsidR="00F81A8A" w:rsidRPr="00075074" w:rsidRDefault="00F81A8A" w:rsidP="00F416B3">
            <w:r w:rsidRPr="00075074">
              <w:t>Make_______________</w:t>
            </w:r>
          </w:p>
          <w:p w14:paraId="23A2BCD4" w14:textId="77777777" w:rsidR="00F81A8A" w:rsidRPr="00075074" w:rsidRDefault="00F81A8A" w:rsidP="00F416B3">
            <w:pPr>
              <w:rPr>
                <w:sz w:val="16"/>
                <w:szCs w:val="16"/>
              </w:rPr>
            </w:pPr>
          </w:p>
          <w:p w14:paraId="3532DC78" w14:textId="77777777" w:rsidR="00F81A8A" w:rsidRPr="00075074" w:rsidRDefault="00F81A8A" w:rsidP="00F416B3">
            <w:pPr>
              <w:rPr>
                <w:sz w:val="18"/>
                <w:szCs w:val="18"/>
              </w:rPr>
            </w:pPr>
          </w:p>
          <w:p w14:paraId="7B40BE0F" w14:textId="77777777" w:rsidR="00F81A8A" w:rsidRPr="00075074" w:rsidRDefault="00F81A8A" w:rsidP="00F416B3">
            <w:r w:rsidRPr="00075074">
              <w:t>Model_______________</w:t>
            </w:r>
          </w:p>
          <w:p w14:paraId="7DC836D0" w14:textId="77777777" w:rsidR="00F81A8A" w:rsidRPr="00075074" w:rsidRDefault="00F81A8A" w:rsidP="00F416B3">
            <w:pPr>
              <w:rPr>
                <w:sz w:val="16"/>
                <w:szCs w:val="16"/>
              </w:rPr>
            </w:pPr>
          </w:p>
          <w:p w14:paraId="04EBC306" w14:textId="77777777" w:rsidR="00F81A8A" w:rsidRPr="00075074" w:rsidRDefault="00F81A8A" w:rsidP="00F416B3">
            <w:pPr>
              <w:rPr>
                <w:sz w:val="18"/>
                <w:szCs w:val="18"/>
              </w:rPr>
            </w:pPr>
          </w:p>
          <w:p w14:paraId="63A58196" w14:textId="77777777" w:rsidR="00F81A8A" w:rsidRPr="00075074" w:rsidRDefault="00F81A8A" w:rsidP="00F416B3">
            <w:r w:rsidRPr="00075074">
              <w:t>Year________________</w:t>
            </w:r>
          </w:p>
          <w:p w14:paraId="5F695179" w14:textId="77777777" w:rsidR="00F81A8A" w:rsidRPr="00075074" w:rsidRDefault="00F81A8A" w:rsidP="00F416B3"/>
        </w:tc>
        <w:tc>
          <w:tcPr>
            <w:tcW w:w="2835"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678411" w14:textId="77777777" w:rsidR="00F81A8A" w:rsidRPr="00075074" w:rsidRDefault="00F81A8A" w:rsidP="00F416B3"/>
        </w:tc>
        <w:tc>
          <w:tcPr>
            <w:tcW w:w="22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2C427CB5" w14:textId="77777777" w:rsidR="00F81A8A" w:rsidRPr="00075074" w:rsidRDefault="00F81A8A" w:rsidP="00F416B3">
            <w:pPr>
              <w:rPr>
                <w:b/>
                <w:sz w:val="14"/>
                <w:szCs w:val="14"/>
              </w:rPr>
            </w:pPr>
            <w:r w:rsidRPr="00075074">
              <w:rPr>
                <w:b/>
              </w:rPr>
              <w:t>Component</w:t>
            </w:r>
            <w:r w:rsidRPr="00075074">
              <w:rPr>
                <w:b/>
                <w:sz w:val="14"/>
                <w:szCs w:val="14"/>
              </w:rPr>
              <w:t xml:space="preserve"> </w:t>
            </w: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DB70140" w14:textId="77777777" w:rsidR="00F81A8A" w:rsidRPr="00075074" w:rsidRDefault="00F81A8A" w:rsidP="00F416B3">
            <w:pPr>
              <w:rPr>
                <w:b/>
              </w:rPr>
            </w:pPr>
            <w:r w:rsidRPr="00075074">
              <w:rPr>
                <w:b/>
              </w:rPr>
              <w:t>Condition</w:t>
            </w:r>
          </w:p>
        </w:tc>
      </w:tr>
      <w:tr w:rsidR="00F81A8A" w:rsidRPr="00075074" w14:paraId="5C828B21" w14:textId="77777777" w:rsidTr="00F81A8A">
        <w:trPr>
          <w:trHeight w:val="510"/>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1D2B8F" w14:textId="77777777" w:rsidR="00F81A8A" w:rsidRPr="00075074" w:rsidRDefault="00F81A8A"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1CEBD0" w14:textId="77777777" w:rsidR="00F81A8A" w:rsidRPr="00075074" w:rsidRDefault="00F81A8A" w:rsidP="00F416B3"/>
        </w:tc>
        <w:tc>
          <w:tcPr>
            <w:tcW w:w="22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48F3C64" w14:textId="77777777" w:rsidR="00F81A8A" w:rsidRPr="00075074" w:rsidRDefault="00F81A8A" w:rsidP="00F416B3">
            <w:r w:rsidRPr="00075074">
              <w:rPr>
                <w:b/>
              </w:rPr>
              <w:t>Brake Shoes</w:t>
            </w: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0C9A26" w14:textId="77777777" w:rsidR="00F81A8A" w:rsidRPr="00075074" w:rsidRDefault="00F81A8A" w:rsidP="00F416B3"/>
        </w:tc>
      </w:tr>
      <w:tr w:rsidR="00F81A8A" w:rsidRPr="00075074" w14:paraId="101D554A" w14:textId="77777777" w:rsidTr="00F81A8A">
        <w:trPr>
          <w:trHeight w:val="510"/>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205D6A" w14:textId="77777777" w:rsidR="00F81A8A" w:rsidRPr="00075074" w:rsidRDefault="00F81A8A"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AC589D" w14:textId="77777777" w:rsidR="00F81A8A" w:rsidRPr="00075074" w:rsidRDefault="00F81A8A" w:rsidP="00F416B3"/>
        </w:tc>
        <w:tc>
          <w:tcPr>
            <w:tcW w:w="22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1D06637" w14:textId="77777777" w:rsidR="00F81A8A" w:rsidRPr="00075074" w:rsidRDefault="00F81A8A" w:rsidP="00F416B3">
            <w:r w:rsidRPr="00075074">
              <w:rPr>
                <w:b/>
              </w:rPr>
              <w:t>Wheel Cylinder</w:t>
            </w: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EE0407" w14:textId="77777777" w:rsidR="00F81A8A" w:rsidRPr="00075074" w:rsidRDefault="00F81A8A" w:rsidP="00F416B3"/>
        </w:tc>
      </w:tr>
      <w:tr w:rsidR="00F81A8A" w:rsidRPr="00075074" w14:paraId="6C5AD417" w14:textId="77777777" w:rsidTr="00F81A8A">
        <w:trPr>
          <w:trHeight w:val="510"/>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5DBC11" w14:textId="77777777" w:rsidR="00F81A8A" w:rsidRPr="00075074" w:rsidRDefault="00F81A8A"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04BD41" w14:textId="77777777" w:rsidR="00F81A8A" w:rsidRPr="00075074" w:rsidRDefault="00F81A8A" w:rsidP="00F416B3"/>
        </w:tc>
        <w:tc>
          <w:tcPr>
            <w:tcW w:w="22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BDD41BA" w14:textId="77777777" w:rsidR="00F81A8A" w:rsidRPr="00075074" w:rsidRDefault="00F81A8A" w:rsidP="00F416B3">
            <w:r w:rsidRPr="00075074">
              <w:rPr>
                <w:b/>
              </w:rPr>
              <w:t>Brake Drum</w:t>
            </w: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2F519E" w14:textId="77777777" w:rsidR="00F81A8A" w:rsidRPr="00075074" w:rsidRDefault="00F81A8A" w:rsidP="00F416B3"/>
        </w:tc>
      </w:tr>
      <w:tr w:rsidR="00F81A8A" w:rsidRPr="00075074" w14:paraId="06CF56C2" w14:textId="77777777" w:rsidTr="00F81A8A">
        <w:trPr>
          <w:trHeight w:val="510"/>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877150" w14:textId="77777777" w:rsidR="00F81A8A" w:rsidRPr="00075074" w:rsidRDefault="00F81A8A" w:rsidP="00F416B3"/>
        </w:tc>
        <w:tc>
          <w:tcPr>
            <w:tcW w:w="2835"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12FDAE" w14:textId="77777777" w:rsidR="00F81A8A" w:rsidRPr="00075074" w:rsidRDefault="00F81A8A" w:rsidP="00F416B3"/>
        </w:tc>
        <w:tc>
          <w:tcPr>
            <w:tcW w:w="226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99ABA2E" w14:textId="77777777" w:rsidR="00F81A8A" w:rsidRPr="00075074" w:rsidRDefault="00F81A8A" w:rsidP="00F416B3">
            <w:r w:rsidRPr="00075074">
              <w:rPr>
                <w:b/>
              </w:rPr>
              <w:t>Springs and Clips</w:t>
            </w:r>
          </w:p>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E53281" w14:textId="77777777" w:rsidR="00F81A8A" w:rsidRPr="00075074" w:rsidRDefault="00F81A8A" w:rsidP="00F416B3"/>
        </w:tc>
      </w:tr>
      <w:tr w:rsidR="00F81A8A" w:rsidRPr="00075074" w14:paraId="7A0D3218" w14:textId="77777777" w:rsidTr="00F81A8A">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43550B" w14:textId="77777777" w:rsidR="00F81A8A" w:rsidRPr="00075074" w:rsidRDefault="00F81A8A" w:rsidP="00F416B3">
            <w:pPr>
              <w:rPr>
                <w:b/>
              </w:rPr>
            </w:pPr>
            <w:r w:rsidRPr="00075074">
              <w:rPr>
                <w:b/>
              </w:rPr>
              <w:t>Instructions to Learners</w:t>
            </w:r>
            <w:r w:rsidRPr="00075074">
              <w:t xml:space="preserve"> </w:t>
            </w:r>
          </w:p>
          <w:p w14:paraId="2C2271D8" w14:textId="77777777" w:rsidR="00F81A8A" w:rsidRPr="00075074" w:rsidRDefault="00F81A8A" w:rsidP="00F81A8A">
            <w:pPr>
              <w:numPr>
                <w:ilvl w:val="0"/>
                <w:numId w:val="123"/>
              </w:numPr>
              <w:tabs>
                <w:tab w:val="clear" w:pos="720"/>
                <w:tab w:val="num" w:pos="360"/>
              </w:tabs>
              <w:ind w:left="360"/>
            </w:pPr>
            <w:r w:rsidRPr="00075074">
              <w:t>Position vehicle at correct working height</w:t>
            </w:r>
          </w:p>
          <w:p w14:paraId="4076460F" w14:textId="77777777" w:rsidR="00F81A8A" w:rsidRPr="00075074" w:rsidRDefault="00F81A8A" w:rsidP="00F81A8A">
            <w:pPr>
              <w:numPr>
                <w:ilvl w:val="0"/>
                <w:numId w:val="123"/>
              </w:numPr>
              <w:tabs>
                <w:tab w:val="clear" w:pos="720"/>
                <w:tab w:val="num" w:pos="360"/>
              </w:tabs>
              <w:ind w:left="360"/>
            </w:pPr>
            <w:r w:rsidRPr="00075074">
              <w:t>Identify the wheels fitted with drum brakes</w:t>
            </w:r>
          </w:p>
          <w:p w14:paraId="146A7815" w14:textId="77777777" w:rsidR="00F81A8A" w:rsidRPr="00075074" w:rsidRDefault="00F81A8A" w:rsidP="00F81A8A">
            <w:pPr>
              <w:numPr>
                <w:ilvl w:val="0"/>
                <w:numId w:val="123"/>
              </w:numPr>
              <w:tabs>
                <w:tab w:val="clear" w:pos="720"/>
                <w:tab w:val="num" w:pos="360"/>
              </w:tabs>
              <w:ind w:left="360"/>
            </w:pPr>
            <w:r w:rsidRPr="00075074">
              <w:t>Remove one wheel</w:t>
            </w:r>
          </w:p>
          <w:p w14:paraId="538D6DCF" w14:textId="77777777" w:rsidR="00F81A8A" w:rsidRPr="00075074" w:rsidRDefault="00F81A8A" w:rsidP="00F81A8A">
            <w:pPr>
              <w:numPr>
                <w:ilvl w:val="0"/>
                <w:numId w:val="123"/>
              </w:numPr>
              <w:tabs>
                <w:tab w:val="clear" w:pos="720"/>
                <w:tab w:val="num" w:pos="360"/>
              </w:tabs>
              <w:ind w:left="360"/>
            </w:pPr>
            <w:r w:rsidRPr="00075074">
              <w:t>Release the handbrake</w:t>
            </w:r>
          </w:p>
          <w:p w14:paraId="73BA702B" w14:textId="77777777" w:rsidR="00F81A8A" w:rsidRPr="00075074" w:rsidRDefault="00F81A8A" w:rsidP="00F81A8A">
            <w:pPr>
              <w:numPr>
                <w:ilvl w:val="0"/>
                <w:numId w:val="123"/>
              </w:numPr>
              <w:tabs>
                <w:tab w:val="clear" w:pos="720"/>
                <w:tab w:val="num" w:pos="360"/>
              </w:tabs>
              <w:ind w:left="360"/>
            </w:pPr>
            <w:r w:rsidRPr="00075074">
              <w:t xml:space="preserve">Remove the brake drum following </w:t>
            </w:r>
            <w:proofErr w:type="spellStart"/>
            <w:r w:rsidRPr="00075074">
              <w:t>manufacturers</w:t>
            </w:r>
            <w:proofErr w:type="spellEnd"/>
            <w:r w:rsidRPr="00075074">
              <w:t xml:space="preserve"> instructions</w:t>
            </w:r>
          </w:p>
          <w:p w14:paraId="526E16E2" w14:textId="77777777" w:rsidR="00F81A8A" w:rsidRPr="00075074" w:rsidRDefault="00F81A8A" w:rsidP="00F81A8A">
            <w:pPr>
              <w:numPr>
                <w:ilvl w:val="0"/>
                <w:numId w:val="123"/>
              </w:numPr>
              <w:tabs>
                <w:tab w:val="clear" w:pos="720"/>
                <w:tab w:val="num" w:pos="360"/>
              </w:tabs>
              <w:ind w:left="360"/>
            </w:pPr>
            <w:r w:rsidRPr="00075074">
              <w:t>Note the position of brake shoes, springs, handbrake attachment and adjuster mechanisms</w:t>
            </w:r>
          </w:p>
          <w:p w14:paraId="6470C047" w14:textId="77777777" w:rsidR="00F81A8A" w:rsidRPr="00075074" w:rsidRDefault="00F81A8A" w:rsidP="00F81A8A">
            <w:pPr>
              <w:numPr>
                <w:ilvl w:val="0"/>
                <w:numId w:val="123"/>
              </w:numPr>
              <w:tabs>
                <w:tab w:val="clear" w:pos="720"/>
                <w:tab w:val="num" w:pos="360"/>
              </w:tabs>
              <w:ind w:left="360"/>
            </w:pPr>
            <w:r w:rsidRPr="00075074">
              <w:t>Check wheel cylinder for operation and fluid leaks and report condition</w:t>
            </w:r>
          </w:p>
          <w:p w14:paraId="548D5E60" w14:textId="77777777" w:rsidR="00F81A8A" w:rsidRPr="00075074" w:rsidRDefault="00F81A8A" w:rsidP="00F81A8A">
            <w:pPr>
              <w:numPr>
                <w:ilvl w:val="0"/>
                <w:numId w:val="123"/>
              </w:numPr>
              <w:tabs>
                <w:tab w:val="clear" w:pos="720"/>
                <w:tab w:val="num" w:pos="360"/>
              </w:tabs>
              <w:ind w:left="360"/>
            </w:pPr>
            <w:r w:rsidRPr="00075074">
              <w:t>Refit the brake drum</w:t>
            </w:r>
          </w:p>
          <w:p w14:paraId="4E6A6902" w14:textId="77777777" w:rsidR="00F81A8A" w:rsidRPr="00075074" w:rsidRDefault="00F81A8A" w:rsidP="00F81A8A">
            <w:pPr>
              <w:numPr>
                <w:ilvl w:val="0"/>
                <w:numId w:val="123"/>
              </w:numPr>
              <w:tabs>
                <w:tab w:val="clear" w:pos="720"/>
                <w:tab w:val="num" w:pos="360"/>
              </w:tabs>
              <w:ind w:left="360"/>
            </w:pPr>
            <w:r w:rsidRPr="00075074">
              <w:t>Following manufacturers recommendations, adjust the shoe-to-drum clearance</w:t>
            </w:r>
          </w:p>
          <w:p w14:paraId="634B4D49" w14:textId="77777777" w:rsidR="00F81A8A" w:rsidRPr="00075074" w:rsidRDefault="00F81A8A" w:rsidP="00F81A8A">
            <w:pPr>
              <w:numPr>
                <w:ilvl w:val="0"/>
                <w:numId w:val="123"/>
              </w:numPr>
              <w:tabs>
                <w:tab w:val="clear" w:pos="720"/>
                <w:tab w:val="num" w:pos="360"/>
              </w:tabs>
              <w:ind w:left="360"/>
            </w:pPr>
            <w:r w:rsidRPr="00075074">
              <w:t>Refit the wheel</w:t>
            </w:r>
          </w:p>
          <w:p w14:paraId="5AE0E85F" w14:textId="77777777" w:rsidR="00F81A8A" w:rsidRPr="00075074" w:rsidRDefault="00F81A8A" w:rsidP="00F81A8A">
            <w:pPr>
              <w:numPr>
                <w:ilvl w:val="0"/>
                <w:numId w:val="123"/>
              </w:numPr>
              <w:tabs>
                <w:tab w:val="clear" w:pos="720"/>
                <w:tab w:val="num" w:pos="360"/>
              </w:tabs>
              <w:ind w:left="360"/>
            </w:pPr>
            <w:r w:rsidRPr="00075074">
              <w:t>Check braking system for correct operation</w:t>
            </w:r>
          </w:p>
          <w:p w14:paraId="013F7236" w14:textId="77777777" w:rsidR="00F81A8A" w:rsidRPr="00075074" w:rsidRDefault="00F81A8A" w:rsidP="00F416B3">
            <w:pPr>
              <w:rPr>
                <w:b/>
              </w:rPr>
            </w:pPr>
          </w:p>
        </w:tc>
      </w:tr>
    </w:tbl>
    <w:p w14:paraId="235F6370" w14:textId="77777777" w:rsidR="00F81A8A" w:rsidRDefault="00F81A8A" w:rsidP="00CD26D5">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F81A8A" w:rsidRPr="0043505F" w14:paraId="162CF4FE" w14:textId="77777777" w:rsidTr="00F416B3">
        <w:tc>
          <w:tcPr>
            <w:tcW w:w="8280" w:type="dxa"/>
            <w:hideMark/>
          </w:tcPr>
          <w:p w14:paraId="0FD2120A"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090AC74D"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D8C9B41"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F81A8A" w:rsidRPr="0043505F" w14:paraId="28CF8D18" w14:textId="77777777" w:rsidTr="00F416B3">
        <w:tc>
          <w:tcPr>
            <w:tcW w:w="8280" w:type="dxa"/>
            <w:tcBorders>
              <w:bottom w:val="single" w:sz="4" w:space="0" w:color="35B1F5" w:themeColor="accent2" w:themeTint="80"/>
            </w:tcBorders>
            <w:hideMark/>
          </w:tcPr>
          <w:p w14:paraId="55BF68CC" w14:textId="77777777" w:rsidR="00F81A8A" w:rsidRPr="0043505F" w:rsidRDefault="00F81A8A"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2B24409D" w14:textId="77777777" w:rsidR="00F81A8A" w:rsidRPr="0043505F" w:rsidRDefault="00F81A8A" w:rsidP="00F416B3">
            <w:pPr>
              <w:rPr>
                <w:rFonts w:eastAsia="Times New Roman" w:cs="Arial"/>
                <w:b/>
                <w:kern w:val="0"/>
                <w:szCs w:val="22"/>
                <w:lang w:val="en-US"/>
                <w14:ligatures w14:val="none"/>
              </w:rPr>
            </w:pPr>
          </w:p>
        </w:tc>
      </w:tr>
      <w:tr w:rsidR="00F81A8A" w:rsidRPr="0043505F" w14:paraId="09D7AA7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64A530" w14:textId="77777777" w:rsidR="00F81A8A" w:rsidRPr="00075074" w:rsidRDefault="00F81A8A"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922099D" w14:textId="77777777" w:rsidR="00F81A8A" w:rsidRPr="0043505F" w:rsidRDefault="00F81A8A" w:rsidP="00F416B3">
            <w:pPr>
              <w:rPr>
                <w:rFonts w:eastAsia="Times New Roman" w:cs="Arial"/>
                <w:b/>
                <w:kern w:val="0"/>
                <w:szCs w:val="22"/>
                <w:lang w:val="en-US"/>
                <w14:ligatures w14:val="none"/>
              </w:rPr>
            </w:pPr>
          </w:p>
        </w:tc>
      </w:tr>
      <w:tr w:rsidR="00F81A8A" w:rsidRPr="0043505F" w14:paraId="01C99559"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B2AC29" w14:textId="3C5F05D4" w:rsidR="00F81A8A" w:rsidRPr="00075074" w:rsidRDefault="00F81A8A" w:rsidP="00F416B3">
            <w:r>
              <w:t>Report</w:t>
            </w:r>
            <w:r>
              <w:t xml:space="preserve">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E836515" w14:textId="77777777" w:rsidR="00F81A8A" w:rsidRPr="0043505F" w:rsidRDefault="00F81A8A" w:rsidP="00F416B3">
            <w:pPr>
              <w:rPr>
                <w:rFonts w:eastAsia="Times New Roman" w:cs="Arial"/>
                <w:b/>
                <w:kern w:val="0"/>
                <w:szCs w:val="22"/>
                <w:lang w:val="en-US"/>
                <w14:ligatures w14:val="none"/>
              </w:rPr>
            </w:pPr>
          </w:p>
        </w:tc>
      </w:tr>
    </w:tbl>
    <w:p w14:paraId="2D732C15" w14:textId="77777777" w:rsidR="00F81A8A" w:rsidRDefault="00F81A8A" w:rsidP="00F81A8A">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F81A8A" w:rsidRPr="0043505F" w14:paraId="5C698761" w14:textId="77777777" w:rsidTr="00F81A8A">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FAB4F3C"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A0BB365" w14:textId="77777777" w:rsidR="00F81A8A"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DEE1A9B" w14:textId="77777777" w:rsidR="00F81A8A" w:rsidRPr="0043505F" w:rsidRDefault="00F81A8A" w:rsidP="00F416B3">
            <w:pPr>
              <w:rPr>
                <w:rFonts w:eastAsia="Times New Roman" w:cs="Arial"/>
                <w:kern w:val="0"/>
                <w:szCs w:val="22"/>
                <w:lang w:val="en-US"/>
                <w14:ligatures w14:val="none"/>
              </w:rPr>
            </w:pPr>
          </w:p>
          <w:p w14:paraId="127FA240" w14:textId="77777777" w:rsidR="00F81A8A" w:rsidRPr="0043505F" w:rsidRDefault="00F81A8A" w:rsidP="00F416B3">
            <w:pPr>
              <w:rPr>
                <w:rFonts w:eastAsia="Times New Roman" w:cs="Arial"/>
                <w:kern w:val="0"/>
                <w:szCs w:val="22"/>
                <w:lang w:val="en-US"/>
                <w14:ligatures w14:val="none"/>
              </w:rPr>
            </w:pPr>
          </w:p>
          <w:p w14:paraId="458020FB" w14:textId="77777777" w:rsidR="00F81A8A" w:rsidRPr="0043505F"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F7E0BB5" w14:textId="77777777" w:rsidR="00F81A8A" w:rsidRPr="0043505F" w:rsidRDefault="00F81A8A" w:rsidP="00F416B3">
            <w:pPr>
              <w:rPr>
                <w:rFonts w:eastAsia="Times New Roman" w:cs="Arial"/>
                <w:kern w:val="0"/>
                <w:szCs w:val="22"/>
                <w:lang w:val="en-US"/>
                <w14:ligatures w14:val="none"/>
              </w:rPr>
            </w:pPr>
          </w:p>
          <w:p w14:paraId="01940662" w14:textId="77777777" w:rsidR="00F81A8A" w:rsidRPr="0043505F" w:rsidRDefault="00F81A8A" w:rsidP="00F416B3">
            <w:pPr>
              <w:rPr>
                <w:rFonts w:eastAsia="Times New Roman" w:cs="Arial"/>
                <w:kern w:val="0"/>
                <w:szCs w:val="22"/>
                <w:lang w:val="en-US"/>
                <w14:ligatures w14:val="none"/>
              </w:rPr>
            </w:pPr>
          </w:p>
          <w:p w14:paraId="058F101B" w14:textId="246F76E6" w:rsidR="00F81A8A" w:rsidRPr="0043505F" w:rsidRDefault="00F81A8A" w:rsidP="00F81A8A">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56DFF6A2" w14:textId="77777777" w:rsidR="00F81A8A" w:rsidRDefault="00F81A8A" w:rsidP="00CD26D5">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F81A8A" w:rsidRPr="0043505F" w14:paraId="49DB7B8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AA55A06" w14:textId="77777777" w:rsidR="00F81A8A" w:rsidRPr="0043505F" w:rsidRDefault="00F81A8A"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7B3C00" w14:textId="5F1EDCC8"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5 &amp; 3.6</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6B978BC" w14:textId="73BCBA8F" w:rsidR="00F81A8A"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10.</w:t>
            </w:r>
            <w:r>
              <w:rPr>
                <w:rFonts w:eastAsia="Times New Roman" w:cs="Arial"/>
                <w:b/>
                <w:kern w:val="0"/>
                <w:szCs w:val="22"/>
                <w:lang w:val="en-US"/>
                <w14:ligatures w14:val="none"/>
              </w:rPr>
              <w:t>5</w:t>
            </w:r>
          </w:p>
          <w:p w14:paraId="145988A2" w14:textId="77777777" w:rsidR="00F81A8A" w:rsidRPr="0043505F" w:rsidRDefault="00F81A8A" w:rsidP="00F416B3">
            <w:pPr>
              <w:rPr>
                <w:rFonts w:eastAsia="Times New Roman" w:cs="Arial"/>
                <w:b/>
                <w:kern w:val="0"/>
                <w:szCs w:val="22"/>
                <w:lang w:val="en-US"/>
                <w14:ligatures w14:val="none"/>
              </w:rPr>
            </w:pPr>
          </w:p>
        </w:tc>
      </w:tr>
    </w:tbl>
    <w:p w14:paraId="041DD6BD" w14:textId="77777777" w:rsidR="00F81A8A" w:rsidRPr="0043505F" w:rsidRDefault="00F81A8A" w:rsidP="00F81A8A">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F81A8A" w:rsidRPr="0043505F" w14:paraId="389A0D42"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B9D1E02" w14:textId="77777777" w:rsidR="00F81A8A" w:rsidRPr="00F81A8A" w:rsidRDefault="00F81A8A" w:rsidP="00F81A8A">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F81A8A">
              <w:rPr>
                <w:rFonts w:eastAsia="Times New Roman" w:cs="Arial"/>
                <w:b/>
                <w:kern w:val="0"/>
                <w:szCs w:val="22"/>
                <w:lang w:val="en-US"/>
                <w14:ligatures w14:val="none"/>
              </w:rPr>
              <w:t>Check Brake Fluid Level and Condition</w:t>
            </w:r>
          </w:p>
          <w:p w14:paraId="7BAD0B5E" w14:textId="559525F7" w:rsidR="00F81A8A" w:rsidRPr="0043505F" w:rsidRDefault="00F81A8A" w:rsidP="00F81A8A">
            <w:pPr>
              <w:ind w:left="1062" w:right="26" w:hanging="709"/>
              <w:rPr>
                <w:rFonts w:eastAsia="Times New Roman" w:cs="Arial"/>
                <w:b/>
                <w:kern w:val="0"/>
                <w:szCs w:val="22"/>
                <w:lang w:val="en-US"/>
                <w14:ligatures w14:val="none"/>
              </w:rPr>
            </w:pPr>
            <w:r w:rsidRPr="00F81A8A">
              <w:rPr>
                <w:rFonts w:eastAsia="Times New Roman" w:cs="Arial"/>
                <w:b/>
                <w:kern w:val="0"/>
                <w:szCs w:val="22"/>
                <w:lang w:val="en-US"/>
                <w14:ligatures w14:val="none"/>
              </w:rPr>
              <w:t xml:space="preserve">     Check Operation of Low Fluid Warning Lamp (where fitted)</w:t>
            </w:r>
          </w:p>
        </w:tc>
      </w:tr>
    </w:tbl>
    <w:p w14:paraId="7027F08B" w14:textId="77777777" w:rsidR="00F81A8A" w:rsidRDefault="00F81A8A" w:rsidP="00CD26D5">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835"/>
        <w:gridCol w:w="2552"/>
        <w:gridCol w:w="1417"/>
      </w:tblGrid>
      <w:tr w:rsidR="00F81A8A" w:rsidRPr="00075074" w14:paraId="4917FF4C" w14:textId="77777777" w:rsidTr="00F81A8A">
        <w:tc>
          <w:tcPr>
            <w:tcW w:w="2977" w:type="dxa"/>
            <w:shd w:val="clear" w:color="auto" w:fill="043956" w:themeFill="accent2"/>
          </w:tcPr>
          <w:p w14:paraId="33FDC3C6" w14:textId="77777777" w:rsidR="00F81A8A" w:rsidRPr="00075074" w:rsidRDefault="00F81A8A" w:rsidP="00F416B3">
            <w:pPr>
              <w:rPr>
                <w:b/>
              </w:rPr>
            </w:pPr>
            <w:r w:rsidRPr="00075074">
              <w:rPr>
                <w:b/>
              </w:rPr>
              <w:t>Vehicle Details</w:t>
            </w:r>
          </w:p>
        </w:tc>
        <w:tc>
          <w:tcPr>
            <w:tcW w:w="2835" w:type="dxa"/>
            <w:shd w:val="clear" w:color="auto" w:fill="043956" w:themeFill="accent2"/>
          </w:tcPr>
          <w:p w14:paraId="294C4BEA" w14:textId="77777777" w:rsidR="00F81A8A" w:rsidRPr="00075074" w:rsidRDefault="00F81A8A" w:rsidP="00F416B3">
            <w:pPr>
              <w:rPr>
                <w:b/>
              </w:rPr>
            </w:pPr>
            <w:r w:rsidRPr="00075074">
              <w:rPr>
                <w:b/>
              </w:rPr>
              <w:t>Special Tools</w:t>
            </w:r>
          </w:p>
        </w:tc>
        <w:tc>
          <w:tcPr>
            <w:tcW w:w="3969" w:type="dxa"/>
            <w:gridSpan w:val="2"/>
            <w:shd w:val="clear" w:color="auto" w:fill="043956" w:themeFill="accent2"/>
          </w:tcPr>
          <w:p w14:paraId="6F090BD6" w14:textId="77777777" w:rsidR="00F81A8A" w:rsidRPr="00075074" w:rsidRDefault="00F81A8A" w:rsidP="00F416B3">
            <w:pPr>
              <w:rPr>
                <w:b/>
              </w:rPr>
            </w:pPr>
            <w:r w:rsidRPr="00075074">
              <w:rPr>
                <w:b/>
              </w:rPr>
              <w:t>Data</w:t>
            </w:r>
          </w:p>
        </w:tc>
      </w:tr>
      <w:tr w:rsidR="00F81A8A" w:rsidRPr="00075074" w14:paraId="5C7C7C57" w14:textId="77777777" w:rsidTr="00F81A8A">
        <w:trPr>
          <w:trHeight w:val="510"/>
        </w:trPr>
        <w:tc>
          <w:tcPr>
            <w:tcW w:w="2977" w:type="dxa"/>
            <w:vMerge w:val="restart"/>
          </w:tcPr>
          <w:p w14:paraId="38A9F415" w14:textId="77777777" w:rsidR="00F81A8A" w:rsidRPr="00075074" w:rsidRDefault="00F81A8A" w:rsidP="00F416B3">
            <w:pPr>
              <w:rPr>
                <w:sz w:val="16"/>
                <w:szCs w:val="16"/>
              </w:rPr>
            </w:pPr>
          </w:p>
          <w:p w14:paraId="6B058B90" w14:textId="77777777" w:rsidR="00F81A8A" w:rsidRPr="00075074" w:rsidRDefault="00F81A8A" w:rsidP="00F416B3">
            <w:pPr>
              <w:rPr>
                <w:sz w:val="18"/>
                <w:szCs w:val="18"/>
              </w:rPr>
            </w:pPr>
          </w:p>
          <w:p w14:paraId="4EC80D85" w14:textId="77777777" w:rsidR="00F81A8A" w:rsidRPr="00075074" w:rsidRDefault="00F81A8A" w:rsidP="00F416B3">
            <w:r w:rsidRPr="00075074">
              <w:t>Make_______________</w:t>
            </w:r>
          </w:p>
          <w:p w14:paraId="6BBB8B0B" w14:textId="77777777" w:rsidR="00F81A8A" w:rsidRPr="00075074" w:rsidRDefault="00F81A8A" w:rsidP="00F416B3"/>
          <w:p w14:paraId="14D21C23" w14:textId="77777777" w:rsidR="00F81A8A" w:rsidRPr="00075074" w:rsidRDefault="00F81A8A" w:rsidP="00F416B3">
            <w:pPr>
              <w:rPr>
                <w:sz w:val="16"/>
                <w:szCs w:val="16"/>
              </w:rPr>
            </w:pPr>
          </w:p>
          <w:p w14:paraId="5B8E16FF" w14:textId="77777777" w:rsidR="00F81A8A" w:rsidRPr="00075074" w:rsidRDefault="00F81A8A" w:rsidP="00F416B3">
            <w:pPr>
              <w:rPr>
                <w:sz w:val="18"/>
                <w:szCs w:val="18"/>
              </w:rPr>
            </w:pPr>
          </w:p>
          <w:p w14:paraId="75151BE3" w14:textId="77777777" w:rsidR="00F81A8A" w:rsidRPr="00075074" w:rsidRDefault="00F81A8A" w:rsidP="00F416B3">
            <w:r w:rsidRPr="00075074">
              <w:t>Model_______________</w:t>
            </w:r>
          </w:p>
          <w:p w14:paraId="45DBB8D8" w14:textId="77777777" w:rsidR="00F81A8A" w:rsidRPr="00075074" w:rsidRDefault="00F81A8A" w:rsidP="00F416B3">
            <w:pPr>
              <w:rPr>
                <w:sz w:val="16"/>
                <w:szCs w:val="16"/>
              </w:rPr>
            </w:pPr>
          </w:p>
          <w:p w14:paraId="194F072B" w14:textId="77777777" w:rsidR="00F81A8A" w:rsidRPr="00075074" w:rsidRDefault="00F81A8A" w:rsidP="00F416B3">
            <w:pPr>
              <w:rPr>
                <w:sz w:val="16"/>
                <w:szCs w:val="16"/>
              </w:rPr>
            </w:pPr>
          </w:p>
          <w:p w14:paraId="07D2C827" w14:textId="77777777" w:rsidR="00F81A8A" w:rsidRPr="00075074" w:rsidRDefault="00F81A8A" w:rsidP="00F416B3">
            <w:pPr>
              <w:rPr>
                <w:sz w:val="18"/>
                <w:szCs w:val="18"/>
              </w:rPr>
            </w:pPr>
          </w:p>
          <w:p w14:paraId="3C55373E" w14:textId="77777777" w:rsidR="00F81A8A" w:rsidRPr="00075074" w:rsidRDefault="00F81A8A" w:rsidP="00F416B3">
            <w:r w:rsidRPr="00075074">
              <w:t>Year________________</w:t>
            </w:r>
          </w:p>
          <w:p w14:paraId="2C350C68" w14:textId="77777777" w:rsidR="00F81A8A" w:rsidRPr="00075074" w:rsidRDefault="00F81A8A" w:rsidP="00F416B3"/>
        </w:tc>
        <w:tc>
          <w:tcPr>
            <w:tcW w:w="2835" w:type="dxa"/>
            <w:vMerge w:val="restart"/>
          </w:tcPr>
          <w:p w14:paraId="0A29C52E" w14:textId="77777777" w:rsidR="00F81A8A" w:rsidRPr="00075074" w:rsidRDefault="00F81A8A" w:rsidP="00F416B3"/>
        </w:tc>
        <w:tc>
          <w:tcPr>
            <w:tcW w:w="2552" w:type="dxa"/>
            <w:shd w:val="clear" w:color="auto" w:fill="043956" w:themeFill="accent2"/>
            <w:vAlign w:val="center"/>
          </w:tcPr>
          <w:p w14:paraId="7F7E2F8D" w14:textId="77777777" w:rsidR="00F81A8A" w:rsidRPr="00075074" w:rsidRDefault="00F81A8A" w:rsidP="00F416B3">
            <w:pPr>
              <w:rPr>
                <w:b/>
                <w:sz w:val="14"/>
                <w:szCs w:val="14"/>
              </w:rPr>
            </w:pPr>
            <w:r w:rsidRPr="00075074">
              <w:rPr>
                <w:b/>
              </w:rPr>
              <w:t>Brake Fluid Specification DOT</w:t>
            </w:r>
            <w:r w:rsidRPr="00075074">
              <w:rPr>
                <w:b/>
                <w:sz w:val="14"/>
                <w:szCs w:val="14"/>
              </w:rPr>
              <w:t xml:space="preserve"> </w:t>
            </w:r>
          </w:p>
        </w:tc>
        <w:tc>
          <w:tcPr>
            <w:tcW w:w="1417" w:type="dxa"/>
            <w:shd w:val="clear" w:color="auto" w:fill="FFFFFF"/>
            <w:vAlign w:val="center"/>
          </w:tcPr>
          <w:p w14:paraId="26F33D1E" w14:textId="77777777" w:rsidR="00F81A8A" w:rsidRPr="00075074" w:rsidRDefault="00F81A8A" w:rsidP="00F416B3">
            <w:pPr>
              <w:rPr>
                <w:b/>
              </w:rPr>
            </w:pPr>
          </w:p>
        </w:tc>
      </w:tr>
      <w:tr w:rsidR="00F81A8A" w:rsidRPr="00075074" w14:paraId="3A9A0BB7" w14:textId="77777777" w:rsidTr="00F81A8A">
        <w:trPr>
          <w:trHeight w:val="510"/>
        </w:trPr>
        <w:tc>
          <w:tcPr>
            <w:tcW w:w="2977" w:type="dxa"/>
            <w:vMerge/>
          </w:tcPr>
          <w:p w14:paraId="2EBB0AA5" w14:textId="77777777" w:rsidR="00F81A8A" w:rsidRPr="00075074" w:rsidRDefault="00F81A8A" w:rsidP="00F416B3"/>
        </w:tc>
        <w:tc>
          <w:tcPr>
            <w:tcW w:w="2835" w:type="dxa"/>
            <w:vMerge/>
          </w:tcPr>
          <w:p w14:paraId="58942B24" w14:textId="77777777" w:rsidR="00F81A8A" w:rsidRPr="00075074" w:rsidRDefault="00F81A8A" w:rsidP="00F416B3"/>
        </w:tc>
        <w:tc>
          <w:tcPr>
            <w:tcW w:w="2552" w:type="dxa"/>
            <w:shd w:val="clear" w:color="auto" w:fill="043956" w:themeFill="accent2"/>
            <w:vAlign w:val="center"/>
          </w:tcPr>
          <w:p w14:paraId="4747DDB1" w14:textId="77777777" w:rsidR="00F81A8A" w:rsidRPr="00075074" w:rsidRDefault="00F81A8A" w:rsidP="00F416B3">
            <w:r w:rsidRPr="00075074">
              <w:rPr>
                <w:b/>
              </w:rPr>
              <w:t>Low Fluid Switch Location</w:t>
            </w:r>
          </w:p>
        </w:tc>
        <w:tc>
          <w:tcPr>
            <w:tcW w:w="1417" w:type="dxa"/>
          </w:tcPr>
          <w:p w14:paraId="2B10B26F" w14:textId="77777777" w:rsidR="00F81A8A" w:rsidRPr="00075074" w:rsidRDefault="00F81A8A" w:rsidP="00F416B3"/>
        </w:tc>
      </w:tr>
      <w:tr w:rsidR="00F81A8A" w:rsidRPr="00075074" w14:paraId="17A1DFEB" w14:textId="77777777" w:rsidTr="00F81A8A">
        <w:trPr>
          <w:trHeight w:val="510"/>
        </w:trPr>
        <w:tc>
          <w:tcPr>
            <w:tcW w:w="2977" w:type="dxa"/>
            <w:vMerge/>
          </w:tcPr>
          <w:p w14:paraId="42C03895" w14:textId="77777777" w:rsidR="00F81A8A" w:rsidRPr="00075074" w:rsidRDefault="00F81A8A" w:rsidP="00F416B3"/>
        </w:tc>
        <w:tc>
          <w:tcPr>
            <w:tcW w:w="2835" w:type="dxa"/>
            <w:vMerge/>
          </w:tcPr>
          <w:p w14:paraId="63478272" w14:textId="77777777" w:rsidR="00F81A8A" w:rsidRPr="00075074" w:rsidRDefault="00F81A8A" w:rsidP="00F416B3"/>
        </w:tc>
        <w:tc>
          <w:tcPr>
            <w:tcW w:w="2552" w:type="dxa"/>
            <w:shd w:val="clear" w:color="auto" w:fill="043956" w:themeFill="accent2"/>
            <w:vAlign w:val="center"/>
          </w:tcPr>
          <w:p w14:paraId="496432D8" w14:textId="77777777" w:rsidR="00F81A8A" w:rsidRPr="00075074" w:rsidRDefault="00F81A8A" w:rsidP="00F416B3">
            <w:r w:rsidRPr="00075074">
              <w:rPr>
                <w:b/>
              </w:rPr>
              <w:t>Fluid Boiling Point</w:t>
            </w:r>
          </w:p>
        </w:tc>
        <w:tc>
          <w:tcPr>
            <w:tcW w:w="1417" w:type="dxa"/>
          </w:tcPr>
          <w:p w14:paraId="23FF63BC" w14:textId="77777777" w:rsidR="00F81A8A" w:rsidRPr="00075074" w:rsidRDefault="00F81A8A" w:rsidP="00F416B3"/>
        </w:tc>
      </w:tr>
      <w:tr w:rsidR="00F81A8A" w:rsidRPr="00075074" w14:paraId="593914E5" w14:textId="77777777" w:rsidTr="00F81A8A">
        <w:trPr>
          <w:trHeight w:val="510"/>
        </w:trPr>
        <w:tc>
          <w:tcPr>
            <w:tcW w:w="2977" w:type="dxa"/>
            <w:vMerge/>
          </w:tcPr>
          <w:p w14:paraId="3817EBD3" w14:textId="77777777" w:rsidR="00F81A8A" w:rsidRPr="00075074" w:rsidRDefault="00F81A8A" w:rsidP="00F416B3"/>
        </w:tc>
        <w:tc>
          <w:tcPr>
            <w:tcW w:w="2835" w:type="dxa"/>
            <w:vMerge/>
          </w:tcPr>
          <w:p w14:paraId="08BED300" w14:textId="77777777" w:rsidR="00F81A8A" w:rsidRPr="00075074" w:rsidRDefault="00F81A8A" w:rsidP="00F416B3"/>
        </w:tc>
        <w:tc>
          <w:tcPr>
            <w:tcW w:w="2552" w:type="dxa"/>
            <w:shd w:val="clear" w:color="auto" w:fill="043956" w:themeFill="accent2"/>
            <w:vAlign w:val="center"/>
          </w:tcPr>
          <w:p w14:paraId="1BB15635" w14:textId="77777777" w:rsidR="00F81A8A" w:rsidRPr="00075074" w:rsidRDefault="00F81A8A" w:rsidP="00F416B3">
            <w:r w:rsidRPr="00075074">
              <w:rPr>
                <w:b/>
              </w:rPr>
              <w:t>Minimum Boiling Point</w:t>
            </w:r>
          </w:p>
        </w:tc>
        <w:tc>
          <w:tcPr>
            <w:tcW w:w="1417" w:type="dxa"/>
          </w:tcPr>
          <w:p w14:paraId="7D44F35C" w14:textId="77777777" w:rsidR="00F81A8A" w:rsidRPr="00075074" w:rsidRDefault="00F81A8A" w:rsidP="00F416B3"/>
        </w:tc>
      </w:tr>
      <w:tr w:rsidR="00F81A8A" w:rsidRPr="00075074" w14:paraId="47779294" w14:textId="77777777" w:rsidTr="00F81A8A">
        <w:trPr>
          <w:trHeight w:val="510"/>
        </w:trPr>
        <w:tc>
          <w:tcPr>
            <w:tcW w:w="2977" w:type="dxa"/>
            <w:vMerge/>
          </w:tcPr>
          <w:p w14:paraId="7DE3746C" w14:textId="77777777" w:rsidR="00F81A8A" w:rsidRPr="00075074" w:rsidRDefault="00F81A8A" w:rsidP="00F416B3"/>
        </w:tc>
        <w:tc>
          <w:tcPr>
            <w:tcW w:w="2835" w:type="dxa"/>
            <w:vMerge/>
          </w:tcPr>
          <w:p w14:paraId="19F64E45" w14:textId="77777777" w:rsidR="00F81A8A" w:rsidRPr="00075074" w:rsidRDefault="00F81A8A" w:rsidP="00F416B3"/>
        </w:tc>
        <w:tc>
          <w:tcPr>
            <w:tcW w:w="2552" w:type="dxa"/>
            <w:shd w:val="clear" w:color="auto" w:fill="043956" w:themeFill="accent2"/>
            <w:vAlign w:val="center"/>
          </w:tcPr>
          <w:p w14:paraId="19256A6F" w14:textId="77777777" w:rsidR="00F81A8A" w:rsidRPr="00075074" w:rsidRDefault="00F81A8A" w:rsidP="00F416B3">
            <w:r w:rsidRPr="00075074">
              <w:rPr>
                <w:b/>
              </w:rPr>
              <w:t>Fluid Condition</w:t>
            </w:r>
          </w:p>
        </w:tc>
        <w:tc>
          <w:tcPr>
            <w:tcW w:w="1417" w:type="dxa"/>
          </w:tcPr>
          <w:p w14:paraId="4B70F519" w14:textId="77777777" w:rsidR="00F81A8A" w:rsidRPr="00075074" w:rsidRDefault="00F81A8A" w:rsidP="00F416B3"/>
        </w:tc>
      </w:tr>
      <w:tr w:rsidR="00F81A8A" w:rsidRPr="00075074" w14:paraId="19C814F1" w14:textId="77777777" w:rsidTr="00F81A8A">
        <w:trPr>
          <w:trHeight w:val="1774"/>
        </w:trPr>
        <w:tc>
          <w:tcPr>
            <w:tcW w:w="2977" w:type="dxa"/>
            <w:vMerge/>
          </w:tcPr>
          <w:p w14:paraId="513F1114" w14:textId="77777777" w:rsidR="00F81A8A" w:rsidRPr="00075074" w:rsidRDefault="00F81A8A" w:rsidP="00F416B3"/>
        </w:tc>
        <w:tc>
          <w:tcPr>
            <w:tcW w:w="2835" w:type="dxa"/>
            <w:vMerge/>
          </w:tcPr>
          <w:p w14:paraId="7B7F19E2" w14:textId="77777777" w:rsidR="00F81A8A" w:rsidRPr="00075074" w:rsidRDefault="00F81A8A" w:rsidP="00F416B3"/>
        </w:tc>
        <w:tc>
          <w:tcPr>
            <w:tcW w:w="2552" w:type="dxa"/>
            <w:shd w:val="clear" w:color="auto" w:fill="043956" w:themeFill="accent2"/>
            <w:vAlign w:val="center"/>
          </w:tcPr>
          <w:p w14:paraId="5610E956" w14:textId="714D768A" w:rsidR="00F81A8A" w:rsidRPr="00075074" w:rsidRDefault="00F81A8A" w:rsidP="00F416B3">
            <w:pPr>
              <w:rPr>
                <w:b/>
              </w:rPr>
            </w:pPr>
            <w:r w:rsidRPr="00075074">
              <w:rPr>
                <w:b/>
              </w:rPr>
              <w:t>Sketch of Low Fluid Warning Lamp Symbol</w:t>
            </w:r>
          </w:p>
          <w:p w14:paraId="61D47A5B" w14:textId="77777777" w:rsidR="00F81A8A" w:rsidRPr="00075074" w:rsidRDefault="00F81A8A" w:rsidP="00F416B3"/>
        </w:tc>
        <w:tc>
          <w:tcPr>
            <w:tcW w:w="1417" w:type="dxa"/>
          </w:tcPr>
          <w:p w14:paraId="2F66E767" w14:textId="77777777" w:rsidR="00F81A8A" w:rsidRPr="00075074" w:rsidRDefault="00F81A8A" w:rsidP="00F416B3"/>
        </w:tc>
      </w:tr>
      <w:tr w:rsidR="00F81A8A" w:rsidRPr="00075074" w14:paraId="62E47AF6" w14:textId="77777777" w:rsidTr="00F81A8A">
        <w:tc>
          <w:tcPr>
            <w:tcW w:w="9781" w:type="dxa"/>
            <w:gridSpan w:val="4"/>
          </w:tcPr>
          <w:p w14:paraId="2BD80FB5" w14:textId="77777777" w:rsidR="00F81A8A" w:rsidRPr="00075074" w:rsidRDefault="00F81A8A" w:rsidP="00F416B3">
            <w:pPr>
              <w:rPr>
                <w:b/>
              </w:rPr>
            </w:pPr>
            <w:r w:rsidRPr="00075074">
              <w:rPr>
                <w:b/>
              </w:rPr>
              <w:t>Instructions to Learners</w:t>
            </w:r>
            <w:r w:rsidRPr="00075074">
              <w:t xml:space="preserve"> </w:t>
            </w:r>
          </w:p>
          <w:p w14:paraId="1ADF6866" w14:textId="77777777" w:rsidR="00F81A8A" w:rsidRPr="00075074" w:rsidRDefault="00F81A8A" w:rsidP="00F81A8A">
            <w:pPr>
              <w:numPr>
                <w:ilvl w:val="0"/>
                <w:numId w:val="124"/>
              </w:numPr>
              <w:tabs>
                <w:tab w:val="clear" w:pos="1080"/>
                <w:tab w:val="num" w:pos="360"/>
              </w:tabs>
              <w:ind w:hanging="1080"/>
            </w:pPr>
            <w:r w:rsidRPr="00075074">
              <w:t>Locate “Low brake fluid” Warning Lamp switch</w:t>
            </w:r>
          </w:p>
          <w:p w14:paraId="07B4DC23" w14:textId="77777777" w:rsidR="00F81A8A" w:rsidRPr="00075074" w:rsidRDefault="00F81A8A" w:rsidP="00F81A8A">
            <w:pPr>
              <w:numPr>
                <w:ilvl w:val="0"/>
                <w:numId w:val="124"/>
              </w:numPr>
              <w:tabs>
                <w:tab w:val="clear" w:pos="1080"/>
                <w:tab w:val="num" w:pos="360"/>
              </w:tabs>
              <w:ind w:hanging="1080"/>
              <w:rPr>
                <w:b/>
              </w:rPr>
            </w:pPr>
            <w:r w:rsidRPr="00075074">
              <w:t>Operate switch and check operation of warning lamp</w:t>
            </w:r>
          </w:p>
          <w:p w14:paraId="406DDE57" w14:textId="77777777" w:rsidR="00F81A8A" w:rsidRPr="00075074" w:rsidRDefault="00F81A8A" w:rsidP="00F81A8A">
            <w:pPr>
              <w:numPr>
                <w:ilvl w:val="0"/>
                <w:numId w:val="124"/>
              </w:numPr>
              <w:tabs>
                <w:tab w:val="clear" w:pos="1080"/>
                <w:tab w:val="num" w:pos="360"/>
              </w:tabs>
              <w:ind w:hanging="1080"/>
              <w:rPr>
                <w:b/>
              </w:rPr>
            </w:pPr>
            <w:r w:rsidRPr="00075074">
              <w:t>Check brake fluid boiling point or visual condition</w:t>
            </w:r>
          </w:p>
          <w:p w14:paraId="51F78F37" w14:textId="77777777" w:rsidR="00F81A8A" w:rsidRPr="00075074" w:rsidRDefault="00F81A8A" w:rsidP="00F81A8A">
            <w:pPr>
              <w:numPr>
                <w:ilvl w:val="0"/>
                <w:numId w:val="124"/>
              </w:numPr>
              <w:tabs>
                <w:tab w:val="clear" w:pos="1080"/>
                <w:tab w:val="num" w:pos="360"/>
              </w:tabs>
              <w:ind w:hanging="1080"/>
              <w:rPr>
                <w:b/>
              </w:rPr>
            </w:pPr>
            <w:r w:rsidRPr="00075074">
              <w:t>Check brake fluid level and top-up as required</w:t>
            </w:r>
          </w:p>
          <w:p w14:paraId="213E0221" w14:textId="77777777" w:rsidR="00F81A8A" w:rsidRPr="00075074" w:rsidRDefault="00F81A8A" w:rsidP="00F416B3">
            <w:pPr>
              <w:tabs>
                <w:tab w:val="num" w:pos="1440"/>
              </w:tabs>
              <w:rPr>
                <w:b/>
              </w:rPr>
            </w:pPr>
          </w:p>
        </w:tc>
      </w:tr>
    </w:tbl>
    <w:p w14:paraId="01910873" w14:textId="77777777" w:rsidR="00F81A8A" w:rsidRDefault="00F81A8A" w:rsidP="00CD26D5">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F81A8A" w:rsidRPr="0043505F" w14:paraId="39F12279" w14:textId="77777777" w:rsidTr="00F416B3">
        <w:tc>
          <w:tcPr>
            <w:tcW w:w="8280" w:type="dxa"/>
            <w:hideMark/>
          </w:tcPr>
          <w:p w14:paraId="6AE1A0EF"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CE7DC45"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5FA2F31"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F81A8A" w:rsidRPr="0043505F" w14:paraId="58C0D66A" w14:textId="77777777" w:rsidTr="00F416B3">
        <w:tc>
          <w:tcPr>
            <w:tcW w:w="8280" w:type="dxa"/>
            <w:tcBorders>
              <w:bottom w:val="single" w:sz="4" w:space="0" w:color="35B1F5" w:themeColor="accent2" w:themeTint="80"/>
            </w:tcBorders>
            <w:hideMark/>
          </w:tcPr>
          <w:p w14:paraId="72C45438" w14:textId="77777777" w:rsidR="00F81A8A" w:rsidRPr="0043505F" w:rsidRDefault="00F81A8A"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70DFE77F" w14:textId="77777777" w:rsidR="00F81A8A" w:rsidRPr="0043505F" w:rsidRDefault="00F81A8A" w:rsidP="00F416B3">
            <w:pPr>
              <w:rPr>
                <w:rFonts w:eastAsia="Times New Roman" w:cs="Arial"/>
                <w:b/>
                <w:kern w:val="0"/>
                <w:szCs w:val="22"/>
                <w:lang w:val="en-US"/>
                <w14:ligatures w14:val="none"/>
              </w:rPr>
            </w:pPr>
          </w:p>
        </w:tc>
      </w:tr>
      <w:tr w:rsidR="00F81A8A" w:rsidRPr="0043505F" w14:paraId="69F86FEC"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EE9445" w14:textId="77777777" w:rsidR="00F81A8A" w:rsidRPr="00075074" w:rsidRDefault="00F81A8A"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3BB0D41" w14:textId="77777777" w:rsidR="00F81A8A" w:rsidRPr="0043505F" w:rsidRDefault="00F81A8A" w:rsidP="00F416B3">
            <w:pPr>
              <w:rPr>
                <w:rFonts w:eastAsia="Times New Roman" w:cs="Arial"/>
                <w:b/>
                <w:kern w:val="0"/>
                <w:szCs w:val="22"/>
                <w:lang w:val="en-US"/>
                <w14:ligatures w14:val="none"/>
              </w:rPr>
            </w:pPr>
          </w:p>
        </w:tc>
      </w:tr>
      <w:tr w:rsidR="00F81A8A" w:rsidRPr="0043505F" w14:paraId="7DF76D11"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EA8D91" w14:textId="4B8BA622" w:rsidR="00F81A8A" w:rsidRPr="00075074" w:rsidRDefault="00F81A8A" w:rsidP="00F416B3">
            <w:r>
              <w:t>Data</w:t>
            </w:r>
            <w:r>
              <w:t xml:space="preserve">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345F5E7" w14:textId="77777777" w:rsidR="00F81A8A" w:rsidRPr="0043505F" w:rsidRDefault="00F81A8A" w:rsidP="00F416B3">
            <w:pPr>
              <w:rPr>
                <w:rFonts w:eastAsia="Times New Roman" w:cs="Arial"/>
                <w:b/>
                <w:kern w:val="0"/>
                <w:szCs w:val="22"/>
                <w:lang w:val="en-US"/>
                <w14:ligatures w14:val="none"/>
              </w:rPr>
            </w:pPr>
          </w:p>
        </w:tc>
      </w:tr>
    </w:tbl>
    <w:p w14:paraId="18201053" w14:textId="77777777" w:rsidR="00F81A8A" w:rsidRDefault="00F81A8A" w:rsidP="00F81A8A">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F81A8A" w:rsidRPr="0043505F" w14:paraId="0EF64124"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1F1067"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FC50780" w14:textId="77777777" w:rsidR="00F81A8A"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649139B" w14:textId="77777777" w:rsidR="00F81A8A" w:rsidRPr="0043505F" w:rsidRDefault="00F81A8A" w:rsidP="00F416B3">
            <w:pPr>
              <w:rPr>
                <w:rFonts w:eastAsia="Times New Roman" w:cs="Arial"/>
                <w:kern w:val="0"/>
                <w:szCs w:val="22"/>
                <w:lang w:val="en-US"/>
                <w14:ligatures w14:val="none"/>
              </w:rPr>
            </w:pPr>
          </w:p>
          <w:p w14:paraId="6C8209D5" w14:textId="77777777" w:rsidR="00F81A8A" w:rsidRPr="0043505F"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3C01934" w14:textId="77777777" w:rsidR="00F81A8A" w:rsidRPr="0043505F" w:rsidRDefault="00F81A8A" w:rsidP="00F416B3">
            <w:pPr>
              <w:rPr>
                <w:rFonts w:eastAsia="Times New Roman" w:cs="Arial"/>
                <w:kern w:val="0"/>
                <w:szCs w:val="22"/>
                <w:lang w:val="en-US"/>
                <w14:ligatures w14:val="none"/>
              </w:rPr>
            </w:pPr>
          </w:p>
          <w:p w14:paraId="0B93BE3B" w14:textId="77777777" w:rsidR="00F81A8A" w:rsidRPr="0043505F" w:rsidRDefault="00F81A8A" w:rsidP="00F416B3">
            <w:pPr>
              <w:rPr>
                <w:rFonts w:eastAsia="Times New Roman" w:cs="Arial"/>
                <w:kern w:val="0"/>
                <w:szCs w:val="22"/>
                <w:lang w:val="en-US"/>
                <w14:ligatures w14:val="none"/>
              </w:rPr>
            </w:pPr>
          </w:p>
          <w:p w14:paraId="3DF584D9" w14:textId="77777777" w:rsidR="00F81A8A" w:rsidRPr="0043505F"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1AF60319" w14:textId="77777777" w:rsidR="00F81A8A" w:rsidRDefault="00F81A8A" w:rsidP="00CD26D5">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F81A8A" w:rsidRPr="0043505F" w14:paraId="24E85CD4"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3594A17" w14:textId="77777777" w:rsidR="00F81A8A" w:rsidRPr="0043505F" w:rsidRDefault="00F81A8A"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37C3DC8" w14:textId="6D4F72BE"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05AEAEF" w14:textId="2A0015E2" w:rsidR="00F81A8A"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10.</w:t>
            </w:r>
            <w:r>
              <w:rPr>
                <w:rFonts w:eastAsia="Times New Roman" w:cs="Arial"/>
                <w:b/>
                <w:kern w:val="0"/>
                <w:szCs w:val="22"/>
                <w:lang w:val="en-US"/>
                <w14:ligatures w14:val="none"/>
              </w:rPr>
              <w:t>6</w:t>
            </w:r>
          </w:p>
          <w:p w14:paraId="6AF3C563" w14:textId="77777777" w:rsidR="00F81A8A" w:rsidRPr="0043505F" w:rsidRDefault="00F81A8A" w:rsidP="00F416B3">
            <w:pPr>
              <w:rPr>
                <w:rFonts w:eastAsia="Times New Roman" w:cs="Arial"/>
                <w:b/>
                <w:kern w:val="0"/>
                <w:szCs w:val="22"/>
                <w:lang w:val="en-US"/>
                <w14:ligatures w14:val="none"/>
              </w:rPr>
            </w:pPr>
          </w:p>
        </w:tc>
      </w:tr>
    </w:tbl>
    <w:p w14:paraId="013E0038" w14:textId="77777777" w:rsidR="00F81A8A" w:rsidRPr="0043505F" w:rsidRDefault="00F81A8A" w:rsidP="00F81A8A">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F81A8A" w:rsidRPr="0043505F" w14:paraId="370B188D"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2E50559" w14:textId="44040AC8" w:rsidR="00F81A8A" w:rsidRPr="0043505F" w:rsidRDefault="00F81A8A" w:rsidP="00F81A8A">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rFonts w:eastAsia="Times New Roman" w:cs="Arial"/>
                <w:b/>
                <w:kern w:val="0"/>
                <w:szCs w:val="22"/>
                <w:lang w:val="en-US"/>
                <w14:ligatures w14:val="none"/>
              </w:rPr>
              <w:t>Waste Disposal</w:t>
            </w:r>
          </w:p>
        </w:tc>
      </w:tr>
    </w:tbl>
    <w:p w14:paraId="5D53F982" w14:textId="77777777" w:rsidR="00F81A8A" w:rsidRDefault="00F81A8A" w:rsidP="00CD26D5">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228"/>
        <w:gridCol w:w="6553"/>
      </w:tblGrid>
      <w:tr w:rsidR="00F81A8A" w:rsidRPr="00075074" w14:paraId="6403B47A" w14:textId="77777777" w:rsidTr="00F81A8A">
        <w:tc>
          <w:tcPr>
            <w:tcW w:w="9781" w:type="dxa"/>
            <w:gridSpan w:val="2"/>
          </w:tcPr>
          <w:p w14:paraId="288EDA77" w14:textId="77777777" w:rsidR="00F81A8A" w:rsidRPr="00075074" w:rsidRDefault="00F81A8A" w:rsidP="00F416B3">
            <w:pPr>
              <w:rPr>
                <w:b/>
              </w:rPr>
            </w:pPr>
            <w:r w:rsidRPr="00075074">
              <w:rPr>
                <w:b/>
              </w:rPr>
              <w:t>Instructions to Learners</w:t>
            </w:r>
            <w:r w:rsidRPr="00075074">
              <w:t xml:space="preserve"> </w:t>
            </w:r>
          </w:p>
          <w:p w14:paraId="0B5FCAD2" w14:textId="77777777" w:rsidR="00F81A8A" w:rsidRPr="00075074" w:rsidRDefault="00F81A8A" w:rsidP="00F416B3">
            <w:r w:rsidRPr="00075074">
              <w:t>State in the spaces provided below the correct procedure for disposing of waste braking system components IN YOUR WORKSHOP</w:t>
            </w:r>
          </w:p>
          <w:p w14:paraId="74F4879E" w14:textId="77777777" w:rsidR="00F81A8A" w:rsidRPr="00075074" w:rsidRDefault="00F81A8A" w:rsidP="00F416B3"/>
        </w:tc>
      </w:tr>
      <w:tr w:rsidR="00F81A8A" w:rsidRPr="00075074" w14:paraId="5C00EB9B" w14:textId="77777777" w:rsidTr="00F81A8A">
        <w:tc>
          <w:tcPr>
            <w:tcW w:w="3228" w:type="dxa"/>
            <w:shd w:val="clear" w:color="auto" w:fill="043956" w:themeFill="accent2"/>
          </w:tcPr>
          <w:p w14:paraId="7D2FA4BA" w14:textId="77777777" w:rsidR="00F81A8A" w:rsidRPr="00075074" w:rsidRDefault="00F81A8A" w:rsidP="00F416B3">
            <w:pPr>
              <w:rPr>
                <w:b/>
              </w:rPr>
            </w:pPr>
            <w:r w:rsidRPr="00075074">
              <w:rPr>
                <w:b/>
              </w:rPr>
              <w:t>Component</w:t>
            </w:r>
          </w:p>
        </w:tc>
        <w:tc>
          <w:tcPr>
            <w:tcW w:w="6553" w:type="dxa"/>
            <w:shd w:val="clear" w:color="auto" w:fill="043956" w:themeFill="accent2"/>
          </w:tcPr>
          <w:p w14:paraId="27CF6FCE" w14:textId="77777777" w:rsidR="00F81A8A" w:rsidRPr="00075074" w:rsidRDefault="00F81A8A" w:rsidP="00F416B3">
            <w:pPr>
              <w:rPr>
                <w:b/>
              </w:rPr>
            </w:pPr>
            <w:r w:rsidRPr="00075074">
              <w:rPr>
                <w:b/>
              </w:rPr>
              <w:t>Correct Disposal</w:t>
            </w:r>
          </w:p>
        </w:tc>
      </w:tr>
      <w:tr w:rsidR="00F81A8A" w:rsidRPr="00075074" w14:paraId="2B528732" w14:textId="77777777" w:rsidTr="00F81A8A">
        <w:trPr>
          <w:trHeight w:val="1095"/>
        </w:trPr>
        <w:tc>
          <w:tcPr>
            <w:tcW w:w="3228" w:type="dxa"/>
            <w:vAlign w:val="center"/>
          </w:tcPr>
          <w:p w14:paraId="2A5B74DF" w14:textId="77777777" w:rsidR="00F81A8A" w:rsidRPr="00075074" w:rsidRDefault="00F81A8A" w:rsidP="00F416B3">
            <w:pPr>
              <w:rPr>
                <w:b/>
              </w:rPr>
            </w:pPr>
            <w:r w:rsidRPr="00075074">
              <w:rPr>
                <w:b/>
              </w:rPr>
              <w:t>Brake Dust</w:t>
            </w:r>
          </w:p>
        </w:tc>
        <w:tc>
          <w:tcPr>
            <w:tcW w:w="6553" w:type="dxa"/>
            <w:vAlign w:val="center"/>
          </w:tcPr>
          <w:p w14:paraId="119F6781" w14:textId="77777777" w:rsidR="00F81A8A" w:rsidRPr="00075074" w:rsidRDefault="00F81A8A" w:rsidP="00F416B3"/>
        </w:tc>
      </w:tr>
      <w:tr w:rsidR="00F81A8A" w:rsidRPr="00075074" w14:paraId="27997A09" w14:textId="77777777" w:rsidTr="00F81A8A">
        <w:trPr>
          <w:trHeight w:val="1095"/>
        </w:trPr>
        <w:tc>
          <w:tcPr>
            <w:tcW w:w="3228" w:type="dxa"/>
            <w:vAlign w:val="center"/>
          </w:tcPr>
          <w:p w14:paraId="18196002" w14:textId="77777777" w:rsidR="00F81A8A" w:rsidRPr="00075074" w:rsidRDefault="00F81A8A" w:rsidP="00F416B3">
            <w:pPr>
              <w:rPr>
                <w:b/>
              </w:rPr>
            </w:pPr>
            <w:r w:rsidRPr="00075074">
              <w:rPr>
                <w:b/>
              </w:rPr>
              <w:t>Brake Fluid</w:t>
            </w:r>
          </w:p>
        </w:tc>
        <w:tc>
          <w:tcPr>
            <w:tcW w:w="6553" w:type="dxa"/>
            <w:vAlign w:val="center"/>
          </w:tcPr>
          <w:p w14:paraId="2084F436" w14:textId="77777777" w:rsidR="00F81A8A" w:rsidRPr="00075074" w:rsidRDefault="00F81A8A" w:rsidP="00F416B3"/>
        </w:tc>
      </w:tr>
      <w:tr w:rsidR="00F81A8A" w:rsidRPr="00075074" w14:paraId="0D44E4AD" w14:textId="77777777" w:rsidTr="00F81A8A">
        <w:trPr>
          <w:trHeight w:val="1095"/>
        </w:trPr>
        <w:tc>
          <w:tcPr>
            <w:tcW w:w="3228" w:type="dxa"/>
            <w:vAlign w:val="center"/>
          </w:tcPr>
          <w:p w14:paraId="45EB6A82" w14:textId="77777777" w:rsidR="00F81A8A" w:rsidRPr="00075074" w:rsidRDefault="00F81A8A" w:rsidP="00F416B3">
            <w:pPr>
              <w:rPr>
                <w:b/>
              </w:rPr>
            </w:pPr>
            <w:r w:rsidRPr="00075074">
              <w:rPr>
                <w:b/>
              </w:rPr>
              <w:t>Waste Components</w:t>
            </w:r>
          </w:p>
        </w:tc>
        <w:tc>
          <w:tcPr>
            <w:tcW w:w="6553" w:type="dxa"/>
            <w:vAlign w:val="center"/>
          </w:tcPr>
          <w:p w14:paraId="7361E2C0" w14:textId="77777777" w:rsidR="00F81A8A" w:rsidRPr="00075074" w:rsidRDefault="00F81A8A" w:rsidP="00F416B3"/>
        </w:tc>
      </w:tr>
    </w:tbl>
    <w:p w14:paraId="41C7C9A0" w14:textId="77777777" w:rsidR="00F81A8A" w:rsidRDefault="00F81A8A" w:rsidP="00CD26D5">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F81A8A" w:rsidRPr="0043505F" w14:paraId="0052944E" w14:textId="77777777" w:rsidTr="00F416B3">
        <w:tc>
          <w:tcPr>
            <w:tcW w:w="8280" w:type="dxa"/>
            <w:hideMark/>
          </w:tcPr>
          <w:p w14:paraId="63450748"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A353C8E"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76106E7"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F81A8A" w:rsidRPr="0043505F" w14:paraId="1FBB1788" w14:textId="77777777" w:rsidTr="00F416B3">
        <w:tc>
          <w:tcPr>
            <w:tcW w:w="8280" w:type="dxa"/>
            <w:tcBorders>
              <w:bottom w:val="single" w:sz="4" w:space="0" w:color="35B1F5" w:themeColor="accent2" w:themeTint="80"/>
            </w:tcBorders>
            <w:hideMark/>
          </w:tcPr>
          <w:p w14:paraId="7B101347" w14:textId="77777777" w:rsidR="00F81A8A" w:rsidRPr="0043505F" w:rsidRDefault="00F81A8A"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32C08BAC" w14:textId="77777777" w:rsidR="00F81A8A" w:rsidRPr="0043505F" w:rsidRDefault="00F81A8A" w:rsidP="00F416B3">
            <w:pPr>
              <w:rPr>
                <w:rFonts w:eastAsia="Times New Roman" w:cs="Arial"/>
                <w:b/>
                <w:kern w:val="0"/>
                <w:szCs w:val="22"/>
                <w:lang w:val="en-US"/>
                <w14:ligatures w14:val="none"/>
              </w:rPr>
            </w:pPr>
          </w:p>
        </w:tc>
      </w:tr>
      <w:tr w:rsidR="00F81A8A" w:rsidRPr="0043505F" w14:paraId="03B61B2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829246" w14:textId="77777777" w:rsidR="00F81A8A" w:rsidRPr="00075074" w:rsidRDefault="00F81A8A"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732676A" w14:textId="77777777" w:rsidR="00F81A8A" w:rsidRPr="0043505F" w:rsidRDefault="00F81A8A" w:rsidP="00F416B3">
            <w:pPr>
              <w:rPr>
                <w:rFonts w:eastAsia="Times New Roman" w:cs="Arial"/>
                <w:b/>
                <w:kern w:val="0"/>
                <w:szCs w:val="22"/>
                <w:lang w:val="en-US"/>
                <w14:ligatures w14:val="none"/>
              </w:rPr>
            </w:pPr>
          </w:p>
        </w:tc>
      </w:tr>
      <w:tr w:rsidR="00F81A8A" w:rsidRPr="0043505F" w14:paraId="383D777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3BC815" w14:textId="4BD87F4F" w:rsidR="00F81A8A" w:rsidRPr="00075074" w:rsidRDefault="00F81A8A" w:rsidP="00F416B3">
            <w:r>
              <w:t>Report</w:t>
            </w:r>
            <w:r>
              <w:t xml:space="preserve">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C77BA94" w14:textId="77777777" w:rsidR="00F81A8A" w:rsidRPr="0043505F" w:rsidRDefault="00F81A8A" w:rsidP="00F416B3">
            <w:pPr>
              <w:rPr>
                <w:rFonts w:eastAsia="Times New Roman" w:cs="Arial"/>
                <w:b/>
                <w:kern w:val="0"/>
                <w:szCs w:val="22"/>
                <w:lang w:val="en-US"/>
                <w14:ligatures w14:val="none"/>
              </w:rPr>
            </w:pPr>
          </w:p>
        </w:tc>
      </w:tr>
    </w:tbl>
    <w:p w14:paraId="291BDBF4" w14:textId="77777777" w:rsidR="00F81A8A" w:rsidRDefault="00F81A8A" w:rsidP="00F81A8A">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F81A8A" w:rsidRPr="0043505F" w14:paraId="17118E77"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D1F86F"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E34772B" w14:textId="77777777" w:rsidR="00F81A8A"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DCC72FB" w14:textId="77777777" w:rsidR="00F81A8A" w:rsidRDefault="00F81A8A" w:rsidP="00F416B3">
            <w:pPr>
              <w:rPr>
                <w:rFonts w:eastAsia="Times New Roman" w:cs="Arial"/>
                <w:kern w:val="0"/>
                <w:szCs w:val="22"/>
                <w:lang w:val="en-US"/>
                <w14:ligatures w14:val="none"/>
              </w:rPr>
            </w:pPr>
          </w:p>
          <w:p w14:paraId="3FEFB2B4" w14:textId="77777777" w:rsidR="00F81A8A" w:rsidRPr="0043505F" w:rsidRDefault="00F81A8A" w:rsidP="00F416B3">
            <w:pPr>
              <w:rPr>
                <w:rFonts w:eastAsia="Times New Roman" w:cs="Arial"/>
                <w:kern w:val="0"/>
                <w:szCs w:val="22"/>
                <w:lang w:val="en-US"/>
                <w14:ligatures w14:val="none"/>
              </w:rPr>
            </w:pPr>
          </w:p>
          <w:p w14:paraId="7763D029" w14:textId="77777777" w:rsidR="00F81A8A" w:rsidRPr="0043505F"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B35B1F3" w14:textId="77777777" w:rsidR="00F81A8A" w:rsidRPr="0043505F" w:rsidRDefault="00F81A8A" w:rsidP="00F416B3">
            <w:pPr>
              <w:rPr>
                <w:rFonts w:eastAsia="Times New Roman" w:cs="Arial"/>
                <w:kern w:val="0"/>
                <w:szCs w:val="22"/>
                <w:lang w:val="en-US"/>
                <w14:ligatures w14:val="none"/>
              </w:rPr>
            </w:pPr>
          </w:p>
          <w:p w14:paraId="65F89742" w14:textId="77777777" w:rsidR="00F81A8A" w:rsidRPr="0043505F" w:rsidRDefault="00F81A8A" w:rsidP="00F416B3">
            <w:pPr>
              <w:rPr>
                <w:rFonts w:eastAsia="Times New Roman" w:cs="Arial"/>
                <w:kern w:val="0"/>
                <w:szCs w:val="22"/>
                <w:lang w:val="en-US"/>
                <w14:ligatures w14:val="none"/>
              </w:rPr>
            </w:pPr>
          </w:p>
          <w:p w14:paraId="58BE5AA4" w14:textId="77777777" w:rsidR="00F81A8A"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CCFB2F8" w14:textId="77777777" w:rsidR="00F81A8A" w:rsidRPr="0043505F" w:rsidRDefault="00F81A8A" w:rsidP="00F416B3">
            <w:pPr>
              <w:rPr>
                <w:rFonts w:eastAsia="Times New Roman" w:cs="Arial"/>
                <w:kern w:val="0"/>
                <w:szCs w:val="22"/>
                <w:lang w:val="en-US"/>
                <w14:ligatures w14:val="none"/>
              </w:rPr>
            </w:pPr>
          </w:p>
        </w:tc>
      </w:tr>
    </w:tbl>
    <w:p w14:paraId="05D1F8DE" w14:textId="5CDCC283" w:rsidR="00F81A8A" w:rsidRDefault="00F81A8A" w:rsidP="00CD26D5">
      <w:pPr>
        <w:rPr>
          <w:lang w:val="en-US"/>
        </w:rPr>
      </w:pPr>
    </w:p>
    <w:p w14:paraId="1C1EF8CE" w14:textId="77777777" w:rsidR="00F81A8A" w:rsidRDefault="00F81A8A">
      <w:pPr>
        <w:rPr>
          <w:lang w:val="en-US"/>
        </w:rPr>
      </w:pPr>
      <w:r>
        <w:rPr>
          <w:lang w:val="en-US"/>
        </w:rPr>
        <w:br w:type="page"/>
      </w:r>
    </w:p>
    <w:p w14:paraId="53785E1B" w14:textId="22898C3A" w:rsidR="00F81A8A" w:rsidRPr="0043505F" w:rsidRDefault="00F81A8A" w:rsidP="00F81A8A">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1</w:t>
      </w:r>
      <w:r w:rsidRPr="0043505F">
        <w:rPr>
          <w:rFonts w:eastAsia="Times New Roman"/>
          <w:lang w:val="en-US"/>
        </w:rPr>
        <w:t xml:space="preserve"> (</w:t>
      </w:r>
      <w:r>
        <w:rPr>
          <w:rFonts w:eastAsia="Times New Roman"/>
          <w:lang w:val="en-US"/>
        </w:rPr>
        <w:t>D</w:t>
      </w:r>
      <w:r w:rsidRPr="0043505F">
        <w:rPr>
          <w:rFonts w:eastAsia="Times New Roman"/>
          <w:lang w:val="en-US"/>
        </w:rPr>
        <w:t>/501/70</w:t>
      </w:r>
      <w:r>
        <w:rPr>
          <w:rFonts w:eastAsia="Times New Roman"/>
          <w:lang w:val="en-US"/>
        </w:rPr>
        <w:t>1</w:t>
      </w:r>
      <w:r>
        <w:rPr>
          <w:rFonts w:eastAsia="Times New Roman"/>
          <w:lang w:val="en-US"/>
        </w:rPr>
        <w:t>8</w:t>
      </w:r>
      <w:r w:rsidRPr="0043505F">
        <w:rPr>
          <w:rFonts w:eastAsia="Times New Roman"/>
          <w:lang w:val="en-US"/>
        </w:rPr>
        <w:t>)</w:t>
      </w:r>
    </w:p>
    <w:p w14:paraId="4BBF1576" w14:textId="5E69F1C8" w:rsidR="00F81A8A" w:rsidRPr="0017113B" w:rsidRDefault="00F81A8A" w:rsidP="00F81A8A">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001C4A76" w:rsidRPr="001C4A76">
        <w:rPr>
          <w:rFonts w:eastAsia="Times New Roman" w:cstheme="majorBidi"/>
          <w:b/>
          <w:color w:val="043956" w:themeColor="accent2"/>
          <w:sz w:val="28"/>
          <w:szCs w:val="32"/>
          <w:lang w:val="en-US"/>
        </w:rPr>
        <w:t>VEHICLE INSPECTION</w:t>
      </w:r>
    </w:p>
    <w:p w14:paraId="7CA74008" w14:textId="77777777" w:rsidR="00F81A8A" w:rsidRPr="0043505F" w:rsidRDefault="00F81A8A" w:rsidP="00F81A8A">
      <w:pPr>
        <w:pStyle w:val="Heading3"/>
        <w:jc w:val="center"/>
        <w:rPr>
          <w:rFonts w:eastAsia="Times New Roman"/>
          <w:lang w:val="en-US"/>
        </w:rPr>
      </w:pPr>
      <w:r w:rsidRPr="0043505F">
        <w:rPr>
          <w:rFonts w:eastAsia="Times New Roman"/>
          <w:lang w:val="en-US"/>
        </w:rPr>
        <w:t>ASSESSMENT CRITERIA RECORD</w:t>
      </w:r>
    </w:p>
    <w:p w14:paraId="37506FE3" w14:textId="77777777" w:rsidR="00F81A8A" w:rsidRPr="0043505F" w:rsidRDefault="00F81A8A" w:rsidP="00F81A8A">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F81A8A" w:rsidRPr="0043505F" w14:paraId="6144BF56" w14:textId="77777777" w:rsidTr="00F416B3">
        <w:tc>
          <w:tcPr>
            <w:tcW w:w="2269" w:type="dxa"/>
          </w:tcPr>
          <w:p w14:paraId="23E13068" w14:textId="77777777" w:rsidR="00F81A8A" w:rsidRPr="0043505F" w:rsidRDefault="00F81A8A"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110AD090"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66EFE26D"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1BCE5FB1"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5739D8F3"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F81A8A" w:rsidRPr="0043505F" w14:paraId="07B561E9" w14:textId="77777777" w:rsidTr="00F416B3">
        <w:trPr>
          <w:trHeight w:val="670"/>
        </w:trPr>
        <w:tc>
          <w:tcPr>
            <w:tcW w:w="2269" w:type="dxa"/>
          </w:tcPr>
          <w:p w14:paraId="256D3703" w14:textId="77777777" w:rsidR="00F81A8A" w:rsidRPr="00DE6C76" w:rsidRDefault="00F81A8A" w:rsidP="00F416B3">
            <w:pPr>
              <w:rPr>
                <w:rFonts w:eastAsia="Times New Roman" w:cs="Arial"/>
                <w:bCs/>
                <w:kern w:val="0"/>
                <w:szCs w:val="22"/>
                <w:lang w:val="en-US"/>
                <w14:ligatures w14:val="none"/>
              </w:rPr>
            </w:pPr>
            <w:r w:rsidRPr="00075074">
              <w:rPr>
                <w:b/>
              </w:rPr>
              <w:t>1. Work safely</w:t>
            </w:r>
          </w:p>
        </w:tc>
        <w:tc>
          <w:tcPr>
            <w:tcW w:w="6237" w:type="dxa"/>
          </w:tcPr>
          <w:p w14:paraId="69E42FBA" w14:textId="14AB2FBB" w:rsidR="00F81A8A" w:rsidRPr="0043505F" w:rsidRDefault="00F81A8A" w:rsidP="00F416B3">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t>
            </w:r>
            <w:r w:rsidR="001C4A76" w:rsidRPr="001C4A76">
              <w:t>when undertaking routine vehicle inspection</w:t>
            </w:r>
          </w:p>
        </w:tc>
        <w:tc>
          <w:tcPr>
            <w:tcW w:w="1676" w:type="dxa"/>
          </w:tcPr>
          <w:p w14:paraId="7207D0E7" w14:textId="77777777" w:rsidR="00F81A8A" w:rsidRPr="00075074" w:rsidRDefault="00F81A8A" w:rsidP="00F416B3">
            <w:r w:rsidRPr="00075074">
              <w:t xml:space="preserve">All </w:t>
            </w:r>
            <w:proofErr w:type="spellStart"/>
            <w:r w:rsidRPr="00075074">
              <w:t>Jobcards</w:t>
            </w:r>
            <w:proofErr w:type="spellEnd"/>
          </w:p>
          <w:p w14:paraId="30E6220F" w14:textId="77777777" w:rsidR="00F81A8A" w:rsidRPr="0043505F" w:rsidRDefault="00F81A8A" w:rsidP="00F416B3">
            <w:pPr>
              <w:jc w:val="center"/>
              <w:rPr>
                <w:rFonts w:eastAsia="Times New Roman" w:cs="Arial"/>
                <w:kern w:val="0"/>
                <w:szCs w:val="22"/>
                <w:lang w:val="en-US"/>
                <w14:ligatures w14:val="none"/>
              </w:rPr>
            </w:pPr>
          </w:p>
        </w:tc>
      </w:tr>
      <w:tr w:rsidR="001C4A76" w:rsidRPr="0043505F" w14:paraId="27FD1355" w14:textId="77777777" w:rsidTr="00F416B3">
        <w:trPr>
          <w:trHeight w:val="630"/>
        </w:trPr>
        <w:tc>
          <w:tcPr>
            <w:tcW w:w="2269" w:type="dxa"/>
          </w:tcPr>
          <w:p w14:paraId="5479CD8F" w14:textId="70B5DF17" w:rsidR="001C4A76" w:rsidRPr="00075074" w:rsidRDefault="001C4A76" w:rsidP="001C4A76">
            <w:pPr>
              <w:rPr>
                <w:b/>
              </w:rPr>
            </w:pPr>
            <w:r w:rsidRPr="00075074">
              <w:rPr>
                <w:b/>
              </w:rPr>
              <w:t xml:space="preserve">2. Know </w:t>
            </w:r>
            <w:r w:rsidRPr="001C4A76">
              <w:rPr>
                <w:b/>
              </w:rPr>
              <w:t>about periodic vehicle inspections</w:t>
            </w:r>
          </w:p>
          <w:p w14:paraId="5FCFBD57" w14:textId="77777777" w:rsidR="001C4A76" w:rsidRPr="00DE6C76" w:rsidRDefault="001C4A76" w:rsidP="001C4A76">
            <w:pPr>
              <w:rPr>
                <w:rFonts w:eastAsia="Times New Roman" w:cs="Arial"/>
                <w:bCs/>
                <w:kern w:val="0"/>
                <w:szCs w:val="22"/>
                <w:lang w:val="en-US"/>
                <w14:ligatures w14:val="none"/>
              </w:rPr>
            </w:pPr>
          </w:p>
        </w:tc>
        <w:tc>
          <w:tcPr>
            <w:tcW w:w="6237" w:type="dxa"/>
          </w:tcPr>
          <w:p w14:paraId="07084123" w14:textId="77777777" w:rsidR="001C4A76" w:rsidRPr="00075074" w:rsidRDefault="001C4A76" w:rsidP="001C4A76">
            <w:pPr>
              <w:tabs>
                <w:tab w:val="left" w:pos="567"/>
              </w:tabs>
              <w:ind w:left="405" w:hanging="405"/>
            </w:pPr>
            <w:r w:rsidRPr="00075074">
              <w:rPr>
                <w:b/>
                <w:bCs/>
              </w:rPr>
              <w:t>2.1</w:t>
            </w:r>
            <w:r w:rsidRPr="00075074">
              <w:t xml:space="preserve"> Identify key periodic inspections that should be performed on a vehicle and the main reasons for carrying them out.</w:t>
            </w:r>
          </w:p>
          <w:p w14:paraId="62B788F8" w14:textId="77777777" w:rsidR="001C4A76" w:rsidRPr="00075074" w:rsidRDefault="001C4A76" w:rsidP="001C4A76">
            <w:pPr>
              <w:tabs>
                <w:tab w:val="left" w:pos="567"/>
              </w:tabs>
              <w:ind w:left="397" w:hanging="397"/>
            </w:pPr>
            <w:r w:rsidRPr="00075074">
              <w:rPr>
                <w:b/>
                <w:bCs/>
              </w:rPr>
              <w:t>2.2</w:t>
            </w:r>
            <w:r w:rsidRPr="00075074">
              <w:t xml:space="preserve"> Perform straightforward periodic maintenance to include checking and reporting on:</w:t>
            </w:r>
          </w:p>
          <w:p w14:paraId="360E8735" w14:textId="77777777" w:rsidR="001C4A76" w:rsidRPr="00075074" w:rsidRDefault="001C4A76" w:rsidP="001C4A76">
            <w:pPr>
              <w:pStyle w:val="ListParagraph"/>
              <w:numPr>
                <w:ilvl w:val="0"/>
                <w:numId w:val="126"/>
              </w:numPr>
              <w:tabs>
                <w:tab w:val="left" w:pos="586"/>
                <w:tab w:val="num" w:pos="848"/>
              </w:tabs>
              <w:ind w:hanging="42"/>
            </w:pPr>
            <w:r w:rsidRPr="00075074">
              <w:t>engine oil level</w:t>
            </w:r>
          </w:p>
          <w:p w14:paraId="6665D26B" w14:textId="77777777" w:rsidR="001C4A76" w:rsidRPr="00075074" w:rsidRDefault="001C4A76" w:rsidP="001C4A76">
            <w:pPr>
              <w:pStyle w:val="ListParagraph"/>
              <w:numPr>
                <w:ilvl w:val="0"/>
                <w:numId w:val="126"/>
              </w:numPr>
              <w:tabs>
                <w:tab w:val="left" w:pos="586"/>
                <w:tab w:val="num" w:pos="848"/>
              </w:tabs>
              <w:ind w:hanging="42"/>
            </w:pPr>
            <w:r w:rsidRPr="00075074">
              <w:t>coolant level</w:t>
            </w:r>
          </w:p>
          <w:p w14:paraId="6B464EBA" w14:textId="77777777" w:rsidR="001C4A76" w:rsidRPr="00075074" w:rsidRDefault="001C4A76" w:rsidP="001C4A76">
            <w:pPr>
              <w:pStyle w:val="ListParagraph"/>
              <w:numPr>
                <w:ilvl w:val="0"/>
                <w:numId w:val="126"/>
              </w:numPr>
              <w:tabs>
                <w:tab w:val="left" w:pos="586"/>
                <w:tab w:val="num" w:pos="848"/>
              </w:tabs>
              <w:ind w:hanging="42"/>
            </w:pPr>
            <w:r w:rsidRPr="00075074">
              <w:t>tyre condition, pressure and tread depth</w:t>
            </w:r>
          </w:p>
          <w:p w14:paraId="03471914" w14:textId="77777777" w:rsidR="001C4A76" w:rsidRPr="00075074" w:rsidRDefault="001C4A76" w:rsidP="001C4A76">
            <w:pPr>
              <w:pStyle w:val="ListParagraph"/>
              <w:numPr>
                <w:ilvl w:val="0"/>
                <w:numId w:val="126"/>
              </w:numPr>
              <w:tabs>
                <w:tab w:val="left" w:pos="586"/>
                <w:tab w:val="num" w:pos="848"/>
              </w:tabs>
              <w:ind w:hanging="42"/>
            </w:pPr>
            <w:r w:rsidRPr="00075074">
              <w:t>operation of all external lights</w:t>
            </w:r>
          </w:p>
          <w:p w14:paraId="5999D022" w14:textId="77777777" w:rsidR="001C4A76" w:rsidRPr="00075074" w:rsidRDefault="001C4A76" w:rsidP="001C4A76">
            <w:pPr>
              <w:pStyle w:val="ListParagraph"/>
              <w:numPr>
                <w:ilvl w:val="0"/>
                <w:numId w:val="126"/>
              </w:numPr>
              <w:tabs>
                <w:tab w:val="left" w:pos="586"/>
                <w:tab w:val="num" w:pos="848"/>
              </w:tabs>
              <w:ind w:hanging="42"/>
            </w:pPr>
            <w:r w:rsidRPr="00075074">
              <w:t>screen washer fluid level</w:t>
            </w:r>
          </w:p>
          <w:p w14:paraId="7CD28736" w14:textId="77777777" w:rsidR="001C4A76" w:rsidRPr="00075074" w:rsidRDefault="001C4A76" w:rsidP="001C4A76">
            <w:pPr>
              <w:pStyle w:val="ListParagraph"/>
              <w:numPr>
                <w:ilvl w:val="0"/>
                <w:numId w:val="126"/>
              </w:numPr>
              <w:tabs>
                <w:tab w:val="left" w:pos="586"/>
                <w:tab w:val="num" w:pos="848"/>
              </w:tabs>
              <w:ind w:hanging="42"/>
            </w:pPr>
            <w:r w:rsidRPr="00075074">
              <w:t>brake/clutch fluid reservoir level</w:t>
            </w:r>
          </w:p>
          <w:p w14:paraId="339A11D0" w14:textId="77777777" w:rsidR="001C4A76" w:rsidRPr="00075074" w:rsidRDefault="001C4A76" w:rsidP="001C4A76">
            <w:pPr>
              <w:pStyle w:val="ListParagraph"/>
              <w:numPr>
                <w:ilvl w:val="0"/>
                <w:numId w:val="126"/>
              </w:numPr>
              <w:tabs>
                <w:tab w:val="left" w:pos="586"/>
                <w:tab w:val="num" w:pos="848"/>
              </w:tabs>
              <w:ind w:hanging="42"/>
            </w:pPr>
            <w:r w:rsidRPr="00075074">
              <w:t>condition of seatbelts</w:t>
            </w:r>
          </w:p>
          <w:p w14:paraId="38AA2152" w14:textId="77777777" w:rsidR="001C4A76" w:rsidRPr="00075074" w:rsidRDefault="001C4A76" w:rsidP="001C4A76">
            <w:pPr>
              <w:pStyle w:val="ListParagraph"/>
              <w:numPr>
                <w:ilvl w:val="0"/>
                <w:numId w:val="126"/>
              </w:numPr>
              <w:tabs>
                <w:tab w:val="left" w:pos="586"/>
                <w:tab w:val="num" w:pos="848"/>
              </w:tabs>
              <w:ind w:hanging="42"/>
            </w:pPr>
            <w:r w:rsidRPr="00075074">
              <w:t>foot pedal and handbrake lever travel</w:t>
            </w:r>
          </w:p>
          <w:p w14:paraId="7331C250" w14:textId="71CD0893" w:rsidR="001C4A76" w:rsidRPr="001C4A76" w:rsidRDefault="001C4A76" w:rsidP="001C4A76">
            <w:pPr>
              <w:pStyle w:val="ListParagraph"/>
              <w:numPr>
                <w:ilvl w:val="0"/>
                <w:numId w:val="126"/>
              </w:numPr>
              <w:ind w:hanging="42"/>
              <w:rPr>
                <w:rFonts w:eastAsia="Times New Roman" w:cs="Arial"/>
                <w:kern w:val="0"/>
                <w:szCs w:val="22"/>
                <w:lang w:val="en-US"/>
                <w14:ligatures w14:val="none"/>
              </w:rPr>
            </w:pPr>
            <w:r w:rsidRPr="00075074">
              <w:t>driver information warning lights</w:t>
            </w:r>
          </w:p>
        </w:tc>
        <w:tc>
          <w:tcPr>
            <w:tcW w:w="1676" w:type="dxa"/>
          </w:tcPr>
          <w:p w14:paraId="57CE4174" w14:textId="77777777" w:rsidR="001C4A76" w:rsidRPr="00075074" w:rsidRDefault="001C4A76" w:rsidP="001C4A76">
            <w:pPr>
              <w:tabs>
                <w:tab w:val="left" w:pos="546"/>
              </w:tabs>
              <w:ind w:left="567"/>
              <w:rPr>
                <w:b/>
              </w:rPr>
            </w:pPr>
          </w:p>
          <w:p w14:paraId="1EB1F588" w14:textId="77777777" w:rsidR="001C4A76" w:rsidRPr="00075074" w:rsidRDefault="001C4A76" w:rsidP="001C4A76">
            <w:pPr>
              <w:tabs>
                <w:tab w:val="left" w:pos="546"/>
              </w:tabs>
              <w:ind w:left="567"/>
              <w:rPr>
                <w:b/>
              </w:rPr>
            </w:pPr>
          </w:p>
          <w:p w14:paraId="2C251595" w14:textId="77777777" w:rsidR="001C4A76" w:rsidRPr="00075074" w:rsidRDefault="001C4A76" w:rsidP="001C4A76">
            <w:pPr>
              <w:tabs>
                <w:tab w:val="left" w:pos="546"/>
              </w:tabs>
              <w:ind w:left="567"/>
              <w:rPr>
                <w:b/>
              </w:rPr>
            </w:pPr>
          </w:p>
          <w:p w14:paraId="25B9D14B" w14:textId="77777777" w:rsidR="001C4A76" w:rsidRPr="00075074" w:rsidRDefault="001C4A76" w:rsidP="001C4A76">
            <w:pPr>
              <w:tabs>
                <w:tab w:val="left" w:pos="546"/>
              </w:tabs>
              <w:ind w:left="567"/>
              <w:rPr>
                <w:b/>
              </w:rPr>
            </w:pPr>
          </w:p>
          <w:p w14:paraId="649EEDC1" w14:textId="77777777" w:rsidR="001C4A76" w:rsidRPr="00075074" w:rsidRDefault="001C4A76" w:rsidP="001C4A76">
            <w:pPr>
              <w:tabs>
                <w:tab w:val="left" w:pos="546"/>
              </w:tabs>
              <w:ind w:left="567"/>
              <w:rPr>
                <w:b/>
              </w:rPr>
            </w:pPr>
          </w:p>
          <w:p w14:paraId="4013F834" w14:textId="77777777" w:rsidR="001C4A76" w:rsidRPr="00075074" w:rsidRDefault="001C4A76" w:rsidP="001C4A76">
            <w:pPr>
              <w:tabs>
                <w:tab w:val="left" w:pos="546"/>
              </w:tabs>
              <w:ind w:left="567"/>
              <w:rPr>
                <w:b/>
              </w:rPr>
            </w:pPr>
          </w:p>
          <w:p w14:paraId="5925BCBA" w14:textId="77777777" w:rsidR="001C4A76" w:rsidRPr="00075074" w:rsidRDefault="001C4A76" w:rsidP="001C4A76">
            <w:pPr>
              <w:tabs>
                <w:tab w:val="left" w:pos="546"/>
              </w:tabs>
              <w:ind w:left="567"/>
              <w:rPr>
                <w:b/>
              </w:rPr>
            </w:pPr>
          </w:p>
          <w:p w14:paraId="17C6239C" w14:textId="77777777" w:rsidR="001C4A76" w:rsidRPr="00075074" w:rsidRDefault="001C4A76" w:rsidP="001C4A76">
            <w:pPr>
              <w:tabs>
                <w:tab w:val="left" w:pos="546"/>
              </w:tabs>
              <w:ind w:left="567"/>
              <w:rPr>
                <w:b/>
              </w:rPr>
            </w:pPr>
          </w:p>
          <w:p w14:paraId="15E908A3" w14:textId="2750CAB3" w:rsidR="001C4A76" w:rsidRPr="0043505F" w:rsidRDefault="001C4A76" w:rsidP="001C4A76">
            <w:pPr>
              <w:jc w:val="center"/>
              <w:rPr>
                <w:rFonts w:eastAsia="Times New Roman" w:cs="Arial"/>
                <w:kern w:val="0"/>
                <w:szCs w:val="22"/>
                <w:lang w:val="en-US"/>
                <w14:ligatures w14:val="none"/>
              </w:rPr>
            </w:pPr>
            <w:r w:rsidRPr="00075074">
              <w:rPr>
                <w:b/>
              </w:rPr>
              <w:t>11.1</w:t>
            </w:r>
          </w:p>
        </w:tc>
      </w:tr>
      <w:tr w:rsidR="001C4A76" w:rsidRPr="0043505F" w14:paraId="462A36AF" w14:textId="77777777" w:rsidTr="00F416B3">
        <w:trPr>
          <w:trHeight w:val="712"/>
        </w:trPr>
        <w:tc>
          <w:tcPr>
            <w:tcW w:w="2269" w:type="dxa"/>
          </w:tcPr>
          <w:p w14:paraId="32DB6D9C" w14:textId="5F156E6E" w:rsidR="001C4A76" w:rsidRPr="00DE6C76" w:rsidRDefault="001C4A76" w:rsidP="001C4A76">
            <w:pPr>
              <w:rPr>
                <w:rFonts w:eastAsia="Times New Roman" w:cs="Arial"/>
                <w:bCs/>
                <w:kern w:val="0"/>
                <w:szCs w:val="22"/>
                <w:lang w:val="en-US"/>
                <w14:ligatures w14:val="none"/>
              </w:rPr>
            </w:pPr>
            <w:r w:rsidRPr="00075074">
              <w:rPr>
                <w:b/>
              </w:rPr>
              <w:t xml:space="preserve">3. Know </w:t>
            </w:r>
            <w:r w:rsidRPr="001C4A76">
              <w:rPr>
                <w:b/>
              </w:rPr>
              <w:t>about professional pre-sale vehicle inspection schedules</w:t>
            </w:r>
          </w:p>
        </w:tc>
        <w:tc>
          <w:tcPr>
            <w:tcW w:w="6237" w:type="dxa"/>
          </w:tcPr>
          <w:p w14:paraId="13F2A05E" w14:textId="77777777" w:rsidR="001C4A76" w:rsidRPr="00075074" w:rsidRDefault="001C4A76" w:rsidP="001C4A76">
            <w:pPr>
              <w:tabs>
                <w:tab w:val="left" w:pos="567"/>
              </w:tabs>
              <w:ind w:left="397" w:hanging="397"/>
            </w:pPr>
            <w:r w:rsidRPr="00075074">
              <w:rPr>
                <w:b/>
              </w:rPr>
              <w:t>3.1</w:t>
            </w:r>
            <w:r w:rsidRPr="00075074">
              <w:t xml:space="preserve"> Identify key pre delivery inspections that would be undertaken by a professional vehicle retailer on a new vehicle and the main reasons for carrying them out</w:t>
            </w:r>
          </w:p>
          <w:p w14:paraId="5DFF0220" w14:textId="77777777" w:rsidR="001C4A76" w:rsidRPr="00075074" w:rsidRDefault="001C4A76" w:rsidP="001C4A76">
            <w:pPr>
              <w:tabs>
                <w:tab w:val="left" w:pos="567"/>
              </w:tabs>
              <w:ind w:left="397" w:hanging="397"/>
            </w:pPr>
            <w:r w:rsidRPr="00075074">
              <w:rPr>
                <w:b/>
                <w:bCs/>
              </w:rPr>
              <w:t xml:space="preserve">3.2 </w:t>
            </w:r>
            <w:r w:rsidRPr="00075074">
              <w:t xml:space="preserve">Identify key pre delivery inspections that would be undertaken by </w:t>
            </w:r>
            <w:proofErr w:type="gramStart"/>
            <w:r w:rsidRPr="00075074">
              <w:t>a  professional</w:t>
            </w:r>
            <w:proofErr w:type="gramEnd"/>
            <w:r w:rsidRPr="00075074">
              <w:t xml:space="preserve"> vehicle retailer on a used vehicle and the main reasons for carrying them out</w:t>
            </w:r>
          </w:p>
          <w:p w14:paraId="1B016683" w14:textId="77777777" w:rsidR="001C4A76" w:rsidRPr="00075074" w:rsidRDefault="001C4A76" w:rsidP="001C4A76">
            <w:pPr>
              <w:tabs>
                <w:tab w:val="left" w:pos="567"/>
              </w:tabs>
              <w:ind w:left="397" w:hanging="397"/>
            </w:pPr>
            <w:r w:rsidRPr="00075074">
              <w:rPr>
                <w:b/>
                <w:bCs/>
              </w:rPr>
              <w:t>3.3</w:t>
            </w:r>
            <w:r w:rsidRPr="00075074">
              <w:t xml:space="preserve"> Perform straightforward pre-sale inspection on a used vehicle to include checking and reporting on</w:t>
            </w:r>
          </w:p>
          <w:p w14:paraId="1FC65DBF" w14:textId="77777777" w:rsidR="001C4A76" w:rsidRPr="00075074" w:rsidRDefault="001C4A76" w:rsidP="001C4A76">
            <w:pPr>
              <w:pStyle w:val="ListParagraph"/>
              <w:numPr>
                <w:ilvl w:val="0"/>
                <w:numId w:val="127"/>
              </w:numPr>
              <w:tabs>
                <w:tab w:val="left" w:pos="586"/>
                <w:tab w:val="num" w:pos="848"/>
              </w:tabs>
              <w:ind w:hanging="42"/>
            </w:pPr>
            <w:r w:rsidRPr="00075074">
              <w:t xml:space="preserve">engine oil level </w:t>
            </w:r>
          </w:p>
          <w:p w14:paraId="18073E08" w14:textId="77777777" w:rsidR="001C4A76" w:rsidRPr="00075074" w:rsidRDefault="001C4A76" w:rsidP="001C4A76">
            <w:pPr>
              <w:pStyle w:val="ListParagraph"/>
              <w:numPr>
                <w:ilvl w:val="0"/>
                <w:numId w:val="127"/>
              </w:numPr>
              <w:tabs>
                <w:tab w:val="left" w:pos="586"/>
                <w:tab w:val="num" w:pos="848"/>
              </w:tabs>
              <w:ind w:hanging="42"/>
            </w:pPr>
            <w:r w:rsidRPr="00075074">
              <w:t>coolant level</w:t>
            </w:r>
          </w:p>
          <w:p w14:paraId="68E383FB" w14:textId="77777777" w:rsidR="001C4A76" w:rsidRPr="00075074" w:rsidRDefault="001C4A76" w:rsidP="001C4A76">
            <w:pPr>
              <w:pStyle w:val="ListParagraph"/>
              <w:numPr>
                <w:ilvl w:val="0"/>
                <w:numId w:val="127"/>
              </w:numPr>
              <w:tabs>
                <w:tab w:val="left" w:pos="586"/>
                <w:tab w:val="num" w:pos="848"/>
              </w:tabs>
              <w:ind w:hanging="42"/>
            </w:pPr>
            <w:r w:rsidRPr="00075074">
              <w:t>tyre condition, pressure and tread depth</w:t>
            </w:r>
          </w:p>
          <w:p w14:paraId="7B4B3488" w14:textId="77777777" w:rsidR="001C4A76" w:rsidRPr="00075074" w:rsidRDefault="001C4A76" w:rsidP="001C4A76">
            <w:pPr>
              <w:pStyle w:val="ListParagraph"/>
              <w:numPr>
                <w:ilvl w:val="0"/>
                <w:numId w:val="127"/>
              </w:numPr>
              <w:tabs>
                <w:tab w:val="left" w:pos="586"/>
                <w:tab w:val="num" w:pos="848"/>
              </w:tabs>
              <w:ind w:hanging="42"/>
            </w:pPr>
            <w:r w:rsidRPr="00075074">
              <w:t>operation of all external lights</w:t>
            </w:r>
          </w:p>
          <w:p w14:paraId="0F2B4B62" w14:textId="77777777" w:rsidR="001C4A76" w:rsidRPr="00075074" w:rsidRDefault="001C4A76" w:rsidP="001C4A76">
            <w:pPr>
              <w:pStyle w:val="ListParagraph"/>
              <w:numPr>
                <w:ilvl w:val="0"/>
                <w:numId w:val="127"/>
              </w:numPr>
              <w:tabs>
                <w:tab w:val="left" w:pos="586"/>
                <w:tab w:val="num" w:pos="848"/>
              </w:tabs>
              <w:ind w:hanging="42"/>
            </w:pPr>
            <w:r w:rsidRPr="00075074">
              <w:t>screen washer fluid level</w:t>
            </w:r>
          </w:p>
          <w:p w14:paraId="0AF79964" w14:textId="77777777" w:rsidR="001C4A76" w:rsidRPr="00075074" w:rsidRDefault="001C4A76" w:rsidP="001C4A76">
            <w:pPr>
              <w:pStyle w:val="ListParagraph"/>
              <w:numPr>
                <w:ilvl w:val="0"/>
                <w:numId w:val="127"/>
              </w:numPr>
              <w:tabs>
                <w:tab w:val="left" w:pos="586"/>
                <w:tab w:val="num" w:pos="848"/>
              </w:tabs>
              <w:ind w:hanging="42"/>
            </w:pPr>
            <w:r w:rsidRPr="00075074">
              <w:t>brake/clutch fluid reservoir level</w:t>
            </w:r>
          </w:p>
          <w:p w14:paraId="57C439F0" w14:textId="77777777" w:rsidR="001C4A76" w:rsidRPr="00075074" w:rsidRDefault="001C4A76" w:rsidP="001C4A76">
            <w:pPr>
              <w:pStyle w:val="ListParagraph"/>
              <w:numPr>
                <w:ilvl w:val="0"/>
                <w:numId w:val="127"/>
              </w:numPr>
              <w:tabs>
                <w:tab w:val="left" w:pos="586"/>
                <w:tab w:val="num" w:pos="848"/>
              </w:tabs>
              <w:ind w:hanging="42"/>
            </w:pPr>
            <w:r w:rsidRPr="00075074">
              <w:t>condition of seatbelts</w:t>
            </w:r>
          </w:p>
          <w:p w14:paraId="1DEF9743" w14:textId="77777777" w:rsidR="001C4A76" w:rsidRPr="00075074" w:rsidRDefault="001C4A76" w:rsidP="001C4A76">
            <w:pPr>
              <w:pStyle w:val="ListParagraph"/>
              <w:numPr>
                <w:ilvl w:val="0"/>
                <w:numId w:val="127"/>
              </w:numPr>
              <w:tabs>
                <w:tab w:val="left" w:pos="586"/>
                <w:tab w:val="num" w:pos="848"/>
              </w:tabs>
              <w:ind w:hanging="42"/>
            </w:pPr>
            <w:r w:rsidRPr="00075074">
              <w:t>foot pedal and handbrake lever travel</w:t>
            </w:r>
          </w:p>
          <w:p w14:paraId="0B8AAE79" w14:textId="77777777" w:rsidR="001C4A76" w:rsidRPr="00075074" w:rsidRDefault="001C4A76" w:rsidP="001C4A76">
            <w:pPr>
              <w:pStyle w:val="ListParagraph"/>
              <w:numPr>
                <w:ilvl w:val="0"/>
                <w:numId w:val="127"/>
              </w:numPr>
              <w:tabs>
                <w:tab w:val="left" w:pos="586"/>
                <w:tab w:val="num" w:pos="848"/>
              </w:tabs>
              <w:ind w:hanging="42"/>
            </w:pPr>
            <w:r w:rsidRPr="00075074">
              <w:t>driver information warning lights</w:t>
            </w:r>
          </w:p>
          <w:p w14:paraId="62541638" w14:textId="77777777" w:rsidR="001C4A76" w:rsidRPr="00075074" w:rsidRDefault="001C4A76" w:rsidP="001C4A76">
            <w:pPr>
              <w:pStyle w:val="ListParagraph"/>
              <w:numPr>
                <w:ilvl w:val="0"/>
                <w:numId w:val="127"/>
              </w:numPr>
              <w:tabs>
                <w:tab w:val="left" w:pos="586"/>
                <w:tab w:val="num" w:pos="848"/>
              </w:tabs>
              <w:ind w:hanging="42"/>
            </w:pPr>
            <w:r w:rsidRPr="00075074">
              <w:t>condition of interior and exterior body, paint and trim</w:t>
            </w:r>
          </w:p>
          <w:p w14:paraId="4EE5605F" w14:textId="77777777" w:rsidR="001C4A76" w:rsidRPr="00075074" w:rsidRDefault="001C4A76" w:rsidP="001C4A76">
            <w:pPr>
              <w:pStyle w:val="ListParagraph"/>
              <w:numPr>
                <w:ilvl w:val="0"/>
                <w:numId w:val="128"/>
              </w:numPr>
              <w:tabs>
                <w:tab w:val="left" w:pos="586"/>
                <w:tab w:val="num" w:pos="848"/>
              </w:tabs>
              <w:ind w:hanging="42"/>
            </w:pPr>
            <w:r w:rsidRPr="00075074">
              <w:t>operation and condition of in car entertainment</w:t>
            </w:r>
          </w:p>
          <w:p w14:paraId="50AF0A48" w14:textId="77777777" w:rsidR="001C4A76" w:rsidRPr="00075074" w:rsidRDefault="001C4A76" w:rsidP="001C4A76">
            <w:pPr>
              <w:pStyle w:val="ListParagraph"/>
              <w:numPr>
                <w:ilvl w:val="0"/>
                <w:numId w:val="128"/>
              </w:numPr>
              <w:tabs>
                <w:tab w:val="left" w:pos="586"/>
                <w:tab w:val="num" w:pos="848"/>
              </w:tabs>
              <w:ind w:hanging="42"/>
            </w:pPr>
            <w:r w:rsidRPr="00075074">
              <w:t>vehicle and passenger comfort systems</w:t>
            </w:r>
          </w:p>
          <w:p w14:paraId="662A49F7" w14:textId="77777777" w:rsidR="001C4A76" w:rsidRPr="00075074" w:rsidRDefault="001C4A76" w:rsidP="001C4A76">
            <w:pPr>
              <w:pStyle w:val="ListParagraph"/>
              <w:numPr>
                <w:ilvl w:val="0"/>
                <w:numId w:val="128"/>
              </w:numPr>
              <w:tabs>
                <w:tab w:val="left" w:pos="586"/>
                <w:tab w:val="num" w:pos="848"/>
              </w:tabs>
              <w:ind w:hanging="42"/>
            </w:pPr>
            <w:r w:rsidRPr="00075074">
              <w:lastRenderedPageBreak/>
              <w:t>vehicle security system</w:t>
            </w:r>
          </w:p>
          <w:p w14:paraId="7F647273" w14:textId="77777777" w:rsidR="001C4A76" w:rsidRPr="00075074" w:rsidRDefault="001C4A76" w:rsidP="001C4A76">
            <w:pPr>
              <w:pStyle w:val="ListParagraph"/>
              <w:numPr>
                <w:ilvl w:val="0"/>
                <w:numId w:val="128"/>
              </w:numPr>
              <w:tabs>
                <w:tab w:val="left" w:pos="586"/>
                <w:tab w:val="num" w:pos="848"/>
              </w:tabs>
              <w:ind w:hanging="42"/>
            </w:pPr>
            <w:r w:rsidRPr="00075074">
              <w:t>vehicle documentation</w:t>
            </w:r>
          </w:p>
          <w:p w14:paraId="01CB32F2" w14:textId="4B87B14B" w:rsidR="001C4A76" w:rsidRPr="0043505F" w:rsidRDefault="001C4A76" w:rsidP="001C4A76">
            <w:pPr>
              <w:ind w:left="463" w:hanging="458"/>
              <w:rPr>
                <w:rFonts w:eastAsia="Times New Roman" w:cs="Arial"/>
                <w:kern w:val="0"/>
                <w:szCs w:val="22"/>
                <w:lang w:val="en-US"/>
                <w14:ligatures w14:val="none"/>
              </w:rPr>
            </w:pPr>
            <w:r w:rsidRPr="00075074">
              <w:rPr>
                <w:b/>
              </w:rPr>
              <w:t>3.4</w:t>
            </w:r>
            <w:r w:rsidRPr="00075074">
              <w:t xml:space="preserve"> Employ industry standard documentation to identify findings of vehicle inspections</w:t>
            </w:r>
          </w:p>
        </w:tc>
        <w:tc>
          <w:tcPr>
            <w:tcW w:w="1676" w:type="dxa"/>
          </w:tcPr>
          <w:p w14:paraId="11B3632F" w14:textId="77777777" w:rsidR="001C4A76" w:rsidRPr="00075074" w:rsidRDefault="001C4A76" w:rsidP="001C4A76">
            <w:pPr>
              <w:ind w:left="397" w:hanging="392"/>
              <w:jc w:val="center"/>
              <w:rPr>
                <w:b/>
              </w:rPr>
            </w:pPr>
          </w:p>
          <w:p w14:paraId="29F0B3E7" w14:textId="77777777" w:rsidR="001C4A76" w:rsidRPr="00075074" w:rsidRDefault="001C4A76" w:rsidP="001C4A76">
            <w:pPr>
              <w:ind w:left="397" w:hanging="392"/>
              <w:jc w:val="center"/>
              <w:rPr>
                <w:b/>
              </w:rPr>
            </w:pPr>
          </w:p>
          <w:p w14:paraId="123276BE" w14:textId="77777777" w:rsidR="001C4A76" w:rsidRPr="00075074" w:rsidRDefault="001C4A76" w:rsidP="001C4A76">
            <w:pPr>
              <w:ind w:left="-108"/>
              <w:jc w:val="center"/>
              <w:rPr>
                <w:b/>
              </w:rPr>
            </w:pPr>
            <w:r w:rsidRPr="00075074">
              <w:rPr>
                <w:b/>
              </w:rPr>
              <w:t>11.2</w:t>
            </w:r>
          </w:p>
          <w:p w14:paraId="350217FD" w14:textId="77777777" w:rsidR="001C4A76" w:rsidRPr="00075074" w:rsidRDefault="001C4A76" w:rsidP="001C4A76">
            <w:pPr>
              <w:ind w:left="397" w:hanging="392"/>
              <w:jc w:val="center"/>
              <w:rPr>
                <w:b/>
              </w:rPr>
            </w:pPr>
          </w:p>
          <w:p w14:paraId="2C5F0AE5" w14:textId="77777777" w:rsidR="001C4A76" w:rsidRPr="00075074" w:rsidRDefault="001C4A76" w:rsidP="001C4A76">
            <w:pPr>
              <w:ind w:left="397" w:hanging="392"/>
              <w:jc w:val="center"/>
              <w:rPr>
                <w:b/>
              </w:rPr>
            </w:pPr>
          </w:p>
          <w:p w14:paraId="5531BFB1" w14:textId="77777777" w:rsidR="001C4A76" w:rsidRPr="00075074" w:rsidRDefault="001C4A76" w:rsidP="001C4A76">
            <w:pPr>
              <w:ind w:left="397" w:hanging="392"/>
              <w:jc w:val="center"/>
              <w:rPr>
                <w:b/>
              </w:rPr>
            </w:pPr>
          </w:p>
          <w:p w14:paraId="7093D498" w14:textId="77777777" w:rsidR="001C4A76" w:rsidRPr="00075074" w:rsidRDefault="001C4A76" w:rsidP="001C4A76">
            <w:pPr>
              <w:ind w:left="397" w:hanging="392"/>
              <w:jc w:val="center"/>
              <w:rPr>
                <w:b/>
              </w:rPr>
            </w:pPr>
          </w:p>
          <w:p w14:paraId="724FCF9D" w14:textId="77777777" w:rsidR="001C4A76" w:rsidRPr="00075074" w:rsidRDefault="001C4A76" w:rsidP="001C4A76">
            <w:pPr>
              <w:ind w:left="397" w:hanging="392"/>
              <w:jc w:val="center"/>
              <w:rPr>
                <w:b/>
              </w:rPr>
            </w:pPr>
          </w:p>
          <w:p w14:paraId="7ADCB8BC" w14:textId="77777777" w:rsidR="001C4A76" w:rsidRPr="00075074" w:rsidRDefault="001C4A76" w:rsidP="001C4A76">
            <w:pPr>
              <w:ind w:left="397" w:hanging="392"/>
              <w:jc w:val="center"/>
              <w:rPr>
                <w:b/>
              </w:rPr>
            </w:pPr>
          </w:p>
          <w:p w14:paraId="00A80A7F" w14:textId="77777777" w:rsidR="001C4A76" w:rsidRPr="00075074" w:rsidRDefault="001C4A76" w:rsidP="001C4A76">
            <w:pPr>
              <w:ind w:left="397" w:hanging="392"/>
              <w:jc w:val="center"/>
              <w:rPr>
                <w:b/>
              </w:rPr>
            </w:pPr>
          </w:p>
          <w:p w14:paraId="49A769E7" w14:textId="77777777" w:rsidR="001C4A76" w:rsidRPr="00075074" w:rsidRDefault="001C4A76" w:rsidP="001C4A76">
            <w:pPr>
              <w:ind w:left="397" w:hanging="392"/>
              <w:jc w:val="center"/>
              <w:rPr>
                <w:b/>
              </w:rPr>
            </w:pPr>
          </w:p>
          <w:p w14:paraId="36968C80" w14:textId="77777777" w:rsidR="001C4A76" w:rsidRPr="00075074" w:rsidRDefault="001C4A76" w:rsidP="001C4A76">
            <w:pPr>
              <w:ind w:left="397" w:hanging="392"/>
              <w:jc w:val="center"/>
              <w:rPr>
                <w:b/>
              </w:rPr>
            </w:pPr>
          </w:p>
          <w:p w14:paraId="4898D7AD" w14:textId="77777777" w:rsidR="001C4A76" w:rsidRPr="00075074" w:rsidRDefault="001C4A76" w:rsidP="001C4A76">
            <w:pPr>
              <w:ind w:left="397" w:hanging="392"/>
              <w:jc w:val="center"/>
              <w:rPr>
                <w:b/>
              </w:rPr>
            </w:pPr>
          </w:p>
          <w:p w14:paraId="2A96E523" w14:textId="77777777" w:rsidR="001C4A76" w:rsidRPr="00075074" w:rsidRDefault="001C4A76" w:rsidP="001C4A76">
            <w:pPr>
              <w:ind w:left="-108"/>
              <w:jc w:val="center"/>
              <w:rPr>
                <w:b/>
              </w:rPr>
            </w:pPr>
            <w:r w:rsidRPr="00075074">
              <w:rPr>
                <w:b/>
              </w:rPr>
              <w:t>11.3</w:t>
            </w:r>
          </w:p>
          <w:p w14:paraId="79E128A8" w14:textId="77777777" w:rsidR="001C4A76" w:rsidRPr="00075074" w:rsidRDefault="001C4A76" w:rsidP="001C4A76">
            <w:pPr>
              <w:ind w:left="397" w:hanging="392"/>
              <w:jc w:val="center"/>
              <w:rPr>
                <w:b/>
              </w:rPr>
            </w:pPr>
          </w:p>
          <w:p w14:paraId="4DE1B708" w14:textId="77777777" w:rsidR="001C4A76" w:rsidRPr="00075074" w:rsidRDefault="001C4A76" w:rsidP="001C4A76">
            <w:pPr>
              <w:ind w:left="397" w:hanging="392"/>
              <w:jc w:val="center"/>
              <w:rPr>
                <w:b/>
              </w:rPr>
            </w:pPr>
          </w:p>
          <w:p w14:paraId="67378D70" w14:textId="77777777" w:rsidR="001C4A76" w:rsidRPr="00075074" w:rsidRDefault="001C4A76" w:rsidP="001C4A76">
            <w:pPr>
              <w:ind w:left="397" w:hanging="392"/>
              <w:jc w:val="center"/>
              <w:rPr>
                <w:b/>
              </w:rPr>
            </w:pPr>
          </w:p>
          <w:p w14:paraId="5939F23B" w14:textId="77777777" w:rsidR="001C4A76" w:rsidRPr="00075074" w:rsidRDefault="001C4A76" w:rsidP="001C4A76">
            <w:pPr>
              <w:ind w:left="397" w:hanging="392"/>
              <w:jc w:val="center"/>
              <w:rPr>
                <w:b/>
              </w:rPr>
            </w:pPr>
          </w:p>
          <w:p w14:paraId="1F0E9488" w14:textId="77777777" w:rsidR="001C4A76" w:rsidRPr="00075074" w:rsidRDefault="001C4A76" w:rsidP="001C4A76">
            <w:pPr>
              <w:ind w:left="397" w:hanging="392"/>
              <w:jc w:val="center"/>
              <w:rPr>
                <w:b/>
              </w:rPr>
            </w:pPr>
          </w:p>
          <w:p w14:paraId="0D64E9BF" w14:textId="77777777" w:rsidR="001C4A76" w:rsidRPr="00075074" w:rsidRDefault="001C4A76" w:rsidP="001C4A76">
            <w:pPr>
              <w:ind w:left="397" w:hanging="392"/>
              <w:jc w:val="center"/>
              <w:rPr>
                <w:b/>
              </w:rPr>
            </w:pPr>
          </w:p>
          <w:p w14:paraId="7367EAAC" w14:textId="77777777" w:rsidR="001C4A76" w:rsidRPr="00075074" w:rsidRDefault="001C4A76" w:rsidP="001C4A76">
            <w:pPr>
              <w:ind w:left="397" w:hanging="392"/>
              <w:jc w:val="center"/>
              <w:rPr>
                <w:b/>
              </w:rPr>
            </w:pPr>
          </w:p>
          <w:p w14:paraId="6D8C9B2E" w14:textId="74A2C1B7" w:rsidR="001C4A76" w:rsidRPr="0043505F" w:rsidRDefault="001C4A76" w:rsidP="001C4A76">
            <w:pPr>
              <w:jc w:val="center"/>
              <w:rPr>
                <w:rFonts w:eastAsia="Times New Roman" w:cs="Arial"/>
                <w:kern w:val="0"/>
                <w:szCs w:val="22"/>
                <w:lang w:val="en-US"/>
                <w14:ligatures w14:val="none"/>
              </w:rPr>
            </w:pPr>
            <w:r w:rsidRPr="00075074">
              <w:rPr>
                <w:b/>
              </w:rPr>
              <w:t>11.1 11.2 11.3</w:t>
            </w:r>
          </w:p>
        </w:tc>
      </w:tr>
    </w:tbl>
    <w:p w14:paraId="0AB1FFD1" w14:textId="77777777" w:rsidR="00F81A8A" w:rsidRPr="0043505F" w:rsidRDefault="00F81A8A" w:rsidP="00F81A8A">
      <w:pPr>
        <w:ind w:left="-709" w:right="-908"/>
        <w:rPr>
          <w:rFonts w:eastAsia="Times New Roman" w:cs="Arial"/>
          <w:b/>
          <w:kern w:val="0"/>
          <w:sz w:val="20"/>
          <w:szCs w:val="20"/>
          <w:lang w:val="en-US"/>
          <w14:ligatures w14:val="none"/>
        </w:rPr>
      </w:pPr>
    </w:p>
    <w:p w14:paraId="69AFA3E7" w14:textId="77777777" w:rsidR="00F81A8A" w:rsidRDefault="00F81A8A" w:rsidP="00F81A8A">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22FD0DA" w14:textId="77777777" w:rsidR="00F81A8A" w:rsidRDefault="00F81A8A" w:rsidP="00F81A8A">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F81A8A" w:rsidRPr="0043505F" w14:paraId="13A3400F"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6BFF4E"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D2E3171" w14:textId="77777777" w:rsidR="00F81A8A" w:rsidRPr="0043505F"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02BC1A5" w14:textId="77777777" w:rsidR="00F81A8A" w:rsidRDefault="00F81A8A" w:rsidP="00F416B3">
            <w:pPr>
              <w:rPr>
                <w:rFonts w:eastAsia="Times New Roman" w:cs="Arial"/>
                <w:kern w:val="0"/>
                <w:szCs w:val="22"/>
                <w:lang w:val="en-US"/>
                <w14:ligatures w14:val="none"/>
              </w:rPr>
            </w:pPr>
          </w:p>
          <w:p w14:paraId="59B0D20C" w14:textId="77777777" w:rsidR="00F81A8A" w:rsidRDefault="00F81A8A" w:rsidP="00F416B3">
            <w:pPr>
              <w:rPr>
                <w:rFonts w:eastAsia="Times New Roman" w:cs="Arial"/>
                <w:kern w:val="0"/>
                <w:szCs w:val="22"/>
                <w:lang w:val="en-US"/>
                <w14:ligatures w14:val="none"/>
              </w:rPr>
            </w:pPr>
          </w:p>
          <w:p w14:paraId="6F7700FB" w14:textId="77777777" w:rsidR="00F81A8A" w:rsidRDefault="00F81A8A" w:rsidP="00F416B3">
            <w:pPr>
              <w:rPr>
                <w:rFonts w:eastAsia="Times New Roman" w:cs="Arial"/>
                <w:kern w:val="0"/>
                <w:szCs w:val="22"/>
                <w:lang w:val="en-US"/>
                <w14:ligatures w14:val="none"/>
              </w:rPr>
            </w:pPr>
          </w:p>
          <w:p w14:paraId="436D893B" w14:textId="77777777" w:rsidR="00F81A8A" w:rsidRDefault="00F81A8A" w:rsidP="00F416B3">
            <w:pPr>
              <w:rPr>
                <w:rFonts w:eastAsia="Times New Roman" w:cs="Arial"/>
                <w:kern w:val="0"/>
                <w:szCs w:val="22"/>
                <w:lang w:val="en-US"/>
                <w14:ligatures w14:val="none"/>
              </w:rPr>
            </w:pPr>
          </w:p>
          <w:p w14:paraId="5C367393" w14:textId="77777777" w:rsidR="00F81A8A" w:rsidRDefault="00F81A8A" w:rsidP="00F416B3">
            <w:pPr>
              <w:rPr>
                <w:rFonts w:eastAsia="Times New Roman" w:cs="Arial"/>
                <w:kern w:val="0"/>
                <w:szCs w:val="22"/>
                <w:lang w:val="en-US"/>
                <w14:ligatures w14:val="none"/>
              </w:rPr>
            </w:pPr>
          </w:p>
          <w:p w14:paraId="2FFCB1C2" w14:textId="77777777" w:rsidR="00F81A8A" w:rsidRDefault="00F81A8A" w:rsidP="00F416B3">
            <w:pPr>
              <w:rPr>
                <w:rFonts w:eastAsia="Times New Roman" w:cs="Arial"/>
                <w:kern w:val="0"/>
                <w:szCs w:val="22"/>
                <w:lang w:val="en-US"/>
                <w14:ligatures w14:val="none"/>
              </w:rPr>
            </w:pPr>
          </w:p>
          <w:p w14:paraId="0C3C33C6" w14:textId="77777777" w:rsidR="00F81A8A" w:rsidRDefault="00F81A8A" w:rsidP="00F416B3">
            <w:pPr>
              <w:rPr>
                <w:rFonts w:eastAsia="Times New Roman" w:cs="Arial"/>
                <w:kern w:val="0"/>
                <w:szCs w:val="22"/>
                <w:lang w:val="en-US"/>
                <w14:ligatures w14:val="none"/>
              </w:rPr>
            </w:pPr>
          </w:p>
          <w:p w14:paraId="7C9AF3AA" w14:textId="77777777" w:rsidR="00F81A8A" w:rsidRDefault="00F81A8A" w:rsidP="00F416B3">
            <w:pPr>
              <w:rPr>
                <w:rFonts w:eastAsia="Times New Roman" w:cs="Arial"/>
                <w:kern w:val="0"/>
                <w:szCs w:val="22"/>
                <w:lang w:val="en-US"/>
                <w14:ligatures w14:val="none"/>
              </w:rPr>
            </w:pPr>
          </w:p>
          <w:p w14:paraId="5F82BE90" w14:textId="77777777" w:rsidR="00F81A8A" w:rsidRDefault="00F81A8A" w:rsidP="00F416B3">
            <w:pPr>
              <w:rPr>
                <w:rFonts w:eastAsia="Times New Roman" w:cs="Arial"/>
                <w:kern w:val="0"/>
                <w:szCs w:val="22"/>
                <w:lang w:val="en-US"/>
                <w14:ligatures w14:val="none"/>
              </w:rPr>
            </w:pPr>
          </w:p>
          <w:p w14:paraId="35D57341" w14:textId="77777777" w:rsidR="00F81A8A" w:rsidRDefault="00F81A8A" w:rsidP="00F416B3">
            <w:pPr>
              <w:rPr>
                <w:rFonts w:eastAsia="Times New Roman" w:cs="Arial"/>
                <w:kern w:val="0"/>
                <w:szCs w:val="22"/>
                <w:lang w:val="en-US"/>
                <w14:ligatures w14:val="none"/>
              </w:rPr>
            </w:pPr>
          </w:p>
          <w:p w14:paraId="58B34F64" w14:textId="77777777" w:rsidR="00F81A8A" w:rsidRDefault="00F81A8A" w:rsidP="00F416B3">
            <w:pPr>
              <w:rPr>
                <w:rFonts w:eastAsia="Times New Roman" w:cs="Arial"/>
                <w:kern w:val="0"/>
                <w:szCs w:val="22"/>
                <w:lang w:val="en-US"/>
                <w14:ligatures w14:val="none"/>
              </w:rPr>
            </w:pPr>
          </w:p>
          <w:p w14:paraId="71F993CE" w14:textId="77777777" w:rsidR="00F81A8A" w:rsidRDefault="00F81A8A" w:rsidP="00F416B3">
            <w:pPr>
              <w:rPr>
                <w:rFonts w:eastAsia="Times New Roman" w:cs="Arial"/>
                <w:kern w:val="0"/>
                <w:szCs w:val="22"/>
                <w:lang w:val="en-US"/>
                <w14:ligatures w14:val="none"/>
              </w:rPr>
            </w:pPr>
          </w:p>
          <w:p w14:paraId="0EA835EF" w14:textId="77777777" w:rsidR="00F81A8A" w:rsidRDefault="00F81A8A" w:rsidP="00F416B3">
            <w:pPr>
              <w:rPr>
                <w:rFonts w:eastAsia="Times New Roman" w:cs="Arial"/>
                <w:kern w:val="0"/>
                <w:szCs w:val="22"/>
                <w:lang w:val="en-US"/>
                <w14:ligatures w14:val="none"/>
              </w:rPr>
            </w:pPr>
          </w:p>
          <w:p w14:paraId="6629BB1C" w14:textId="77777777" w:rsidR="00F81A8A" w:rsidRDefault="00F81A8A" w:rsidP="00F416B3">
            <w:pPr>
              <w:rPr>
                <w:rFonts w:eastAsia="Times New Roman" w:cs="Arial"/>
                <w:kern w:val="0"/>
                <w:szCs w:val="22"/>
                <w:lang w:val="en-US"/>
                <w14:ligatures w14:val="none"/>
              </w:rPr>
            </w:pPr>
          </w:p>
          <w:p w14:paraId="69FBFE3B" w14:textId="77777777" w:rsidR="00F81A8A" w:rsidRDefault="00F81A8A" w:rsidP="00F416B3">
            <w:pPr>
              <w:rPr>
                <w:rFonts w:eastAsia="Times New Roman" w:cs="Arial"/>
                <w:kern w:val="0"/>
                <w:szCs w:val="22"/>
                <w:lang w:val="en-US"/>
                <w14:ligatures w14:val="none"/>
              </w:rPr>
            </w:pPr>
          </w:p>
          <w:p w14:paraId="03550E34" w14:textId="77777777" w:rsidR="00F81A8A" w:rsidRDefault="00F81A8A" w:rsidP="00F416B3">
            <w:pPr>
              <w:rPr>
                <w:rFonts w:eastAsia="Times New Roman" w:cs="Arial"/>
                <w:kern w:val="0"/>
                <w:szCs w:val="22"/>
                <w:lang w:val="en-US"/>
                <w14:ligatures w14:val="none"/>
              </w:rPr>
            </w:pPr>
          </w:p>
          <w:p w14:paraId="710EA286" w14:textId="77777777" w:rsidR="00F81A8A" w:rsidRDefault="00F81A8A" w:rsidP="00F416B3">
            <w:pPr>
              <w:rPr>
                <w:rFonts w:eastAsia="Times New Roman" w:cs="Arial"/>
                <w:kern w:val="0"/>
                <w:szCs w:val="22"/>
                <w:lang w:val="en-US"/>
                <w14:ligatures w14:val="none"/>
              </w:rPr>
            </w:pPr>
          </w:p>
          <w:p w14:paraId="597DF361" w14:textId="77777777" w:rsidR="00F81A8A" w:rsidRDefault="00F81A8A" w:rsidP="00F416B3">
            <w:pPr>
              <w:rPr>
                <w:rFonts w:eastAsia="Times New Roman" w:cs="Arial"/>
                <w:kern w:val="0"/>
                <w:szCs w:val="22"/>
                <w:lang w:val="en-US"/>
                <w14:ligatures w14:val="none"/>
              </w:rPr>
            </w:pPr>
          </w:p>
          <w:p w14:paraId="4FEEB504" w14:textId="77777777" w:rsidR="00F81A8A" w:rsidRPr="0043505F" w:rsidRDefault="00F81A8A" w:rsidP="00F416B3">
            <w:pPr>
              <w:rPr>
                <w:rFonts w:eastAsia="Times New Roman" w:cs="Arial"/>
                <w:kern w:val="0"/>
                <w:szCs w:val="22"/>
                <w:lang w:val="en-US"/>
                <w14:ligatures w14:val="none"/>
              </w:rPr>
            </w:pPr>
          </w:p>
        </w:tc>
      </w:tr>
    </w:tbl>
    <w:p w14:paraId="6AC81352" w14:textId="04DA4766" w:rsidR="001C4A76" w:rsidRDefault="001C4A76" w:rsidP="00CD26D5">
      <w:pPr>
        <w:rPr>
          <w:lang w:val="en-US"/>
        </w:rPr>
      </w:pPr>
    </w:p>
    <w:p w14:paraId="44F1C489" w14:textId="77777777" w:rsidR="001C4A76" w:rsidRDefault="001C4A76">
      <w:pPr>
        <w:rPr>
          <w:lang w:val="en-US"/>
        </w:rPr>
      </w:pPr>
      <w:r>
        <w:rPr>
          <w:lang w:val="en-US"/>
        </w:rPr>
        <w:br w:type="page"/>
      </w:r>
    </w:p>
    <w:p w14:paraId="67495F4F" w14:textId="77777777" w:rsidR="00F81A8A" w:rsidRDefault="00F81A8A" w:rsidP="00CD26D5">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C4A76" w:rsidRPr="0043505F" w14:paraId="0E744547"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3FAF735" w14:textId="306231EA" w:rsidR="001C4A76" w:rsidRPr="0043505F" w:rsidRDefault="001C4A7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1</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DEA845E" w14:textId="4D8025FA"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8E4FB5D" w14:textId="73302C6A" w:rsidR="001C4A76"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11.1</w:t>
            </w:r>
          </w:p>
          <w:p w14:paraId="638C0A4E" w14:textId="77777777" w:rsidR="001C4A76" w:rsidRPr="0043505F" w:rsidRDefault="001C4A76" w:rsidP="00F416B3">
            <w:pPr>
              <w:rPr>
                <w:rFonts w:eastAsia="Times New Roman" w:cs="Arial"/>
                <w:b/>
                <w:kern w:val="0"/>
                <w:szCs w:val="22"/>
                <w:lang w:val="en-US"/>
                <w14:ligatures w14:val="none"/>
              </w:rPr>
            </w:pPr>
          </w:p>
        </w:tc>
      </w:tr>
    </w:tbl>
    <w:p w14:paraId="1D9280B3" w14:textId="77777777" w:rsidR="001C4A76" w:rsidRPr="0043505F" w:rsidRDefault="001C4A76" w:rsidP="001C4A7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1C4A76" w:rsidRPr="0043505F" w14:paraId="36E9346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600695" w14:textId="371B28B9" w:rsidR="001C4A76" w:rsidRPr="0043505F" w:rsidRDefault="001C4A7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1C4A76">
              <w:rPr>
                <w:rFonts w:eastAsia="Times New Roman" w:cs="Arial"/>
                <w:b/>
                <w:kern w:val="0"/>
                <w:szCs w:val="22"/>
                <w:lang w:val="en-US"/>
                <w14:ligatures w14:val="none"/>
              </w:rPr>
              <w:t>Carry Out Periodic Inspection</w:t>
            </w:r>
          </w:p>
        </w:tc>
      </w:tr>
    </w:tbl>
    <w:p w14:paraId="43711307" w14:textId="77777777" w:rsidR="001C4A76" w:rsidRDefault="001C4A76" w:rsidP="00CD26D5">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592"/>
        <w:gridCol w:w="3031"/>
        <w:gridCol w:w="3158"/>
      </w:tblGrid>
      <w:tr w:rsidR="001C4A76" w:rsidRPr="00075074" w14:paraId="26504737" w14:textId="77777777" w:rsidTr="001C4A76">
        <w:tc>
          <w:tcPr>
            <w:tcW w:w="9781" w:type="dxa"/>
            <w:gridSpan w:val="3"/>
            <w:shd w:val="clear" w:color="auto" w:fill="043956" w:themeFill="accent2"/>
          </w:tcPr>
          <w:p w14:paraId="188AF7C7" w14:textId="77777777" w:rsidR="001C4A76" w:rsidRPr="00075074" w:rsidRDefault="001C4A76" w:rsidP="00F416B3">
            <w:pPr>
              <w:rPr>
                <w:b/>
              </w:rPr>
            </w:pPr>
            <w:r w:rsidRPr="00075074">
              <w:rPr>
                <w:b/>
              </w:rPr>
              <w:t>Vehicle Details</w:t>
            </w:r>
          </w:p>
        </w:tc>
      </w:tr>
      <w:tr w:rsidR="001C4A76" w:rsidRPr="00075074" w14:paraId="5F13AC22" w14:textId="77777777" w:rsidTr="001C4A76">
        <w:tc>
          <w:tcPr>
            <w:tcW w:w="3592" w:type="dxa"/>
          </w:tcPr>
          <w:p w14:paraId="70C8CC1D" w14:textId="77777777" w:rsidR="001C4A76" w:rsidRPr="00075074" w:rsidRDefault="001C4A76" w:rsidP="00F416B3">
            <w:pPr>
              <w:jc w:val="center"/>
            </w:pPr>
            <w:r w:rsidRPr="00075074">
              <w:rPr>
                <w:b/>
              </w:rPr>
              <w:t>Make</w:t>
            </w:r>
          </w:p>
        </w:tc>
        <w:tc>
          <w:tcPr>
            <w:tcW w:w="3031" w:type="dxa"/>
          </w:tcPr>
          <w:p w14:paraId="624B6B25" w14:textId="77777777" w:rsidR="001C4A76" w:rsidRPr="00075074" w:rsidRDefault="001C4A76" w:rsidP="00F416B3">
            <w:pPr>
              <w:jc w:val="center"/>
            </w:pPr>
            <w:r w:rsidRPr="00075074">
              <w:rPr>
                <w:b/>
              </w:rPr>
              <w:t>Model</w:t>
            </w:r>
          </w:p>
        </w:tc>
        <w:tc>
          <w:tcPr>
            <w:tcW w:w="3158" w:type="dxa"/>
          </w:tcPr>
          <w:p w14:paraId="025A58F7" w14:textId="77777777" w:rsidR="001C4A76" w:rsidRPr="00075074" w:rsidRDefault="001C4A76" w:rsidP="00F416B3">
            <w:pPr>
              <w:jc w:val="center"/>
            </w:pPr>
            <w:r w:rsidRPr="00075074">
              <w:rPr>
                <w:b/>
              </w:rPr>
              <w:t>Year</w:t>
            </w:r>
          </w:p>
        </w:tc>
      </w:tr>
      <w:tr w:rsidR="001C4A76" w:rsidRPr="00075074" w14:paraId="52B32A45" w14:textId="77777777" w:rsidTr="001C4A76">
        <w:trPr>
          <w:trHeight w:val="406"/>
        </w:trPr>
        <w:tc>
          <w:tcPr>
            <w:tcW w:w="3592" w:type="dxa"/>
          </w:tcPr>
          <w:p w14:paraId="10BF7B3C" w14:textId="77777777" w:rsidR="001C4A76" w:rsidRPr="00075074" w:rsidRDefault="001C4A76" w:rsidP="00F416B3"/>
        </w:tc>
        <w:tc>
          <w:tcPr>
            <w:tcW w:w="3031" w:type="dxa"/>
          </w:tcPr>
          <w:p w14:paraId="1CE75FFA" w14:textId="77777777" w:rsidR="001C4A76" w:rsidRPr="00075074" w:rsidRDefault="001C4A76" w:rsidP="00F416B3"/>
        </w:tc>
        <w:tc>
          <w:tcPr>
            <w:tcW w:w="3158" w:type="dxa"/>
          </w:tcPr>
          <w:p w14:paraId="7359AF9E" w14:textId="77777777" w:rsidR="001C4A76" w:rsidRPr="00075074" w:rsidRDefault="001C4A76" w:rsidP="00F416B3"/>
        </w:tc>
      </w:tr>
    </w:tbl>
    <w:p w14:paraId="3E698C3B" w14:textId="77777777" w:rsidR="001C4A76" w:rsidRPr="00075074" w:rsidRDefault="001C4A76" w:rsidP="001C4A76"/>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095"/>
        <w:gridCol w:w="540"/>
        <w:gridCol w:w="5146"/>
      </w:tblGrid>
      <w:tr w:rsidR="001C4A76" w:rsidRPr="00075074" w14:paraId="5FFB9EBD" w14:textId="77777777" w:rsidTr="001C4A76">
        <w:trPr>
          <w:trHeight w:val="635"/>
        </w:trPr>
        <w:tc>
          <w:tcPr>
            <w:tcW w:w="9781" w:type="dxa"/>
            <w:gridSpan w:val="3"/>
          </w:tcPr>
          <w:p w14:paraId="7235943D" w14:textId="77777777" w:rsidR="001C4A76" w:rsidRPr="00075074" w:rsidRDefault="001C4A76" w:rsidP="00F416B3">
            <w:r w:rsidRPr="00075074">
              <w:rPr>
                <w:b/>
              </w:rPr>
              <w:t>Instructions to Learners</w:t>
            </w:r>
            <w:r w:rsidRPr="00075074">
              <w:t xml:space="preserve"> </w:t>
            </w:r>
          </w:p>
          <w:p w14:paraId="0C84DC14" w14:textId="77777777" w:rsidR="001C4A76" w:rsidRPr="00075074" w:rsidRDefault="001C4A76" w:rsidP="00F416B3">
            <w:pPr>
              <w:rPr>
                <w:b/>
              </w:rPr>
            </w:pPr>
            <w:r w:rsidRPr="00075074">
              <w:t>Following the checklist below, carry out a periodic maintenance inspection</w:t>
            </w:r>
          </w:p>
        </w:tc>
      </w:tr>
      <w:tr w:rsidR="001C4A76" w:rsidRPr="00075074" w14:paraId="405F59D1" w14:textId="77777777" w:rsidTr="001C4A76">
        <w:tblPrEx>
          <w:shd w:val="clear" w:color="auto" w:fill="C0C0C0"/>
        </w:tblPrEx>
        <w:tc>
          <w:tcPr>
            <w:tcW w:w="4095" w:type="dxa"/>
            <w:shd w:val="clear" w:color="auto" w:fill="043956" w:themeFill="accent2"/>
            <w:vAlign w:val="center"/>
          </w:tcPr>
          <w:p w14:paraId="5305B0B2" w14:textId="77777777" w:rsidR="001C4A76" w:rsidRPr="00075074" w:rsidRDefault="001C4A76" w:rsidP="00F416B3">
            <w:pPr>
              <w:jc w:val="center"/>
              <w:rPr>
                <w:b/>
              </w:rPr>
            </w:pPr>
            <w:r w:rsidRPr="00075074">
              <w:rPr>
                <w:b/>
              </w:rPr>
              <w:t>Task</w:t>
            </w:r>
          </w:p>
        </w:tc>
        <w:tc>
          <w:tcPr>
            <w:tcW w:w="540" w:type="dxa"/>
            <w:shd w:val="clear" w:color="auto" w:fill="043956" w:themeFill="accent2"/>
            <w:vAlign w:val="center"/>
          </w:tcPr>
          <w:p w14:paraId="1C58760E" w14:textId="77777777" w:rsidR="001C4A76" w:rsidRPr="00075074" w:rsidRDefault="001C4A76" w:rsidP="00F416B3">
            <w:pPr>
              <w:jc w:val="center"/>
              <w:rPr>
                <w:b/>
                <w:sz w:val="32"/>
                <w:szCs w:val="32"/>
              </w:rPr>
            </w:pPr>
            <w:r w:rsidRPr="00075074">
              <w:rPr>
                <w:b/>
                <w:sz w:val="32"/>
                <w:szCs w:val="32"/>
              </w:rPr>
              <w:sym w:font="Webdings" w:char="F061"/>
            </w:r>
          </w:p>
        </w:tc>
        <w:tc>
          <w:tcPr>
            <w:tcW w:w="5146" w:type="dxa"/>
            <w:shd w:val="clear" w:color="auto" w:fill="043956" w:themeFill="accent2"/>
            <w:vAlign w:val="center"/>
          </w:tcPr>
          <w:p w14:paraId="08B5C551" w14:textId="77777777" w:rsidR="001C4A76" w:rsidRPr="00075074" w:rsidRDefault="001C4A76" w:rsidP="00F416B3">
            <w:pPr>
              <w:jc w:val="center"/>
              <w:rPr>
                <w:b/>
              </w:rPr>
            </w:pPr>
            <w:r w:rsidRPr="00075074">
              <w:rPr>
                <w:b/>
              </w:rPr>
              <w:t>Action Required</w:t>
            </w:r>
          </w:p>
        </w:tc>
      </w:tr>
      <w:tr w:rsidR="001C4A76" w:rsidRPr="00075074" w14:paraId="20E5A774" w14:textId="77777777" w:rsidTr="001C4A76">
        <w:tblPrEx>
          <w:shd w:val="clear" w:color="auto" w:fill="C0C0C0"/>
        </w:tblPrEx>
        <w:tc>
          <w:tcPr>
            <w:tcW w:w="4095" w:type="dxa"/>
            <w:vAlign w:val="center"/>
          </w:tcPr>
          <w:p w14:paraId="250572E8" w14:textId="77777777" w:rsidR="001C4A76" w:rsidRPr="00075074" w:rsidRDefault="001C4A76" w:rsidP="00F416B3">
            <w:r w:rsidRPr="00075074">
              <w:t>Check engine oil level</w:t>
            </w:r>
          </w:p>
          <w:p w14:paraId="5D15E8CC" w14:textId="77777777" w:rsidR="001C4A76" w:rsidRPr="00075074" w:rsidRDefault="001C4A76" w:rsidP="00F416B3"/>
        </w:tc>
        <w:tc>
          <w:tcPr>
            <w:tcW w:w="540" w:type="dxa"/>
            <w:vAlign w:val="center"/>
          </w:tcPr>
          <w:p w14:paraId="2C90D4FE" w14:textId="77777777" w:rsidR="001C4A76" w:rsidRPr="00075074" w:rsidRDefault="001C4A76" w:rsidP="00F416B3">
            <w:pPr>
              <w:rPr>
                <w:sz w:val="20"/>
              </w:rPr>
            </w:pPr>
          </w:p>
        </w:tc>
        <w:tc>
          <w:tcPr>
            <w:tcW w:w="5146" w:type="dxa"/>
            <w:vAlign w:val="center"/>
          </w:tcPr>
          <w:p w14:paraId="4B47E9EB" w14:textId="77777777" w:rsidR="001C4A76" w:rsidRPr="00075074" w:rsidRDefault="001C4A76" w:rsidP="00F416B3">
            <w:pPr>
              <w:rPr>
                <w:sz w:val="20"/>
              </w:rPr>
            </w:pPr>
          </w:p>
        </w:tc>
      </w:tr>
      <w:tr w:rsidR="001C4A76" w:rsidRPr="00075074" w14:paraId="5BD7D06D" w14:textId="77777777" w:rsidTr="001C4A76">
        <w:tblPrEx>
          <w:shd w:val="clear" w:color="auto" w:fill="C0C0C0"/>
        </w:tblPrEx>
        <w:tc>
          <w:tcPr>
            <w:tcW w:w="4095" w:type="dxa"/>
            <w:vAlign w:val="center"/>
          </w:tcPr>
          <w:p w14:paraId="2555C0C5" w14:textId="77777777" w:rsidR="001C4A76" w:rsidRPr="00075074" w:rsidRDefault="001C4A76" w:rsidP="00F416B3">
            <w:r w:rsidRPr="00075074">
              <w:t>Check engine coolant level</w:t>
            </w:r>
          </w:p>
          <w:p w14:paraId="65D0FECF" w14:textId="77777777" w:rsidR="001C4A76" w:rsidRPr="00075074" w:rsidRDefault="001C4A76" w:rsidP="00F416B3"/>
        </w:tc>
        <w:tc>
          <w:tcPr>
            <w:tcW w:w="540" w:type="dxa"/>
            <w:vAlign w:val="center"/>
          </w:tcPr>
          <w:p w14:paraId="1DCC42B6" w14:textId="77777777" w:rsidR="001C4A76" w:rsidRPr="00075074" w:rsidRDefault="001C4A76" w:rsidP="00F416B3">
            <w:pPr>
              <w:rPr>
                <w:sz w:val="20"/>
              </w:rPr>
            </w:pPr>
          </w:p>
        </w:tc>
        <w:tc>
          <w:tcPr>
            <w:tcW w:w="5146" w:type="dxa"/>
            <w:vAlign w:val="center"/>
          </w:tcPr>
          <w:p w14:paraId="40280F18" w14:textId="77777777" w:rsidR="001C4A76" w:rsidRPr="00075074" w:rsidRDefault="001C4A76" w:rsidP="00F416B3">
            <w:pPr>
              <w:rPr>
                <w:sz w:val="20"/>
              </w:rPr>
            </w:pPr>
          </w:p>
        </w:tc>
      </w:tr>
      <w:tr w:rsidR="001C4A76" w:rsidRPr="00075074" w14:paraId="081776DD" w14:textId="77777777" w:rsidTr="001C4A76">
        <w:tblPrEx>
          <w:shd w:val="clear" w:color="auto" w:fill="C0C0C0"/>
        </w:tblPrEx>
        <w:tc>
          <w:tcPr>
            <w:tcW w:w="4095" w:type="dxa"/>
            <w:vAlign w:val="center"/>
          </w:tcPr>
          <w:p w14:paraId="0163D518" w14:textId="77777777" w:rsidR="001C4A76" w:rsidRPr="00075074" w:rsidRDefault="001C4A76" w:rsidP="00F416B3">
            <w:r w:rsidRPr="00075074">
              <w:t>Check operation of all lights</w:t>
            </w:r>
          </w:p>
          <w:p w14:paraId="6DF2B7FB" w14:textId="77777777" w:rsidR="001C4A76" w:rsidRPr="00075074" w:rsidRDefault="001C4A76" w:rsidP="00F416B3"/>
        </w:tc>
        <w:tc>
          <w:tcPr>
            <w:tcW w:w="540" w:type="dxa"/>
            <w:vAlign w:val="center"/>
          </w:tcPr>
          <w:p w14:paraId="13891638" w14:textId="77777777" w:rsidR="001C4A76" w:rsidRPr="00075074" w:rsidRDefault="001C4A76" w:rsidP="00F416B3">
            <w:pPr>
              <w:rPr>
                <w:sz w:val="20"/>
              </w:rPr>
            </w:pPr>
          </w:p>
        </w:tc>
        <w:tc>
          <w:tcPr>
            <w:tcW w:w="5146" w:type="dxa"/>
            <w:vAlign w:val="center"/>
          </w:tcPr>
          <w:p w14:paraId="0D260EEE" w14:textId="77777777" w:rsidR="001C4A76" w:rsidRPr="00075074" w:rsidRDefault="001C4A76" w:rsidP="00F416B3">
            <w:pPr>
              <w:rPr>
                <w:sz w:val="20"/>
              </w:rPr>
            </w:pPr>
          </w:p>
        </w:tc>
      </w:tr>
      <w:tr w:rsidR="001C4A76" w:rsidRPr="00075074" w14:paraId="58ED9B6A" w14:textId="77777777" w:rsidTr="001C4A76">
        <w:tblPrEx>
          <w:shd w:val="clear" w:color="auto" w:fill="C0C0C0"/>
        </w:tblPrEx>
        <w:tc>
          <w:tcPr>
            <w:tcW w:w="4095" w:type="dxa"/>
            <w:vAlign w:val="center"/>
          </w:tcPr>
          <w:p w14:paraId="0737AAD2" w14:textId="77777777" w:rsidR="001C4A76" w:rsidRPr="00075074" w:rsidRDefault="001C4A76" w:rsidP="00F416B3">
            <w:r w:rsidRPr="00075074">
              <w:t>Check windscreen washer fluid level</w:t>
            </w:r>
          </w:p>
          <w:p w14:paraId="7DA0E60B" w14:textId="77777777" w:rsidR="001C4A76" w:rsidRPr="00075074" w:rsidRDefault="001C4A76" w:rsidP="00F416B3"/>
        </w:tc>
        <w:tc>
          <w:tcPr>
            <w:tcW w:w="540" w:type="dxa"/>
            <w:vAlign w:val="center"/>
          </w:tcPr>
          <w:p w14:paraId="20A63733" w14:textId="77777777" w:rsidR="001C4A76" w:rsidRPr="00075074" w:rsidRDefault="001C4A76" w:rsidP="00F416B3">
            <w:pPr>
              <w:rPr>
                <w:sz w:val="20"/>
              </w:rPr>
            </w:pPr>
          </w:p>
        </w:tc>
        <w:tc>
          <w:tcPr>
            <w:tcW w:w="5146" w:type="dxa"/>
            <w:vAlign w:val="center"/>
          </w:tcPr>
          <w:p w14:paraId="23A0551A" w14:textId="77777777" w:rsidR="001C4A76" w:rsidRPr="00075074" w:rsidRDefault="001C4A76" w:rsidP="00F416B3">
            <w:pPr>
              <w:rPr>
                <w:sz w:val="20"/>
              </w:rPr>
            </w:pPr>
          </w:p>
        </w:tc>
      </w:tr>
      <w:tr w:rsidR="001C4A76" w:rsidRPr="00075074" w14:paraId="4BB5F7AB" w14:textId="77777777" w:rsidTr="001C4A76">
        <w:tblPrEx>
          <w:shd w:val="clear" w:color="auto" w:fill="C0C0C0"/>
        </w:tblPrEx>
        <w:tc>
          <w:tcPr>
            <w:tcW w:w="4095" w:type="dxa"/>
            <w:vAlign w:val="center"/>
          </w:tcPr>
          <w:p w14:paraId="2E700A99" w14:textId="77777777" w:rsidR="001C4A76" w:rsidRPr="00075074" w:rsidRDefault="001C4A76" w:rsidP="00F416B3">
            <w:r w:rsidRPr="00075074">
              <w:t>Check brake fluid level</w:t>
            </w:r>
          </w:p>
          <w:p w14:paraId="1B53684D" w14:textId="77777777" w:rsidR="001C4A76" w:rsidRPr="00075074" w:rsidRDefault="001C4A76" w:rsidP="00F416B3"/>
        </w:tc>
        <w:tc>
          <w:tcPr>
            <w:tcW w:w="540" w:type="dxa"/>
            <w:vAlign w:val="center"/>
          </w:tcPr>
          <w:p w14:paraId="69D507D8" w14:textId="77777777" w:rsidR="001C4A76" w:rsidRPr="00075074" w:rsidRDefault="001C4A76" w:rsidP="00F416B3">
            <w:pPr>
              <w:rPr>
                <w:sz w:val="20"/>
              </w:rPr>
            </w:pPr>
          </w:p>
        </w:tc>
        <w:tc>
          <w:tcPr>
            <w:tcW w:w="5146" w:type="dxa"/>
            <w:vAlign w:val="center"/>
          </w:tcPr>
          <w:p w14:paraId="2C9ADA50" w14:textId="77777777" w:rsidR="001C4A76" w:rsidRPr="00075074" w:rsidRDefault="001C4A76" w:rsidP="00F416B3">
            <w:pPr>
              <w:rPr>
                <w:sz w:val="20"/>
              </w:rPr>
            </w:pPr>
          </w:p>
        </w:tc>
      </w:tr>
      <w:tr w:rsidR="001C4A76" w:rsidRPr="00075074" w14:paraId="4B8DBA61" w14:textId="77777777" w:rsidTr="001C4A76">
        <w:tblPrEx>
          <w:shd w:val="clear" w:color="auto" w:fill="C0C0C0"/>
        </w:tblPrEx>
        <w:tc>
          <w:tcPr>
            <w:tcW w:w="4095" w:type="dxa"/>
            <w:vAlign w:val="center"/>
          </w:tcPr>
          <w:p w14:paraId="1EEB3556" w14:textId="77777777" w:rsidR="001C4A76" w:rsidRPr="00075074" w:rsidRDefault="001C4A76" w:rsidP="00F416B3">
            <w:r w:rsidRPr="00075074">
              <w:t>Check condition of seat belts</w:t>
            </w:r>
          </w:p>
          <w:p w14:paraId="4069F265" w14:textId="77777777" w:rsidR="001C4A76" w:rsidRPr="00075074" w:rsidRDefault="001C4A76" w:rsidP="00F416B3"/>
        </w:tc>
        <w:tc>
          <w:tcPr>
            <w:tcW w:w="540" w:type="dxa"/>
            <w:vAlign w:val="center"/>
          </w:tcPr>
          <w:p w14:paraId="3B84D17A" w14:textId="77777777" w:rsidR="001C4A76" w:rsidRPr="00075074" w:rsidRDefault="001C4A76" w:rsidP="00F416B3">
            <w:pPr>
              <w:rPr>
                <w:sz w:val="20"/>
              </w:rPr>
            </w:pPr>
          </w:p>
        </w:tc>
        <w:tc>
          <w:tcPr>
            <w:tcW w:w="5146" w:type="dxa"/>
            <w:vAlign w:val="center"/>
          </w:tcPr>
          <w:p w14:paraId="7165056A" w14:textId="77777777" w:rsidR="001C4A76" w:rsidRPr="00075074" w:rsidRDefault="001C4A76" w:rsidP="00F416B3">
            <w:pPr>
              <w:rPr>
                <w:sz w:val="20"/>
              </w:rPr>
            </w:pPr>
          </w:p>
        </w:tc>
      </w:tr>
      <w:tr w:rsidR="001C4A76" w:rsidRPr="00075074" w14:paraId="66C63F2B" w14:textId="77777777" w:rsidTr="001C4A76">
        <w:tblPrEx>
          <w:shd w:val="clear" w:color="auto" w:fill="C0C0C0"/>
        </w:tblPrEx>
        <w:tc>
          <w:tcPr>
            <w:tcW w:w="4095" w:type="dxa"/>
            <w:vAlign w:val="center"/>
          </w:tcPr>
          <w:p w14:paraId="1733F348" w14:textId="77777777" w:rsidR="001C4A76" w:rsidRPr="00075074" w:rsidRDefault="001C4A76" w:rsidP="00F416B3">
            <w:r w:rsidRPr="00075074">
              <w:t>Check footbrake travel</w:t>
            </w:r>
          </w:p>
          <w:p w14:paraId="3F08D50B" w14:textId="77777777" w:rsidR="001C4A76" w:rsidRPr="00075074" w:rsidRDefault="001C4A76" w:rsidP="00F416B3"/>
        </w:tc>
        <w:tc>
          <w:tcPr>
            <w:tcW w:w="540" w:type="dxa"/>
            <w:vAlign w:val="center"/>
          </w:tcPr>
          <w:p w14:paraId="50E1D033" w14:textId="77777777" w:rsidR="001C4A76" w:rsidRPr="00075074" w:rsidRDefault="001C4A76" w:rsidP="00F416B3">
            <w:pPr>
              <w:rPr>
                <w:sz w:val="20"/>
              </w:rPr>
            </w:pPr>
          </w:p>
        </w:tc>
        <w:tc>
          <w:tcPr>
            <w:tcW w:w="5146" w:type="dxa"/>
            <w:vAlign w:val="center"/>
          </w:tcPr>
          <w:p w14:paraId="01FD2021" w14:textId="77777777" w:rsidR="001C4A76" w:rsidRPr="00075074" w:rsidRDefault="001C4A76" w:rsidP="00F416B3">
            <w:pPr>
              <w:rPr>
                <w:sz w:val="20"/>
              </w:rPr>
            </w:pPr>
          </w:p>
        </w:tc>
      </w:tr>
      <w:tr w:rsidR="001C4A76" w:rsidRPr="00075074" w14:paraId="3EC5E249" w14:textId="77777777" w:rsidTr="001C4A76">
        <w:tblPrEx>
          <w:shd w:val="clear" w:color="auto" w:fill="C0C0C0"/>
        </w:tblPrEx>
        <w:tc>
          <w:tcPr>
            <w:tcW w:w="4095" w:type="dxa"/>
            <w:vAlign w:val="center"/>
          </w:tcPr>
          <w:p w14:paraId="5E7242C4" w14:textId="77777777" w:rsidR="001C4A76" w:rsidRPr="00075074" w:rsidRDefault="001C4A76" w:rsidP="00F416B3">
            <w:r w:rsidRPr="00075074">
              <w:t>Check handbrake lever travel</w:t>
            </w:r>
          </w:p>
          <w:p w14:paraId="60784A7E" w14:textId="77777777" w:rsidR="001C4A76" w:rsidRPr="00075074" w:rsidRDefault="001C4A76" w:rsidP="00F416B3"/>
        </w:tc>
        <w:tc>
          <w:tcPr>
            <w:tcW w:w="540" w:type="dxa"/>
            <w:vAlign w:val="center"/>
          </w:tcPr>
          <w:p w14:paraId="01CEB631" w14:textId="77777777" w:rsidR="001C4A76" w:rsidRPr="00075074" w:rsidRDefault="001C4A76" w:rsidP="00F416B3">
            <w:pPr>
              <w:rPr>
                <w:sz w:val="20"/>
              </w:rPr>
            </w:pPr>
          </w:p>
        </w:tc>
        <w:tc>
          <w:tcPr>
            <w:tcW w:w="5146" w:type="dxa"/>
            <w:vAlign w:val="center"/>
          </w:tcPr>
          <w:p w14:paraId="72303749" w14:textId="77777777" w:rsidR="001C4A76" w:rsidRPr="00075074" w:rsidRDefault="001C4A76" w:rsidP="00F416B3">
            <w:pPr>
              <w:rPr>
                <w:sz w:val="20"/>
              </w:rPr>
            </w:pPr>
          </w:p>
        </w:tc>
      </w:tr>
      <w:tr w:rsidR="001C4A76" w:rsidRPr="00075074" w14:paraId="55014337" w14:textId="77777777" w:rsidTr="001C4A76">
        <w:tblPrEx>
          <w:shd w:val="clear" w:color="auto" w:fill="C0C0C0"/>
        </w:tblPrEx>
        <w:tc>
          <w:tcPr>
            <w:tcW w:w="4095" w:type="dxa"/>
            <w:vAlign w:val="center"/>
          </w:tcPr>
          <w:p w14:paraId="4886D12D" w14:textId="77777777" w:rsidR="001C4A76" w:rsidRPr="00075074" w:rsidRDefault="001C4A76" w:rsidP="00F416B3">
            <w:r w:rsidRPr="00075074">
              <w:t>Check tyre condition</w:t>
            </w:r>
          </w:p>
          <w:p w14:paraId="77139033" w14:textId="77777777" w:rsidR="001C4A76" w:rsidRPr="00075074" w:rsidRDefault="001C4A76" w:rsidP="00F416B3"/>
        </w:tc>
        <w:tc>
          <w:tcPr>
            <w:tcW w:w="540" w:type="dxa"/>
            <w:vAlign w:val="center"/>
          </w:tcPr>
          <w:p w14:paraId="448FE119" w14:textId="77777777" w:rsidR="001C4A76" w:rsidRPr="00075074" w:rsidRDefault="001C4A76" w:rsidP="00F416B3">
            <w:pPr>
              <w:rPr>
                <w:sz w:val="20"/>
              </w:rPr>
            </w:pPr>
          </w:p>
        </w:tc>
        <w:tc>
          <w:tcPr>
            <w:tcW w:w="5146" w:type="dxa"/>
            <w:vAlign w:val="center"/>
          </w:tcPr>
          <w:p w14:paraId="5EBB5D90" w14:textId="77777777" w:rsidR="001C4A76" w:rsidRPr="00075074" w:rsidRDefault="001C4A76" w:rsidP="00F416B3">
            <w:pPr>
              <w:rPr>
                <w:sz w:val="20"/>
              </w:rPr>
            </w:pPr>
          </w:p>
        </w:tc>
      </w:tr>
      <w:tr w:rsidR="001C4A76" w:rsidRPr="00075074" w14:paraId="5FCEBC0C" w14:textId="77777777" w:rsidTr="001C4A76">
        <w:tblPrEx>
          <w:shd w:val="clear" w:color="auto" w:fill="C0C0C0"/>
        </w:tblPrEx>
        <w:tc>
          <w:tcPr>
            <w:tcW w:w="4095" w:type="dxa"/>
            <w:vAlign w:val="center"/>
          </w:tcPr>
          <w:p w14:paraId="2C7C7005" w14:textId="77777777" w:rsidR="001C4A76" w:rsidRPr="00075074" w:rsidRDefault="001C4A76" w:rsidP="00F416B3">
            <w:r w:rsidRPr="00075074">
              <w:t>Check tyre pressure and tread depth</w:t>
            </w:r>
          </w:p>
          <w:p w14:paraId="3CE23DE4" w14:textId="77777777" w:rsidR="001C4A76" w:rsidRPr="00075074" w:rsidRDefault="001C4A76" w:rsidP="00F416B3"/>
        </w:tc>
        <w:tc>
          <w:tcPr>
            <w:tcW w:w="540" w:type="dxa"/>
            <w:vAlign w:val="center"/>
          </w:tcPr>
          <w:p w14:paraId="4E6D3802" w14:textId="77777777" w:rsidR="001C4A76" w:rsidRPr="00075074" w:rsidRDefault="001C4A76" w:rsidP="00F416B3">
            <w:pPr>
              <w:rPr>
                <w:sz w:val="20"/>
              </w:rPr>
            </w:pPr>
          </w:p>
        </w:tc>
        <w:tc>
          <w:tcPr>
            <w:tcW w:w="5146" w:type="dxa"/>
            <w:vAlign w:val="center"/>
          </w:tcPr>
          <w:p w14:paraId="4F0A78F2" w14:textId="77777777" w:rsidR="001C4A76" w:rsidRPr="00075074" w:rsidRDefault="001C4A76" w:rsidP="00F416B3">
            <w:pPr>
              <w:rPr>
                <w:sz w:val="20"/>
              </w:rPr>
            </w:pPr>
          </w:p>
        </w:tc>
      </w:tr>
      <w:tr w:rsidR="001C4A76" w:rsidRPr="00075074" w14:paraId="28EFE8D3" w14:textId="77777777" w:rsidTr="001C4A76">
        <w:tblPrEx>
          <w:shd w:val="clear" w:color="auto" w:fill="C0C0C0"/>
        </w:tblPrEx>
        <w:tc>
          <w:tcPr>
            <w:tcW w:w="4095" w:type="dxa"/>
            <w:vAlign w:val="center"/>
          </w:tcPr>
          <w:p w14:paraId="1910F3ED" w14:textId="77777777" w:rsidR="001C4A76" w:rsidRPr="00075074" w:rsidRDefault="001C4A76" w:rsidP="00F416B3">
            <w:r w:rsidRPr="00075074">
              <w:t>Check operation of driver information lamps</w:t>
            </w:r>
          </w:p>
          <w:p w14:paraId="3A6A7D3A" w14:textId="77777777" w:rsidR="001C4A76" w:rsidRPr="00075074" w:rsidRDefault="001C4A76" w:rsidP="00F416B3"/>
        </w:tc>
        <w:tc>
          <w:tcPr>
            <w:tcW w:w="540" w:type="dxa"/>
            <w:vAlign w:val="center"/>
          </w:tcPr>
          <w:p w14:paraId="2252E167" w14:textId="77777777" w:rsidR="001C4A76" w:rsidRPr="00075074" w:rsidRDefault="001C4A76" w:rsidP="00F416B3">
            <w:pPr>
              <w:rPr>
                <w:sz w:val="20"/>
              </w:rPr>
            </w:pPr>
          </w:p>
        </w:tc>
        <w:tc>
          <w:tcPr>
            <w:tcW w:w="5146" w:type="dxa"/>
            <w:vAlign w:val="center"/>
          </w:tcPr>
          <w:p w14:paraId="609E0342" w14:textId="77777777" w:rsidR="001C4A76" w:rsidRPr="00075074" w:rsidRDefault="001C4A76" w:rsidP="00F416B3">
            <w:pPr>
              <w:rPr>
                <w:sz w:val="20"/>
              </w:rPr>
            </w:pPr>
          </w:p>
        </w:tc>
      </w:tr>
    </w:tbl>
    <w:p w14:paraId="6B618DD4" w14:textId="77777777" w:rsidR="001C4A76" w:rsidRDefault="001C4A76" w:rsidP="00CD26D5">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1C4A76" w:rsidRPr="0043505F" w14:paraId="244DD771" w14:textId="77777777" w:rsidTr="00F416B3">
        <w:tc>
          <w:tcPr>
            <w:tcW w:w="8280" w:type="dxa"/>
            <w:hideMark/>
          </w:tcPr>
          <w:p w14:paraId="47A99DAC"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5112BA2E"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67D69BA"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1C4A76" w:rsidRPr="0043505F" w14:paraId="6B4678CB" w14:textId="77777777" w:rsidTr="00F416B3">
        <w:tc>
          <w:tcPr>
            <w:tcW w:w="8280" w:type="dxa"/>
            <w:tcBorders>
              <w:bottom w:val="single" w:sz="4" w:space="0" w:color="35B1F5" w:themeColor="accent2" w:themeTint="80"/>
            </w:tcBorders>
            <w:hideMark/>
          </w:tcPr>
          <w:p w14:paraId="594EDFD8" w14:textId="77777777" w:rsidR="001C4A76" w:rsidRPr="0043505F" w:rsidRDefault="001C4A76"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41EE3A7C" w14:textId="77777777" w:rsidR="001C4A76" w:rsidRPr="0043505F" w:rsidRDefault="001C4A76" w:rsidP="00F416B3">
            <w:pPr>
              <w:rPr>
                <w:rFonts w:eastAsia="Times New Roman" w:cs="Arial"/>
                <w:b/>
                <w:kern w:val="0"/>
                <w:szCs w:val="22"/>
                <w:lang w:val="en-US"/>
                <w14:ligatures w14:val="none"/>
              </w:rPr>
            </w:pPr>
          </w:p>
        </w:tc>
      </w:tr>
      <w:tr w:rsidR="001C4A76" w:rsidRPr="0043505F" w14:paraId="7E2C01D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94E41C" w14:textId="77777777" w:rsidR="001C4A76" w:rsidRPr="00075074" w:rsidRDefault="001C4A76"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FFFAA10" w14:textId="77777777" w:rsidR="001C4A76" w:rsidRPr="0043505F" w:rsidRDefault="001C4A76" w:rsidP="00F416B3">
            <w:pPr>
              <w:rPr>
                <w:rFonts w:eastAsia="Times New Roman" w:cs="Arial"/>
                <w:b/>
                <w:kern w:val="0"/>
                <w:szCs w:val="22"/>
                <w:lang w:val="en-US"/>
                <w14:ligatures w14:val="none"/>
              </w:rPr>
            </w:pPr>
          </w:p>
        </w:tc>
      </w:tr>
      <w:tr w:rsidR="001C4A76" w:rsidRPr="0043505F" w14:paraId="68E08C6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50D4F3" w14:textId="51DC9A4F" w:rsidR="001C4A76" w:rsidRPr="00075074" w:rsidRDefault="001C4A76" w:rsidP="00F416B3">
            <w:r>
              <w:t>Data and r</w:t>
            </w:r>
            <w:r>
              <w:t xml:space="preserve">eport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D0661BE" w14:textId="77777777" w:rsidR="001C4A76" w:rsidRPr="0043505F" w:rsidRDefault="001C4A76" w:rsidP="00F416B3">
            <w:pPr>
              <w:rPr>
                <w:rFonts w:eastAsia="Times New Roman" w:cs="Arial"/>
                <w:b/>
                <w:kern w:val="0"/>
                <w:szCs w:val="22"/>
                <w:lang w:val="en-US"/>
                <w14:ligatures w14:val="none"/>
              </w:rPr>
            </w:pPr>
          </w:p>
        </w:tc>
      </w:tr>
    </w:tbl>
    <w:p w14:paraId="0977A8E9" w14:textId="77777777" w:rsidR="001C4A76" w:rsidRDefault="001C4A76" w:rsidP="001C4A76">
      <w:pPr>
        <w:rPr>
          <w:rFonts w:eastAsia="Times New Roman" w:cs="Arial"/>
          <w:kern w:val="0"/>
          <w:szCs w:val="22"/>
          <w:lang w:val="en-US"/>
          <w14:ligatures w14:val="none"/>
        </w:rPr>
      </w:pPr>
    </w:p>
    <w:p w14:paraId="26A79F3D" w14:textId="77777777" w:rsidR="001C4A76" w:rsidRDefault="001C4A76" w:rsidP="001C4A76">
      <w:pPr>
        <w:rPr>
          <w:rFonts w:eastAsia="Times New Roman" w:cs="Arial"/>
          <w:kern w:val="0"/>
          <w:szCs w:val="22"/>
          <w:lang w:val="en-US"/>
          <w14:ligatures w14:val="none"/>
        </w:rPr>
      </w:pPr>
    </w:p>
    <w:p w14:paraId="6DDD0FC7" w14:textId="77777777" w:rsidR="001C4A76" w:rsidRDefault="001C4A76" w:rsidP="001C4A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1C4A76" w:rsidRPr="0043505F" w14:paraId="2F7918B3"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97A36C"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A654997"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AC4FA27" w14:textId="77777777" w:rsidR="001C4A76" w:rsidRDefault="001C4A76" w:rsidP="00F416B3">
            <w:pPr>
              <w:rPr>
                <w:rFonts w:eastAsia="Times New Roman" w:cs="Arial"/>
                <w:kern w:val="0"/>
                <w:szCs w:val="22"/>
                <w:lang w:val="en-US"/>
                <w14:ligatures w14:val="none"/>
              </w:rPr>
            </w:pPr>
          </w:p>
          <w:p w14:paraId="41BD6AE8" w14:textId="77777777" w:rsidR="001C4A76" w:rsidRPr="0043505F" w:rsidRDefault="001C4A76" w:rsidP="00F416B3">
            <w:pPr>
              <w:rPr>
                <w:rFonts w:eastAsia="Times New Roman" w:cs="Arial"/>
                <w:kern w:val="0"/>
                <w:szCs w:val="22"/>
                <w:lang w:val="en-US"/>
                <w14:ligatures w14:val="none"/>
              </w:rPr>
            </w:pPr>
          </w:p>
          <w:p w14:paraId="1ABB1DBA" w14:textId="77777777" w:rsidR="001C4A76" w:rsidRPr="0043505F"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7701B13" w14:textId="77777777" w:rsidR="001C4A76" w:rsidRPr="0043505F" w:rsidRDefault="001C4A76" w:rsidP="00F416B3">
            <w:pPr>
              <w:rPr>
                <w:rFonts w:eastAsia="Times New Roman" w:cs="Arial"/>
                <w:kern w:val="0"/>
                <w:szCs w:val="22"/>
                <w:lang w:val="en-US"/>
                <w14:ligatures w14:val="none"/>
              </w:rPr>
            </w:pPr>
          </w:p>
          <w:p w14:paraId="42CB6BB6" w14:textId="77777777" w:rsidR="001C4A76" w:rsidRPr="0043505F" w:rsidRDefault="001C4A76" w:rsidP="00F416B3">
            <w:pPr>
              <w:rPr>
                <w:rFonts w:eastAsia="Times New Roman" w:cs="Arial"/>
                <w:kern w:val="0"/>
                <w:szCs w:val="22"/>
                <w:lang w:val="en-US"/>
                <w14:ligatures w14:val="none"/>
              </w:rPr>
            </w:pPr>
          </w:p>
          <w:p w14:paraId="10F00DB8"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44B1532" w14:textId="77777777" w:rsidR="001C4A76" w:rsidRPr="0043505F" w:rsidRDefault="001C4A76" w:rsidP="00F416B3">
            <w:pPr>
              <w:rPr>
                <w:rFonts w:eastAsia="Times New Roman" w:cs="Arial"/>
                <w:kern w:val="0"/>
                <w:szCs w:val="22"/>
                <w:lang w:val="en-US"/>
                <w14:ligatures w14:val="none"/>
              </w:rPr>
            </w:pPr>
          </w:p>
        </w:tc>
      </w:tr>
    </w:tbl>
    <w:p w14:paraId="1503A3A5" w14:textId="2998611B" w:rsidR="001C4A76" w:rsidRDefault="001C4A76" w:rsidP="00CD26D5">
      <w:pPr>
        <w:rPr>
          <w:lang w:val="en-US"/>
        </w:rPr>
      </w:pPr>
    </w:p>
    <w:p w14:paraId="55D223D8" w14:textId="77777777" w:rsidR="001C4A76" w:rsidRDefault="001C4A76">
      <w:pPr>
        <w:rPr>
          <w:lang w:val="en-US"/>
        </w:rPr>
      </w:pPr>
      <w:r>
        <w:rPr>
          <w:lang w:val="en-US"/>
        </w:rPr>
        <w:br w:type="page"/>
      </w:r>
    </w:p>
    <w:p w14:paraId="798CCCC4" w14:textId="77777777" w:rsidR="001C4A76" w:rsidRDefault="001C4A76" w:rsidP="00CD26D5">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C4A76" w:rsidRPr="0043505F" w14:paraId="3AC50D2B"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A87318D" w14:textId="77777777" w:rsidR="001C4A76" w:rsidRPr="0043505F" w:rsidRDefault="001C4A7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11</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F84B3D4"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0F3C268" w14:textId="77777777" w:rsidR="001C4A76"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11.1</w:t>
            </w:r>
          </w:p>
          <w:p w14:paraId="4275C2F5" w14:textId="77777777" w:rsidR="001C4A76" w:rsidRPr="0043505F" w:rsidRDefault="001C4A76" w:rsidP="00F416B3">
            <w:pPr>
              <w:rPr>
                <w:rFonts w:eastAsia="Times New Roman" w:cs="Arial"/>
                <w:b/>
                <w:kern w:val="0"/>
                <w:szCs w:val="22"/>
                <w:lang w:val="en-US"/>
                <w14:ligatures w14:val="none"/>
              </w:rPr>
            </w:pPr>
          </w:p>
        </w:tc>
      </w:tr>
    </w:tbl>
    <w:p w14:paraId="3496EE22" w14:textId="77777777" w:rsidR="001C4A76" w:rsidRPr="0043505F" w:rsidRDefault="001C4A76" w:rsidP="001C4A7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1C4A76" w:rsidRPr="0043505F" w14:paraId="62C4E81A"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D3A5B15" w14:textId="77777777" w:rsidR="001C4A76" w:rsidRPr="0043505F" w:rsidRDefault="001C4A7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1C4A76">
              <w:rPr>
                <w:rFonts w:eastAsia="Times New Roman" w:cs="Arial"/>
                <w:b/>
                <w:kern w:val="0"/>
                <w:szCs w:val="22"/>
                <w:lang w:val="en-US"/>
                <w14:ligatures w14:val="none"/>
              </w:rPr>
              <w:t>Carry Out Periodic Inspection</w:t>
            </w:r>
          </w:p>
        </w:tc>
      </w:tr>
    </w:tbl>
    <w:p w14:paraId="3709257B" w14:textId="77777777" w:rsidR="001C4A76" w:rsidRDefault="001C4A76" w:rsidP="001C4A7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592"/>
        <w:gridCol w:w="3031"/>
        <w:gridCol w:w="3158"/>
      </w:tblGrid>
      <w:tr w:rsidR="001C4A76" w:rsidRPr="00075074" w14:paraId="2B9BDC21" w14:textId="77777777" w:rsidTr="00F416B3">
        <w:tc>
          <w:tcPr>
            <w:tcW w:w="9781" w:type="dxa"/>
            <w:gridSpan w:val="3"/>
            <w:shd w:val="clear" w:color="auto" w:fill="043956" w:themeFill="accent2"/>
          </w:tcPr>
          <w:p w14:paraId="74EFB912" w14:textId="77777777" w:rsidR="001C4A76" w:rsidRPr="00075074" w:rsidRDefault="001C4A76" w:rsidP="00F416B3">
            <w:pPr>
              <w:rPr>
                <w:b/>
              </w:rPr>
            </w:pPr>
            <w:r w:rsidRPr="00075074">
              <w:rPr>
                <w:b/>
              </w:rPr>
              <w:t>Vehicle Details</w:t>
            </w:r>
          </w:p>
        </w:tc>
      </w:tr>
      <w:tr w:rsidR="001C4A76" w:rsidRPr="00075074" w14:paraId="18378CA0" w14:textId="77777777" w:rsidTr="00F416B3">
        <w:tc>
          <w:tcPr>
            <w:tcW w:w="3592" w:type="dxa"/>
          </w:tcPr>
          <w:p w14:paraId="1558A9BE" w14:textId="77777777" w:rsidR="001C4A76" w:rsidRPr="00075074" w:rsidRDefault="001C4A76" w:rsidP="00F416B3">
            <w:pPr>
              <w:jc w:val="center"/>
            </w:pPr>
            <w:r w:rsidRPr="00075074">
              <w:rPr>
                <w:b/>
              </w:rPr>
              <w:t>Make</w:t>
            </w:r>
          </w:p>
        </w:tc>
        <w:tc>
          <w:tcPr>
            <w:tcW w:w="3031" w:type="dxa"/>
          </w:tcPr>
          <w:p w14:paraId="0574AA01" w14:textId="77777777" w:rsidR="001C4A76" w:rsidRPr="00075074" w:rsidRDefault="001C4A76" w:rsidP="00F416B3">
            <w:pPr>
              <w:jc w:val="center"/>
            </w:pPr>
            <w:r w:rsidRPr="00075074">
              <w:rPr>
                <w:b/>
              </w:rPr>
              <w:t>Model</w:t>
            </w:r>
          </w:p>
        </w:tc>
        <w:tc>
          <w:tcPr>
            <w:tcW w:w="3158" w:type="dxa"/>
          </w:tcPr>
          <w:p w14:paraId="67AAA2E1" w14:textId="77777777" w:rsidR="001C4A76" w:rsidRPr="00075074" w:rsidRDefault="001C4A76" w:rsidP="00F416B3">
            <w:pPr>
              <w:jc w:val="center"/>
            </w:pPr>
            <w:r w:rsidRPr="00075074">
              <w:rPr>
                <w:b/>
              </w:rPr>
              <w:t>Year</w:t>
            </w:r>
          </w:p>
        </w:tc>
      </w:tr>
      <w:tr w:rsidR="001C4A76" w:rsidRPr="00075074" w14:paraId="396EB041" w14:textId="77777777" w:rsidTr="00F416B3">
        <w:trPr>
          <w:trHeight w:val="406"/>
        </w:trPr>
        <w:tc>
          <w:tcPr>
            <w:tcW w:w="3592" w:type="dxa"/>
          </w:tcPr>
          <w:p w14:paraId="261A8568" w14:textId="77777777" w:rsidR="001C4A76" w:rsidRPr="00075074" w:rsidRDefault="001C4A76" w:rsidP="00F416B3"/>
        </w:tc>
        <w:tc>
          <w:tcPr>
            <w:tcW w:w="3031" w:type="dxa"/>
          </w:tcPr>
          <w:p w14:paraId="627CB1DC" w14:textId="77777777" w:rsidR="001C4A76" w:rsidRPr="00075074" w:rsidRDefault="001C4A76" w:rsidP="00F416B3"/>
        </w:tc>
        <w:tc>
          <w:tcPr>
            <w:tcW w:w="3158" w:type="dxa"/>
          </w:tcPr>
          <w:p w14:paraId="64C01EE9" w14:textId="77777777" w:rsidR="001C4A76" w:rsidRPr="00075074" w:rsidRDefault="001C4A76" w:rsidP="00F416B3"/>
        </w:tc>
      </w:tr>
    </w:tbl>
    <w:p w14:paraId="666C7EC2" w14:textId="77777777" w:rsidR="001C4A76" w:rsidRPr="00075074" w:rsidRDefault="001C4A76" w:rsidP="001C4A76"/>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1C4A76" w:rsidRPr="00075074" w14:paraId="3626296C" w14:textId="77777777" w:rsidTr="00F416B3">
        <w:trPr>
          <w:trHeight w:val="635"/>
        </w:trPr>
        <w:tc>
          <w:tcPr>
            <w:tcW w:w="9781" w:type="dxa"/>
          </w:tcPr>
          <w:p w14:paraId="6B47CDD0" w14:textId="77777777" w:rsidR="001C4A76" w:rsidRPr="00075074" w:rsidRDefault="001C4A76" w:rsidP="00F416B3">
            <w:r w:rsidRPr="00075074">
              <w:rPr>
                <w:b/>
              </w:rPr>
              <w:t>Instructions to Learners</w:t>
            </w:r>
            <w:r w:rsidRPr="00075074">
              <w:t xml:space="preserve"> </w:t>
            </w:r>
          </w:p>
          <w:p w14:paraId="114520A4" w14:textId="77777777" w:rsidR="001C4A76" w:rsidRDefault="001C4A76" w:rsidP="001C4A76">
            <w:pPr>
              <w:tabs>
                <w:tab w:val="left" w:pos="2100"/>
              </w:tabs>
              <w:rPr>
                <w:rFonts w:eastAsia="Times New Roman" w:cs="Arial"/>
                <w:kern w:val="0"/>
                <w:szCs w:val="22"/>
                <w:lang w:val="en-US"/>
                <w14:ligatures w14:val="none"/>
              </w:rPr>
            </w:pPr>
          </w:p>
          <w:p w14:paraId="2BA95C2B" w14:textId="4191CBD2" w:rsidR="001C4A76" w:rsidRPr="001C4A76" w:rsidRDefault="001C4A76" w:rsidP="001C4A76">
            <w:pPr>
              <w:tabs>
                <w:tab w:val="left" w:pos="2100"/>
              </w:tabs>
              <w:rPr>
                <w:rFonts w:eastAsia="Times New Roman" w:cs="Arial"/>
                <w:kern w:val="0"/>
                <w:szCs w:val="22"/>
                <w:lang w:val="en-US"/>
                <w14:ligatures w14:val="none"/>
              </w:rPr>
            </w:pPr>
            <w:r w:rsidRPr="001C4A76">
              <w:rPr>
                <w:rFonts w:eastAsia="Times New Roman" w:cs="Arial"/>
                <w:kern w:val="0"/>
                <w:szCs w:val="22"/>
                <w:lang w:val="en-US"/>
                <w14:ligatures w14:val="none"/>
              </w:rPr>
              <w:t xml:space="preserve">Following the checklist on the next page, carry out a new vehicle inspection noting any findings </w:t>
            </w:r>
          </w:p>
          <w:p w14:paraId="1B41AABA" w14:textId="77777777" w:rsidR="001C4A76" w:rsidRPr="001C4A76" w:rsidRDefault="001C4A76" w:rsidP="001C4A76">
            <w:pPr>
              <w:tabs>
                <w:tab w:val="left" w:pos="2100"/>
              </w:tabs>
              <w:rPr>
                <w:rFonts w:eastAsia="Times New Roman" w:cs="Arial"/>
                <w:kern w:val="0"/>
                <w:szCs w:val="22"/>
                <w:lang w:val="en-US"/>
                <w14:ligatures w14:val="none"/>
              </w:rPr>
            </w:pPr>
          </w:p>
          <w:p w14:paraId="413F5186" w14:textId="77777777" w:rsidR="001C4A76" w:rsidRPr="001C4A76" w:rsidRDefault="001C4A76" w:rsidP="001C4A76">
            <w:pPr>
              <w:tabs>
                <w:tab w:val="left" w:pos="2100"/>
              </w:tabs>
              <w:rPr>
                <w:rFonts w:eastAsia="Times New Roman" w:cs="Arial"/>
                <w:b/>
                <w:kern w:val="0"/>
                <w:szCs w:val="22"/>
                <w:lang w:val="en-US"/>
                <w14:ligatures w14:val="none"/>
              </w:rPr>
            </w:pPr>
            <w:r w:rsidRPr="001C4A76">
              <w:rPr>
                <w:rFonts w:eastAsia="Times New Roman" w:cs="Arial"/>
                <w:b/>
                <w:kern w:val="0"/>
                <w:szCs w:val="22"/>
                <w:lang w:val="en-US"/>
                <w14:ligatures w14:val="none"/>
              </w:rPr>
              <w:t>Note to Assessor</w:t>
            </w:r>
          </w:p>
          <w:p w14:paraId="3527651C" w14:textId="77777777" w:rsidR="001C4A76" w:rsidRPr="001C4A76" w:rsidRDefault="001C4A76" w:rsidP="001C4A76">
            <w:pPr>
              <w:tabs>
                <w:tab w:val="left" w:pos="2100"/>
              </w:tabs>
              <w:rPr>
                <w:rFonts w:eastAsia="Times New Roman" w:cs="Arial"/>
                <w:kern w:val="0"/>
                <w:szCs w:val="22"/>
                <w:lang w:val="en-US"/>
                <w14:ligatures w14:val="none"/>
              </w:rPr>
            </w:pPr>
            <w:r w:rsidRPr="001C4A76">
              <w:rPr>
                <w:rFonts w:eastAsia="Times New Roman" w:cs="Arial"/>
                <w:kern w:val="0"/>
                <w:szCs w:val="22"/>
                <w:lang w:val="en-US"/>
                <w14:ligatures w14:val="none"/>
              </w:rPr>
              <w:t>The vehicle inspected need not be a new vehicle, the important point is the learner is aware of the ITEMS that would be checked on such a vehicle as shown in the checklist</w:t>
            </w:r>
          </w:p>
          <w:p w14:paraId="3CAF8FA3" w14:textId="6920D572" w:rsidR="001C4A76" w:rsidRPr="00075074" w:rsidRDefault="001C4A76" w:rsidP="00F416B3">
            <w:pPr>
              <w:rPr>
                <w:b/>
              </w:rPr>
            </w:pPr>
          </w:p>
        </w:tc>
      </w:tr>
    </w:tbl>
    <w:p w14:paraId="0FAE4636" w14:textId="77777777" w:rsidR="001C4A76" w:rsidRDefault="001C4A76" w:rsidP="001C4A7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1C4A76" w:rsidRPr="0043505F" w14:paraId="56D308EC" w14:textId="77777777" w:rsidTr="00F416B3">
        <w:tc>
          <w:tcPr>
            <w:tcW w:w="8280" w:type="dxa"/>
            <w:hideMark/>
          </w:tcPr>
          <w:p w14:paraId="2BC84AC7"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3DE980DF"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4201B6EA"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1C4A76" w:rsidRPr="0043505F" w14:paraId="615D4030" w14:textId="77777777" w:rsidTr="00F416B3">
        <w:tc>
          <w:tcPr>
            <w:tcW w:w="8280" w:type="dxa"/>
            <w:tcBorders>
              <w:bottom w:val="single" w:sz="4" w:space="0" w:color="35B1F5" w:themeColor="accent2" w:themeTint="80"/>
            </w:tcBorders>
            <w:hideMark/>
          </w:tcPr>
          <w:p w14:paraId="790A1E5F" w14:textId="77777777" w:rsidR="001C4A76" w:rsidRPr="0043505F" w:rsidRDefault="001C4A76"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143C1E25" w14:textId="77777777" w:rsidR="001C4A76" w:rsidRPr="0043505F" w:rsidRDefault="001C4A76" w:rsidP="00F416B3">
            <w:pPr>
              <w:rPr>
                <w:rFonts w:eastAsia="Times New Roman" w:cs="Arial"/>
                <w:b/>
                <w:kern w:val="0"/>
                <w:szCs w:val="22"/>
                <w:lang w:val="en-US"/>
                <w14:ligatures w14:val="none"/>
              </w:rPr>
            </w:pPr>
          </w:p>
        </w:tc>
      </w:tr>
      <w:tr w:rsidR="001C4A76" w:rsidRPr="0043505F" w14:paraId="2409960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746DF8" w14:textId="77777777" w:rsidR="001C4A76" w:rsidRPr="00075074" w:rsidRDefault="001C4A76"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AAB9895" w14:textId="77777777" w:rsidR="001C4A76" w:rsidRPr="0043505F" w:rsidRDefault="001C4A76" w:rsidP="00F416B3">
            <w:pPr>
              <w:rPr>
                <w:rFonts w:eastAsia="Times New Roman" w:cs="Arial"/>
                <w:b/>
                <w:kern w:val="0"/>
                <w:szCs w:val="22"/>
                <w:lang w:val="en-US"/>
                <w14:ligatures w14:val="none"/>
              </w:rPr>
            </w:pPr>
          </w:p>
        </w:tc>
      </w:tr>
      <w:tr w:rsidR="001C4A76" w:rsidRPr="0043505F" w14:paraId="4F82CB6B"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CC39DF" w14:textId="39E89DDF" w:rsidR="001C4A76" w:rsidRPr="00075074" w:rsidRDefault="001C4A76" w:rsidP="00F416B3">
            <w:r>
              <w:t>Checklist</w:t>
            </w:r>
            <w:r>
              <w:t xml:space="preserve">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BD4D883" w14:textId="77777777" w:rsidR="001C4A76" w:rsidRPr="0043505F" w:rsidRDefault="001C4A76" w:rsidP="00F416B3">
            <w:pPr>
              <w:rPr>
                <w:rFonts w:eastAsia="Times New Roman" w:cs="Arial"/>
                <w:b/>
                <w:kern w:val="0"/>
                <w:szCs w:val="22"/>
                <w:lang w:val="en-US"/>
                <w14:ligatures w14:val="none"/>
              </w:rPr>
            </w:pPr>
          </w:p>
        </w:tc>
      </w:tr>
    </w:tbl>
    <w:p w14:paraId="1C64A079" w14:textId="77777777" w:rsidR="001C4A76" w:rsidRDefault="001C4A76" w:rsidP="001C4A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1C4A76" w:rsidRPr="0043505F" w14:paraId="5207CA97"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6D0E75"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1D089CE"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8435B82" w14:textId="77777777" w:rsidR="001C4A76" w:rsidRDefault="001C4A76" w:rsidP="00F416B3">
            <w:pPr>
              <w:rPr>
                <w:rFonts w:eastAsia="Times New Roman" w:cs="Arial"/>
                <w:kern w:val="0"/>
                <w:szCs w:val="22"/>
                <w:lang w:val="en-US"/>
                <w14:ligatures w14:val="none"/>
              </w:rPr>
            </w:pPr>
          </w:p>
          <w:p w14:paraId="0B1A627F" w14:textId="77777777" w:rsidR="001C4A76" w:rsidRPr="0043505F" w:rsidRDefault="001C4A76" w:rsidP="00F416B3">
            <w:pPr>
              <w:rPr>
                <w:rFonts w:eastAsia="Times New Roman" w:cs="Arial"/>
                <w:kern w:val="0"/>
                <w:szCs w:val="22"/>
                <w:lang w:val="en-US"/>
                <w14:ligatures w14:val="none"/>
              </w:rPr>
            </w:pPr>
          </w:p>
          <w:p w14:paraId="0E416B92" w14:textId="77777777" w:rsidR="001C4A76" w:rsidRPr="0043505F"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EC873D0" w14:textId="77777777" w:rsidR="001C4A76" w:rsidRPr="0043505F" w:rsidRDefault="001C4A76" w:rsidP="00F416B3">
            <w:pPr>
              <w:rPr>
                <w:rFonts w:eastAsia="Times New Roman" w:cs="Arial"/>
                <w:kern w:val="0"/>
                <w:szCs w:val="22"/>
                <w:lang w:val="en-US"/>
                <w14:ligatures w14:val="none"/>
              </w:rPr>
            </w:pPr>
          </w:p>
          <w:p w14:paraId="6B0FE01B" w14:textId="77777777" w:rsidR="001C4A76" w:rsidRPr="0043505F" w:rsidRDefault="001C4A76" w:rsidP="00F416B3">
            <w:pPr>
              <w:rPr>
                <w:rFonts w:eastAsia="Times New Roman" w:cs="Arial"/>
                <w:kern w:val="0"/>
                <w:szCs w:val="22"/>
                <w:lang w:val="en-US"/>
                <w14:ligatures w14:val="none"/>
              </w:rPr>
            </w:pPr>
          </w:p>
          <w:p w14:paraId="5B155B3A"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D599DCE" w14:textId="77777777" w:rsidR="001C4A76" w:rsidRPr="0043505F" w:rsidRDefault="001C4A76" w:rsidP="00F416B3">
            <w:pPr>
              <w:rPr>
                <w:rFonts w:eastAsia="Times New Roman" w:cs="Arial"/>
                <w:kern w:val="0"/>
                <w:szCs w:val="22"/>
                <w:lang w:val="en-US"/>
                <w14:ligatures w14:val="none"/>
              </w:rPr>
            </w:pPr>
          </w:p>
        </w:tc>
      </w:tr>
    </w:tbl>
    <w:p w14:paraId="0FF3EC22" w14:textId="77777777" w:rsidR="001C4A76" w:rsidRDefault="001C4A76" w:rsidP="001C4A76">
      <w:pPr>
        <w:rPr>
          <w:lang w:val="en-US"/>
        </w:rPr>
      </w:pPr>
    </w:p>
    <w:p w14:paraId="1BB68FB3" w14:textId="77777777" w:rsidR="001C4A76" w:rsidRDefault="001C4A76" w:rsidP="001C4A76">
      <w:pPr>
        <w:rPr>
          <w:lang w:val="en-US"/>
        </w:rPr>
      </w:pPr>
      <w:r>
        <w:rPr>
          <w:lang w:val="en-US"/>
        </w:rPr>
        <w:br w:type="page"/>
      </w:r>
    </w:p>
    <w:p w14:paraId="496388E2" w14:textId="77777777" w:rsidR="001C4A76" w:rsidRDefault="001C4A76" w:rsidP="00CD26D5">
      <w:pPr>
        <w:rPr>
          <w:lang w:val="en-US"/>
        </w:rPr>
      </w:pPr>
    </w:p>
    <w:tbl>
      <w:tblPr>
        <w:tblW w:w="9640" w:type="dxa"/>
        <w:tblInd w:w="-147"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640"/>
      </w:tblGrid>
      <w:tr w:rsidR="001C4A76" w:rsidRPr="00075074" w14:paraId="38608B58" w14:textId="77777777" w:rsidTr="001C4A76">
        <w:trPr>
          <w:trHeight w:val="453"/>
        </w:trPr>
        <w:tc>
          <w:tcPr>
            <w:tcW w:w="9640" w:type="dxa"/>
            <w:vAlign w:val="center"/>
          </w:tcPr>
          <w:p w14:paraId="104B6B50" w14:textId="77777777" w:rsidR="001C4A76" w:rsidRPr="00075074" w:rsidRDefault="001C4A76" w:rsidP="00F416B3">
            <w:pPr>
              <w:tabs>
                <w:tab w:val="left" w:pos="2100"/>
              </w:tabs>
              <w:rPr>
                <w:b/>
                <w:sz w:val="36"/>
                <w:szCs w:val="36"/>
              </w:rPr>
            </w:pPr>
            <w:r w:rsidRPr="00075074">
              <w:rPr>
                <w:b/>
                <w:sz w:val="36"/>
                <w:szCs w:val="36"/>
              </w:rPr>
              <w:t>NEW VEHICLE INSPECTION CHECKLIST</w:t>
            </w:r>
          </w:p>
        </w:tc>
      </w:tr>
    </w:tbl>
    <w:p w14:paraId="6ACE7A0B" w14:textId="77777777" w:rsidR="001C4A76" w:rsidRPr="00075074" w:rsidRDefault="001C4A76" w:rsidP="001C4A76">
      <w:pPr>
        <w:tabs>
          <w:tab w:val="left" w:pos="2100"/>
        </w:tabs>
        <w:rPr>
          <w:sz w:val="16"/>
          <w:szCs w:val="16"/>
        </w:rPr>
      </w:pPr>
    </w:p>
    <w:tbl>
      <w:tblPr>
        <w:tblW w:w="9640" w:type="dxa"/>
        <w:tblInd w:w="-147"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4253"/>
        <w:gridCol w:w="194"/>
        <w:gridCol w:w="1552"/>
        <w:gridCol w:w="3641"/>
      </w:tblGrid>
      <w:tr w:rsidR="001C4A76" w:rsidRPr="00075074" w14:paraId="33FDC792" w14:textId="77777777" w:rsidTr="001C4A76">
        <w:tc>
          <w:tcPr>
            <w:tcW w:w="4253" w:type="dxa"/>
            <w:shd w:val="clear" w:color="auto" w:fill="043956" w:themeFill="accent2"/>
          </w:tcPr>
          <w:p w14:paraId="0E2CF85A" w14:textId="77777777" w:rsidR="001C4A76" w:rsidRPr="00075074" w:rsidRDefault="001C4A76" w:rsidP="00F416B3">
            <w:pPr>
              <w:rPr>
                <w:b/>
              </w:rPr>
            </w:pPr>
            <w:r w:rsidRPr="00075074">
              <w:rPr>
                <w:b/>
              </w:rPr>
              <w:t>Vehicle Details</w:t>
            </w:r>
          </w:p>
        </w:tc>
        <w:tc>
          <w:tcPr>
            <w:tcW w:w="5387" w:type="dxa"/>
            <w:gridSpan w:val="3"/>
            <w:shd w:val="clear" w:color="auto" w:fill="043956" w:themeFill="accent2"/>
          </w:tcPr>
          <w:p w14:paraId="6E404E03" w14:textId="77777777" w:rsidR="001C4A76" w:rsidRPr="00075074" w:rsidRDefault="001C4A76" w:rsidP="00F416B3">
            <w:pPr>
              <w:rPr>
                <w:b/>
              </w:rPr>
            </w:pPr>
            <w:r w:rsidRPr="00075074">
              <w:rPr>
                <w:b/>
              </w:rPr>
              <w:t>Vehicle Body Report</w:t>
            </w:r>
          </w:p>
        </w:tc>
      </w:tr>
      <w:tr w:rsidR="001C4A76" w:rsidRPr="00075074" w14:paraId="0D10B4D3" w14:textId="77777777" w:rsidTr="001C4A76">
        <w:trPr>
          <w:trHeight w:val="4351"/>
        </w:trPr>
        <w:tc>
          <w:tcPr>
            <w:tcW w:w="4253" w:type="dxa"/>
          </w:tcPr>
          <w:p w14:paraId="29DDF6E5" w14:textId="77777777" w:rsidR="001C4A76" w:rsidRPr="00075074" w:rsidRDefault="001C4A76" w:rsidP="00F416B3">
            <w:pPr>
              <w:rPr>
                <w:sz w:val="16"/>
                <w:szCs w:val="16"/>
              </w:rPr>
            </w:pPr>
          </w:p>
          <w:p w14:paraId="43557447" w14:textId="77777777" w:rsidR="001C4A76" w:rsidRPr="00075074" w:rsidRDefault="001C4A76" w:rsidP="00F416B3">
            <w:pPr>
              <w:rPr>
                <w:sz w:val="18"/>
                <w:szCs w:val="18"/>
              </w:rPr>
            </w:pPr>
          </w:p>
          <w:p w14:paraId="405A8D67" w14:textId="77777777" w:rsidR="001C4A76" w:rsidRPr="00075074" w:rsidRDefault="001C4A76" w:rsidP="00F416B3">
            <w:pPr>
              <w:rPr>
                <w:sz w:val="18"/>
                <w:szCs w:val="18"/>
              </w:rPr>
            </w:pPr>
          </w:p>
          <w:p w14:paraId="6CEF7870" w14:textId="75CF5A0E" w:rsidR="001C4A76" w:rsidRPr="00075074" w:rsidRDefault="001C4A76" w:rsidP="00F416B3">
            <w:r w:rsidRPr="00075074">
              <w:t>Make________________________</w:t>
            </w:r>
          </w:p>
          <w:p w14:paraId="39EC6097" w14:textId="77777777" w:rsidR="001C4A76" w:rsidRPr="00075074" w:rsidRDefault="001C4A76" w:rsidP="00F416B3">
            <w:pPr>
              <w:rPr>
                <w:sz w:val="16"/>
                <w:szCs w:val="16"/>
              </w:rPr>
            </w:pPr>
          </w:p>
          <w:p w14:paraId="3C425D18" w14:textId="77777777" w:rsidR="001C4A76" w:rsidRPr="00075074" w:rsidRDefault="001C4A76" w:rsidP="00F416B3">
            <w:pPr>
              <w:rPr>
                <w:sz w:val="18"/>
                <w:szCs w:val="18"/>
              </w:rPr>
            </w:pPr>
          </w:p>
          <w:p w14:paraId="58FA2C32" w14:textId="77777777" w:rsidR="001C4A76" w:rsidRPr="00075074" w:rsidRDefault="001C4A76" w:rsidP="00F416B3">
            <w:pPr>
              <w:rPr>
                <w:sz w:val="18"/>
                <w:szCs w:val="18"/>
              </w:rPr>
            </w:pPr>
          </w:p>
          <w:p w14:paraId="107E6923" w14:textId="2EBEC18D" w:rsidR="001C4A76" w:rsidRPr="00075074" w:rsidRDefault="001C4A76" w:rsidP="00F416B3">
            <w:r w:rsidRPr="00075074">
              <w:t>Model________________________</w:t>
            </w:r>
          </w:p>
          <w:p w14:paraId="5C941790" w14:textId="77777777" w:rsidR="001C4A76" w:rsidRPr="00075074" w:rsidRDefault="001C4A76" w:rsidP="00F416B3">
            <w:pPr>
              <w:rPr>
                <w:sz w:val="16"/>
                <w:szCs w:val="16"/>
              </w:rPr>
            </w:pPr>
          </w:p>
          <w:p w14:paraId="3858E3D4" w14:textId="77777777" w:rsidR="001C4A76" w:rsidRPr="00075074" w:rsidRDefault="001C4A76" w:rsidP="00F416B3">
            <w:pPr>
              <w:rPr>
                <w:sz w:val="18"/>
                <w:szCs w:val="18"/>
              </w:rPr>
            </w:pPr>
          </w:p>
          <w:p w14:paraId="452900CD" w14:textId="77777777" w:rsidR="001C4A76" w:rsidRPr="00075074" w:rsidRDefault="001C4A76" w:rsidP="00F416B3">
            <w:pPr>
              <w:rPr>
                <w:sz w:val="18"/>
                <w:szCs w:val="18"/>
              </w:rPr>
            </w:pPr>
          </w:p>
          <w:p w14:paraId="51108892" w14:textId="6713F871" w:rsidR="001C4A76" w:rsidRPr="00075074" w:rsidRDefault="001C4A76" w:rsidP="00F416B3">
            <w:r w:rsidRPr="00075074">
              <w:t>Year_________________________</w:t>
            </w:r>
          </w:p>
          <w:p w14:paraId="0254298D" w14:textId="77777777" w:rsidR="001C4A76" w:rsidRPr="00075074" w:rsidRDefault="001C4A76" w:rsidP="00F416B3">
            <w:pPr>
              <w:rPr>
                <w:sz w:val="16"/>
                <w:szCs w:val="16"/>
              </w:rPr>
            </w:pPr>
          </w:p>
          <w:p w14:paraId="71CAB7E6" w14:textId="77777777" w:rsidR="001C4A76" w:rsidRPr="00075074" w:rsidRDefault="001C4A76" w:rsidP="00F416B3">
            <w:pPr>
              <w:rPr>
                <w:sz w:val="18"/>
                <w:szCs w:val="18"/>
              </w:rPr>
            </w:pPr>
          </w:p>
          <w:p w14:paraId="08FDDCCF" w14:textId="77777777" w:rsidR="001C4A76" w:rsidRPr="00075074" w:rsidRDefault="001C4A76" w:rsidP="00F416B3"/>
          <w:p w14:paraId="0E0CAB1F" w14:textId="042EE610" w:rsidR="001C4A76" w:rsidRPr="00075074" w:rsidRDefault="001C4A76" w:rsidP="00F416B3">
            <w:r w:rsidRPr="00075074">
              <w:t>Colour_______________________</w:t>
            </w:r>
          </w:p>
          <w:p w14:paraId="170D8766" w14:textId="77777777" w:rsidR="001C4A76" w:rsidRPr="00075074" w:rsidRDefault="001C4A76" w:rsidP="00F416B3"/>
          <w:p w14:paraId="7D10244D" w14:textId="77777777" w:rsidR="001C4A76" w:rsidRPr="00075074" w:rsidRDefault="001C4A76" w:rsidP="00F416B3"/>
        </w:tc>
        <w:tc>
          <w:tcPr>
            <w:tcW w:w="5387" w:type="dxa"/>
            <w:gridSpan w:val="3"/>
          </w:tcPr>
          <w:p w14:paraId="6F4D8C6A" w14:textId="77777777" w:rsidR="001C4A76" w:rsidRPr="00075074" w:rsidRDefault="001C4A76" w:rsidP="00F416B3">
            <w:pPr>
              <w:rPr>
                <w:b/>
              </w:rPr>
            </w:pPr>
            <w:r w:rsidRPr="00075074">
              <w:rPr>
                <w:b/>
                <w:noProof/>
                <w:lang w:eastAsia="en-GB"/>
              </w:rPr>
              <w:drawing>
                <wp:anchor distT="0" distB="0" distL="114300" distR="114300" simplePos="0" relativeHeight="251706368" behindDoc="0" locked="0" layoutInCell="1" allowOverlap="1" wp14:anchorId="7458DF0C" wp14:editId="1071B6B0">
                  <wp:simplePos x="0" y="0"/>
                  <wp:positionH relativeFrom="column">
                    <wp:posOffset>73660</wp:posOffset>
                  </wp:positionH>
                  <wp:positionV relativeFrom="paragraph">
                    <wp:posOffset>57785</wp:posOffset>
                  </wp:positionV>
                  <wp:extent cx="3200400" cy="2628900"/>
                  <wp:effectExtent l="0" t="0" r="0" b="0"/>
                  <wp:wrapNone/>
                  <wp:docPr id="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
                            <a:extLst>
                              <a:ext uri="{28A0092B-C50C-407E-A947-70E740481C1C}">
                                <a14:useLocalDpi xmlns:a14="http://schemas.microsoft.com/office/drawing/2010/main" val="0"/>
                              </a:ext>
                            </a:extLst>
                          </a:blip>
                          <a:srcRect l="3711" t="4288" r="1494" b="7780"/>
                          <a:stretch>
                            <a:fillRect/>
                          </a:stretch>
                        </pic:blipFill>
                        <pic:spPr bwMode="auto">
                          <a:xfrm>
                            <a:off x="0" y="0"/>
                            <a:ext cx="32004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4A76" w:rsidRPr="00075074" w14:paraId="61D87EDA" w14:textId="77777777" w:rsidTr="001C4A76">
        <w:trPr>
          <w:trHeight w:val="284"/>
        </w:trPr>
        <w:tc>
          <w:tcPr>
            <w:tcW w:w="4447" w:type="dxa"/>
            <w:gridSpan w:val="2"/>
            <w:shd w:val="clear" w:color="auto" w:fill="043956" w:themeFill="accent2"/>
          </w:tcPr>
          <w:p w14:paraId="54F5AEEF" w14:textId="77777777" w:rsidR="001C4A76" w:rsidRPr="00075074" w:rsidRDefault="001C4A76" w:rsidP="00F416B3">
            <w:pPr>
              <w:tabs>
                <w:tab w:val="left" w:pos="2100"/>
              </w:tabs>
              <w:rPr>
                <w:b/>
              </w:rPr>
            </w:pPr>
            <w:r w:rsidRPr="00075074">
              <w:rPr>
                <w:b/>
              </w:rPr>
              <w:t>Task:</w:t>
            </w:r>
          </w:p>
        </w:tc>
        <w:tc>
          <w:tcPr>
            <w:tcW w:w="1552" w:type="dxa"/>
            <w:shd w:val="clear" w:color="auto" w:fill="043956" w:themeFill="accent2"/>
          </w:tcPr>
          <w:p w14:paraId="7044EE13" w14:textId="77777777" w:rsidR="001C4A76" w:rsidRPr="00075074" w:rsidRDefault="001C4A76" w:rsidP="00F416B3">
            <w:pPr>
              <w:tabs>
                <w:tab w:val="left" w:pos="2100"/>
              </w:tabs>
              <w:jc w:val="center"/>
              <w:rPr>
                <w:b/>
              </w:rPr>
            </w:pPr>
            <w:r w:rsidRPr="00075074">
              <w:rPr>
                <w:b/>
              </w:rPr>
              <w:t xml:space="preserve">Complete  </w:t>
            </w:r>
            <w:r w:rsidRPr="00075074">
              <w:sym w:font="Webdings" w:char="F061"/>
            </w:r>
          </w:p>
        </w:tc>
        <w:tc>
          <w:tcPr>
            <w:tcW w:w="3641" w:type="dxa"/>
            <w:shd w:val="clear" w:color="auto" w:fill="043956" w:themeFill="accent2"/>
          </w:tcPr>
          <w:p w14:paraId="1F6E3448" w14:textId="77777777" w:rsidR="001C4A76" w:rsidRPr="00075074" w:rsidRDefault="001C4A76" w:rsidP="00F416B3">
            <w:pPr>
              <w:tabs>
                <w:tab w:val="left" w:pos="2100"/>
                <w:tab w:val="left" w:pos="2412"/>
              </w:tabs>
              <w:rPr>
                <w:b/>
              </w:rPr>
            </w:pPr>
            <w:r w:rsidRPr="00075074">
              <w:rPr>
                <w:b/>
              </w:rPr>
              <w:t>Action Items</w:t>
            </w:r>
          </w:p>
        </w:tc>
      </w:tr>
      <w:tr w:rsidR="001C4A76" w:rsidRPr="00075074" w14:paraId="69F1206D" w14:textId="77777777" w:rsidTr="001C4A76">
        <w:trPr>
          <w:trHeight w:val="220"/>
        </w:trPr>
        <w:tc>
          <w:tcPr>
            <w:tcW w:w="9640" w:type="dxa"/>
            <w:gridSpan w:val="4"/>
            <w:shd w:val="clear" w:color="auto" w:fill="043956" w:themeFill="accent2"/>
            <w:vAlign w:val="center"/>
          </w:tcPr>
          <w:p w14:paraId="49876316" w14:textId="77777777" w:rsidR="001C4A76" w:rsidRPr="00075074" w:rsidRDefault="001C4A76" w:rsidP="00F416B3">
            <w:pPr>
              <w:tabs>
                <w:tab w:val="left" w:pos="2100"/>
                <w:tab w:val="left" w:pos="2412"/>
              </w:tabs>
            </w:pPr>
            <w:r w:rsidRPr="00075074">
              <w:rPr>
                <w:b/>
              </w:rPr>
              <w:t>Vehicle at Ground Level</w:t>
            </w:r>
          </w:p>
        </w:tc>
      </w:tr>
      <w:tr w:rsidR="001C4A76" w:rsidRPr="00075074" w14:paraId="5C0EED4E" w14:textId="77777777" w:rsidTr="001C4A76">
        <w:trPr>
          <w:trHeight w:val="220"/>
        </w:trPr>
        <w:tc>
          <w:tcPr>
            <w:tcW w:w="4447" w:type="dxa"/>
            <w:gridSpan w:val="2"/>
            <w:vAlign w:val="center"/>
          </w:tcPr>
          <w:p w14:paraId="6275E2D7" w14:textId="77777777" w:rsidR="001C4A76" w:rsidRPr="00075074" w:rsidRDefault="001C4A76" w:rsidP="00F416B3">
            <w:pPr>
              <w:tabs>
                <w:tab w:val="left" w:pos="2100"/>
              </w:tabs>
              <w:rPr>
                <w:sz w:val="18"/>
                <w:szCs w:val="18"/>
              </w:rPr>
            </w:pPr>
            <w:r w:rsidRPr="00075074">
              <w:rPr>
                <w:sz w:val="18"/>
                <w:szCs w:val="18"/>
              </w:rPr>
              <w:t>Check exterior paint condition and show faults on vehicle body report</w:t>
            </w:r>
          </w:p>
        </w:tc>
        <w:tc>
          <w:tcPr>
            <w:tcW w:w="1552" w:type="dxa"/>
            <w:vAlign w:val="center"/>
          </w:tcPr>
          <w:p w14:paraId="5F8C4BDD" w14:textId="77777777" w:rsidR="001C4A76" w:rsidRPr="00075074" w:rsidRDefault="001C4A76" w:rsidP="00F416B3">
            <w:pPr>
              <w:tabs>
                <w:tab w:val="left" w:pos="2100"/>
              </w:tabs>
            </w:pPr>
          </w:p>
        </w:tc>
        <w:tc>
          <w:tcPr>
            <w:tcW w:w="3641" w:type="dxa"/>
            <w:vAlign w:val="center"/>
          </w:tcPr>
          <w:p w14:paraId="24473D7F" w14:textId="77777777" w:rsidR="001C4A76" w:rsidRPr="00075074" w:rsidRDefault="001C4A76" w:rsidP="00F416B3">
            <w:pPr>
              <w:tabs>
                <w:tab w:val="left" w:pos="2100"/>
                <w:tab w:val="left" w:pos="2412"/>
              </w:tabs>
            </w:pPr>
          </w:p>
        </w:tc>
      </w:tr>
      <w:tr w:rsidR="001C4A76" w:rsidRPr="00075074" w14:paraId="15153781" w14:textId="77777777" w:rsidTr="001C4A76">
        <w:trPr>
          <w:trHeight w:val="220"/>
        </w:trPr>
        <w:tc>
          <w:tcPr>
            <w:tcW w:w="4447" w:type="dxa"/>
            <w:gridSpan w:val="2"/>
            <w:vAlign w:val="center"/>
          </w:tcPr>
          <w:p w14:paraId="43B29DB5" w14:textId="77777777" w:rsidR="001C4A76" w:rsidRPr="00075074" w:rsidRDefault="001C4A76" w:rsidP="00F416B3">
            <w:pPr>
              <w:tabs>
                <w:tab w:val="left" w:pos="2100"/>
              </w:tabs>
              <w:rPr>
                <w:sz w:val="18"/>
                <w:szCs w:val="18"/>
              </w:rPr>
            </w:pPr>
            <w:r w:rsidRPr="00075074">
              <w:rPr>
                <w:sz w:val="18"/>
                <w:szCs w:val="18"/>
              </w:rPr>
              <w:t>Check operation of all doors, bonnet and boot/hatch</w:t>
            </w:r>
          </w:p>
        </w:tc>
        <w:tc>
          <w:tcPr>
            <w:tcW w:w="1552" w:type="dxa"/>
            <w:vAlign w:val="center"/>
          </w:tcPr>
          <w:p w14:paraId="3658F076" w14:textId="77777777" w:rsidR="001C4A76" w:rsidRPr="00075074" w:rsidRDefault="001C4A76" w:rsidP="00F416B3">
            <w:pPr>
              <w:tabs>
                <w:tab w:val="left" w:pos="2100"/>
              </w:tabs>
            </w:pPr>
          </w:p>
        </w:tc>
        <w:tc>
          <w:tcPr>
            <w:tcW w:w="3641" w:type="dxa"/>
            <w:vAlign w:val="center"/>
          </w:tcPr>
          <w:p w14:paraId="0D0DB231" w14:textId="77777777" w:rsidR="001C4A76" w:rsidRPr="00075074" w:rsidRDefault="001C4A76" w:rsidP="00F416B3">
            <w:pPr>
              <w:tabs>
                <w:tab w:val="left" w:pos="2100"/>
                <w:tab w:val="left" w:pos="2412"/>
              </w:tabs>
            </w:pPr>
          </w:p>
          <w:p w14:paraId="6179B4AD" w14:textId="77777777" w:rsidR="001C4A76" w:rsidRPr="00075074" w:rsidRDefault="001C4A76" w:rsidP="00F416B3">
            <w:pPr>
              <w:tabs>
                <w:tab w:val="left" w:pos="2100"/>
                <w:tab w:val="left" w:pos="2412"/>
              </w:tabs>
            </w:pPr>
          </w:p>
        </w:tc>
      </w:tr>
      <w:tr w:rsidR="001C4A76" w:rsidRPr="00075074" w14:paraId="7D3F4AE3" w14:textId="77777777" w:rsidTr="001C4A76">
        <w:trPr>
          <w:trHeight w:val="220"/>
        </w:trPr>
        <w:tc>
          <w:tcPr>
            <w:tcW w:w="4447" w:type="dxa"/>
            <w:gridSpan w:val="2"/>
            <w:vAlign w:val="center"/>
          </w:tcPr>
          <w:p w14:paraId="69FEFD7E" w14:textId="77777777" w:rsidR="001C4A76" w:rsidRPr="00075074" w:rsidRDefault="001C4A76" w:rsidP="00F416B3">
            <w:pPr>
              <w:tabs>
                <w:tab w:val="left" w:pos="2100"/>
              </w:tabs>
              <w:rPr>
                <w:sz w:val="18"/>
                <w:szCs w:val="18"/>
              </w:rPr>
            </w:pPr>
            <w:r w:rsidRPr="00075074">
              <w:rPr>
                <w:sz w:val="18"/>
                <w:szCs w:val="18"/>
              </w:rPr>
              <w:t>Check operation of central locking on all doors</w:t>
            </w:r>
          </w:p>
        </w:tc>
        <w:tc>
          <w:tcPr>
            <w:tcW w:w="1552" w:type="dxa"/>
            <w:vAlign w:val="center"/>
          </w:tcPr>
          <w:p w14:paraId="764FBC5D" w14:textId="77777777" w:rsidR="001C4A76" w:rsidRPr="00075074" w:rsidRDefault="001C4A76" w:rsidP="00F416B3">
            <w:pPr>
              <w:tabs>
                <w:tab w:val="left" w:pos="2100"/>
              </w:tabs>
            </w:pPr>
          </w:p>
        </w:tc>
        <w:tc>
          <w:tcPr>
            <w:tcW w:w="3641" w:type="dxa"/>
            <w:vAlign w:val="center"/>
          </w:tcPr>
          <w:p w14:paraId="6BFA23B5" w14:textId="77777777" w:rsidR="001C4A76" w:rsidRPr="00075074" w:rsidRDefault="001C4A76" w:rsidP="00F416B3">
            <w:pPr>
              <w:tabs>
                <w:tab w:val="left" w:pos="2100"/>
                <w:tab w:val="left" w:pos="2412"/>
              </w:tabs>
            </w:pPr>
          </w:p>
          <w:p w14:paraId="7638D48E" w14:textId="77777777" w:rsidR="001C4A76" w:rsidRPr="00075074" w:rsidRDefault="001C4A76" w:rsidP="00F416B3">
            <w:pPr>
              <w:tabs>
                <w:tab w:val="left" w:pos="2100"/>
                <w:tab w:val="left" w:pos="2412"/>
              </w:tabs>
            </w:pPr>
          </w:p>
        </w:tc>
      </w:tr>
      <w:tr w:rsidR="001C4A76" w:rsidRPr="00075074" w14:paraId="413362F4" w14:textId="77777777" w:rsidTr="001C4A76">
        <w:trPr>
          <w:trHeight w:val="220"/>
        </w:trPr>
        <w:tc>
          <w:tcPr>
            <w:tcW w:w="4447" w:type="dxa"/>
            <w:gridSpan w:val="2"/>
            <w:vAlign w:val="center"/>
          </w:tcPr>
          <w:p w14:paraId="0028D7B0" w14:textId="77777777" w:rsidR="001C4A76" w:rsidRPr="00075074" w:rsidRDefault="001C4A76" w:rsidP="00F416B3">
            <w:pPr>
              <w:tabs>
                <w:tab w:val="left" w:pos="2100"/>
              </w:tabs>
              <w:rPr>
                <w:sz w:val="18"/>
                <w:szCs w:val="18"/>
              </w:rPr>
            </w:pPr>
            <w:r w:rsidRPr="00075074">
              <w:rPr>
                <w:sz w:val="18"/>
                <w:szCs w:val="18"/>
              </w:rPr>
              <w:t>Check operation of all exterior lights</w:t>
            </w:r>
          </w:p>
        </w:tc>
        <w:tc>
          <w:tcPr>
            <w:tcW w:w="1552" w:type="dxa"/>
            <w:vAlign w:val="center"/>
          </w:tcPr>
          <w:p w14:paraId="39E719BC" w14:textId="77777777" w:rsidR="001C4A76" w:rsidRPr="00075074" w:rsidRDefault="001C4A76" w:rsidP="00F416B3">
            <w:pPr>
              <w:tabs>
                <w:tab w:val="left" w:pos="2100"/>
              </w:tabs>
            </w:pPr>
          </w:p>
        </w:tc>
        <w:tc>
          <w:tcPr>
            <w:tcW w:w="3641" w:type="dxa"/>
            <w:vAlign w:val="center"/>
          </w:tcPr>
          <w:p w14:paraId="71D30DDF" w14:textId="77777777" w:rsidR="001C4A76" w:rsidRPr="00075074" w:rsidRDefault="001C4A76" w:rsidP="00F416B3">
            <w:pPr>
              <w:tabs>
                <w:tab w:val="left" w:pos="2100"/>
                <w:tab w:val="left" w:pos="2412"/>
              </w:tabs>
            </w:pPr>
          </w:p>
          <w:p w14:paraId="48C824AA" w14:textId="77777777" w:rsidR="001C4A76" w:rsidRPr="00075074" w:rsidRDefault="001C4A76" w:rsidP="00F416B3">
            <w:pPr>
              <w:tabs>
                <w:tab w:val="left" w:pos="2100"/>
                <w:tab w:val="left" w:pos="2412"/>
              </w:tabs>
            </w:pPr>
          </w:p>
        </w:tc>
      </w:tr>
      <w:tr w:rsidR="001C4A76" w:rsidRPr="00075074" w14:paraId="22876F58" w14:textId="77777777" w:rsidTr="001C4A76">
        <w:trPr>
          <w:trHeight w:val="220"/>
        </w:trPr>
        <w:tc>
          <w:tcPr>
            <w:tcW w:w="4447" w:type="dxa"/>
            <w:gridSpan w:val="2"/>
            <w:vAlign w:val="center"/>
          </w:tcPr>
          <w:p w14:paraId="6B67F245" w14:textId="77777777" w:rsidR="001C4A76" w:rsidRPr="00075074" w:rsidRDefault="001C4A76" w:rsidP="00F416B3">
            <w:pPr>
              <w:tabs>
                <w:tab w:val="left" w:pos="2100"/>
              </w:tabs>
              <w:rPr>
                <w:sz w:val="18"/>
                <w:szCs w:val="18"/>
              </w:rPr>
            </w:pPr>
            <w:r w:rsidRPr="00075074">
              <w:rPr>
                <w:sz w:val="18"/>
                <w:szCs w:val="18"/>
              </w:rPr>
              <w:t>Check for spare wheel and vehicle jack</w:t>
            </w:r>
          </w:p>
        </w:tc>
        <w:tc>
          <w:tcPr>
            <w:tcW w:w="1552" w:type="dxa"/>
            <w:vAlign w:val="center"/>
          </w:tcPr>
          <w:p w14:paraId="0DC633C9" w14:textId="77777777" w:rsidR="001C4A76" w:rsidRPr="00075074" w:rsidRDefault="001C4A76" w:rsidP="00F416B3">
            <w:pPr>
              <w:tabs>
                <w:tab w:val="left" w:pos="2100"/>
              </w:tabs>
            </w:pPr>
          </w:p>
        </w:tc>
        <w:tc>
          <w:tcPr>
            <w:tcW w:w="3641" w:type="dxa"/>
            <w:vAlign w:val="center"/>
          </w:tcPr>
          <w:p w14:paraId="07BD5D18" w14:textId="77777777" w:rsidR="001C4A76" w:rsidRPr="00075074" w:rsidRDefault="001C4A76" w:rsidP="00F416B3">
            <w:pPr>
              <w:tabs>
                <w:tab w:val="left" w:pos="2100"/>
                <w:tab w:val="left" w:pos="2412"/>
              </w:tabs>
            </w:pPr>
          </w:p>
          <w:p w14:paraId="06A9289B" w14:textId="77777777" w:rsidR="001C4A76" w:rsidRPr="00075074" w:rsidRDefault="001C4A76" w:rsidP="00F416B3">
            <w:pPr>
              <w:tabs>
                <w:tab w:val="left" w:pos="2100"/>
                <w:tab w:val="left" w:pos="2412"/>
              </w:tabs>
            </w:pPr>
          </w:p>
        </w:tc>
      </w:tr>
      <w:tr w:rsidR="001C4A76" w:rsidRPr="00075074" w14:paraId="14872223" w14:textId="77777777" w:rsidTr="001C4A76">
        <w:trPr>
          <w:trHeight w:val="220"/>
        </w:trPr>
        <w:tc>
          <w:tcPr>
            <w:tcW w:w="4447" w:type="dxa"/>
            <w:gridSpan w:val="2"/>
            <w:vAlign w:val="center"/>
          </w:tcPr>
          <w:p w14:paraId="40C73CD0" w14:textId="77777777" w:rsidR="001C4A76" w:rsidRPr="00075074" w:rsidRDefault="001C4A76" w:rsidP="00F416B3">
            <w:pPr>
              <w:tabs>
                <w:tab w:val="left" w:pos="2100"/>
              </w:tabs>
              <w:rPr>
                <w:sz w:val="18"/>
                <w:szCs w:val="18"/>
              </w:rPr>
            </w:pPr>
            <w:r w:rsidRPr="00075074">
              <w:rPr>
                <w:sz w:val="18"/>
                <w:szCs w:val="18"/>
              </w:rPr>
              <w:t>Check tyre pressures and wheel nut torque</w:t>
            </w:r>
          </w:p>
        </w:tc>
        <w:tc>
          <w:tcPr>
            <w:tcW w:w="1552" w:type="dxa"/>
            <w:vAlign w:val="center"/>
          </w:tcPr>
          <w:p w14:paraId="3674DA18" w14:textId="77777777" w:rsidR="001C4A76" w:rsidRPr="00075074" w:rsidRDefault="001C4A76" w:rsidP="00F416B3">
            <w:pPr>
              <w:tabs>
                <w:tab w:val="left" w:pos="2100"/>
              </w:tabs>
            </w:pPr>
          </w:p>
        </w:tc>
        <w:tc>
          <w:tcPr>
            <w:tcW w:w="3641" w:type="dxa"/>
            <w:vAlign w:val="center"/>
          </w:tcPr>
          <w:p w14:paraId="3BDF9F17" w14:textId="77777777" w:rsidR="001C4A76" w:rsidRPr="00075074" w:rsidRDefault="001C4A76" w:rsidP="00F416B3">
            <w:pPr>
              <w:tabs>
                <w:tab w:val="left" w:pos="2100"/>
                <w:tab w:val="left" w:pos="2412"/>
              </w:tabs>
            </w:pPr>
          </w:p>
          <w:p w14:paraId="0CE6FD11" w14:textId="77777777" w:rsidR="001C4A76" w:rsidRPr="00075074" w:rsidRDefault="001C4A76" w:rsidP="00F416B3">
            <w:pPr>
              <w:tabs>
                <w:tab w:val="left" w:pos="2100"/>
                <w:tab w:val="left" w:pos="2412"/>
              </w:tabs>
            </w:pPr>
          </w:p>
        </w:tc>
      </w:tr>
      <w:tr w:rsidR="001C4A76" w:rsidRPr="00075074" w14:paraId="5AA1C682" w14:textId="77777777" w:rsidTr="001C4A76">
        <w:trPr>
          <w:trHeight w:val="220"/>
        </w:trPr>
        <w:tc>
          <w:tcPr>
            <w:tcW w:w="9640" w:type="dxa"/>
            <w:gridSpan w:val="4"/>
            <w:shd w:val="clear" w:color="auto" w:fill="043956" w:themeFill="accent2"/>
            <w:vAlign w:val="center"/>
          </w:tcPr>
          <w:p w14:paraId="1F354B98" w14:textId="77777777" w:rsidR="001C4A76" w:rsidRPr="00075074" w:rsidRDefault="001C4A76" w:rsidP="00F416B3">
            <w:pPr>
              <w:tabs>
                <w:tab w:val="left" w:pos="2100"/>
                <w:tab w:val="left" w:pos="2412"/>
              </w:tabs>
            </w:pPr>
            <w:r w:rsidRPr="00075074">
              <w:rPr>
                <w:b/>
              </w:rPr>
              <w:t>Interior</w:t>
            </w:r>
          </w:p>
        </w:tc>
      </w:tr>
      <w:tr w:rsidR="001C4A76" w:rsidRPr="00075074" w14:paraId="4EBE47CB" w14:textId="77777777" w:rsidTr="001C4A76">
        <w:trPr>
          <w:trHeight w:val="220"/>
        </w:trPr>
        <w:tc>
          <w:tcPr>
            <w:tcW w:w="4447" w:type="dxa"/>
            <w:gridSpan w:val="2"/>
            <w:vAlign w:val="center"/>
          </w:tcPr>
          <w:p w14:paraId="0B493D3A" w14:textId="77777777" w:rsidR="001C4A76" w:rsidRPr="00075074" w:rsidRDefault="001C4A76" w:rsidP="00F416B3">
            <w:pPr>
              <w:tabs>
                <w:tab w:val="left" w:pos="2100"/>
              </w:tabs>
              <w:rPr>
                <w:sz w:val="18"/>
                <w:szCs w:val="18"/>
              </w:rPr>
            </w:pPr>
            <w:r w:rsidRPr="00075074">
              <w:rPr>
                <w:sz w:val="18"/>
                <w:szCs w:val="18"/>
              </w:rPr>
              <w:t>Check operation of driver warning lights</w:t>
            </w:r>
          </w:p>
        </w:tc>
        <w:tc>
          <w:tcPr>
            <w:tcW w:w="1552" w:type="dxa"/>
            <w:vAlign w:val="center"/>
          </w:tcPr>
          <w:p w14:paraId="13BE7EF0" w14:textId="77777777" w:rsidR="001C4A76" w:rsidRPr="00075074" w:rsidRDefault="001C4A76" w:rsidP="00F416B3">
            <w:pPr>
              <w:tabs>
                <w:tab w:val="left" w:pos="2100"/>
              </w:tabs>
            </w:pPr>
          </w:p>
        </w:tc>
        <w:tc>
          <w:tcPr>
            <w:tcW w:w="3641" w:type="dxa"/>
            <w:vAlign w:val="center"/>
          </w:tcPr>
          <w:p w14:paraId="0E187EC1" w14:textId="77777777" w:rsidR="001C4A76" w:rsidRPr="00075074" w:rsidRDefault="001C4A76" w:rsidP="00F416B3">
            <w:pPr>
              <w:tabs>
                <w:tab w:val="left" w:pos="2100"/>
                <w:tab w:val="left" w:pos="2412"/>
              </w:tabs>
            </w:pPr>
          </w:p>
          <w:p w14:paraId="5CC3631D" w14:textId="77777777" w:rsidR="001C4A76" w:rsidRPr="00075074" w:rsidRDefault="001C4A76" w:rsidP="00F416B3">
            <w:pPr>
              <w:tabs>
                <w:tab w:val="left" w:pos="2100"/>
                <w:tab w:val="left" w:pos="2412"/>
              </w:tabs>
            </w:pPr>
          </w:p>
        </w:tc>
      </w:tr>
      <w:tr w:rsidR="001C4A76" w:rsidRPr="00075074" w14:paraId="297F48C9" w14:textId="77777777" w:rsidTr="001C4A76">
        <w:trPr>
          <w:trHeight w:val="220"/>
        </w:trPr>
        <w:tc>
          <w:tcPr>
            <w:tcW w:w="4447" w:type="dxa"/>
            <w:gridSpan w:val="2"/>
            <w:vAlign w:val="center"/>
          </w:tcPr>
          <w:p w14:paraId="74D5250A" w14:textId="77777777" w:rsidR="001C4A76" w:rsidRPr="00075074" w:rsidRDefault="001C4A76" w:rsidP="00F416B3">
            <w:pPr>
              <w:tabs>
                <w:tab w:val="left" w:pos="2100"/>
              </w:tabs>
              <w:rPr>
                <w:sz w:val="18"/>
                <w:szCs w:val="18"/>
              </w:rPr>
            </w:pPr>
            <w:r w:rsidRPr="00075074">
              <w:rPr>
                <w:sz w:val="18"/>
                <w:szCs w:val="18"/>
              </w:rPr>
              <w:t>Check operation of interior lights</w:t>
            </w:r>
          </w:p>
        </w:tc>
        <w:tc>
          <w:tcPr>
            <w:tcW w:w="1552" w:type="dxa"/>
            <w:vAlign w:val="center"/>
          </w:tcPr>
          <w:p w14:paraId="2FFAD8DC" w14:textId="77777777" w:rsidR="001C4A76" w:rsidRPr="00075074" w:rsidRDefault="001C4A76" w:rsidP="00F416B3">
            <w:pPr>
              <w:tabs>
                <w:tab w:val="left" w:pos="2100"/>
              </w:tabs>
            </w:pPr>
          </w:p>
        </w:tc>
        <w:tc>
          <w:tcPr>
            <w:tcW w:w="3641" w:type="dxa"/>
            <w:vAlign w:val="center"/>
          </w:tcPr>
          <w:p w14:paraId="455E3CE0" w14:textId="77777777" w:rsidR="001C4A76" w:rsidRPr="00075074" w:rsidRDefault="001C4A76" w:rsidP="00F416B3">
            <w:pPr>
              <w:tabs>
                <w:tab w:val="left" w:pos="2100"/>
                <w:tab w:val="left" w:pos="2412"/>
              </w:tabs>
            </w:pPr>
          </w:p>
          <w:p w14:paraId="4B5225C1" w14:textId="77777777" w:rsidR="001C4A76" w:rsidRPr="00075074" w:rsidRDefault="001C4A76" w:rsidP="00F416B3">
            <w:pPr>
              <w:tabs>
                <w:tab w:val="left" w:pos="2100"/>
                <w:tab w:val="left" w:pos="2412"/>
              </w:tabs>
            </w:pPr>
          </w:p>
        </w:tc>
      </w:tr>
      <w:tr w:rsidR="001C4A76" w:rsidRPr="00075074" w14:paraId="516738A1" w14:textId="77777777" w:rsidTr="001C4A76">
        <w:trPr>
          <w:trHeight w:val="220"/>
        </w:trPr>
        <w:tc>
          <w:tcPr>
            <w:tcW w:w="4447" w:type="dxa"/>
            <w:gridSpan w:val="2"/>
            <w:vAlign w:val="center"/>
          </w:tcPr>
          <w:p w14:paraId="13182189" w14:textId="77777777" w:rsidR="001C4A76" w:rsidRPr="00075074" w:rsidRDefault="001C4A76" w:rsidP="00F416B3">
            <w:pPr>
              <w:tabs>
                <w:tab w:val="left" w:pos="2100"/>
              </w:tabs>
              <w:rPr>
                <w:sz w:val="18"/>
                <w:szCs w:val="18"/>
              </w:rPr>
            </w:pPr>
            <w:r w:rsidRPr="00075074">
              <w:rPr>
                <w:sz w:val="18"/>
                <w:szCs w:val="18"/>
              </w:rPr>
              <w:t>Check operation of all driver controls</w:t>
            </w:r>
          </w:p>
        </w:tc>
        <w:tc>
          <w:tcPr>
            <w:tcW w:w="1552" w:type="dxa"/>
            <w:vAlign w:val="center"/>
          </w:tcPr>
          <w:p w14:paraId="1FCB486F" w14:textId="77777777" w:rsidR="001C4A76" w:rsidRPr="00075074" w:rsidRDefault="001C4A76" w:rsidP="00F416B3">
            <w:pPr>
              <w:tabs>
                <w:tab w:val="left" w:pos="2100"/>
              </w:tabs>
            </w:pPr>
          </w:p>
        </w:tc>
        <w:tc>
          <w:tcPr>
            <w:tcW w:w="3641" w:type="dxa"/>
            <w:vAlign w:val="center"/>
          </w:tcPr>
          <w:p w14:paraId="54A67EA0" w14:textId="77777777" w:rsidR="001C4A76" w:rsidRPr="00075074" w:rsidRDefault="001C4A76" w:rsidP="00F416B3">
            <w:pPr>
              <w:tabs>
                <w:tab w:val="left" w:pos="2100"/>
                <w:tab w:val="left" w:pos="2412"/>
              </w:tabs>
            </w:pPr>
          </w:p>
          <w:p w14:paraId="125491BA" w14:textId="77777777" w:rsidR="001C4A76" w:rsidRPr="00075074" w:rsidRDefault="001C4A76" w:rsidP="00F416B3">
            <w:pPr>
              <w:tabs>
                <w:tab w:val="left" w:pos="2100"/>
                <w:tab w:val="left" w:pos="2412"/>
              </w:tabs>
            </w:pPr>
          </w:p>
        </w:tc>
      </w:tr>
      <w:tr w:rsidR="001C4A76" w:rsidRPr="00075074" w14:paraId="7E240427" w14:textId="77777777" w:rsidTr="001C4A76">
        <w:trPr>
          <w:trHeight w:val="220"/>
        </w:trPr>
        <w:tc>
          <w:tcPr>
            <w:tcW w:w="4447" w:type="dxa"/>
            <w:gridSpan w:val="2"/>
            <w:vAlign w:val="center"/>
          </w:tcPr>
          <w:p w14:paraId="7FF44AD5" w14:textId="77777777" w:rsidR="001C4A76" w:rsidRPr="00075074" w:rsidRDefault="001C4A76" w:rsidP="00F416B3">
            <w:pPr>
              <w:tabs>
                <w:tab w:val="left" w:pos="2100"/>
              </w:tabs>
              <w:rPr>
                <w:sz w:val="18"/>
                <w:szCs w:val="18"/>
              </w:rPr>
            </w:pPr>
            <w:r w:rsidRPr="00075074">
              <w:rPr>
                <w:sz w:val="18"/>
                <w:szCs w:val="18"/>
              </w:rPr>
              <w:t>Check operation of entertainment system</w:t>
            </w:r>
          </w:p>
        </w:tc>
        <w:tc>
          <w:tcPr>
            <w:tcW w:w="1552" w:type="dxa"/>
            <w:vAlign w:val="center"/>
          </w:tcPr>
          <w:p w14:paraId="59E7BF1E" w14:textId="77777777" w:rsidR="001C4A76" w:rsidRPr="00075074" w:rsidRDefault="001C4A76" w:rsidP="00F416B3">
            <w:pPr>
              <w:tabs>
                <w:tab w:val="left" w:pos="2100"/>
              </w:tabs>
            </w:pPr>
          </w:p>
        </w:tc>
        <w:tc>
          <w:tcPr>
            <w:tcW w:w="3641" w:type="dxa"/>
            <w:vAlign w:val="center"/>
          </w:tcPr>
          <w:p w14:paraId="2A9BD7EA" w14:textId="77777777" w:rsidR="001C4A76" w:rsidRPr="00075074" w:rsidRDefault="001C4A76" w:rsidP="00F416B3">
            <w:pPr>
              <w:tabs>
                <w:tab w:val="left" w:pos="2100"/>
                <w:tab w:val="left" w:pos="2412"/>
              </w:tabs>
            </w:pPr>
          </w:p>
          <w:p w14:paraId="37B6E2B5" w14:textId="77777777" w:rsidR="001C4A76" w:rsidRPr="00075074" w:rsidRDefault="001C4A76" w:rsidP="00F416B3">
            <w:pPr>
              <w:tabs>
                <w:tab w:val="left" w:pos="2100"/>
                <w:tab w:val="left" w:pos="2412"/>
              </w:tabs>
            </w:pPr>
          </w:p>
        </w:tc>
      </w:tr>
      <w:tr w:rsidR="001C4A76" w:rsidRPr="00075074" w14:paraId="4A2BE1FF" w14:textId="77777777" w:rsidTr="001C4A76">
        <w:trPr>
          <w:trHeight w:val="220"/>
        </w:trPr>
        <w:tc>
          <w:tcPr>
            <w:tcW w:w="4447" w:type="dxa"/>
            <w:gridSpan w:val="2"/>
            <w:vAlign w:val="center"/>
          </w:tcPr>
          <w:p w14:paraId="46C05A88" w14:textId="77777777" w:rsidR="001C4A76" w:rsidRPr="00075074" w:rsidRDefault="001C4A76" w:rsidP="00F416B3">
            <w:pPr>
              <w:tabs>
                <w:tab w:val="left" w:pos="2100"/>
              </w:tabs>
              <w:rPr>
                <w:sz w:val="18"/>
                <w:szCs w:val="18"/>
              </w:rPr>
            </w:pPr>
            <w:r w:rsidRPr="00075074">
              <w:rPr>
                <w:sz w:val="18"/>
                <w:szCs w:val="18"/>
              </w:rPr>
              <w:t>Check operation of all windows</w:t>
            </w:r>
          </w:p>
        </w:tc>
        <w:tc>
          <w:tcPr>
            <w:tcW w:w="1552" w:type="dxa"/>
            <w:vAlign w:val="center"/>
          </w:tcPr>
          <w:p w14:paraId="5C5DF1BD" w14:textId="77777777" w:rsidR="001C4A76" w:rsidRPr="00075074" w:rsidRDefault="001C4A76" w:rsidP="00F416B3">
            <w:pPr>
              <w:tabs>
                <w:tab w:val="left" w:pos="2100"/>
              </w:tabs>
            </w:pPr>
          </w:p>
        </w:tc>
        <w:tc>
          <w:tcPr>
            <w:tcW w:w="3641" w:type="dxa"/>
            <w:vAlign w:val="center"/>
          </w:tcPr>
          <w:p w14:paraId="1B0FD3CD" w14:textId="77777777" w:rsidR="001C4A76" w:rsidRPr="00075074" w:rsidRDefault="001C4A76" w:rsidP="00F416B3">
            <w:pPr>
              <w:tabs>
                <w:tab w:val="left" w:pos="2100"/>
                <w:tab w:val="left" w:pos="2412"/>
              </w:tabs>
            </w:pPr>
          </w:p>
          <w:p w14:paraId="493D27C7" w14:textId="77777777" w:rsidR="001C4A76" w:rsidRPr="00075074" w:rsidRDefault="001C4A76" w:rsidP="00F416B3">
            <w:pPr>
              <w:tabs>
                <w:tab w:val="left" w:pos="2100"/>
                <w:tab w:val="left" w:pos="2412"/>
              </w:tabs>
            </w:pPr>
          </w:p>
        </w:tc>
      </w:tr>
      <w:tr w:rsidR="001C4A76" w:rsidRPr="00075074" w14:paraId="16F6FCEB" w14:textId="77777777" w:rsidTr="001C4A76">
        <w:trPr>
          <w:trHeight w:val="220"/>
        </w:trPr>
        <w:tc>
          <w:tcPr>
            <w:tcW w:w="4447" w:type="dxa"/>
            <w:gridSpan w:val="2"/>
            <w:vAlign w:val="center"/>
          </w:tcPr>
          <w:p w14:paraId="1089D246" w14:textId="77777777" w:rsidR="001C4A76" w:rsidRPr="00075074" w:rsidRDefault="001C4A76" w:rsidP="00F416B3">
            <w:pPr>
              <w:tabs>
                <w:tab w:val="left" w:pos="2100"/>
              </w:tabs>
              <w:rPr>
                <w:sz w:val="18"/>
                <w:szCs w:val="18"/>
              </w:rPr>
            </w:pPr>
            <w:r w:rsidRPr="00075074">
              <w:rPr>
                <w:sz w:val="18"/>
                <w:szCs w:val="18"/>
              </w:rPr>
              <w:t>Check operation of foot and parking brake</w:t>
            </w:r>
          </w:p>
        </w:tc>
        <w:tc>
          <w:tcPr>
            <w:tcW w:w="1552" w:type="dxa"/>
            <w:vAlign w:val="center"/>
          </w:tcPr>
          <w:p w14:paraId="12548AB8" w14:textId="77777777" w:rsidR="001C4A76" w:rsidRPr="00075074" w:rsidRDefault="001C4A76" w:rsidP="00F416B3">
            <w:pPr>
              <w:tabs>
                <w:tab w:val="left" w:pos="2100"/>
              </w:tabs>
            </w:pPr>
          </w:p>
        </w:tc>
        <w:tc>
          <w:tcPr>
            <w:tcW w:w="3641" w:type="dxa"/>
            <w:vAlign w:val="center"/>
          </w:tcPr>
          <w:p w14:paraId="38079BF6" w14:textId="77777777" w:rsidR="001C4A76" w:rsidRPr="00075074" w:rsidRDefault="001C4A76" w:rsidP="00F416B3">
            <w:pPr>
              <w:tabs>
                <w:tab w:val="left" w:pos="2100"/>
                <w:tab w:val="left" w:pos="2412"/>
              </w:tabs>
            </w:pPr>
          </w:p>
        </w:tc>
      </w:tr>
      <w:tr w:rsidR="001C4A76" w:rsidRPr="00075074" w14:paraId="241937AD" w14:textId="77777777" w:rsidTr="001C4A76">
        <w:trPr>
          <w:trHeight w:val="220"/>
        </w:trPr>
        <w:tc>
          <w:tcPr>
            <w:tcW w:w="4447" w:type="dxa"/>
            <w:gridSpan w:val="2"/>
            <w:vAlign w:val="center"/>
          </w:tcPr>
          <w:p w14:paraId="1C5180F7" w14:textId="77777777" w:rsidR="001C4A76" w:rsidRPr="00075074" w:rsidRDefault="001C4A76" w:rsidP="00F416B3">
            <w:pPr>
              <w:tabs>
                <w:tab w:val="left" w:pos="2100"/>
              </w:tabs>
              <w:rPr>
                <w:sz w:val="18"/>
                <w:szCs w:val="18"/>
              </w:rPr>
            </w:pPr>
            <w:r w:rsidRPr="00075074">
              <w:rPr>
                <w:sz w:val="18"/>
                <w:szCs w:val="18"/>
              </w:rPr>
              <w:lastRenderedPageBreak/>
              <w:t>Check security and operation of seat belts</w:t>
            </w:r>
          </w:p>
        </w:tc>
        <w:tc>
          <w:tcPr>
            <w:tcW w:w="1552" w:type="dxa"/>
            <w:vAlign w:val="center"/>
          </w:tcPr>
          <w:p w14:paraId="7DCD430B" w14:textId="77777777" w:rsidR="001C4A76" w:rsidRPr="00075074" w:rsidRDefault="001C4A76" w:rsidP="00F416B3">
            <w:pPr>
              <w:tabs>
                <w:tab w:val="left" w:pos="2100"/>
              </w:tabs>
            </w:pPr>
          </w:p>
        </w:tc>
        <w:tc>
          <w:tcPr>
            <w:tcW w:w="3641" w:type="dxa"/>
            <w:vAlign w:val="center"/>
          </w:tcPr>
          <w:p w14:paraId="4691E97E" w14:textId="77777777" w:rsidR="001C4A76" w:rsidRPr="00075074" w:rsidRDefault="001C4A76" w:rsidP="00F416B3">
            <w:pPr>
              <w:tabs>
                <w:tab w:val="left" w:pos="2100"/>
                <w:tab w:val="left" w:pos="2412"/>
              </w:tabs>
            </w:pPr>
          </w:p>
          <w:p w14:paraId="66B76136" w14:textId="77777777" w:rsidR="001C4A76" w:rsidRPr="00075074" w:rsidRDefault="001C4A76" w:rsidP="00F416B3">
            <w:pPr>
              <w:tabs>
                <w:tab w:val="left" w:pos="2100"/>
                <w:tab w:val="left" w:pos="2412"/>
              </w:tabs>
            </w:pPr>
          </w:p>
        </w:tc>
      </w:tr>
      <w:tr w:rsidR="001C4A76" w:rsidRPr="00075074" w14:paraId="799A439A" w14:textId="77777777" w:rsidTr="001C4A76">
        <w:trPr>
          <w:trHeight w:val="220"/>
        </w:trPr>
        <w:tc>
          <w:tcPr>
            <w:tcW w:w="4447" w:type="dxa"/>
            <w:gridSpan w:val="2"/>
            <w:shd w:val="clear" w:color="auto" w:fill="043956" w:themeFill="accent2"/>
            <w:vAlign w:val="center"/>
          </w:tcPr>
          <w:p w14:paraId="6C71A0A0" w14:textId="235AD5A8" w:rsidR="001C4A76" w:rsidRPr="00075074" w:rsidRDefault="001C4A76" w:rsidP="001C4A76">
            <w:pPr>
              <w:tabs>
                <w:tab w:val="left" w:pos="2100"/>
              </w:tabs>
              <w:rPr>
                <w:sz w:val="18"/>
                <w:szCs w:val="18"/>
              </w:rPr>
            </w:pPr>
            <w:r w:rsidRPr="00075074">
              <w:rPr>
                <w:b/>
              </w:rPr>
              <w:t>Under Bonnet</w:t>
            </w:r>
          </w:p>
        </w:tc>
        <w:tc>
          <w:tcPr>
            <w:tcW w:w="1552" w:type="dxa"/>
            <w:shd w:val="clear" w:color="auto" w:fill="043956" w:themeFill="accent2"/>
            <w:vAlign w:val="center"/>
          </w:tcPr>
          <w:p w14:paraId="5E2C092B" w14:textId="77777777" w:rsidR="001C4A76" w:rsidRPr="00075074" w:rsidRDefault="001C4A76" w:rsidP="001C4A76">
            <w:pPr>
              <w:tabs>
                <w:tab w:val="left" w:pos="2100"/>
              </w:tabs>
            </w:pPr>
          </w:p>
        </w:tc>
        <w:tc>
          <w:tcPr>
            <w:tcW w:w="3641" w:type="dxa"/>
            <w:shd w:val="clear" w:color="auto" w:fill="043956" w:themeFill="accent2"/>
            <w:vAlign w:val="center"/>
          </w:tcPr>
          <w:p w14:paraId="5A6897F4" w14:textId="77777777" w:rsidR="001C4A76" w:rsidRPr="00075074" w:rsidRDefault="001C4A76" w:rsidP="001C4A76">
            <w:pPr>
              <w:tabs>
                <w:tab w:val="left" w:pos="2100"/>
                <w:tab w:val="left" w:pos="2412"/>
              </w:tabs>
            </w:pPr>
          </w:p>
        </w:tc>
      </w:tr>
      <w:tr w:rsidR="001C4A76" w:rsidRPr="00075074" w14:paraId="41AD9F37" w14:textId="77777777" w:rsidTr="001C4A76">
        <w:trPr>
          <w:trHeight w:val="220"/>
        </w:trPr>
        <w:tc>
          <w:tcPr>
            <w:tcW w:w="4447" w:type="dxa"/>
            <w:gridSpan w:val="2"/>
            <w:vAlign w:val="center"/>
          </w:tcPr>
          <w:p w14:paraId="36ACE6C8" w14:textId="6EC34EC4" w:rsidR="001C4A76" w:rsidRPr="00075074" w:rsidRDefault="001C4A76" w:rsidP="001C4A76">
            <w:pPr>
              <w:tabs>
                <w:tab w:val="left" w:pos="2100"/>
              </w:tabs>
              <w:rPr>
                <w:sz w:val="18"/>
                <w:szCs w:val="18"/>
              </w:rPr>
            </w:pPr>
            <w:r w:rsidRPr="00075074">
              <w:rPr>
                <w:sz w:val="18"/>
                <w:szCs w:val="18"/>
              </w:rPr>
              <w:t>Check engine oil, coolant windscreen washer, brake fluid levels</w:t>
            </w:r>
          </w:p>
        </w:tc>
        <w:tc>
          <w:tcPr>
            <w:tcW w:w="1552" w:type="dxa"/>
            <w:vAlign w:val="center"/>
          </w:tcPr>
          <w:p w14:paraId="55B1B302" w14:textId="77777777" w:rsidR="001C4A76" w:rsidRPr="00075074" w:rsidRDefault="001C4A76" w:rsidP="001C4A76">
            <w:pPr>
              <w:tabs>
                <w:tab w:val="left" w:pos="2100"/>
              </w:tabs>
            </w:pPr>
          </w:p>
          <w:p w14:paraId="221E637F" w14:textId="77777777" w:rsidR="001C4A76" w:rsidRPr="00075074" w:rsidRDefault="001C4A76" w:rsidP="001C4A76">
            <w:pPr>
              <w:tabs>
                <w:tab w:val="left" w:pos="2100"/>
              </w:tabs>
            </w:pPr>
          </w:p>
        </w:tc>
        <w:tc>
          <w:tcPr>
            <w:tcW w:w="3641" w:type="dxa"/>
            <w:vAlign w:val="center"/>
          </w:tcPr>
          <w:p w14:paraId="02DBB4A4" w14:textId="77777777" w:rsidR="001C4A76" w:rsidRPr="00075074" w:rsidRDefault="001C4A76" w:rsidP="001C4A76">
            <w:pPr>
              <w:tabs>
                <w:tab w:val="left" w:pos="2100"/>
                <w:tab w:val="left" w:pos="2412"/>
              </w:tabs>
            </w:pPr>
          </w:p>
        </w:tc>
      </w:tr>
      <w:tr w:rsidR="001C4A76" w:rsidRPr="00075074" w14:paraId="0A83A3F3" w14:textId="77777777" w:rsidTr="001C4A76">
        <w:trPr>
          <w:trHeight w:val="220"/>
        </w:trPr>
        <w:tc>
          <w:tcPr>
            <w:tcW w:w="4447" w:type="dxa"/>
            <w:gridSpan w:val="2"/>
            <w:vAlign w:val="center"/>
          </w:tcPr>
          <w:p w14:paraId="7EDBA755" w14:textId="1D2D2CAB" w:rsidR="001C4A76" w:rsidRPr="00075074" w:rsidRDefault="001C4A76" w:rsidP="001C4A76">
            <w:pPr>
              <w:tabs>
                <w:tab w:val="left" w:pos="2100"/>
              </w:tabs>
              <w:rPr>
                <w:sz w:val="18"/>
                <w:szCs w:val="18"/>
              </w:rPr>
            </w:pPr>
            <w:r w:rsidRPr="00075074">
              <w:rPr>
                <w:sz w:val="18"/>
                <w:szCs w:val="18"/>
              </w:rPr>
              <w:t>Check for oil, fuel and coolant leaks</w:t>
            </w:r>
          </w:p>
        </w:tc>
        <w:tc>
          <w:tcPr>
            <w:tcW w:w="1552" w:type="dxa"/>
            <w:vAlign w:val="center"/>
          </w:tcPr>
          <w:p w14:paraId="691766E6" w14:textId="77777777" w:rsidR="001C4A76" w:rsidRPr="00075074" w:rsidRDefault="001C4A76" w:rsidP="001C4A76">
            <w:pPr>
              <w:tabs>
                <w:tab w:val="left" w:pos="2100"/>
              </w:tabs>
            </w:pPr>
          </w:p>
          <w:p w14:paraId="4BAF5BF1" w14:textId="77777777" w:rsidR="001C4A76" w:rsidRPr="00075074" w:rsidRDefault="001C4A76" w:rsidP="001C4A76">
            <w:pPr>
              <w:tabs>
                <w:tab w:val="left" w:pos="2100"/>
              </w:tabs>
            </w:pPr>
          </w:p>
        </w:tc>
        <w:tc>
          <w:tcPr>
            <w:tcW w:w="3641" w:type="dxa"/>
            <w:vAlign w:val="center"/>
          </w:tcPr>
          <w:p w14:paraId="21671454" w14:textId="77777777" w:rsidR="001C4A76" w:rsidRPr="00075074" w:rsidRDefault="001C4A76" w:rsidP="001C4A76">
            <w:pPr>
              <w:tabs>
                <w:tab w:val="left" w:pos="2100"/>
                <w:tab w:val="left" w:pos="2412"/>
              </w:tabs>
            </w:pPr>
          </w:p>
        </w:tc>
      </w:tr>
      <w:tr w:rsidR="001C4A76" w:rsidRPr="00075074" w14:paraId="72BECE72" w14:textId="77777777" w:rsidTr="00E14FAF">
        <w:trPr>
          <w:trHeight w:val="220"/>
        </w:trPr>
        <w:tc>
          <w:tcPr>
            <w:tcW w:w="4447" w:type="dxa"/>
            <w:gridSpan w:val="2"/>
            <w:tcBorders>
              <w:bottom w:val="single" w:sz="4" w:space="0" w:color="auto"/>
            </w:tcBorders>
            <w:vAlign w:val="center"/>
          </w:tcPr>
          <w:p w14:paraId="48B8ABEC" w14:textId="41D36A09" w:rsidR="001C4A76" w:rsidRPr="00075074" w:rsidRDefault="001C4A76" w:rsidP="001C4A76">
            <w:pPr>
              <w:tabs>
                <w:tab w:val="left" w:pos="2100"/>
              </w:tabs>
              <w:rPr>
                <w:sz w:val="18"/>
                <w:szCs w:val="18"/>
              </w:rPr>
            </w:pPr>
            <w:r w:rsidRPr="00075074">
              <w:rPr>
                <w:sz w:val="18"/>
                <w:szCs w:val="18"/>
              </w:rPr>
              <w:t>Check battery connections</w:t>
            </w:r>
          </w:p>
        </w:tc>
        <w:tc>
          <w:tcPr>
            <w:tcW w:w="1552" w:type="dxa"/>
            <w:tcBorders>
              <w:bottom w:val="single" w:sz="4" w:space="0" w:color="auto"/>
            </w:tcBorders>
            <w:vAlign w:val="center"/>
          </w:tcPr>
          <w:p w14:paraId="6697A4FF" w14:textId="77777777" w:rsidR="001C4A76" w:rsidRPr="00075074" w:rsidRDefault="001C4A76" w:rsidP="001C4A76">
            <w:pPr>
              <w:tabs>
                <w:tab w:val="left" w:pos="2100"/>
              </w:tabs>
            </w:pPr>
          </w:p>
          <w:p w14:paraId="6FA85885" w14:textId="77777777" w:rsidR="001C4A76" w:rsidRPr="00075074" w:rsidRDefault="001C4A76" w:rsidP="001C4A76">
            <w:pPr>
              <w:tabs>
                <w:tab w:val="left" w:pos="2100"/>
              </w:tabs>
            </w:pPr>
          </w:p>
        </w:tc>
        <w:tc>
          <w:tcPr>
            <w:tcW w:w="3641" w:type="dxa"/>
            <w:tcBorders>
              <w:bottom w:val="single" w:sz="4" w:space="0" w:color="auto"/>
            </w:tcBorders>
            <w:vAlign w:val="center"/>
          </w:tcPr>
          <w:p w14:paraId="2858D3B7" w14:textId="77777777" w:rsidR="001C4A76" w:rsidRPr="00075074" w:rsidRDefault="001C4A76" w:rsidP="001C4A76">
            <w:pPr>
              <w:tabs>
                <w:tab w:val="left" w:pos="2100"/>
                <w:tab w:val="left" w:pos="2412"/>
              </w:tabs>
            </w:pPr>
          </w:p>
        </w:tc>
      </w:tr>
      <w:tr w:rsidR="001C4A76" w:rsidRPr="00075074" w14:paraId="3D682CB4" w14:textId="77777777" w:rsidTr="001C4A76">
        <w:trPr>
          <w:trHeight w:val="220"/>
        </w:trPr>
        <w:tc>
          <w:tcPr>
            <w:tcW w:w="4447" w:type="dxa"/>
            <w:gridSpan w:val="2"/>
            <w:shd w:val="clear" w:color="auto" w:fill="043956" w:themeFill="accent2"/>
            <w:vAlign w:val="center"/>
          </w:tcPr>
          <w:p w14:paraId="54A24466" w14:textId="62A1C0A6" w:rsidR="001C4A76" w:rsidRPr="00075074" w:rsidRDefault="001C4A76" w:rsidP="001C4A76">
            <w:pPr>
              <w:tabs>
                <w:tab w:val="left" w:pos="2100"/>
              </w:tabs>
              <w:rPr>
                <w:sz w:val="18"/>
                <w:szCs w:val="18"/>
              </w:rPr>
            </w:pPr>
            <w:r w:rsidRPr="00075074">
              <w:rPr>
                <w:b/>
              </w:rPr>
              <w:t>Vehicle Raised on Hoist</w:t>
            </w:r>
          </w:p>
        </w:tc>
        <w:tc>
          <w:tcPr>
            <w:tcW w:w="1552" w:type="dxa"/>
            <w:shd w:val="clear" w:color="auto" w:fill="043956" w:themeFill="accent2"/>
            <w:vAlign w:val="center"/>
          </w:tcPr>
          <w:p w14:paraId="7026D4DE" w14:textId="77777777" w:rsidR="001C4A76" w:rsidRPr="00075074" w:rsidRDefault="001C4A76" w:rsidP="001C4A76">
            <w:pPr>
              <w:tabs>
                <w:tab w:val="left" w:pos="2100"/>
              </w:tabs>
            </w:pPr>
          </w:p>
        </w:tc>
        <w:tc>
          <w:tcPr>
            <w:tcW w:w="3641" w:type="dxa"/>
            <w:shd w:val="clear" w:color="auto" w:fill="043956" w:themeFill="accent2"/>
            <w:vAlign w:val="center"/>
          </w:tcPr>
          <w:p w14:paraId="1CC1445C" w14:textId="77777777" w:rsidR="001C4A76" w:rsidRPr="00075074" w:rsidRDefault="001C4A76" w:rsidP="001C4A76">
            <w:pPr>
              <w:tabs>
                <w:tab w:val="left" w:pos="2100"/>
                <w:tab w:val="left" w:pos="2412"/>
              </w:tabs>
            </w:pPr>
          </w:p>
        </w:tc>
      </w:tr>
      <w:tr w:rsidR="001C4A76" w:rsidRPr="00075074" w14:paraId="68255694" w14:textId="77777777" w:rsidTr="001C4A76">
        <w:trPr>
          <w:trHeight w:val="220"/>
        </w:trPr>
        <w:tc>
          <w:tcPr>
            <w:tcW w:w="4447" w:type="dxa"/>
            <w:gridSpan w:val="2"/>
            <w:vAlign w:val="center"/>
          </w:tcPr>
          <w:p w14:paraId="5AA1A7CE" w14:textId="72687D5D" w:rsidR="001C4A76" w:rsidRPr="00075074" w:rsidRDefault="001C4A76" w:rsidP="001C4A76">
            <w:pPr>
              <w:tabs>
                <w:tab w:val="left" w:pos="2100"/>
              </w:tabs>
              <w:rPr>
                <w:sz w:val="18"/>
                <w:szCs w:val="18"/>
              </w:rPr>
            </w:pPr>
            <w:r w:rsidRPr="00075074">
              <w:rPr>
                <w:sz w:val="18"/>
                <w:szCs w:val="18"/>
              </w:rPr>
              <w:t>Check exhaust for security and leaks</w:t>
            </w:r>
          </w:p>
        </w:tc>
        <w:tc>
          <w:tcPr>
            <w:tcW w:w="1552" w:type="dxa"/>
            <w:vAlign w:val="center"/>
          </w:tcPr>
          <w:p w14:paraId="2D9E498E" w14:textId="77777777" w:rsidR="001C4A76" w:rsidRPr="00075074" w:rsidRDefault="001C4A76" w:rsidP="001C4A76">
            <w:pPr>
              <w:tabs>
                <w:tab w:val="left" w:pos="2100"/>
              </w:tabs>
            </w:pPr>
          </w:p>
          <w:p w14:paraId="06AF7F2D" w14:textId="77777777" w:rsidR="001C4A76" w:rsidRPr="00075074" w:rsidRDefault="001C4A76" w:rsidP="001C4A76">
            <w:pPr>
              <w:tabs>
                <w:tab w:val="left" w:pos="2100"/>
              </w:tabs>
            </w:pPr>
          </w:p>
        </w:tc>
        <w:tc>
          <w:tcPr>
            <w:tcW w:w="3641" w:type="dxa"/>
            <w:vAlign w:val="center"/>
          </w:tcPr>
          <w:p w14:paraId="15AEA60F" w14:textId="77777777" w:rsidR="001C4A76" w:rsidRPr="00075074" w:rsidRDefault="001C4A76" w:rsidP="001C4A76">
            <w:pPr>
              <w:tabs>
                <w:tab w:val="left" w:pos="2100"/>
                <w:tab w:val="left" w:pos="2412"/>
              </w:tabs>
            </w:pPr>
          </w:p>
        </w:tc>
      </w:tr>
      <w:tr w:rsidR="001C4A76" w:rsidRPr="00075074" w14:paraId="197E693C" w14:textId="77777777" w:rsidTr="001C4A76">
        <w:trPr>
          <w:trHeight w:val="220"/>
        </w:trPr>
        <w:tc>
          <w:tcPr>
            <w:tcW w:w="4447" w:type="dxa"/>
            <w:gridSpan w:val="2"/>
            <w:vAlign w:val="center"/>
          </w:tcPr>
          <w:p w14:paraId="6B968C91" w14:textId="2C788E4D" w:rsidR="001C4A76" w:rsidRPr="00075074" w:rsidRDefault="001C4A76" w:rsidP="001C4A76">
            <w:pPr>
              <w:tabs>
                <w:tab w:val="left" w:pos="2100"/>
              </w:tabs>
              <w:rPr>
                <w:sz w:val="18"/>
                <w:szCs w:val="18"/>
              </w:rPr>
            </w:pPr>
            <w:r w:rsidRPr="00075074">
              <w:rPr>
                <w:sz w:val="18"/>
                <w:szCs w:val="18"/>
              </w:rPr>
              <w:t>Check transmission fluid levels</w:t>
            </w:r>
          </w:p>
        </w:tc>
        <w:tc>
          <w:tcPr>
            <w:tcW w:w="1552" w:type="dxa"/>
            <w:vAlign w:val="center"/>
          </w:tcPr>
          <w:p w14:paraId="27F7DEEA" w14:textId="77777777" w:rsidR="001C4A76" w:rsidRPr="00075074" w:rsidRDefault="001C4A76" w:rsidP="001C4A76">
            <w:pPr>
              <w:tabs>
                <w:tab w:val="left" w:pos="2100"/>
              </w:tabs>
            </w:pPr>
          </w:p>
          <w:p w14:paraId="099B7829" w14:textId="77777777" w:rsidR="001C4A76" w:rsidRPr="00075074" w:rsidRDefault="001C4A76" w:rsidP="001C4A76">
            <w:pPr>
              <w:tabs>
                <w:tab w:val="left" w:pos="2100"/>
              </w:tabs>
            </w:pPr>
          </w:p>
        </w:tc>
        <w:tc>
          <w:tcPr>
            <w:tcW w:w="3641" w:type="dxa"/>
            <w:vAlign w:val="center"/>
          </w:tcPr>
          <w:p w14:paraId="2C5D7C83" w14:textId="77777777" w:rsidR="001C4A76" w:rsidRPr="00075074" w:rsidRDefault="001C4A76" w:rsidP="001C4A76">
            <w:pPr>
              <w:tabs>
                <w:tab w:val="left" w:pos="2100"/>
                <w:tab w:val="left" w:pos="2412"/>
              </w:tabs>
            </w:pPr>
          </w:p>
        </w:tc>
      </w:tr>
      <w:tr w:rsidR="001C4A76" w:rsidRPr="00075074" w14:paraId="286F036C" w14:textId="77777777" w:rsidTr="001C4A76">
        <w:trPr>
          <w:trHeight w:val="220"/>
        </w:trPr>
        <w:tc>
          <w:tcPr>
            <w:tcW w:w="4447" w:type="dxa"/>
            <w:gridSpan w:val="2"/>
            <w:vAlign w:val="center"/>
          </w:tcPr>
          <w:p w14:paraId="5EAB17CC" w14:textId="6B2F80A9" w:rsidR="001C4A76" w:rsidRPr="00075074" w:rsidRDefault="001C4A76" w:rsidP="001C4A76">
            <w:pPr>
              <w:tabs>
                <w:tab w:val="left" w:pos="2100"/>
              </w:tabs>
              <w:rPr>
                <w:sz w:val="18"/>
                <w:szCs w:val="18"/>
              </w:rPr>
            </w:pPr>
            <w:r w:rsidRPr="00075074">
              <w:rPr>
                <w:sz w:val="18"/>
                <w:szCs w:val="18"/>
              </w:rPr>
              <w:t>Visually check brakes, steering and suspension for loose parts</w:t>
            </w:r>
          </w:p>
        </w:tc>
        <w:tc>
          <w:tcPr>
            <w:tcW w:w="1552" w:type="dxa"/>
            <w:vAlign w:val="center"/>
          </w:tcPr>
          <w:p w14:paraId="1867C271" w14:textId="77777777" w:rsidR="001C4A76" w:rsidRPr="00075074" w:rsidRDefault="001C4A76" w:rsidP="001C4A76">
            <w:pPr>
              <w:tabs>
                <w:tab w:val="left" w:pos="2100"/>
              </w:tabs>
            </w:pPr>
          </w:p>
          <w:p w14:paraId="64BCCA8B" w14:textId="77777777" w:rsidR="001C4A76" w:rsidRPr="00075074" w:rsidRDefault="001C4A76" w:rsidP="001C4A76">
            <w:pPr>
              <w:tabs>
                <w:tab w:val="left" w:pos="2100"/>
              </w:tabs>
            </w:pPr>
          </w:p>
        </w:tc>
        <w:tc>
          <w:tcPr>
            <w:tcW w:w="3641" w:type="dxa"/>
            <w:vAlign w:val="center"/>
          </w:tcPr>
          <w:p w14:paraId="39B323BE" w14:textId="77777777" w:rsidR="001C4A76" w:rsidRPr="00075074" w:rsidRDefault="001C4A76" w:rsidP="001C4A76">
            <w:pPr>
              <w:tabs>
                <w:tab w:val="left" w:pos="2100"/>
                <w:tab w:val="left" w:pos="2412"/>
              </w:tabs>
            </w:pPr>
          </w:p>
        </w:tc>
      </w:tr>
      <w:tr w:rsidR="001C4A76" w:rsidRPr="00075074" w14:paraId="0B531827" w14:textId="77777777" w:rsidTr="001C4A76">
        <w:trPr>
          <w:trHeight w:val="220"/>
        </w:trPr>
        <w:tc>
          <w:tcPr>
            <w:tcW w:w="4447" w:type="dxa"/>
            <w:gridSpan w:val="2"/>
            <w:shd w:val="clear" w:color="auto" w:fill="043956" w:themeFill="accent2"/>
            <w:vAlign w:val="center"/>
          </w:tcPr>
          <w:p w14:paraId="780AED63" w14:textId="5F9B2405" w:rsidR="001C4A76" w:rsidRPr="00075074" w:rsidRDefault="001C4A76" w:rsidP="001C4A76">
            <w:pPr>
              <w:tabs>
                <w:tab w:val="left" w:pos="2100"/>
              </w:tabs>
              <w:rPr>
                <w:sz w:val="18"/>
                <w:szCs w:val="18"/>
              </w:rPr>
            </w:pPr>
            <w:r w:rsidRPr="00075074">
              <w:br w:type="page"/>
            </w:r>
            <w:r w:rsidRPr="00075074">
              <w:rPr>
                <w:b/>
              </w:rPr>
              <w:t>Final Inspection</w:t>
            </w:r>
          </w:p>
        </w:tc>
        <w:tc>
          <w:tcPr>
            <w:tcW w:w="1552" w:type="dxa"/>
            <w:shd w:val="clear" w:color="auto" w:fill="043956" w:themeFill="accent2"/>
            <w:vAlign w:val="center"/>
          </w:tcPr>
          <w:p w14:paraId="5641E8A6" w14:textId="77777777" w:rsidR="001C4A76" w:rsidRPr="00075074" w:rsidRDefault="001C4A76" w:rsidP="001C4A76">
            <w:pPr>
              <w:tabs>
                <w:tab w:val="left" w:pos="2100"/>
              </w:tabs>
            </w:pPr>
          </w:p>
        </w:tc>
        <w:tc>
          <w:tcPr>
            <w:tcW w:w="3641" w:type="dxa"/>
            <w:shd w:val="clear" w:color="auto" w:fill="043956" w:themeFill="accent2"/>
            <w:vAlign w:val="center"/>
          </w:tcPr>
          <w:p w14:paraId="3987018C" w14:textId="77777777" w:rsidR="001C4A76" w:rsidRPr="00075074" w:rsidRDefault="001C4A76" w:rsidP="001C4A76">
            <w:pPr>
              <w:tabs>
                <w:tab w:val="left" w:pos="2100"/>
                <w:tab w:val="left" w:pos="2412"/>
              </w:tabs>
            </w:pPr>
          </w:p>
        </w:tc>
      </w:tr>
      <w:tr w:rsidR="001C4A76" w:rsidRPr="00075074" w14:paraId="7CB8274F" w14:textId="77777777" w:rsidTr="001C4A76">
        <w:trPr>
          <w:trHeight w:val="220"/>
        </w:trPr>
        <w:tc>
          <w:tcPr>
            <w:tcW w:w="4447" w:type="dxa"/>
            <w:gridSpan w:val="2"/>
            <w:vAlign w:val="center"/>
          </w:tcPr>
          <w:p w14:paraId="5BE00601" w14:textId="5DC1ABC8" w:rsidR="001C4A76" w:rsidRPr="00075074" w:rsidRDefault="001C4A76" w:rsidP="001C4A76">
            <w:pPr>
              <w:tabs>
                <w:tab w:val="left" w:pos="2100"/>
              </w:tabs>
              <w:rPr>
                <w:sz w:val="18"/>
                <w:szCs w:val="18"/>
              </w:rPr>
            </w:pPr>
            <w:r w:rsidRPr="00075074">
              <w:rPr>
                <w:sz w:val="18"/>
                <w:szCs w:val="18"/>
              </w:rPr>
              <w:t>Body free from protective film</w:t>
            </w:r>
          </w:p>
        </w:tc>
        <w:tc>
          <w:tcPr>
            <w:tcW w:w="1552" w:type="dxa"/>
            <w:vAlign w:val="center"/>
          </w:tcPr>
          <w:p w14:paraId="69E7FAEF" w14:textId="77777777" w:rsidR="001C4A76" w:rsidRPr="00075074" w:rsidRDefault="001C4A76" w:rsidP="001C4A76">
            <w:pPr>
              <w:tabs>
                <w:tab w:val="left" w:pos="2100"/>
              </w:tabs>
            </w:pPr>
          </w:p>
          <w:p w14:paraId="3C534CA0" w14:textId="77777777" w:rsidR="001C4A76" w:rsidRPr="00075074" w:rsidRDefault="001C4A76" w:rsidP="001C4A76">
            <w:pPr>
              <w:tabs>
                <w:tab w:val="left" w:pos="2100"/>
              </w:tabs>
            </w:pPr>
          </w:p>
        </w:tc>
        <w:tc>
          <w:tcPr>
            <w:tcW w:w="3641" w:type="dxa"/>
            <w:vAlign w:val="center"/>
          </w:tcPr>
          <w:p w14:paraId="62AF5E0E" w14:textId="77777777" w:rsidR="001C4A76" w:rsidRPr="00075074" w:rsidRDefault="001C4A76" w:rsidP="001C4A76">
            <w:pPr>
              <w:tabs>
                <w:tab w:val="left" w:pos="2100"/>
                <w:tab w:val="left" w:pos="2412"/>
              </w:tabs>
            </w:pPr>
          </w:p>
        </w:tc>
      </w:tr>
      <w:tr w:rsidR="001C4A76" w:rsidRPr="00075074" w14:paraId="2CC992F9" w14:textId="77777777" w:rsidTr="001C4A76">
        <w:trPr>
          <w:trHeight w:val="220"/>
        </w:trPr>
        <w:tc>
          <w:tcPr>
            <w:tcW w:w="4447" w:type="dxa"/>
            <w:gridSpan w:val="2"/>
            <w:vAlign w:val="center"/>
          </w:tcPr>
          <w:p w14:paraId="25F65DD1" w14:textId="03929684" w:rsidR="001C4A76" w:rsidRPr="00075074" w:rsidRDefault="001C4A76" w:rsidP="001C4A76">
            <w:pPr>
              <w:tabs>
                <w:tab w:val="left" w:pos="2100"/>
              </w:tabs>
              <w:rPr>
                <w:sz w:val="18"/>
                <w:szCs w:val="18"/>
              </w:rPr>
            </w:pPr>
            <w:r w:rsidRPr="00075074">
              <w:rPr>
                <w:sz w:val="18"/>
                <w:szCs w:val="18"/>
              </w:rPr>
              <w:t>Windows clean</w:t>
            </w:r>
          </w:p>
        </w:tc>
        <w:tc>
          <w:tcPr>
            <w:tcW w:w="1552" w:type="dxa"/>
            <w:vAlign w:val="center"/>
          </w:tcPr>
          <w:p w14:paraId="29A50AD0" w14:textId="77777777" w:rsidR="001C4A76" w:rsidRPr="00075074" w:rsidRDefault="001C4A76" w:rsidP="001C4A76">
            <w:pPr>
              <w:tabs>
                <w:tab w:val="left" w:pos="2100"/>
              </w:tabs>
            </w:pPr>
          </w:p>
          <w:p w14:paraId="7779E2DB" w14:textId="77777777" w:rsidR="001C4A76" w:rsidRPr="00075074" w:rsidRDefault="001C4A76" w:rsidP="001C4A76">
            <w:pPr>
              <w:tabs>
                <w:tab w:val="left" w:pos="2100"/>
              </w:tabs>
            </w:pPr>
          </w:p>
        </w:tc>
        <w:tc>
          <w:tcPr>
            <w:tcW w:w="3641" w:type="dxa"/>
            <w:vAlign w:val="center"/>
          </w:tcPr>
          <w:p w14:paraId="1A00D3C9" w14:textId="77777777" w:rsidR="001C4A76" w:rsidRPr="00075074" w:rsidRDefault="001C4A76" w:rsidP="001C4A76">
            <w:pPr>
              <w:tabs>
                <w:tab w:val="left" w:pos="2100"/>
                <w:tab w:val="left" w:pos="2412"/>
              </w:tabs>
            </w:pPr>
          </w:p>
        </w:tc>
      </w:tr>
      <w:tr w:rsidR="001C4A76" w:rsidRPr="00075074" w14:paraId="7A46FFAD" w14:textId="77777777" w:rsidTr="001C4A76">
        <w:trPr>
          <w:trHeight w:val="220"/>
        </w:trPr>
        <w:tc>
          <w:tcPr>
            <w:tcW w:w="4447" w:type="dxa"/>
            <w:gridSpan w:val="2"/>
            <w:vAlign w:val="center"/>
          </w:tcPr>
          <w:p w14:paraId="65B0A1D7" w14:textId="3B9CA4A1" w:rsidR="001C4A76" w:rsidRPr="00075074" w:rsidRDefault="001C4A76" w:rsidP="001C4A76">
            <w:pPr>
              <w:tabs>
                <w:tab w:val="left" w:pos="2100"/>
              </w:tabs>
              <w:rPr>
                <w:sz w:val="18"/>
                <w:szCs w:val="18"/>
              </w:rPr>
            </w:pPr>
            <w:r w:rsidRPr="00075074">
              <w:rPr>
                <w:sz w:val="18"/>
                <w:szCs w:val="18"/>
              </w:rPr>
              <w:t>Garage sticker in rear window</w:t>
            </w:r>
          </w:p>
        </w:tc>
        <w:tc>
          <w:tcPr>
            <w:tcW w:w="1552" w:type="dxa"/>
            <w:vAlign w:val="center"/>
          </w:tcPr>
          <w:p w14:paraId="036490E1" w14:textId="77777777" w:rsidR="001C4A76" w:rsidRPr="00075074" w:rsidRDefault="001C4A76" w:rsidP="001C4A76">
            <w:pPr>
              <w:tabs>
                <w:tab w:val="left" w:pos="2100"/>
              </w:tabs>
            </w:pPr>
          </w:p>
          <w:p w14:paraId="443D8FC5" w14:textId="77777777" w:rsidR="001C4A76" w:rsidRPr="00075074" w:rsidRDefault="001C4A76" w:rsidP="001C4A76">
            <w:pPr>
              <w:tabs>
                <w:tab w:val="left" w:pos="2100"/>
              </w:tabs>
            </w:pPr>
          </w:p>
        </w:tc>
        <w:tc>
          <w:tcPr>
            <w:tcW w:w="3641" w:type="dxa"/>
            <w:vAlign w:val="center"/>
          </w:tcPr>
          <w:p w14:paraId="08C14A2B" w14:textId="77777777" w:rsidR="001C4A76" w:rsidRPr="00075074" w:rsidRDefault="001C4A76" w:rsidP="001C4A76">
            <w:pPr>
              <w:tabs>
                <w:tab w:val="left" w:pos="2100"/>
                <w:tab w:val="left" w:pos="2412"/>
              </w:tabs>
            </w:pPr>
          </w:p>
        </w:tc>
      </w:tr>
      <w:tr w:rsidR="001C4A76" w:rsidRPr="00075074" w14:paraId="10A9E746" w14:textId="77777777" w:rsidTr="001C4A76">
        <w:trPr>
          <w:trHeight w:val="220"/>
        </w:trPr>
        <w:tc>
          <w:tcPr>
            <w:tcW w:w="4447" w:type="dxa"/>
            <w:gridSpan w:val="2"/>
            <w:vAlign w:val="center"/>
          </w:tcPr>
          <w:p w14:paraId="2DDF499F" w14:textId="4416B9CA" w:rsidR="001C4A76" w:rsidRPr="00075074" w:rsidRDefault="001C4A76" w:rsidP="001C4A76">
            <w:pPr>
              <w:tabs>
                <w:tab w:val="left" w:pos="2100"/>
              </w:tabs>
              <w:rPr>
                <w:sz w:val="18"/>
                <w:szCs w:val="18"/>
              </w:rPr>
            </w:pPr>
            <w:r w:rsidRPr="00075074">
              <w:rPr>
                <w:sz w:val="18"/>
                <w:szCs w:val="18"/>
              </w:rPr>
              <w:t>Action items reported</w:t>
            </w:r>
          </w:p>
        </w:tc>
        <w:tc>
          <w:tcPr>
            <w:tcW w:w="1552" w:type="dxa"/>
            <w:vAlign w:val="center"/>
          </w:tcPr>
          <w:p w14:paraId="36E2611C" w14:textId="77777777" w:rsidR="001C4A76" w:rsidRPr="00075074" w:rsidRDefault="001C4A76" w:rsidP="001C4A76">
            <w:pPr>
              <w:tabs>
                <w:tab w:val="left" w:pos="2100"/>
              </w:tabs>
            </w:pPr>
          </w:p>
          <w:p w14:paraId="6A18136E" w14:textId="77777777" w:rsidR="001C4A76" w:rsidRPr="00075074" w:rsidRDefault="001C4A76" w:rsidP="001C4A76">
            <w:pPr>
              <w:tabs>
                <w:tab w:val="left" w:pos="2100"/>
              </w:tabs>
            </w:pPr>
          </w:p>
        </w:tc>
        <w:tc>
          <w:tcPr>
            <w:tcW w:w="3641" w:type="dxa"/>
            <w:vAlign w:val="center"/>
          </w:tcPr>
          <w:p w14:paraId="38AE456B" w14:textId="77777777" w:rsidR="001C4A76" w:rsidRPr="00075074" w:rsidRDefault="001C4A76" w:rsidP="001C4A76">
            <w:pPr>
              <w:tabs>
                <w:tab w:val="left" w:pos="2100"/>
                <w:tab w:val="left" w:pos="2412"/>
              </w:tabs>
            </w:pPr>
          </w:p>
        </w:tc>
      </w:tr>
    </w:tbl>
    <w:p w14:paraId="7679A044" w14:textId="08A64B98" w:rsidR="001C4A76" w:rsidRDefault="001C4A76" w:rsidP="001C4A76"/>
    <w:p w14:paraId="6EAEB3B3" w14:textId="77777777" w:rsidR="001C4A76" w:rsidRDefault="001C4A76">
      <w:r>
        <w:br w:type="page"/>
      </w:r>
    </w:p>
    <w:p w14:paraId="108CE7D3" w14:textId="77777777" w:rsidR="001C4A76" w:rsidRDefault="001C4A76"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C4A76" w:rsidRPr="0043505F" w14:paraId="376C6B58"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76BB4C4" w14:textId="77777777" w:rsidR="001C4A76" w:rsidRPr="0043505F" w:rsidRDefault="001C4A7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11</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A02939B" w14:textId="516EB77D"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ED23B0">
              <w:rPr>
                <w:rFonts w:eastAsia="Times New Roman" w:cs="Arial"/>
                <w:b/>
                <w:kern w:val="0"/>
                <w:szCs w:val="22"/>
                <w:lang w:val="en-US"/>
                <w14:ligatures w14:val="none"/>
              </w:rPr>
              <w:t>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FE550F6" w14:textId="60690266" w:rsidR="001C4A76"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11.</w:t>
            </w:r>
            <w:r w:rsidR="00ED23B0">
              <w:rPr>
                <w:rFonts w:eastAsia="Times New Roman" w:cs="Arial"/>
                <w:b/>
                <w:kern w:val="0"/>
                <w:szCs w:val="22"/>
                <w:lang w:val="en-US"/>
                <w14:ligatures w14:val="none"/>
              </w:rPr>
              <w:t>3</w:t>
            </w:r>
          </w:p>
          <w:p w14:paraId="4B5FDB49" w14:textId="77777777" w:rsidR="001C4A76" w:rsidRPr="0043505F" w:rsidRDefault="001C4A76" w:rsidP="00F416B3">
            <w:pPr>
              <w:rPr>
                <w:rFonts w:eastAsia="Times New Roman" w:cs="Arial"/>
                <w:b/>
                <w:kern w:val="0"/>
                <w:szCs w:val="22"/>
                <w:lang w:val="en-US"/>
                <w14:ligatures w14:val="none"/>
              </w:rPr>
            </w:pPr>
          </w:p>
        </w:tc>
      </w:tr>
    </w:tbl>
    <w:p w14:paraId="555ED10E" w14:textId="77777777" w:rsidR="001C4A76" w:rsidRPr="0043505F" w:rsidRDefault="001C4A76" w:rsidP="001C4A7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1C4A76" w:rsidRPr="0043505F" w14:paraId="1F7A0B10"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186E7DE" w14:textId="0EDC6D27" w:rsidR="001C4A76" w:rsidRPr="0043505F" w:rsidRDefault="001C4A7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ED23B0" w:rsidRPr="00ED23B0">
              <w:rPr>
                <w:rFonts w:eastAsia="Times New Roman" w:cs="Arial"/>
                <w:b/>
                <w:kern w:val="0"/>
                <w:szCs w:val="22"/>
                <w:lang w:val="en-US"/>
                <w14:ligatures w14:val="none"/>
              </w:rPr>
              <w:t>Used Vehicle Inspection</w:t>
            </w:r>
          </w:p>
        </w:tc>
      </w:tr>
    </w:tbl>
    <w:p w14:paraId="28072F5E" w14:textId="77777777" w:rsidR="001C4A76" w:rsidRDefault="001C4A76" w:rsidP="001C4A7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592"/>
        <w:gridCol w:w="3031"/>
        <w:gridCol w:w="3158"/>
      </w:tblGrid>
      <w:tr w:rsidR="001C4A76" w:rsidRPr="00075074" w14:paraId="3E42A74D" w14:textId="77777777" w:rsidTr="00F416B3">
        <w:tc>
          <w:tcPr>
            <w:tcW w:w="9781" w:type="dxa"/>
            <w:gridSpan w:val="3"/>
            <w:shd w:val="clear" w:color="auto" w:fill="043956" w:themeFill="accent2"/>
          </w:tcPr>
          <w:p w14:paraId="36B0F8B9" w14:textId="77777777" w:rsidR="001C4A76" w:rsidRPr="00075074" w:rsidRDefault="001C4A76" w:rsidP="00F416B3">
            <w:pPr>
              <w:rPr>
                <w:b/>
              </w:rPr>
            </w:pPr>
            <w:r w:rsidRPr="00075074">
              <w:rPr>
                <w:b/>
              </w:rPr>
              <w:t>Vehicle Details</w:t>
            </w:r>
          </w:p>
        </w:tc>
      </w:tr>
      <w:tr w:rsidR="001C4A76" w:rsidRPr="00075074" w14:paraId="03A9B70D" w14:textId="77777777" w:rsidTr="00F416B3">
        <w:tc>
          <w:tcPr>
            <w:tcW w:w="3592" w:type="dxa"/>
          </w:tcPr>
          <w:p w14:paraId="1E190380" w14:textId="77777777" w:rsidR="001C4A76" w:rsidRPr="00075074" w:rsidRDefault="001C4A76" w:rsidP="00F416B3">
            <w:pPr>
              <w:jc w:val="center"/>
            </w:pPr>
            <w:r w:rsidRPr="00075074">
              <w:rPr>
                <w:b/>
              </w:rPr>
              <w:t>Make</w:t>
            </w:r>
          </w:p>
        </w:tc>
        <w:tc>
          <w:tcPr>
            <w:tcW w:w="3031" w:type="dxa"/>
          </w:tcPr>
          <w:p w14:paraId="40A806C3" w14:textId="77777777" w:rsidR="001C4A76" w:rsidRPr="00075074" w:rsidRDefault="001C4A76" w:rsidP="00F416B3">
            <w:pPr>
              <w:jc w:val="center"/>
            </w:pPr>
            <w:r w:rsidRPr="00075074">
              <w:rPr>
                <w:b/>
              </w:rPr>
              <w:t>Model</w:t>
            </w:r>
          </w:p>
        </w:tc>
        <w:tc>
          <w:tcPr>
            <w:tcW w:w="3158" w:type="dxa"/>
          </w:tcPr>
          <w:p w14:paraId="091848B3" w14:textId="77777777" w:rsidR="001C4A76" w:rsidRPr="00075074" w:rsidRDefault="001C4A76" w:rsidP="00F416B3">
            <w:pPr>
              <w:jc w:val="center"/>
            </w:pPr>
            <w:r w:rsidRPr="00075074">
              <w:rPr>
                <w:b/>
              </w:rPr>
              <w:t>Year</w:t>
            </w:r>
          </w:p>
        </w:tc>
      </w:tr>
      <w:tr w:rsidR="001C4A76" w:rsidRPr="00075074" w14:paraId="7F519514" w14:textId="77777777" w:rsidTr="00F416B3">
        <w:trPr>
          <w:trHeight w:val="406"/>
        </w:trPr>
        <w:tc>
          <w:tcPr>
            <w:tcW w:w="3592" w:type="dxa"/>
          </w:tcPr>
          <w:p w14:paraId="20E00DCB" w14:textId="77777777" w:rsidR="001C4A76" w:rsidRPr="00075074" w:rsidRDefault="001C4A76" w:rsidP="00F416B3"/>
        </w:tc>
        <w:tc>
          <w:tcPr>
            <w:tcW w:w="3031" w:type="dxa"/>
          </w:tcPr>
          <w:p w14:paraId="4E7DF4B2" w14:textId="77777777" w:rsidR="001C4A76" w:rsidRPr="00075074" w:rsidRDefault="001C4A76" w:rsidP="00F416B3"/>
        </w:tc>
        <w:tc>
          <w:tcPr>
            <w:tcW w:w="3158" w:type="dxa"/>
          </w:tcPr>
          <w:p w14:paraId="5121233C" w14:textId="77777777" w:rsidR="001C4A76" w:rsidRPr="00075074" w:rsidRDefault="001C4A76" w:rsidP="00F416B3"/>
        </w:tc>
      </w:tr>
    </w:tbl>
    <w:p w14:paraId="77D109C3" w14:textId="77777777" w:rsidR="001C4A76" w:rsidRPr="00075074" w:rsidRDefault="001C4A76" w:rsidP="001C4A76"/>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1C4A76" w:rsidRPr="00075074" w14:paraId="32CE334E" w14:textId="77777777" w:rsidTr="00F416B3">
        <w:trPr>
          <w:trHeight w:val="635"/>
        </w:trPr>
        <w:tc>
          <w:tcPr>
            <w:tcW w:w="9781" w:type="dxa"/>
          </w:tcPr>
          <w:p w14:paraId="29707474" w14:textId="77777777" w:rsidR="001C4A76" w:rsidRPr="00075074" w:rsidRDefault="001C4A76" w:rsidP="00F416B3">
            <w:r w:rsidRPr="00075074">
              <w:rPr>
                <w:b/>
              </w:rPr>
              <w:t>Instructions to Learners</w:t>
            </w:r>
            <w:r w:rsidRPr="00075074">
              <w:t xml:space="preserve"> </w:t>
            </w:r>
          </w:p>
          <w:p w14:paraId="5A304E4C" w14:textId="77777777" w:rsidR="001C4A76" w:rsidRDefault="001C4A76" w:rsidP="00F416B3">
            <w:pPr>
              <w:tabs>
                <w:tab w:val="left" w:pos="2100"/>
              </w:tabs>
              <w:rPr>
                <w:rFonts w:eastAsia="Times New Roman" w:cs="Arial"/>
                <w:kern w:val="0"/>
                <w:szCs w:val="22"/>
                <w:lang w:val="en-US"/>
                <w14:ligatures w14:val="none"/>
              </w:rPr>
            </w:pPr>
          </w:p>
          <w:p w14:paraId="1B8F807E" w14:textId="77777777" w:rsidR="00ED23B0" w:rsidRPr="00075074" w:rsidRDefault="00ED23B0" w:rsidP="00ED23B0">
            <w:pPr>
              <w:tabs>
                <w:tab w:val="left" w:pos="2100"/>
              </w:tabs>
            </w:pPr>
            <w:r w:rsidRPr="00075074">
              <w:t xml:space="preserve">Following the checklist on the next page, carry out a used vehicle inspection noting any findings </w:t>
            </w:r>
          </w:p>
          <w:p w14:paraId="1BF57675" w14:textId="77777777" w:rsidR="001C4A76" w:rsidRPr="00075074" w:rsidRDefault="001C4A76" w:rsidP="00F416B3">
            <w:pPr>
              <w:rPr>
                <w:b/>
              </w:rPr>
            </w:pPr>
          </w:p>
        </w:tc>
      </w:tr>
    </w:tbl>
    <w:p w14:paraId="2B931825" w14:textId="77777777" w:rsidR="001C4A76" w:rsidRDefault="001C4A76" w:rsidP="001C4A76">
      <w:pPr>
        <w:rPr>
          <w:lang w:val="en-US"/>
        </w:rPr>
      </w:pPr>
    </w:p>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1C4A76" w:rsidRPr="0043505F" w14:paraId="3BDCACC1" w14:textId="77777777" w:rsidTr="00F416B3">
        <w:tc>
          <w:tcPr>
            <w:tcW w:w="8280" w:type="dxa"/>
            <w:hideMark/>
          </w:tcPr>
          <w:p w14:paraId="451210FE"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122BA09"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C47DC57"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1C4A76" w:rsidRPr="0043505F" w14:paraId="5F7F4AF2" w14:textId="77777777" w:rsidTr="00F416B3">
        <w:tc>
          <w:tcPr>
            <w:tcW w:w="8280" w:type="dxa"/>
            <w:tcBorders>
              <w:bottom w:val="single" w:sz="4" w:space="0" w:color="35B1F5" w:themeColor="accent2" w:themeTint="80"/>
            </w:tcBorders>
            <w:hideMark/>
          </w:tcPr>
          <w:p w14:paraId="1BDC35F7" w14:textId="77777777" w:rsidR="001C4A76" w:rsidRPr="0043505F" w:rsidRDefault="001C4A76"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6A0F1401" w14:textId="77777777" w:rsidR="001C4A76" w:rsidRPr="0043505F" w:rsidRDefault="001C4A76" w:rsidP="00F416B3">
            <w:pPr>
              <w:rPr>
                <w:rFonts w:eastAsia="Times New Roman" w:cs="Arial"/>
                <w:b/>
                <w:kern w:val="0"/>
                <w:szCs w:val="22"/>
                <w:lang w:val="en-US"/>
                <w14:ligatures w14:val="none"/>
              </w:rPr>
            </w:pPr>
          </w:p>
        </w:tc>
      </w:tr>
      <w:tr w:rsidR="001C4A76" w:rsidRPr="0043505F" w14:paraId="70A262DD"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6B04ED" w14:textId="77777777" w:rsidR="001C4A76" w:rsidRPr="00075074" w:rsidRDefault="001C4A76"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1A8B7DC" w14:textId="77777777" w:rsidR="001C4A76" w:rsidRPr="0043505F" w:rsidRDefault="001C4A76" w:rsidP="00F416B3">
            <w:pPr>
              <w:rPr>
                <w:rFonts w:eastAsia="Times New Roman" w:cs="Arial"/>
                <w:b/>
                <w:kern w:val="0"/>
                <w:szCs w:val="22"/>
                <w:lang w:val="en-US"/>
                <w14:ligatures w14:val="none"/>
              </w:rPr>
            </w:pPr>
          </w:p>
        </w:tc>
      </w:tr>
      <w:tr w:rsidR="001C4A76" w:rsidRPr="0043505F" w14:paraId="678A32E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B7A083" w14:textId="77777777" w:rsidR="001C4A76" w:rsidRPr="00075074" w:rsidRDefault="001C4A76" w:rsidP="00F416B3">
            <w:r>
              <w:t xml:space="preserve">Checklist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F958E8B" w14:textId="77777777" w:rsidR="001C4A76" w:rsidRPr="0043505F" w:rsidRDefault="001C4A76" w:rsidP="00F416B3">
            <w:pPr>
              <w:rPr>
                <w:rFonts w:eastAsia="Times New Roman" w:cs="Arial"/>
                <w:b/>
                <w:kern w:val="0"/>
                <w:szCs w:val="22"/>
                <w:lang w:val="en-US"/>
                <w14:ligatures w14:val="none"/>
              </w:rPr>
            </w:pPr>
          </w:p>
        </w:tc>
      </w:tr>
    </w:tbl>
    <w:p w14:paraId="3BCEA70C" w14:textId="77777777" w:rsidR="001C4A76" w:rsidRDefault="001C4A76" w:rsidP="001C4A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1C4A76" w:rsidRPr="0043505F" w14:paraId="7148E259"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EB51E0"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BB0C209"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710ADF0" w14:textId="77777777" w:rsidR="001C4A76" w:rsidRDefault="001C4A76" w:rsidP="00F416B3">
            <w:pPr>
              <w:rPr>
                <w:rFonts w:eastAsia="Times New Roman" w:cs="Arial"/>
                <w:kern w:val="0"/>
                <w:szCs w:val="22"/>
                <w:lang w:val="en-US"/>
                <w14:ligatures w14:val="none"/>
              </w:rPr>
            </w:pPr>
          </w:p>
          <w:p w14:paraId="25ED926D" w14:textId="77777777" w:rsidR="001C4A76" w:rsidRPr="0043505F" w:rsidRDefault="001C4A76" w:rsidP="00F416B3">
            <w:pPr>
              <w:rPr>
                <w:rFonts w:eastAsia="Times New Roman" w:cs="Arial"/>
                <w:kern w:val="0"/>
                <w:szCs w:val="22"/>
                <w:lang w:val="en-US"/>
                <w14:ligatures w14:val="none"/>
              </w:rPr>
            </w:pPr>
          </w:p>
          <w:p w14:paraId="261728F4" w14:textId="77777777" w:rsidR="001C4A76" w:rsidRPr="0043505F"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18AEBCF" w14:textId="77777777" w:rsidR="001C4A76" w:rsidRPr="0043505F" w:rsidRDefault="001C4A76" w:rsidP="00F416B3">
            <w:pPr>
              <w:rPr>
                <w:rFonts w:eastAsia="Times New Roman" w:cs="Arial"/>
                <w:kern w:val="0"/>
                <w:szCs w:val="22"/>
                <w:lang w:val="en-US"/>
                <w14:ligatures w14:val="none"/>
              </w:rPr>
            </w:pPr>
          </w:p>
          <w:p w14:paraId="298555DE" w14:textId="77777777" w:rsidR="001C4A76" w:rsidRPr="0043505F" w:rsidRDefault="001C4A76" w:rsidP="00F416B3">
            <w:pPr>
              <w:rPr>
                <w:rFonts w:eastAsia="Times New Roman" w:cs="Arial"/>
                <w:kern w:val="0"/>
                <w:szCs w:val="22"/>
                <w:lang w:val="en-US"/>
                <w14:ligatures w14:val="none"/>
              </w:rPr>
            </w:pPr>
          </w:p>
          <w:p w14:paraId="7B3BEE2D"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52D2DF5" w14:textId="77777777" w:rsidR="001C4A76" w:rsidRPr="0043505F" w:rsidRDefault="001C4A76" w:rsidP="00F416B3">
            <w:pPr>
              <w:rPr>
                <w:rFonts w:eastAsia="Times New Roman" w:cs="Arial"/>
                <w:kern w:val="0"/>
                <w:szCs w:val="22"/>
                <w:lang w:val="en-US"/>
                <w14:ligatures w14:val="none"/>
              </w:rPr>
            </w:pPr>
          </w:p>
        </w:tc>
      </w:tr>
    </w:tbl>
    <w:p w14:paraId="554A1DF2" w14:textId="119CF8B5" w:rsidR="00ED23B0" w:rsidRDefault="00ED23B0" w:rsidP="001C4A76"/>
    <w:p w14:paraId="4DFDF80B" w14:textId="77777777" w:rsidR="00ED23B0" w:rsidRDefault="00ED23B0">
      <w:r>
        <w:br w:type="page"/>
      </w:r>
    </w:p>
    <w:p w14:paraId="1FAED7E4" w14:textId="77777777" w:rsidR="001C4A76" w:rsidRDefault="001C4A76" w:rsidP="001C4A76"/>
    <w:tbl>
      <w:tblPr>
        <w:tblW w:w="9640" w:type="dxa"/>
        <w:tblInd w:w="-147"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640"/>
      </w:tblGrid>
      <w:tr w:rsidR="00ED23B0" w:rsidRPr="00075074" w14:paraId="7095F2F6" w14:textId="77777777" w:rsidTr="00F416B3">
        <w:trPr>
          <w:trHeight w:val="453"/>
        </w:trPr>
        <w:tc>
          <w:tcPr>
            <w:tcW w:w="9640" w:type="dxa"/>
            <w:vAlign w:val="center"/>
          </w:tcPr>
          <w:p w14:paraId="15837E6E" w14:textId="77777777" w:rsidR="00ED23B0" w:rsidRPr="00075074" w:rsidRDefault="00ED23B0" w:rsidP="00F416B3">
            <w:pPr>
              <w:tabs>
                <w:tab w:val="left" w:pos="2100"/>
              </w:tabs>
              <w:rPr>
                <w:b/>
                <w:sz w:val="36"/>
                <w:szCs w:val="36"/>
              </w:rPr>
            </w:pPr>
            <w:r w:rsidRPr="00075074">
              <w:rPr>
                <w:b/>
                <w:sz w:val="36"/>
                <w:szCs w:val="36"/>
              </w:rPr>
              <w:t>NEW VEHICLE INSPECTION CHECKLIST</w:t>
            </w:r>
          </w:p>
        </w:tc>
      </w:tr>
    </w:tbl>
    <w:p w14:paraId="4396BFA1" w14:textId="77777777" w:rsidR="00ED23B0" w:rsidRPr="00075074" w:rsidRDefault="00ED23B0" w:rsidP="00ED23B0">
      <w:pPr>
        <w:tabs>
          <w:tab w:val="left" w:pos="2100"/>
        </w:tabs>
        <w:rPr>
          <w:sz w:val="16"/>
          <w:szCs w:val="16"/>
        </w:rPr>
      </w:pPr>
    </w:p>
    <w:tbl>
      <w:tblPr>
        <w:tblW w:w="9640" w:type="dxa"/>
        <w:tblInd w:w="-147"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4253"/>
        <w:gridCol w:w="194"/>
        <w:gridCol w:w="1552"/>
        <w:gridCol w:w="3641"/>
      </w:tblGrid>
      <w:tr w:rsidR="00ED23B0" w:rsidRPr="00075074" w14:paraId="5A0C65D9" w14:textId="77777777" w:rsidTr="00F416B3">
        <w:tc>
          <w:tcPr>
            <w:tcW w:w="4253" w:type="dxa"/>
            <w:shd w:val="clear" w:color="auto" w:fill="043956" w:themeFill="accent2"/>
          </w:tcPr>
          <w:p w14:paraId="09424B7F" w14:textId="77777777" w:rsidR="00ED23B0" w:rsidRPr="00075074" w:rsidRDefault="00ED23B0" w:rsidP="00F416B3">
            <w:pPr>
              <w:rPr>
                <w:b/>
              </w:rPr>
            </w:pPr>
            <w:r w:rsidRPr="00075074">
              <w:rPr>
                <w:b/>
              </w:rPr>
              <w:t>Vehicle Details</w:t>
            </w:r>
          </w:p>
        </w:tc>
        <w:tc>
          <w:tcPr>
            <w:tcW w:w="5387" w:type="dxa"/>
            <w:gridSpan w:val="3"/>
            <w:shd w:val="clear" w:color="auto" w:fill="043956" w:themeFill="accent2"/>
          </w:tcPr>
          <w:p w14:paraId="4F570FF7" w14:textId="77777777" w:rsidR="00ED23B0" w:rsidRPr="00075074" w:rsidRDefault="00ED23B0" w:rsidP="00F416B3">
            <w:pPr>
              <w:rPr>
                <w:b/>
              </w:rPr>
            </w:pPr>
            <w:r w:rsidRPr="00075074">
              <w:rPr>
                <w:b/>
              </w:rPr>
              <w:t>Vehicle Body Report</w:t>
            </w:r>
          </w:p>
        </w:tc>
      </w:tr>
      <w:tr w:rsidR="00ED23B0" w:rsidRPr="00075074" w14:paraId="5F616924" w14:textId="77777777" w:rsidTr="00F416B3">
        <w:trPr>
          <w:trHeight w:val="4351"/>
        </w:trPr>
        <w:tc>
          <w:tcPr>
            <w:tcW w:w="4253" w:type="dxa"/>
          </w:tcPr>
          <w:p w14:paraId="28AC1DFC" w14:textId="77777777" w:rsidR="00ED23B0" w:rsidRPr="00075074" w:rsidRDefault="00ED23B0" w:rsidP="00F416B3">
            <w:pPr>
              <w:rPr>
                <w:sz w:val="16"/>
                <w:szCs w:val="16"/>
              </w:rPr>
            </w:pPr>
          </w:p>
          <w:p w14:paraId="6E071274" w14:textId="77777777" w:rsidR="00ED23B0" w:rsidRPr="00075074" w:rsidRDefault="00ED23B0" w:rsidP="00F416B3">
            <w:pPr>
              <w:rPr>
                <w:sz w:val="18"/>
                <w:szCs w:val="18"/>
              </w:rPr>
            </w:pPr>
          </w:p>
          <w:p w14:paraId="205BD80A" w14:textId="77777777" w:rsidR="00ED23B0" w:rsidRPr="00075074" w:rsidRDefault="00ED23B0" w:rsidP="00F416B3">
            <w:pPr>
              <w:rPr>
                <w:sz w:val="18"/>
                <w:szCs w:val="18"/>
              </w:rPr>
            </w:pPr>
          </w:p>
          <w:p w14:paraId="7E7BC0AF" w14:textId="77777777" w:rsidR="00ED23B0" w:rsidRPr="00075074" w:rsidRDefault="00ED23B0" w:rsidP="00F416B3">
            <w:r w:rsidRPr="00075074">
              <w:t>Make________________________</w:t>
            </w:r>
          </w:p>
          <w:p w14:paraId="6C9BFD98" w14:textId="77777777" w:rsidR="00ED23B0" w:rsidRPr="00075074" w:rsidRDefault="00ED23B0" w:rsidP="00F416B3">
            <w:pPr>
              <w:rPr>
                <w:sz w:val="16"/>
                <w:szCs w:val="16"/>
              </w:rPr>
            </w:pPr>
          </w:p>
          <w:p w14:paraId="375CB285" w14:textId="77777777" w:rsidR="00ED23B0" w:rsidRPr="00075074" w:rsidRDefault="00ED23B0" w:rsidP="00F416B3">
            <w:pPr>
              <w:rPr>
                <w:sz w:val="18"/>
                <w:szCs w:val="18"/>
              </w:rPr>
            </w:pPr>
          </w:p>
          <w:p w14:paraId="7A396D5B" w14:textId="77777777" w:rsidR="00ED23B0" w:rsidRPr="00075074" w:rsidRDefault="00ED23B0" w:rsidP="00F416B3">
            <w:pPr>
              <w:rPr>
                <w:sz w:val="18"/>
                <w:szCs w:val="18"/>
              </w:rPr>
            </w:pPr>
          </w:p>
          <w:p w14:paraId="0825427C" w14:textId="77777777" w:rsidR="00ED23B0" w:rsidRPr="00075074" w:rsidRDefault="00ED23B0" w:rsidP="00F416B3">
            <w:r w:rsidRPr="00075074">
              <w:t>Model________________________</w:t>
            </w:r>
          </w:p>
          <w:p w14:paraId="18743D6E" w14:textId="77777777" w:rsidR="00ED23B0" w:rsidRPr="00075074" w:rsidRDefault="00ED23B0" w:rsidP="00F416B3">
            <w:pPr>
              <w:rPr>
                <w:sz w:val="16"/>
                <w:szCs w:val="16"/>
              </w:rPr>
            </w:pPr>
          </w:p>
          <w:p w14:paraId="3E656925" w14:textId="77777777" w:rsidR="00ED23B0" w:rsidRPr="00075074" w:rsidRDefault="00ED23B0" w:rsidP="00F416B3">
            <w:pPr>
              <w:rPr>
                <w:sz w:val="18"/>
                <w:szCs w:val="18"/>
              </w:rPr>
            </w:pPr>
          </w:p>
          <w:p w14:paraId="537F9585" w14:textId="77777777" w:rsidR="00ED23B0" w:rsidRPr="00075074" w:rsidRDefault="00ED23B0" w:rsidP="00F416B3">
            <w:pPr>
              <w:rPr>
                <w:sz w:val="18"/>
                <w:szCs w:val="18"/>
              </w:rPr>
            </w:pPr>
          </w:p>
          <w:p w14:paraId="6097EA6D" w14:textId="77777777" w:rsidR="00ED23B0" w:rsidRPr="00075074" w:rsidRDefault="00ED23B0" w:rsidP="00F416B3">
            <w:r w:rsidRPr="00075074">
              <w:t>Year_________________________</w:t>
            </w:r>
          </w:p>
          <w:p w14:paraId="3F095301" w14:textId="77777777" w:rsidR="00ED23B0" w:rsidRPr="00075074" w:rsidRDefault="00ED23B0" w:rsidP="00F416B3">
            <w:pPr>
              <w:rPr>
                <w:sz w:val="16"/>
                <w:szCs w:val="16"/>
              </w:rPr>
            </w:pPr>
          </w:p>
          <w:p w14:paraId="63C22D6B" w14:textId="77777777" w:rsidR="00ED23B0" w:rsidRPr="00075074" w:rsidRDefault="00ED23B0" w:rsidP="00F416B3">
            <w:pPr>
              <w:rPr>
                <w:sz w:val="18"/>
                <w:szCs w:val="18"/>
              </w:rPr>
            </w:pPr>
          </w:p>
          <w:p w14:paraId="2B555CD4" w14:textId="77777777" w:rsidR="00ED23B0" w:rsidRPr="00075074" w:rsidRDefault="00ED23B0" w:rsidP="00F416B3"/>
          <w:p w14:paraId="04D70DA2" w14:textId="77777777" w:rsidR="00ED23B0" w:rsidRPr="00075074" w:rsidRDefault="00ED23B0" w:rsidP="00F416B3">
            <w:r w:rsidRPr="00075074">
              <w:t>Colour_______________________</w:t>
            </w:r>
          </w:p>
          <w:p w14:paraId="4932A072" w14:textId="77777777" w:rsidR="00ED23B0" w:rsidRPr="00075074" w:rsidRDefault="00ED23B0" w:rsidP="00F416B3"/>
          <w:p w14:paraId="36420FC7" w14:textId="77777777" w:rsidR="00ED23B0" w:rsidRPr="00075074" w:rsidRDefault="00ED23B0" w:rsidP="00F416B3"/>
        </w:tc>
        <w:tc>
          <w:tcPr>
            <w:tcW w:w="5387" w:type="dxa"/>
            <w:gridSpan w:val="3"/>
          </w:tcPr>
          <w:p w14:paraId="1F642162" w14:textId="77777777" w:rsidR="00ED23B0" w:rsidRPr="00075074" w:rsidRDefault="00ED23B0" w:rsidP="00F416B3">
            <w:pPr>
              <w:rPr>
                <w:b/>
              </w:rPr>
            </w:pPr>
            <w:r w:rsidRPr="00075074">
              <w:rPr>
                <w:b/>
                <w:noProof/>
                <w:lang w:eastAsia="en-GB"/>
              </w:rPr>
              <w:drawing>
                <wp:anchor distT="0" distB="0" distL="114300" distR="114300" simplePos="0" relativeHeight="251708416" behindDoc="0" locked="0" layoutInCell="1" allowOverlap="1" wp14:anchorId="29AD738B" wp14:editId="7E3663B9">
                  <wp:simplePos x="0" y="0"/>
                  <wp:positionH relativeFrom="column">
                    <wp:posOffset>73660</wp:posOffset>
                  </wp:positionH>
                  <wp:positionV relativeFrom="paragraph">
                    <wp:posOffset>57785</wp:posOffset>
                  </wp:positionV>
                  <wp:extent cx="3200400" cy="2628900"/>
                  <wp:effectExtent l="0" t="0" r="0" b="0"/>
                  <wp:wrapNone/>
                  <wp:docPr id="893238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
                            <a:extLst>
                              <a:ext uri="{28A0092B-C50C-407E-A947-70E740481C1C}">
                                <a14:useLocalDpi xmlns:a14="http://schemas.microsoft.com/office/drawing/2010/main" val="0"/>
                              </a:ext>
                            </a:extLst>
                          </a:blip>
                          <a:srcRect l="3711" t="4288" r="1494" b="7780"/>
                          <a:stretch>
                            <a:fillRect/>
                          </a:stretch>
                        </pic:blipFill>
                        <pic:spPr bwMode="auto">
                          <a:xfrm>
                            <a:off x="0" y="0"/>
                            <a:ext cx="32004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23B0" w:rsidRPr="00075074" w14:paraId="3B0196AD" w14:textId="77777777" w:rsidTr="00F416B3">
        <w:trPr>
          <w:trHeight w:val="284"/>
        </w:trPr>
        <w:tc>
          <w:tcPr>
            <w:tcW w:w="4447" w:type="dxa"/>
            <w:gridSpan w:val="2"/>
            <w:shd w:val="clear" w:color="auto" w:fill="043956" w:themeFill="accent2"/>
          </w:tcPr>
          <w:p w14:paraId="370B814A" w14:textId="77777777" w:rsidR="00ED23B0" w:rsidRPr="00075074" w:rsidRDefault="00ED23B0" w:rsidP="00F416B3">
            <w:pPr>
              <w:tabs>
                <w:tab w:val="left" w:pos="2100"/>
              </w:tabs>
              <w:rPr>
                <w:b/>
              </w:rPr>
            </w:pPr>
            <w:r w:rsidRPr="00075074">
              <w:rPr>
                <w:b/>
              </w:rPr>
              <w:t>Task:</w:t>
            </w:r>
          </w:p>
        </w:tc>
        <w:tc>
          <w:tcPr>
            <w:tcW w:w="1552" w:type="dxa"/>
            <w:shd w:val="clear" w:color="auto" w:fill="043956" w:themeFill="accent2"/>
          </w:tcPr>
          <w:p w14:paraId="4F6BCD59" w14:textId="77777777" w:rsidR="00ED23B0" w:rsidRPr="00075074" w:rsidRDefault="00ED23B0" w:rsidP="00F416B3">
            <w:pPr>
              <w:tabs>
                <w:tab w:val="left" w:pos="2100"/>
              </w:tabs>
              <w:jc w:val="center"/>
              <w:rPr>
                <w:b/>
              </w:rPr>
            </w:pPr>
            <w:r w:rsidRPr="00075074">
              <w:rPr>
                <w:b/>
              </w:rPr>
              <w:t xml:space="preserve">Complete  </w:t>
            </w:r>
            <w:r w:rsidRPr="00075074">
              <w:sym w:font="Webdings" w:char="F061"/>
            </w:r>
          </w:p>
        </w:tc>
        <w:tc>
          <w:tcPr>
            <w:tcW w:w="3641" w:type="dxa"/>
            <w:shd w:val="clear" w:color="auto" w:fill="043956" w:themeFill="accent2"/>
          </w:tcPr>
          <w:p w14:paraId="75B1A486" w14:textId="77777777" w:rsidR="00ED23B0" w:rsidRPr="00075074" w:rsidRDefault="00ED23B0" w:rsidP="00F416B3">
            <w:pPr>
              <w:tabs>
                <w:tab w:val="left" w:pos="2100"/>
                <w:tab w:val="left" w:pos="2412"/>
              </w:tabs>
              <w:rPr>
                <w:b/>
              </w:rPr>
            </w:pPr>
            <w:r w:rsidRPr="00075074">
              <w:rPr>
                <w:b/>
              </w:rPr>
              <w:t>Action Items</w:t>
            </w:r>
          </w:p>
        </w:tc>
      </w:tr>
      <w:tr w:rsidR="00ED23B0" w:rsidRPr="00075074" w14:paraId="21987CE4" w14:textId="77777777" w:rsidTr="00ED23B0">
        <w:trPr>
          <w:trHeight w:val="394"/>
        </w:trPr>
        <w:tc>
          <w:tcPr>
            <w:tcW w:w="9640" w:type="dxa"/>
            <w:gridSpan w:val="4"/>
            <w:shd w:val="clear" w:color="auto" w:fill="043956" w:themeFill="accent2"/>
            <w:vAlign w:val="center"/>
          </w:tcPr>
          <w:p w14:paraId="46FE3733" w14:textId="77777777" w:rsidR="00ED23B0" w:rsidRPr="00075074" w:rsidRDefault="00ED23B0" w:rsidP="00F416B3">
            <w:pPr>
              <w:tabs>
                <w:tab w:val="left" w:pos="2100"/>
                <w:tab w:val="left" w:pos="2412"/>
              </w:tabs>
            </w:pPr>
            <w:r w:rsidRPr="00075074">
              <w:rPr>
                <w:b/>
              </w:rPr>
              <w:t>Vehicle at Ground Level</w:t>
            </w:r>
          </w:p>
        </w:tc>
      </w:tr>
      <w:tr w:rsidR="00ED23B0" w:rsidRPr="00075074" w14:paraId="48EBC0C8" w14:textId="77777777" w:rsidTr="00F416B3">
        <w:trPr>
          <w:trHeight w:val="220"/>
        </w:trPr>
        <w:tc>
          <w:tcPr>
            <w:tcW w:w="4447" w:type="dxa"/>
            <w:gridSpan w:val="2"/>
            <w:vAlign w:val="center"/>
          </w:tcPr>
          <w:p w14:paraId="71FBF6BD" w14:textId="77777777" w:rsidR="00ED23B0" w:rsidRPr="00075074" w:rsidRDefault="00ED23B0" w:rsidP="00F416B3">
            <w:pPr>
              <w:tabs>
                <w:tab w:val="left" w:pos="2100"/>
              </w:tabs>
              <w:rPr>
                <w:sz w:val="18"/>
                <w:szCs w:val="18"/>
              </w:rPr>
            </w:pPr>
            <w:r w:rsidRPr="00075074">
              <w:rPr>
                <w:sz w:val="18"/>
                <w:szCs w:val="18"/>
              </w:rPr>
              <w:t>Check exterior paint condition and show faults on vehicle body report</w:t>
            </w:r>
          </w:p>
        </w:tc>
        <w:tc>
          <w:tcPr>
            <w:tcW w:w="1552" w:type="dxa"/>
            <w:vAlign w:val="center"/>
          </w:tcPr>
          <w:p w14:paraId="6A35AE8A" w14:textId="77777777" w:rsidR="00ED23B0" w:rsidRPr="00075074" w:rsidRDefault="00ED23B0" w:rsidP="00F416B3">
            <w:pPr>
              <w:tabs>
                <w:tab w:val="left" w:pos="2100"/>
              </w:tabs>
            </w:pPr>
          </w:p>
        </w:tc>
        <w:tc>
          <w:tcPr>
            <w:tcW w:w="3641" w:type="dxa"/>
            <w:vAlign w:val="center"/>
          </w:tcPr>
          <w:p w14:paraId="2875C3F8" w14:textId="77777777" w:rsidR="00ED23B0" w:rsidRPr="00075074" w:rsidRDefault="00ED23B0" w:rsidP="00F416B3">
            <w:pPr>
              <w:tabs>
                <w:tab w:val="left" w:pos="2100"/>
                <w:tab w:val="left" w:pos="2412"/>
              </w:tabs>
            </w:pPr>
          </w:p>
        </w:tc>
      </w:tr>
      <w:tr w:rsidR="00ED23B0" w:rsidRPr="00075074" w14:paraId="5E85F1EB" w14:textId="77777777" w:rsidTr="00F416B3">
        <w:trPr>
          <w:trHeight w:val="220"/>
        </w:trPr>
        <w:tc>
          <w:tcPr>
            <w:tcW w:w="4447" w:type="dxa"/>
            <w:gridSpan w:val="2"/>
            <w:vAlign w:val="center"/>
          </w:tcPr>
          <w:p w14:paraId="174FA1A2" w14:textId="77777777" w:rsidR="00ED23B0" w:rsidRPr="00075074" w:rsidRDefault="00ED23B0" w:rsidP="00F416B3">
            <w:pPr>
              <w:tabs>
                <w:tab w:val="left" w:pos="2100"/>
              </w:tabs>
              <w:rPr>
                <w:sz w:val="18"/>
                <w:szCs w:val="18"/>
              </w:rPr>
            </w:pPr>
            <w:r w:rsidRPr="00075074">
              <w:rPr>
                <w:sz w:val="18"/>
                <w:szCs w:val="18"/>
              </w:rPr>
              <w:t>Check operation of all doors, bonnet and boot/hatch</w:t>
            </w:r>
          </w:p>
        </w:tc>
        <w:tc>
          <w:tcPr>
            <w:tcW w:w="1552" w:type="dxa"/>
            <w:vAlign w:val="center"/>
          </w:tcPr>
          <w:p w14:paraId="64F889AF" w14:textId="77777777" w:rsidR="00ED23B0" w:rsidRPr="00075074" w:rsidRDefault="00ED23B0" w:rsidP="00F416B3">
            <w:pPr>
              <w:tabs>
                <w:tab w:val="left" w:pos="2100"/>
              </w:tabs>
            </w:pPr>
          </w:p>
        </w:tc>
        <w:tc>
          <w:tcPr>
            <w:tcW w:w="3641" w:type="dxa"/>
            <w:vAlign w:val="center"/>
          </w:tcPr>
          <w:p w14:paraId="2DC6E381" w14:textId="77777777" w:rsidR="00ED23B0" w:rsidRPr="00075074" w:rsidRDefault="00ED23B0" w:rsidP="00F416B3">
            <w:pPr>
              <w:tabs>
                <w:tab w:val="left" w:pos="2100"/>
                <w:tab w:val="left" w:pos="2412"/>
              </w:tabs>
            </w:pPr>
          </w:p>
          <w:p w14:paraId="4212990A" w14:textId="77777777" w:rsidR="00ED23B0" w:rsidRPr="00075074" w:rsidRDefault="00ED23B0" w:rsidP="00F416B3">
            <w:pPr>
              <w:tabs>
                <w:tab w:val="left" w:pos="2100"/>
                <w:tab w:val="left" w:pos="2412"/>
              </w:tabs>
            </w:pPr>
          </w:p>
        </w:tc>
      </w:tr>
      <w:tr w:rsidR="00ED23B0" w:rsidRPr="00075074" w14:paraId="0C189CB9" w14:textId="77777777" w:rsidTr="00F416B3">
        <w:trPr>
          <w:trHeight w:val="220"/>
        </w:trPr>
        <w:tc>
          <w:tcPr>
            <w:tcW w:w="4447" w:type="dxa"/>
            <w:gridSpan w:val="2"/>
            <w:vAlign w:val="center"/>
          </w:tcPr>
          <w:p w14:paraId="539EA3AE" w14:textId="77777777" w:rsidR="00ED23B0" w:rsidRPr="00075074" w:rsidRDefault="00ED23B0" w:rsidP="00F416B3">
            <w:pPr>
              <w:tabs>
                <w:tab w:val="left" w:pos="2100"/>
              </w:tabs>
              <w:rPr>
                <w:sz w:val="18"/>
                <w:szCs w:val="18"/>
              </w:rPr>
            </w:pPr>
            <w:r w:rsidRPr="00075074">
              <w:rPr>
                <w:sz w:val="18"/>
                <w:szCs w:val="18"/>
              </w:rPr>
              <w:t>Check operation of central locking on all doors</w:t>
            </w:r>
          </w:p>
        </w:tc>
        <w:tc>
          <w:tcPr>
            <w:tcW w:w="1552" w:type="dxa"/>
            <w:vAlign w:val="center"/>
          </w:tcPr>
          <w:p w14:paraId="07FA25DA" w14:textId="77777777" w:rsidR="00ED23B0" w:rsidRPr="00075074" w:rsidRDefault="00ED23B0" w:rsidP="00F416B3">
            <w:pPr>
              <w:tabs>
                <w:tab w:val="left" w:pos="2100"/>
              </w:tabs>
            </w:pPr>
          </w:p>
        </w:tc>
        <w:tc>
          <w:tcPr>
            <w:tcW w:w="3641" w:type="dxa"/>
            <w:vAlign w:val="center"/>
          </w:tcPr>
          <w:p w14:paraId="228AD54B" w14:textId="77777777" w:rsidR="00ED23B0" w:rsidRPr="00075074" w:rsidRDefault="00ED23B0" w:rsidP="00F416B3">
            <w:pPr>
              <w:tabs>
                <w:tab w:val="left" w:pos="2100"/>
                <w:tab w:val="left" w:pos="2412"/>
              </w:tabs>
            </w:pPr>
          </w:p>
          <w:p w14:paraId="43256175" w14:textId="77777777" w:rsidR="00ED23B0" w:rsidRPr="00075074" w:rsidRDefault="00ED23B0" w:rsidP="00F416B3">
            <w:pPr>
              <w:tabs>
                <w:tab w:val="left" w:pos="2100"/>
                <w:tab w:val="left" w:pos="2412"/>
              </w:tabs>
            </w:pPr>
          </w:p>
        </w:tc>
      </w:tr>
      <w:tr w:rsidR="00ED23B0" w:rsidRPr="00075074" w14:paraId="549FDD70" w14:textId="77777777" w:rsidTr="00ED23B0">
        <w:trPr>
          <w:trHeight w:val="562"/>
        </w:trPr>
        <w:tc>
          <w:tcPr>
            <w:tcW w:w="4447" w:type="dxa"/>
            <w:gridSpan w:val="2"/>
            <w:vAlign w:val="center"/>
          </w:tcPr>
          <w:p w14:paraId="52606A16" w14:textId="004B43F4" w:rsidR="00ED23B0" w:rsidRPr="00075074" w:rsidRDefault="00ED23B0" w:rsidP="00F416B3">
            <w:pPr>
              <w:tabs>
                <w:tab w:val="left" w:pos="2100"/>
              </w:tabs>
              <w:rPr>
                <w:sz w:val="18"/>
                <w:szCs w:val="18"/>
              </w:rPr>
            </w:pPr>
            <w:r w:rsidRPr="00ED23B0">
              <w:rPr>
                <w:sz w:val="18"/>
                <w:szCs w:val="18"/>
              </w:rPr>
              <w:t>Check operation of vehicle security system</w:t>
            </w:r>
          </w:p>
        </w:tc>
        <w:tc>
          <w:tcPr>
            <w:tcW w:w="1552" w:type="dxa"/>
            <w:vAlign w:val="center"/>
          </w:tcPr>
          <w:p w14:paraId="57D2A2CF" w14:textId="77777777" w:rsidR="00ED23B0" w:rsidRPr="00075074" w:rsidRDefault="00ED23B0" w:rsidP="00F416B3">
            <w:pPr>
              <w:tabs>
                <w:tab w:val="left" w:pos="2100"/>
              </w:tabs>
            </w:pPr>
          </w:p>
        </w:tc>
        <w:tc>
          <w:tcPr>
            <w:tcW w:w="3641" w:type="dxa"/>
            <w:vAlign w:val="center"/>
          </w:tcPr>
          <w:p w14:paraId="46BCD0B7" w14:textId="77777777" w:rsidR="00ED23B0" w:rsidRPr="00075074" w:rsidRDefault="00ED23B0" w:rsidP="00F416B3">
            <w:pPr>
              <w:tabs>
                <w:tab w:val="left" w:pos="2100"/>
                <w:tab w:val="left" w:pos="2412"/>
              </w:tabs>
            </w:pPr>
          </w:p>
        </w:tc>
      </w:tr>
      <w:tr w:rsidR="00ED23B0" w:rsidRPr="00075074" w14:paraId="6500F3BF" w14:textId="77777777" w:rsidTr="00F416B3">
        <w:trPr>
          <w:trHeight w:val="220"/>
        </w:trPr>
        <w:tc>
          <w:tcPr>
            <w:tcW w:w="4447" w:type="dxa"/>
            <w:gridSpan w:val="2"/>
            <w:vAlign w:val="center"/>
          </w:tcPr>
          <w:p w14:paraId="2741292B" w14:textId="77777777" w:rsidR="00ED23B0" w:rsidRPr="00075074" w:rsidRDefault="00ED23B0" w:rsidP="00F416B3">
            <w:pPr>
              <w:tabs>
                <w:tab w:val="left" w:pos="2100"/>
              </w:tabs>
              <w:rPr>
                <w:sz w:val="18"/>
                <w:szCs w:val="18"/>
              </w:rPr>
            </w:pPr>
            <w:r w:rsidRPr="00075074">
              <w:rPr>
                <w:sz w:val="18"/>
                <w:szCs w:val="18"/>
              </w:rPr>
              <w:t>Check operation of all exterior lights</w:t>
            </w:r>
          </w:p>
        </w:tc>
        <w:tc>
          <w:tcPr>
            <w:tcW w:w="1552" w:type="dxa"/>
            <w:vAlign w:val="center"/>
          </w:tcPr>
          <w:p w14:paraId="09D526CC" w14:textId="77777777" w:rsidR="00ED23B0" w:rsidRPr="00075074" w:rsidRDefault="00ED23B0" w:rsidP="00F416B3">
            <w:pPr>
              <w:tabs>
                <w:tab w:val="left" w:pos="2100"/>
              </w:tabs>
            </w:pPr>
          </w:p>
        </w:tc>
        <w:tc>
          <w:tcPr>
            <w:tcW w:w="3641" w:type="dxa"/>
            <w:vAlign w:val="center"/>
          </w:tcPr>
          <w:p w14:paraId="513E2139" w14:textId="77777777" w:rsidR="00ED23B0" w:rsidRPr="00075074" w:rsidRDefault="00ED23B0" w:rsidP="00F416B3">
            <w:pPr>
              <w:tabs>
                <w:tab w:val="left" w:pos="2100"/>
                <w:tab w:val="left" w:pos="2412"/>
              </w:tabs>
            </w:pPr>
          </w:p>
          <w:p w14:paraId="578D5BA0" w14:textId="77777777" w:rsidR="00ED23B0" w:rsidRPr="00075074" w:rsidRDefault="00ED23B0" w:rsidP="00F416B3">
            <w:pPr>
              <w:tabs>
                <w:tab w:val="left" w:pos="2100"/>
                <w:tab w:val="left" w:pos="2412"/>
              </w:tabs>
            </w:pPr>
          </w:p>
        </w:tc>
      </w:tr>
      <w:tr w:rsidR="00ED23B0" w:rsidRPr="00075074" w14:paraId="48814C7A" w14:textId="77777777" w:rsidTr="00F416B3">
        <w:trPr>
          <w:trHeight w:val="220"/>
        </w:trPr>
        <w:tc>
          <w:tcPr>
            <w:tcW w:w="4447" w:type="dxa"/>
            <w:gridSpan w:val="2"/>
            <w:vAlign w:val="center"/>
          </w:tcPr>
          <w:p w14:paraId="7093D26E" w14:textId="743A88C8" w:rsidR="00ED23B0" w:rsidRPr="00075074" w:rsidRDefault="00ED23B0" w:rsidP="00F416B3">
            <w:pPr>
              <w:tabs>
                <w:tab w:val="left" w:pos="2100"/>
              </w:tabs>
              <w:rPr>
                <w:sz w:val="18"/>
                <w:szCs w:val="18"/>
              </w:rPr>
            </w:pPr>
            <w:r w:rsidRPr="00ED23B0">
              <w:rPr>
                <w:sz w:val="18"/>
                <w:szCs w:val="18"/>
              </w:rPr>
              <w:t>Check tyre tread depth including spare</w:t>
            </w:r>
          </w:p>
        </w:tc>
        <w:tc>
          <w:tcPr>
            <w:tcW w:w="1552" w:type="dxa"/>
            <w:vAlign w:val="center"/>
          </w:tcPr>
          <w:p w14:paraId="71FCC350" w14:textId="77777777" w:rsidR="00ED23B0" w:rsidRPr="00075074" w:rsidRDefault="00ED23B0" w:rsidP="00F416B3">
            <w:pPr>
              <w:tabs>
                <w:tab w:val="left" w:pos="2100"/>
              </w:tabs>
            </w:pPr>
          </w:p>
        </w:tc>
        <w:tc>
          <w:tcPr>
            <w:tcW w:w="3641" w:type="dxa"/>
            <w:vAlign w:val="center"/>
          </w:tcPr>
          <w:p w14:paraId="08DDCFEC" w14:textId="77777777" w:rsidR="00ED23B0" w:rsidRPr="00075074" w:rsidRDefault="00ED23B0" w:rsidP="00F416B3">
            <w:pPr>
              <w:tabs>
                <w:tab w:val="left" w:pos="2100"/>
                <w:tab w:val="left" w:pos="2412"/>
              </w:tabs>
            </w:pPr>
          </w:p>
          <w:p w14:paraId="407E4DF3" w14:textId="77777777" w:rsidR="00ED23B0" w:rsidRPr="00075074" w:rsidRDefault="00ED23B0" w:rsidP="00F416B3">
            <w:pPr>
              <w:tabs>
                <w:tab w:val="left" w:pos="2100"/>
                <w:tab w:val="left" w:pos="2412"/>
              </w:tabs>
            </w:pPr>
          </w:p>
        </w:tc>
      </w:tr>
      <w:tr w:rsidR="00ED23B0" w:rsidRPr="00075074" w14:paraId="082B259A" w14:textId="77777777" w:rsidTr="00F416B3">
        <w:trPr>
          <w:trHeight w:val="220"/>
        </w:trPr>
        <w:tc>
          <w:tcPr>
            <w:tcW w:w="4447" w:type="dxa"/>
            <w:gridSpan w:val="2"/>
            <w:vAlign w:val="center"/>
          </w:tcPr>
          <w:p w14:paraId="235FBF10" w14:textId="77777777" w:rsidR="00ED23B0" w:rsidRPr="00075074" w:rsidRDefault="00ED23B0" w:rsidP="00F416B3">
            <w:pPr>
              <w:tabs>
                <w:tab w:val="left" w:pos="2100"/>
              </w:tabs>
              <w:rPr>
                <w:sz w:val="18"/>
                <w:szCs w:val="18"/>
              </w:rPr>
            </w:pPr>
            <w:r w:rsidRPr="00075074">
              <w:rPr>
                <w:sz w:val="18"/>
                <w:szCs w:val="18"/>
              </w:rPr>
              <w:t>Check tyre pressures and wheel nut torque</w:t>
            </w:r>
          </w:p>
        </w:tc>
        <w:tc>
          <w:tcPr>
            <w:tcW w:w="1552" w:type="dxa"/>
            <w:vAlign w:val="center"/>
          </w:tcPr>
          <w:p w14:paraId="2B317B04" w14:textId="77777777" w:rsidR="00ED23B0" w:rsidRPr="00075074" w:rsidRDefault="00ED23B0" w:rsidP="00F416B3">
            <w:pPr>
              <w:tabs>
                <w:tab w:val="left" w:pos="2100"/>
              </w:tabs>
            </w:pPr>
          </w:p>
        </w:tc>
        <w:tc>
          <w:tcPr>
            <w:tcW w:w="3641" w:type="dxa"/>
            <w:vAlign w:val="center"/>
          </w:tcPr>
          <w:p w14:paraId="244916C1" w14:textId="77777777" w:rsidR="00ED23B0" w:rsidRPr="00075074" w:rsidRDefault="00ED23B0" w:rsidP="00F416B3">
            <w:pPr>
              <w:tabs>
                <w:tab w:val="left" w:pos="2100"/>
                <w:tab w:val="left" w:pos="2412"/>
              </w:tabs>
            </w:pPr>
          </w:p>
          <w:p w14:paraId="22FABCD6" w14:textId="77777777" w:rsidR="00ED23B0" w:rsidRPr="00075074" w:rsidRDefault="00ED23B0" w:rsidP="00F416B3">
            <w:pPr>
              <w:tabs>
                <w:tab w:val="left" w:pos="2100"/>
                <w:tab w:val="left" w:pos="2412"/>
              </w:tabs>
            </w:pPr>
          </w:p>
        </w:tc>
      </w:tr>
      <w:tr w:rsidR="00ED23B0" w:rsidRPr="00075074" w14:paraId="26F3EC1B" w14:textId="77777777" w:rsidTr="00ED23B0">
        <w:trPr>
          <w:trHeight w:val="340"/>
        </w:trPr>
        <w:tc>
          <w:tcPr>
            <w:tcW w:w="9640" w:type="dxa"/>
            <w:gridSpan w:val="4"/>
            <w:shd w:val="clear" w:color="auto" w:fill="043956" w:themeFill="accent2"/>
            <w:vAlign w:val="center"/>
          </w:tcPr>
          <w:p w14:paraId="7A4E3FD6" w14:textId="77777777" w:rsidR="00ED23B0" w:rsidRPr="00075074" w:rsidRDefault="00ED23B0" w:rsidP="00F416B3">
            <w:pPr>
              <w:tabs>
                <w:tab w:val="left" w:pos="2100"/>
                <w:tab w:val="left" w:pos="2412"/>
              </w:tabs>
            </w:pPr>
            <w:r w:rsidRPr="00075074">
              <w:rPr>
                <w:b/>
              </w:rPr>
              <w:t>Interior</w:t>
            </w:r>
          </w:p>
        </w:tc>
      </w:tr>
      <w:tr w:rsidR="00ED23B0" w:rsidRPr="00075074" w14:paraId="2B117174" w14:textId="77777777" w:rsidTr="00F416B3">
        <w:trPr>
          <w:trHeight w:val="220"/>
        </w:trPr>
        <w:tc>
          <w:tcPr>
            <w:tcW w:w="4447" w:type="dxa"/>
            <w:gridSpan w:val="2"/>
            <w:vAlign w:val="center"/>
          </w:tcPr>
          <w:p w14:paraId="76B588EB" w14:textId="77777777" w:rsidR="00ED23B0" w:rsidRPr="00075074" w:rsidRDefault="00ED23B0" w:rsidP="00F416B3">
            <w:pPr>
              <w:tabs>
                <w:tab w:val="left" w:pos="2100"/>
              </w:tabs>
              <w:rPr>
                <w:sz w:val="18"/>
                <w:szCs w:val="18"/>
              </w:rPr>
            </w:pPr>
            <w:r w:rsidRPr="00075074">
              <w:rPr>
                <w:sz w:val="18"/>
                <w:szCs w:val="18"/>
              </w:rPr>
              <w:t>Check operation of driver warning lights</w:t>
            </w:r>
          </w:p>
        </w:tc>
        <w:tc>
          <w:tcPr>
            <w:tcW w:w="1552" w:type="dxa"/>
            <w:vAlign w:val="center"/>
          </w:tcPr>
          <w:p w14:paraId="2D5299A8" w14:textId="77777777" w:rsidR="00ED23B0" w:rsidRPr="00075074" w:rsidRDefault="00ED23B0" w:rsidP="00F416B3">
            <w:pPr>
              <w:tabs>
                <w:tab w:val="left" w:pos="2100"/>
              </w:tabs>
            </w:pPr>
          </w:p>
        </w:tc>
        <w:tc>
          <w:tcPr>
            <w:tcW w:w="3641" w:type="dxa"/>
            <w:vAlign w:val="center"/>
          </w:tcPr>
          <w:p w14:paraId="54DD864A" w14:textId="77777777" w:rsidR="00ED23B0" w:rsidRPr="00075074" w:rsidRDefault="00ED23B0" w:rsidP="00F416B3">
            <w:pPr>
              <w:tabs>
                <w:tab w:val="left" w:pos="2100"/>
                <w:tab w:val="left" w:pos="2412"/>
              </w:tabs>
            </w:pPr>
          </w:p>
          <w:p w14:paraId="5175B0EE" w14:textId="77777777" w:rsidR="00ED23B0" w:rsidRPr="00075074" w:rsidRDefault="00ED23B0" w:rsidP="00F416B3">
            <w:pPr>
              <w:tabs>
                <w:tab w:val="left" w:pos="2100"/>
                <w:tab w:val="left" w:pos="2412"/>
              </w:tabs>
            </w:pPr>
          </w:p>
        </w:tc>
      </w:tr>
      <w:tr w:rsidR="00ED23B0" w:rsidRPr="00075074" w14:paraId="681AFD96" w14:textId="77777777" w:rsidTr="00F416B3">
        <w:trPr>
          <w:trHeight w:val="220"/>
        </w:trPr>
        <w:tc>
          <w:tcPr>
            <w:tcW w:w="4447" w:type="dxa"/>
            <w:gridSpan w:val="2"/>
            <w:vAlign w:val="center"/>
          </w:tcPr>
          <w:p w14:paraId="573A448F" w14:textId="77777777" w:rsidR="00ED23B0" w:rsidRPr="00075074" w:rsidRDefault="00ED23B0" w:rsidP="00F416B3">
            <w:pPr>
              <w:tabs>
                <w:tab w:val="left" w:pos="2100"/>
              </w:tabs>
              <w:rPr>
                <w:sz w:val="18"/>
                <w:szCs w:val="18"/>
              </w:rPr>
            </w:pPr>
            <w:r w:rsidRPr="00075074">
              <w:rPr>
                <w:sz w:val="18"/>
                <w:szCs w:val="18"/>
              </w:rPr>
              <w:t>Check operation of interior lights</w:t>
            </w:r>
          </w:p>
        </w:tc>
        <w:tc>
          <w:tcPr>
            <w:tcW w:w="1552" w:type="dxa"/>
            <w:vAlign w:val="center"/>
          </w:tcPr>
          <w:p w14:paraId="7164FE7C" w14:textId="77777777" w:rsidR="00ED23B0" w:rsidRPr="00075074" w:rsidRDefault="00ED23B0" w:rsidP="00F416B3">
            <w:pPr>
              <w:tabs>
                <w:tab w:val="left" w:pos="2100"/>
              </w:tabs>
            </w:pPr>
          </w:p>
        </w:tc>
        <w:tc>
          <w:tcPr>
            <w:tcW w:w="3641" w:type="dxa"/>
            <w:vAlign w:val="center"/>
          </w:tcPr>
          <w:p w14:paraId="4A83C166" w14:textId="77777777" w:rsidR="00ED23B0" w:rsidRPr="00075074" w:rsidRDefault="00ED23B0" w:rsidP="00F416B3">
            <w:pPr>
              <w:tabs>
                <w:tab w:val="left" w:pos="2100"/>
                <w:tab w:val="left" w:pos="2412"/>
              </w:tabs>
            </w:pPr>
          </w:p>
          <w:p w14:paraId="3B9F44B1" w14:textId="77777777" w:rsidR="00ED23B0" w:rsidRPr="00075074" w:rsidRDefault="00ED23B0" w:rsidP="00F416B3">
            <w:pPr>
              <w:tabs>
                <w:tab w:val="left" w:pos="2100"/>
                <w:tab w:val="left" w:pos="2412"/>
              </w:tabs>
            </w:pPr>
          </w:p>
        </w:tc>
      </w:tr>
      <w:tr w:rsidR="00ED23B0" w:rsidRPr="00075074" w14:paraId="55735FA5" w14:textId="77777777" w:rsidTr="00F416B3">
        <w:trPr>
          <w:trHeight w:val="220"/>
        </w:trPr>
        <w:tc>
          <w:tcPr>
            <w:tcW w:w="4447" w:type="dxa"/>
            <w:gridSpan w:val="2"/>
            <w:vAlign w:val="center"/>
          </w:tcPr>
          <w:p w14:paraId="6E7F41AD" w14:textId="77777777" w:rsidR="00ED23B0" w:rsidRPr="00075074" w:rsidRDefault="00ED23B0" w:rsidP="00F416B3">
            <w:pPr>
              <w:tabs>
                <w:tab w:val="left" w:pos="2100"/>
              </w:tabs>
              <w:rPr>
                <w:sz w:val="18"/>
                <w:szCs w:val="18"/>
              </w:rPr>
            </w:pPr>
            <w:r w:rsidRPr="00075074">
              <w:rPr>
                <w:sz w:val="18"/>
                <w:szCs w:val="18"/>
              </w:rPr>
              <w:t>Check operation of all driver controls</w:t>
            </w:r>
          </w:p>
        </w:tc>
        <w:tc>
          <w:tcPr>
            <w:tcW w:w="1552" w:type="dxa"/>
            <w:vAlign w:val="center"/>
          </w:tcPr>
          <w:p w14:paraId="2307700D" w14:textId="77777777" w:rsidR="00ED23B0" w:rsidRPr="00075074" w:rsidRDefault="00ED23B0" w:rsidP="00F416B3">
            <w:pPr>
              <w:tabs>
                <w:tab w:val="left" w:pos="2100"/>
              </w:tabs>
            </w:pPr>
          </w:p>
        </w:tc>
        <w:tc>
          <w:tcPr>
            <w:tcW w:w="3641" w:type="dxa"/>
            <w:vAlign w:val="center"/>
          </w:tcPr>
          <w:p w14:paraId="6F627345" w14:textId="77777777" w:rsidR="00ED23B0" w:rsidRPr="00075074" w:rsidRDefault="00ED23B0" w:rsidP="00F416B3">
            <w:pPr>
              <w:tabs>
                <w:tab w:val="left" w:pos="2100"/>
                <w:tab w:val="left" w:pos="2412"/>
              </w:tabs>
            </w:pPr>
          </w:p>
          <w:p w14:paraId="2EED0206" w14:textId="77777777" w:rsidR="00ED23B0" w:rsidRPr="00075074" w:rsidRDefault="00ED23B0" w:rsidP="00F416B3">
            <w:pPr>
              <w:tabs>
                <w:tab w:val="left" w:pos="2100"/>
                <w:tab w:val="left" w:pos="2412"/>
              </w:tabs>
            </w:pPr>
          </w:p>
        </w:tc>
      </w:tr>
      <w:tr w:rsidR="00ED23B0" w:rsidRPr="00075074" w14:paraId="6EA998A4" w14:textId="77777777" w:rsidTr="00F416B3">
        <w:trPr>
          <w:trHeight w:val="220"/>
        </w:trPr>
        <w:tc>
          <w:tcPr>
            <w:tcW w:w="4447" w:type="dxa"/>
            <w:gridSpan w:val="2"/>
            <w:vAlign w:val="center"/>
          </w:tcPr>
          <w:p w14:paraId="46291103" w14:textId="77777777" w:rsidR="00ED23B0" w:rsidRPr="00075074" w:rsidRDefault="00ED23B0" w:rsidP="00F416B3">
            <w:pPr>
              <w:tabs>
                <w:tab w:val="left" w:pos="2100"/>
              </w:tabs>
              <w:rPr>
                <w:sz w:val="18"/>
                <w:szCs w:val="18"/>
              </w:rPr>
            </w:pPr>
            <w:r w:rsidRPr="00075074">
              <w:rPr>
                <w:sz w:val="18"/>
                <w:szCs w:val="18"/>
              </w:rPr>
              <w:t>Check operation of entertainment system</w:t>
            </w:r>
          </w:p>
        </w:tc>
        <w:tc>
          <w:tcPr>
            <w:tcW w:w="1552" w:type="dxa"/>
            <w:vAlign w:val="center"/>
          </w:tcPr>
          <w:p w14:paraId="307E724A" w14:textId="77777777" w:rsidR="00ED23B0" w:rsidRPr="00075074" w:rsidRDefault="00ED23B0" w:rsidP="00F416B3">
            <w:pPr>
              <w:tabs>
                <w:tab w:val="left" w:pos="2100"/>
              </w:tabs>
            </w:pPr>
          </w:p>
        </w:tc>
        <w:tc>
          <w:tcPr>
            <w:tcW w:w="3641" w:type="dxa"/>
            <w:vAlign w:val="center"/>
          </w:tcPr>
          <w:p w14:paraId="7DF33E52" w14:textId="77777777" w:rsidR="00ED23B0" w:rsidRPr="00075074" w:rsidRDefault="00ED23B0" w:rsidP="00F416B3">
            <w:pPr>
              <w:tabs>
                <w:tab w:val="left" w:pos="2100"/>
                <w:tab w:val="left" w:pos="2412"/>
              </w:tabs>
            </w:pPr>
          </w:p>
          <w:p w14:paraId="77AACDE4" w14:textId="77777777" w:rsidR="00ED23B0" w:rsidRPr="00075074" w:rsidRDefault="00ED23B0" w:rsidP="00F416B3">
            <w:pPr>
              <w:tabs>
                <w:tab w:val="left" w:pos="2100"/>
                <w:tab w:val="left" w:pos="2412"/>
              </w:tabs>
            </w:pPr>
          </w:p>
        </w:tc>
      </w:tr>
      <w:tr w:rsidR="00ED23B0" w:rsidRPr="00075074" w14:paraId="65CA8818" w14:textId="77777777" w:rsidTr="00F416B3">
        <w:trPr>
          <w:trHeight w:val="220"/>
        </w:trPr>
        <w:tc>
          <w:tcPr>
            <w:tcW w:w="4447" w:type="dxa"/>
            <w:gridSpan w:val="2"/>
            <w:vAlign w:val="center"/>
          </w:tcPr>
          <w:p w14:paraId="7B51AC4F" w14:textId="77777777" w:rsidR="00ED23B0" w:rsidRPr="00075074" w:rsidRDefault="00ED23B0" w:rsidP="00F416B3">
            <w:pPr>
              <w:tabs>
                <w:tab w:val="left" w:pos="2100"/>
              </w:tabs>
              <w:rPr>
                <w:sz w:val="18"/>
                <w:szCs w:val="18"/>
              </w:rPr>
            </w:pPr>
            <w:r w:rsidRPr="00075074">
              <w:rPr>
                <w:sz w:val="18"/>
                <w:szCs w:val="18"/>
              </w:rPr>
              <w:lastRenderedPageBreak/>
              <w:t>Check operation of all windows</w:t>
            </w:r>
          </w:p>
        </w:tc>
        <w:tc>
          <w:tcPr>
            <w:tcW w:w="1552" w:type="dxa"/>
            <w:vAlign w:val="center"/>
          </w:tcPr>
          <w:p w14:paraId="074C3FB9" w14:textId="77777777" w:rsidR="00ED23B0" w:rsidRPr="00075074" w:rsidRDefault="00ED23B0" w:rsidP="00F416B3">
            <w:pPr>
              <w:tabs>
                <w:tab w:val="left" w:pos="2100"/>
              </w:tabs>
            </w:pPr>
          </w:p>
        </w:tc>
        <w:tc>
          <w:tcPr>
            <w:tcW w:w="3641" w:type="dxa"/>
            <w:vAlign w:val="center"/>
          </w:tcPr>
          <w:p w14:paraId="13355AC6" w14:textId="77777777" w:rsidR="00ED23B0" w:rsidRPr="00075074" w:rsidRDefault="00ED23B0" w:rsidP="00F416B3">
            <w:pPr>
              <w:tabs>
                <w:tab w:val="left" w:pos="2100"/>
                <w:tab w:val="left" w:pos="2412"/>
              </w:tabs>
            </w:pPr>
          </w:p>
          <w:p w14:paraId="00E82B1C" w14:textId="77777777" w:rsidR="00ED23B0" w:rsidRPr="00075074" w:rsidRDefault="00ED23B0" w:rsidP="00F416B3">
            <w:pPr>
              <w:tabs>
                <w:tab w:val="left" w:pos="2100"/>
                <w:tab w:val="left" w:pos="2412"/>
              </w:tabs>
            </w:pPr>
          </w:p>
        </w:tc>
      </w:tr>
      <w:tr w:rsidR="00ED23B0" w:rsidRPr="00075074" w14:paraId="46C56077" w14:textId="77777777" w:rsidTr="00ED23B0">
        <w:trPr>
          <w:trHeight w:val="512"/>
        </w:trPr>
        <w:tc>
          <w:tcPr>
            <w:tcW w:w="4447" w:type="dxa"/>
            <w:gridSpan w:val="2"/>
            <w:vAlign w:val="center"/>
          </w:tcPr>
          <w:p w14:paraId="25D3E008" w14:textId="77777777" w:rsidR="00ED23B0" w:rsidRPr="00075074" w:rsidRDefault="00ED23B0" w:rsidP="00F416B3">
            <w:pPr>
              <w:tabs>
                <w:tab w:val="left" w:pos="2100"/>
              </w:tabs>
              <w:rPr>
                <w:sz w:val="18"/>
                <w:szCs w:val="18"/>
              </w:rPr>
            </w:pPr>
            <w:r w:rsidRPr="00075074">
              <w:rPr>
                <w:sz w:val="18"/>
                <w:szCs w:val="18"/>
              </w:rPr>
              <w:t>Check operation of foot and parking brake</w:t>
            </w:r>
          </w:p>
        </w:tc>
        <w:tc>
          <w:tcPr>
            <w:tcW w:w="1552" w:type="dxa"/>
            <w:vAlign w:val="center"/>
          </w:tcPr>
          <w:p w14:paraId="4C4653A5" w14:textId="77777777" w:rsidR="00ED23B0" w:rsidRPr="00075074" w:rsidRDefault="00ED23B0" w:rsidP="00F416B3">
            <w:pPr>
              <w:tabs>
                <w:tab w:val="left" w:pos="2100"/>
              </w:tabs>
            </w:pPr>
          </w:p>
        </w:tc>
        <w:tc>
          <w:tcPr>
            <w:tcW w:w="3641" w:type="dxa"/>
            <w:vAlign w:val="center"/>
          </w:tcPr>
          <w:p w14:paraId="4103B862" w14:textId="77777777" w:rsidR="00ED23B0" w:rsidRPr="00075074" w:rsidRDefault="00ED23B0" w:rsidP="00F416B3">
            <w:pPr>
              <w:tabs>
                <w:tab w:val="left" w:pos="2100"/>
                <w:tab w:val="left" w:pos="2412"/>
              </w:tabs>
            </w:pPr>
          </w:p>
        </w:tc>
      </w:tr>
      <w:tr w:rsidR="00ED23B0" w:rsidRPr="00075074" w14:paraId="3D823B92" w14:textId="77777777" w:rsidTr="00ED23B0">
        <w:trPr>
          <w:trHeight w:val="546"/>
        </w:trPr>
        <w:tc>
          <w:tcPr>
            <w:tcW w:w="4447" w:type="dxa"/>
            <w:gridSpan w:val="2"/>
            <w:vAlign w:val="center"/>
          </w:tcPr>
          <w:p w14:paraId="0DFD0D37" w14:textId="2A03FD9F" w:rsidR="00ED23B0" w:rsidRPr="00075074" w:rsidRDefault="00ED23B0" w:rsidP="00F416B3">
            <w:pPr>
              <w:tabs>
                <w:tab w:val="left" w:pos="2100"/>
              </w:tabs>
              <w:rPr>
                <w:sz w:val="18"/>
                <w:szCs w:val="18"/>
              </w:rPr>
            </w:pPr>
            <w:r w:rsidRPr="00075074">
              <w:rPr>
                <w:sz w:val="18"/>
                <w:szCs w:val="18"/>
              </w:rPr>
              <w:t>Check security and operation of seat belts</w:t>
            </w:r>
          </w:p>
        </w:tc>
        <w:tc>
          <w:tcPr>
            <w:tcW w:w="1552" w:type="dxa"/>
            <w:vAlign w:val="center"/>
          </w:tcPr>
          <w:p w14:paraId="3FF0B16D" w14:textId="77777777" w:rsidR="00ED23B0" w:rsidRPr="00075074" w:rsidRDefault="00ED23B0" w:rsidP="00F416B3">
            <w:pPr>
              <w:tabs>
                <w:tab w:val="left" w:pos="2100"/>
              </w:tabs>
            </w:pPr>
          </w:p>
        </w:tc>
        <w:tc>
          <w:tcPr>
            <w:tcW w:w="3641" w:type="dxa"/>
            <w:vAlign w:val="center"/>
          </w:tcPr>
          <w:p w14:paraId="0FD37027" w14:textId="77777777" w:rsidR="00ED23B0" w:rsidRPr="00075074" w:rsidRDefault="00ED23B0" w:rsidP="00F416B3">
            <w:pPr>
              <w:tabs>
                <w:tab w:val="left" w:pos="2100"/>
                <w:tab w:val="left" w:pos="2412"/>
              </w:tabs>
            </w:pPr>
          </w:p>
        </w:tc>
      </w:tr>
      <w:tr w:rsidR="00ED23B0" w:rsidRPr="00075074" w14:paraId="1445A0B5" w14:textId="77777777" w:rsidTr="00F416B3">
        <w:trPr>
          <w:trHeight w:val="220"/>
        </w:trPr>
        <w:tc>
          <w:tcPr>
            <w:tcW w:w="4447" w:type="dxa"/>
            <w:gridSpan w:val="2"/>
            <w:vAlign w:val="center"/>
          </w:tcPr>
          <w:p w14:paraId="1D129F68" w14:textId="0A7A2FE4" w:rsidR="00ED23B0" w:rsidRPr="00075074" w:rsidRDefault="00ED23B0" w:rsidP="00F416B3">
            <w:pPr>
              <w:tabs>
                <w:tab w:val="left" w:pos="2100"/>
              </w:tabs>
              <w:rPr>
                <w:sz w:val="18"/>
                <w:szCs w:val="18"/>
              </w:rPr>
            </w:pPr>
            <w:r w:rsidRPr="00075074">
              <w:rPr>
                <w:sz w:val="18"/>
                <w:szCs w:val="18"/>
              </w:rPr>
              <w:t>Check condition of interior trim</w:t>
            </w:r>
          </w:p>
        </w:tc>
        <w:tc>
          <w:tcPr>
            <w:tcW w:w="1552" w:type="dxa"/>
            <w:vAlign w:val="center"/>
          </w:tcPr>
          <w:p w14:paraId="6E7A1B04" w14:textId="77777777" w:rsidR="00ED23B0" w:rsidRPr="00075074" w:rsidRDefault="00ED23B0" w:rsidP="00F416B3">
            <w:pPr>
              <w:tabs>
                <w:tab w:val="left" w:pos="2100"/>
              </w:tabs>
            </w:pPr>
          </w:p>
        </w:tc>
        <w:tc>
          <w:tcPr>
            <w:tcW w:w="3641" w:type="dxa"/>
            <w:vAlign w:val="center"/>
          </w:tcPr>
          <w:p w14:paraId="5D6B582B" w14:textId="77777777" w:rsidR="00ED23B0" w:rsidRPr="00075074" w:rsidRDefault="00ED23B0" w:rsidP="00F416B3">
            <w:pPr>
              <w:tabs>
                <w:tab w:val="left" w:pos="2100"/>
                <w:tab w:val="left" w:pos="2412"/>
              </w:tabs>
            </w:pPr>
          </w:p>
          <w:p w14:paraId="7A22633A" w14:textId="77777777" w:rsidR="00ED23B0" w:rsidRPr="00075074" w:rsidRDefault="00ED23B0" w:rsidP="00F416B3">
            <w:pPr>
              <w:tabs>
                <w:tab w:val="left" w:pos="2100"/>
                <w:tab w:val="left" w:pos="2412"/>
              </w:tabs>
            </w:pPr>
          </w:p>
        </w:tc>
      </w:tr>
      <w:tr w:rsidR="00ED23B0" w:rsidRPr="00075074" w14:paraId="58CA81FB" w14:textId="77777777" w:rsidTr="00F416B3">
        <w:trPr>
          <w:trHeight w:val="220"/>
        </w:trPr>
        <w:tc>
          <w:tcPr>
            <w:tcW w:w="4447" w:type="dxa"/>
            <w:gridSpan w:val="2"/>
            <w:shd w:val="clear" w:color="auto" w:fill="043956" w:themeFill="accent2"/>
            <w:vAlign w:val="center"/>
          </w:tcPr>
          <w:p w14:paraId="4E330450" w14:textId="77777777" w:rsidR="00ED23B0" w:rsidRPr="00075074" w:rsidRDefault="00ED23B0" w:rsidP="00F416B3">
            <w:pPr>
              <w:tabs>
                <w:tab w:val="left" w:pos="2100"/>
              </w:tabs>
              <w:rPr>
                <w:sz w:val="18"/>
                <w:szCs w:val="18"/>
              </w:rPr>
            </w:pPr>
            <w:r w:rsidRPr="00075074">
              <w:rPr>
                <w:b/>
              </w:rPr>
              <w:t>Under Bonnet</w:t>
            </w:r>
          </w:p>
        </w:tc>
        <w:tc>
          <w:tcPr>
            <w:tcW w:w="1552" w:type="dxa"/>
            <w:shd w:val="clear" w:color="auto" w:fill="043956" w:themeFill="accent2"/>
            <w:vAlign w:val="center"/>
          </w:tcPr>
          <w:p w14:paraId="1639529F" w14:textId="77777777" w:rsidR="00ED23B0" w:rsidRPr="00075074" w:rsidRDefault="00ED23B0" w:rsidP="00F416B3">
            <w:pPr>
              <w:tabs>
                <w:tab w:val="left" w:pos="2100"/>
              </w:tabs>
            </w:pPr>
          </w:p>
        </w:tc>
        <w:tc>
          <w:tcPr>
            <w:tcW w:w="3641" w:type="dxa"/>
            <w:shd w:val="clear" w:color="auto" w:fill="043956" w:themeFill="accent2"/>
            <w:vAlign w:val="center"/>
          </w:tcPr>
          <w:p w14:paraId="30236445" w14:textId="77777777" w:rsidR="00ED23B0" w:rsidRPr="00075074" w:rsidRDefault="00ED23B0" w:rsidP="00F416B3">
            <w:pPr>
              <w:tabs>
                <w:tab w:val="left" w:pos="2100"/>
                <w:tab w:val="left" w:pos="2412"/>
              </w:tabs>
            </w:pPr>
          </w:p>
        </w:tc>
      </w:tr>
      <w:tr w:rsidR="00ED23B0" w:rsidRPr="00075074" w14:paraId="5D1EE216" w14:textId="77777777" w:rsidTr="00F416B3">
        <w:trPr>
          <w:trHeight w:val="220"/>
        </w:trPr>
        <w:tc>
          <w:tcPr>
            <w:tcW w:w="4447" w:type="dxa"/>
            <w:gridSpan w:val="2"/>
            <w:vAlign w:val="center"/>
          </w:tcPr>
          <w:p w14:paraId="6BE96EFF" w14:textId="77777777" w:rsidR="00ED23B0" w:rsidRPr="00075074" w:rsidRDefault="00ED23B0" w:rsidP="00F416B3">
            <w:pPr>
              <w:tabs>
                <w:tab w:val="left" w:pos="2100"/>
              </w:tabs>
              <w:rPr>
                <w:sz w:val="18"/>
                <w:szCs w:val="18"/>
              </w:rPr>
            </w:pPr>
            <w:r w:rsidRPr="00075074">
              <w:rPr>
                <w:sz w:val="18"/>
                <w:szCs w:val="18"/>
              </w:rPr>
              <w:t>Check engine oil, coolant windscreen washer, brake fluid levels</w:t>
            </w:r>
          </w:p>
        </w:tc>
        <w:tc>
          <w:tcPr>
            <w:tcW w:w="1552" w:type="dxa"/>
            <w:vAlign w:val="center"/>
          </w:tcPr>
          <w:p w14:paraId="75540D4B" w14:textId="77777777" w:rsidR="00ED23B0" w:rsidRPr="00075074" w:rsidRDefault="00ED23B0" w:rsidP="00F416B3">
            <w:pPr>
              <w:tabs>
                <w:tab w:val="left" w:pos="2100"/>
              </w:tabs>
            </w:pPr>
          </w:p>
          <w:p w14:paraId="348EDC60" w14:textId="77777777" w:rsidR="00ED23B0" w:rsidRPr="00075074" w:rsidRDefault="00ED23B0" w:rsidP="00F416B3">
            <w:pPr>
              <w:tabs>
                <w:tab w:val="left" w:pos="2100"/>
              </w:tabs>
            </w:pPr>
          </w:p>
        </w:tc>
        <w:tc>
          <w:tcPr>
            <w:tcW w:w="3641" w:type="dxa"/>
            <w:vAlign w:val="center"/>
          </w:tcPr>
          <w:p w14:paraId="67A91887" w14:textId="77777777" w:rsidR="00ED23B0" w:rsidRPr="00075074" w:rsidRDefault="00ED23B0" w:rsidP="00F416B3">
            <w:pPr>
              <w:tabs>
                <w:tab w:val="left" w:pos="2100"/>
                <w:tab w:val="left" w:pos="2412"/>
              </w:tabs>
            </w:pPr>
          </w:p>
        </w:tc>
      </w:tr>
      <w:tr w:rsidR="00ED23B0" w:rsidRPr="00075074" w14:paraId="5DFD90C1" w14:textId="77777777" w:rsidTr="00F416B3">
        <w:trPr>
          <w:trHeight w:val="220"/>
        </w:trPr>
        <w:tc>
          <w:tcPr>
            <w:tcW w:w="4447" w:type="dxa"/>
            <w:gridSpan w:val="2"/>
            <w:vAlign w:val="center"/>
          </w:tcPr>
          <w:p w14:paraId="04D4472E" w14:textId="77777777" w:rsidR="00ED23B0" w:rsidRPr="00075074" w:rsidRDefault="00ED23B0" w:rsidP="00F416B3">
            <w:pPr>
              <w:tabs>
                <w:tab w:val="left" w:pos="2100"/>
              </w:tabs>
              <w:rPr>
                <w:sz w:val="18"/>
                <w:szCs w:val="18"/>
              </w:rPr>
            </w:pPr>
            <w:r w:rsidRPr="00075074">
              <w:rPr>
                <w:sz w:val="18"/>
                <w:szCs w:val="18"/>
              </w:rPr>
              <w:t>Check for oil, fuel and coolant leaks</w:t>
            </w:r>
          </w:p>
        </w:tc>
        <w:tc>
          <w:tcPr>
            <w:tcW w:w="1552" w:type="dxa"/>
            <w:vAlign w:val="center"/>
          </w:tcPr>
          <w:p w14:paraId="5EBB5360" w14:textId="77777777" w:rsidR="00ED23B0" w:rsidRPr="00075074" w:rsidRDefault="00ED23B0" w:rsidP="00F416B3">
            <w:pPr>
              <w:tabs>
                <w:tab w:val="left" w:pos="2100"/>
              </w:tabs>
            </w:pPr>
          </w:p>
          <w:p w14:paraId="537A7565" w14:textId="77777777" w:rsidR="00ED23B0" w:rsidRPr="00075074" w:rsidRDefault="00ED23B0" w:rsidP="00F416B3">
            <w:pPr>
              <w:tabs>
                <w:tab w:val="left" w:pos="2100"/>
              </w:tabs>
            </w:pPr>
          </w:p>
        </w:tc>
        <w:tc>
          <w:tcPr>
            <w:tcW w:w="3641" w:type="dxa"/>
            <w:vAlign w:val="center"/>
          </w:tcPr>
          <w:p w14:paraId="1BF696A2" w14:textId="77777777" w:rsidR="00ED23B0" w:rsidRPr="00075074" w:rsidRDefault="00ED23B0" w:rsidP="00F416B3">
            <w:pPr>
              <w:tabs>
                <w:tab w:val="left" w:pos="2100"/>
                <w:tab w:val="left" w:pos="2412"/>
              </w:tabs>
            </w:pPr>
          </w:p>
        </w:tc>
      </w:tr>
      <w:tr w:rsidR="00ED23B0" w:rsidRPr="00075074" w14:paraId="54B33E45" w14:textId="77777777" w:rsidTr="00F416B3">
        <w:trPr>
          <w:trHeight w:val="220"/>
        </w:trPr>
        <w:tc>
          <w:tcPr>
            <w:tcW w:w="4447" w:type="dxa"/>
            <w:gridSpan w:val="2"/>
            <w:tcBorders>
              <w:bottom w:val="single" w:sz="4" w:space="0" w:color="auto"/>
            </w:tcBorders>
            <w:vAlign w:val="center"/>
          </w:tcPr>
          <w:p w14:paraId="63A71606" w14:textId="3AEEFCBE" w:rsidR="00ED23B0" w:rsidRPr="00075074" w:rsidRDefault="00ED23B0" w:rsidP="00F416B3">
            <w:pPr>
              <w:tabs>
                <w:tab w:val="left" w:pos="2100"/>
              </w:tabs>
              <w:rPr>
                <w:sz w:val="18"/>
                <w:szCs w:val="18"/>
              </w:rPr>
            </w:pPr>
            <w:r w:rsidRPr="00075074">
              <w:rPr>
                <w:sz w:val="18"/>
                <w:szCs w:val="18"/>
              </w:rPr>
              <w:t>Start engine and check for abnormal noises</w:t>
            </w:r>
          </w:p>
        </w:tc>
        <w:tc>
          <w:tcPr>
            <w:tcW w:w="1552" w:type="dxa"/>
            <w:tcBorders>
              <w:bottom w:val="single" w:sz="4" w:space="0" w:color="auto"/>
            </w:tcBorders>
            <w:vAlign w:val="center"/>
          </w:tcPr>
          <w:p w14:paraId="1C04E330" w14:textId="77777777" w:rsidR="00ED23B0" w:rsidRPr="00075074" w:rsidRDefault="00ED23B0" w:rsidP="00F416B3">
            <w:pPr>
              <w:tabs>
                <w:tab w:val="left" w:pos="2100"/>
              </w:tabs>
            </w:pPr>
          </w:p>
          <w:p w14:paraId="028C5759" w14:textId="77777777" w:rsidR="00ED23B0" w:rsidRPr="00075074" w:rsidRDefault="00ED23B0" w:rsidP="00F416B3">
            <w:pPr>
              <w:tabs>
                <w:tab w:val="left" w:pos="2100"/>
              </w:tabs>
            </w:pPr>
          </w:p>
        </w:tc>
        <w:tc>
          <w:tcPr>
            <w:tcW w:w="3641" w:type="dxa"/>
            <w:tcBorders>
              <w:bottom w:val="single" w:sz="4" w:space="0" w:color="auto"/>
            </w:tcBorders>
            <w:vAlign w:val="center"/>
          </w:tcPr>
          <w:p w14:paraId="5CFF9991" w14:textId="77777777" w:rsidR="00ED23B0" w:rsidRPr="00075074" w:rsidRDefault="00ED23B0" w:rsidP="00F416B3">
            <w:pPr>
              <w:tabs>
                <w:tab w:val="left" w:pos="2100"/>
                <w:tab w:val="left" w:pos="2412"/>
              </w:tabs>
            </w:pPr>
          </w:p>
        </w:tc>
      </w:tr>
      <w:tr w:rsidR="00ED23B0" w:rsidRPr="00075074" w14:paraId="4F5D66DF" w14:textId="77777777" w:rsidTr="00F416B3">
        <w:trPr>
          <w:trHeight w:val="220"/>
        </w:trPr>
        <w:tc>
          <w:tcPr>
            <w:tcW w:w="4447" w:type="dxa"/>
            <w:gridSpan w:val="2"/>
            <w:shd w:val="clear" w:color="auto" w:fill="043956" w:themeFill="accent2"/>
            <w:vAlign w:val="center"/>
          </w:tcPr>
          <w:p w14:paraId="7B68D1CD" w14:textId="77777777" w:rsidR="00ED23B0" w:rsidRPr="00075074" w:rsidRDefault="00ED23B0" w:rsidP="00F416B3">
            <w:pPr>
              <w:tabs>
                <w:tab w:val="left" w:pos="2100"/>
              </w:tabs>
              <w:rPr>
                <w:sz w:val="18"/>
                <w:szCs w:val="18"/>
              </w:rPr>
            </w:pPr>
            <w:r w:rsidRPr="00075074">
              <w:rPr>
                <w:b/>
              </w:rPr>
              <w:t>Vehicle Raised on Hoist</w:t>
            </w:r>
          </w:p>
        </w:tc>
        <w:tc>
          <w:tcPr>
            <w:tcW w:w="1552" w:type="dxa"/>
            <w:shd w:val="clear" w:color="auto" w:fill="043956" w:themeFill="accent2"/>
            <w:vAlign w:val="center"/>
          </w:tcPr>
          <w:p w14:paraId="7F45A586" w14:textId="77777777" w:rsidR="00ED23B0" w:rsidRPr="00075074" w:rsidRDefault="00ED23B0" w:rsidP="00F416B3">
            <w:pPr>
              <w:tabs>
                <w:tab w:val="left" w:pos="2100"/>
              </w:tabs>
            </w:pPr>
          </w:p>
        </w:tc>
        <w:tc>
          <w:tcPr>
            <w:tcW w:w="3641" w:type="dxa"/>
            <w:shd w:val="clear" w:color="auto" w:fill="043956" w:themeFill="accent2"/>
            <w:vAlign w:val="center"/>
          </w:tcPr>
          <w:p w14:paraId="2DEBEFDB" w14:textId="77777777" w:rsidR="00ED23B0" w:rsidRPr="00075074" w:rsidRDefault="00ED23B0" w:rsidP="00F416B3">
            <w:pPr>
              <w:tabs>
                <w:tab w:val="left" w:pos="2100"/>
                <w:tab w:val="left" w:pos="2412"/>
              </w:tabs>
            </w:pPr>
          </w:p>
        </w:tc>
      </w:tr>
      <w:tr w:rsidR="00ED23B0" w:rsidRPr="00075074" w14:paraId="01A2D0D1" w14:textId="77777777" w:rsidTr="00F416B3">
        <w:trPr>
          <w:trHeight w:val="220"/>
        </w:trPr>
        <w:tc>
          <w:tcPr>
            <w:tcW w:w="4447" w:type="dxa"/>
            <w:gridSpan w:val="2"/>
            <w:vAlign w:val="center"/>
          </w:tcPr>
          <w:p w14:paraId="4D404956" w14:textId="77777777" w:rsidR="00ED23B0" w:rsidRPr="00075074" w:rsidRDefault="00ED23B0" w:rsidP="00F416B3">
            <w:pPr>
              <w:tabs>
                <w:tab w:val="left" w:pos="2100"/>
              </w:tabs>
              <w:rPr>
                <w:sz w:val="18"/>
                <w:szCs w:val="18"/>
              </w:rPr>
            </w:pPr>
            <w:r w:rsidRPr="00075074">
              <w:rPr>
                <w:sz w:val="18"/>
                <w:szCs w:val="18"/>
              </w:rPr>
              <w:t>Check exhaust for security and leaks</w:t>
            </w:r>
          </w:p>
        </w:tc>
        <w:tc>
          <w:tcPr>
            <w:tcW w:w="1552" w:type="dxa"/>
            <w:vAlign w:val="center"/>
          </w:tcPr>
          <w:p w14:paraId="364A374B" w14:textId="77777777" w:rsidR="00ED23B0" w:rsidRPr="00075074" w:rsidRDefault="00ED23B0" w:rsidP="00F416B3">
            <w:pPr>
              <w:tabs>
                <w:tab w:val="left" w:pos="2100"/>
              </w:tabs>
            </w:pPr>
          </w:p>
          <w:p w14:paraId="583803EC" w14:textId="77777777" w:rsidR="00ED23B0" w:rsidRPr="00075074" w:rsidRDefault="00ED23B0" w:rsidP="00F416B3">
            <w:pPr>
              <w:tabs>
                <w:tab w:val="left" w:pos="2100"/>
              </w:tabs>
            </w:pPr>
          </w:p>
        </w:tc>
        <w:tc>
          <w:tcPr>
            <w:tcW w:w="3641" w:type="dxa"/>
            <w:vAlign w:val="center"/>
          </w:tcPr>
          <w:p w14:paraId="77FB601B" w14:textId="77777777" w:rsidR="00ED23B0" w:rsidRPr="00075074" w:rsidRDefault="00ED23B0" w:rsidP="00F416B3">
            <w:pPr>
              <w:tabs>
                <w:tab w:val="left" w:pos="2100"/>
                <w:tab w:val="left" w:pos="2412"/>
              </w:tabs>
            </w:pPr>
          </w:p>
        </w:tc>
      </w:tr>
      <w:tr w:rsidR="00ED23B0" w:rsidRPr="00075074" w14:paraId="72A11203" w14:textId="77777777" w:rsidTr="00F416B3">
        <w:trPr>
          <w:trHeight w:val="220"/>
        </w:trPr>
        <w:tc>
          <w:tcPr>
            <w:tcW w:w="4447" w:type="dxa"/>
            <w:gridSpan w:val="2"/>
            <w:vAlign w:val="center"/>
          </w:tcPr>
          <w:p w14:paraId="5E318FB5" w14:textId="77777777" w:rsidR="00ED23B0" w:rsidRPr="00075074" w:rsidRDefault="00ED23B0" w:rsidP="00F416B3">
            <w:pPr>
              <w:tabs>
                <w:tab w:val="left" w:pos="2100"/>
              </w:tabs>
              <w:rPr>
                <w:sz w:val="18"/>
                <w:szCs w:val="18"/>
              </w:rPr>
            </w:pPr>
            <w:r w:rsidRPr="00075074">
              <w:rPr>
                <w:sz w:val="18"/>
                <w:szCs w:val="18"/>
              </w:rPr>
              <w:t>Check transmission fluid levels</w:t>
            </w:r>
          </w:p>
        </w:tc>
        <w:tc>
          <w:tcPr>
            <w:tcW w:w="1552" w:type="dxa"/>
            <w:vAlign w:val="center"/>
          </w:tcPr>
          <w:p w14:paraId="2E62EBEC" w14:textId="77777777" w:rsidR="00ED23B0" w:rsidRPr="00075074" w:rsidRDefault="00ED23B0" w:rsidP="00F416B3">
            <w:pPr>
              <w:tabs>
                <w:tab w:val="left" w:pos="2100"/>
              </w:tabs>
            </w:pPr>
          </w:p>
          <w:p w14:paraId="24018185" w14:textId="77777777" w:rsidR="00ED23B0" w:rsidRPr="00075074" w:rsidRDefault="00ED23B0" w:rsidP="00F416B3">
            <w:pPr>
              <w:tabs>
                <w:tab w:val="left" w:pos="2100"/>
              </w:tabs>
            </w:pPr>
          </w:p>
        </w:tc>
        <w:tc>
          <w:tcPr>
            <w:tcW w:w="3641" w:type="dxa"/>
            <w:vAlign w:val="center"/>
          </w:tcPr>
          <w:p w14:paraId="68D29B6A" w14:textId="77777777" w:rsidR="00ED23B0" w:rsidRPr="00075074" w:rsidRDefault="00ED23B0" w:rsidP="00F416B3">
            <w:pPr>
              <w:tabs>
                <w:tab w:val="left" w:pos="2100"/>
                <w:tab w:val="left" w:pos="2412"/>
              </w:tabs>
            </w:pPr>
          </w:p>
        </w:tc>
      </w:tr>
      <w:tr w:rsidR="00ED23B0" w:rsidRPr="00075074" w14:paraId="388360D5" w14:textId="77777777" w:rsidTr="00ED23B0">
        <w:trPr>
          <w:trHeight w:val="584"/>
        </w:trPr>
        <w:tc>
          <w:tcPr>
            <w:tcW w:w="4447" w:type="dxa"/>
            <w:gridSpan w:val="2"/>
            <w:vAlign w:val="center"/>
          </w:tcPr>
          <w:p w14:paraId="1FC5BF10" w14:textId="45160E25" w:rsidR="00ED23B0" w:rsidRPr="00075074" w:rsidRDefault="00ED23B0" w:rsidP="00F416B3">
            <w:pPr>
              <w:tabs>
                <w:tab w:val="left" w:pos="2100"/>
              </w:tabs>
              <w:rPr>
                <w:sz w:val="18"/>
                <w:szCs w:val="18"/>
              </w:rPr>
            </w:pPr>
            <w:r w:rsidRPr="00075074">
              <w:rPr>
                <w:sz w:val="18"/>
                <w:szCs w:val="18"/>
              </w:rPr>
              <w:t>Check steering and suspension for wear</w:t>
            </w:r>
          </w:p>
        </w:tc>
        <w:tc>
          <w:tcPr>
            <w:tcW w:w="1552" w:type="dxa"/>
            <w:vAlign w:val="center"/>
          </w:tcPr>
          <w:p w14:paraId="003F9252" w14:textId="77777777" w:rsidR="00ED23B0" w:rsidRPr="00075074" w:rsidRDefault="00ED23B0" w:rsidP="00F416B3">
            <w:pPr>
              <w:tabs>
                <w:tab w:val="left" w:pos="2100"/>
              </w:tabs>
            </w:pPr>
          </w:p>
        </w:tc>
        <w:tc>
          <w:tcPr>
            <w:tcW w:w="3641" w:type="dxa"/>
            <w:vAlign w:val="center"/>
          </w:tcPr>
          <w:p w14:paraId="21DD0E89" w14:textId="77777777" w:rsidR="00ED23B0" w:rsidRPr="00075074" w:rsidRDefault="00ED23B0" w:rsidP="00F416B3">
            <w:pPr>
              <w:tabs>
                <w:tab w:val="left" w:pos="2100"/>
                <w:tab w:val="left" w:pos="2412"/>
              </w:tabs>
            </w:pPr>
          </w:p>
        </w:tc>
      </w:tr>
      <w:tr w:rsidR="00ED23B0" w:rsidRPr="00075074" w14:paraId="3F206547" w14:textId="77777777" w:rsidTr="00F416B3">
        <w:trPr>
          <w:trHeight w:val="220"/>
        </w:trPr>
        <w:tc>
          <w:tcPr>
            <w:tcW w:w="4447" w:type="dxa"/>
            <w:gridSpan w:val="2"/>
            <w:vAlign w:val="center"/>
          </w:tcPr>
          <w:p w14:paraId="283CFB7F" w14:textId="76B3FF63" w:rsidR="00ED23B0" w:rsidRPr="00075074" w:rsidRDefault="00ED23B0" w:rsidP="00F416B3">
            <w:pPr>
              <w:tabs>
                <w:tab w:val="left" w:pos="2100"/>
              </w:tabs>
              <w:rPr>
                <w:sz w:val="18"/>
                <w:szCs w:val="18"/>
              </w:rPr>
            </w:pPr>
            <w:r w:rsidRPr="00075074">
              <w:rPr>
                <w:sz w:val="18"/>
                <w:szCs w:val="18"/>
              </w:rPr>
              <w:t>Visually check fuel and brake pipes for corrosion</w:t>
            </w:r>
          </w:p>
        </w:tc>
        <w:tc>
          <w:tcPr>
            <w:tcW w:w="1552" w:type="dxa"/>
            <w:vAlign w:val="center"/>
          </w:tcPr>
          <w:p w14:paraId="4688FB19" w14:textId="77777777" w:rsidR="00ED23B0" w:rsidRPr="00075074" w:rsidRDefault="00ED23B0" w:rsidP="00F416B3">
            <w:pPr>
              <w:tabs>
                <w:tab w:val="left" w:pos="2100"/>
              </w:tabs>
            </w:pPr>
          </w:p>
          <w:p w14:paraId="1015BE42" w14:textId="77777777" w:rsidR="00ED23B0" w:rsidRPr="00075074" w:rsidRDefault="00ED23B0" w:rsidP="00F416B3">
            <w:pPr>
              <w:tabs>
                <w:tab w:val="left" w:pos="2100"/>
              </w:tabs>
            </w:pPr>
          </w:p>
        </w:tc>
        <w:tc>
          <w:tcPr>
            <w:tcW w:w="3641" w:type="dxa"/>
            <w:vAlign w:val="center"/>
          </w:tcPr>
          <w:p w14:paraId="2D30AB17" w14:textId="77777777" w:rsidR="00ED23B0" w:rsidRPr="00075074" w:rsidRDefault="00ED23B0" w:rsidP="00F416B3">
            <w:pPr>
              <w:tabs>
                <w:tab w:val="left" w:pos="2100"/>
                <w:tab w:val="left" w:pos="2412"/>
              </w:tabs>
            </w:pPr>
          </w:p>
        </w:tc>
      </w:tr>
      <w:tr w:rsidR="00ED23B0" w:rsidRPr="00075074" w14:paraId="0594E63D" w14:textId="77777777" w:rsidTr="00ED23B0">
        <w:trPr>
          <w:trHeight w:val="220"/>
        </w:trPr>
        <w:tc>
          <w:tcPr>
            <w:tcW w:w="4447" w:type="dxa"/>
            <w:gridSpan w:val="2"/>
            <w:vAlign w:val="center"/>
          </w:tcPr>
          <w:p w14:paraId="24851FD1" w14:textId="7066E118" w:rsidR="00ED23B0" w:rsidRPr="00075074" w:rsidRDefault="00ED23B0" w:rsidP="00F416B3">
            <w:pPr>
              <w:tabs>
                <w:tab w:val="left" w:pos="2100"/>
              </w:tabs>
            </w:pPr>
            <w:r w:rsidRPr="00075074">
              <w:rPr>
                <w:sz w:val="18"/>
                <w:szCs w:val="18"/>
              </w:rPr>
              <w:t>Check vehicle underbody for damage and corrosion</w:t>
            </w:r>
          </w:p>
        </w:tc>
        <w:tc>
          <w:tcPr>
            <w:tcW w:w="1552" w:type="dxa"/>
            <w:vAlign w:val="center"/>
          </w:tcPr>
          <w:p w14:paraId="222253B8" w14:textId="77777777" w:rsidR="00ED23B0" w:rsidRPr="00075074" w:rsidRDefault="00ED23B0" w:rsidP="00F416B3">
            <w:pPr>
              <w:tabs>
                <w:tab w:val="left" w:pos="2100"/>
              </w:tabs>
            </w:pPr>
          </w:p>
        </w:tc>
        <w:tc>
          <w:tcPr>
            <w:tcW w:w="3641" w:type="dxa"/>
            <w:vAlign w:val="center"/>
          </w:tcPr>
          <w:p w14:paraId="19F27590" w14:textId="77777777" w:rsidR="00ED23B0" w:rsidRPr="00075074" w:rsidRDefault="00ED23B0" w:rsidP="00F416B3">
            <w:pPr>
              <w:tabs>
                <w:tab w:val="left" w:pos="2100"/>
                <w:tab w:val="left" w:pos="2412"/>
              </w:tabs>
            </w:pPr>
          </w:p>
        </w:tc>
      </w:tr>
      <w:tr w:rsidR="00ED23B0" w:rsidRPr="00075074" w14:paraId="588A7A5E" w14:textId="77777777" w:rsidTr="00F416B3">
        <w:trPr>
          <w:trHeight w:val="220"/>
        </w:trPr>
        <w:tc>
          <w:tcPr>
            <w:tcW w:w="4447" w:type="dxa"/>
            <w:gridSpan w:val="2"/>
            <w:shd w:val="clear" w:color="auto" w:fill="043956" w:themeFill="accent2"/>
            <w:vAlign w:val="center"/>
          </w:tcPr>
          <w:p w14:paraId="58DA190D" w14:textId="77777777" w:rsidR="00ED23B0" w:rsidRPr="00075074" w:rsidRDefault="00ED23B0" w:rsidP="00F416B3">
            <w:pPr>
              <w:tabs>
                <w:tab w:val="left" w:pos="2100"/>
              </w:tabs>
              <w:rPr>
                <w:sz w:val="18"/>
                <w:szCs w:val="18"/>
              </w:rPr>
            </w:pPr>
            <w:r w:rsidRPr="00075074">
              <w:br w:type="page"/>
            </w:r>
            <w:r w:rsidRPr="00075074">
              <w:rPr>
                <w:b/>
              </w:rPr>
              <w:t>Final Inspection</w:t>
            </w:r>
          </w:p>
        </w:tc>
        <w:tc>
          <w:tcPr>
            <w:tcW w:w="1552" w:type="dxa"/>
            <w:shd w:val="clear" w:color="auto" w:fill="043956" w:themeFill="accent2"/>
            <w:vAlign w:val="center"/>
          </w:tcPr>
          <w:p w14:paraId="41FFF3C5" w14:textId="77777777" w:rsidR="00ED23B0" w:rsidRPr="00075074" w:rsidRDefault="00ED23B0" w:rsidP="00F416B3">
            <w:pPr>
              <w:tabs>
                <w:tab w:val="left" w:pos="2100"/>
              </w:tabs>
            </w:pPr>
          </w:p>
        </w:tc>
        <w:tc>
          <w:tcPr>
            <w:tcW w:w="3641" w:type="dxa"/>
            <w:shd w:val="clear" w:color="auto" w:fill="043956" w:themeFill="accent2"/>
            <w:vAlign w:val="center"/>
          </w:tcPr>
          <w:p w14:paraId="1337A390" w14:textId="77777777" w:rsidR="00ED23B0" w:rsidRPr="00075074" w:rsidRDefault="00ED23B0" w:rsidP="00F416B3">
            <w:pPr>
              <w:tabs>
                <w:tab w:val="left" w:pos="2100"/>
                <w:tab w:val="left" w:pos="2412"/>
              </w:tabs>
            </w:pPr>
          </w:p>
        </w:tc>
      </w:tr>
      <w:tr w:rsidR="00ED23B0" w:rsidRPr="00075074" w14:paraId="526A4288" w14:textId="77777777" w:rsidTr="00F416B3">
        <w:trPr>
          <w:trHeight w:val="220"/>
        </w:trPr>
        <w:tc>
          <w:tcPr>
            <w:tcW w:w="4447" w:type="dxa"/>
            <w:gridSpan w:val="2"/>
            <w:vAlign w:val="center"/>
          </w:tcPr>
          <w:p w14:paraId="538544AF" w14:textId="111E05C4" w:rsidR="00ED23B0" w:rsidRPr="00075074" w:rsidRDefault="00ED23B0" w:rsidP="00F416B3">
            <w:pPr>
              <w:tabs>
                <w:tab w:val="left" w:pos="2100"/>
              </w:tabs>
              <w:rPr>
                <w:sz w:val="18"/>
                <w:szCs w:val="18"/>
              </w:rPr>
            </w:pPr>
            <w:r w:rsidRPr="00075074">
              <w:rPr>
                <w:sz w:val="18"/>
                <w:szCs w:val="18"/>
              </w:rPr>
              <w:t>Mot current</w:t>
            </w:r>
          </w:p>
        </w:tc>
        <w:tc>
          <w:tcPr>
            <w:tcW w:w="1552" w:type="dxa"/>
            <w:vAlign w:val="center"/>
          </w:tcPr>
          <w:p w14:paraId="3AA8D3ED" w14:textId="77777777" w:rsidR="00ED23B0" w:rsidRPr="00075074" w:rsidRDefault="00ED23B0" w:rsidP="00F416B3">
            <w:pPr>
              <w:tabs>
                <w:tab w:val="left" w:pos="2100"/>
              </w:tabs>
            </w:pPr>
          </w:p>
          <w:p w14:paraId="79D70994" w14:textId="77777777" w:rsidR="00ED23B0" w:rsidRPr="00075074" w:rsidRDefault="00ED23B0" w:rsidP="00F416B3">
            <w:pPr>
              <w:tabs>
                <w:tab w:val="left" w:pos="2100"/>
              </w:tabs>
            </w:pPr>
          </w:p>
        </w:tc>
        <w:tc>
          <w:tcPr>
            <w:tcW w:w="3641" w:type="dxa"/>
            <w:vAlign w:val="center"/>
          </w:tcPr>
          <w:p w14:paraId="499774D7" w14:textId="77777777" w:rsidR="00ED23B0" w:rsidRPr="00075074" w:rsidRDefault="00ED23B0" w:rsidP="00F416B3">
            <w:pPr>
              <w:tabs>
                <w:tab w:val="left" w:pos="2100"/>
                <w:tab w:val="left" w:pos="2412"/>
              </w:tabs>
            </w:pPr>
          </w:p>
        </w:tc>
      </w:tr>
      <w:tr w:rsidR="00ED23B0" w:rsidRPr="00075074" w14:paraId="48E58653" w14:textId="77777777" w:rsidTr="00F416B3">
        <w:trPr>
          <w:trHeight w:val="220"/>
        </w:trPr>
        <w:tc>
          <w:tcPr>
            <w:tcW w:w="4447" w:type="dxa"/>
            <w:gridSpan w:val="2"/>
            <w:vAlign w:val="center"/>
          </w:tcPr>
          <w:p w14:paraId="518740DC" w14:textId="525281A4" w:rsidR="00ED23B0" w:rsidRPr="00075074" w:rsidRDefault="00ED23B0" w:rsidP="00F416B3">
            <w:pPr>
              <w:tabs>
                <w:tab w:val="left" w:pos="2100"/>
              </w:tabs>
              <w:rPr>
                <w:sz w:val="18"/>
                <w:szCs w:val="18"/>
              </w:rPr>
            </w:pPr>
            <w:r w:rsidRPr="00075074">
              <w:rPr>
                <w:sz w:val="18"/>
                <w:szCs w:val="18"/>
              </w:rPr>
              <w:t>Tax current</w:t>
            </w:r>
          </w:p>
        </w:tc>
        <w:tc>
          <w:tcPr>
            <w:tcW w:w="1552" w:type="dxa"/>
            <w:vAlign w:val="center"/>
          </w:tcPr>
          <w:p w14:paraId="4CD00F83" w14:textId="77777777" w:rsidR="00ED23B0" w:rsidRPr="00075074" w:rsidRDefault="00ED23B0" w:rsidP="00F416B3">
            <w:pPr>
              <w:tabs>
                <w:tab w:val="left" w:pos="2100"/>
              </w:tabs>
            </w:pPr>
          </w:p>
          <w:p w14:paraId="64EFFB64" w14:textId="77777777" w:rsidR="00ED23B0" w:rsidRPr="00075074" w:rsidRDefault="00ED23B0" w:rsidP="00F416B3">
            <w:pPr>
              <w:tabs>
                <w:tab w:val="left" w:pos="2100"/>
              </w:tabs>
            </w:pPr>
          </w:p>
        </w:tc>
        <w:tc>
          <w:tcPr>
            <w:tcW w:w="3641" w:type="dxa"/>
            <w:vAlign w:val="center"/>
          </w:tcPr>
          <w:p w14:paraId="658C0D42" w14:textId="77777777" w:rsidR="00ED23B0" w:rsidRPr="00075074" w:rsidRDefault="00ED23B0" w:rsidP="00F416B3">
            <w:pPr>
              <w:tabs>
                <w:tab w:val="left" w:pos="2100"/>
                <w:tab w:val="left" w:pos="2412"/>
              </w:tabs>
            </w:pPr>
          </w:p>
        </w:tc>
      </w:tr>
      <w:tr w:rsidR="00ED23B0" w:rsidRPr="00075074" w14:paraId="3ACA8A47" w14:textId="77777777" w:rsidTr="00F416B3">
        <w:trPr>
          <w:trHeight w:val="220"/>
        </w:trPr>
        <w:tc>
          <w:tcPr>
            <w:tcW w:w="4447" w:type="dxa"/>
            <w:gridSpan w:val="2"/>
            <w:vAlign w:val="center"/>
          </w:tcPr>
          <w:p w14:paraId="285F06D4" w14:textId="77777777" w:rsidR="00ED23B0" w:rsidRPr="00075074" w:rsidRDefault="00ED23B0" w:rsidP="00F416B3">
            <w:pPr>
              <w:tabs>
                <w:tab w:val="left" w:pos="2100"/>
              </w:tabs>
              <w:rPr>
                <w:sz w:val="18"/>
                <w:szCs w:val="18"/>
              </w:rPr>
            </w:pPr>
            <w:r w:rsidRPr="00075074">
              <w:rPr>
                <w:sz w:val="18"/>
                <w:szCs w:val="18"/>
              </w:rPr>
              <w:t>Garage sticker in rear window</w:t>
            </w:r>
          </w:p>
        </w:tc>
        <w:tc>
          <w:tcPr>
            <w:tcW w:w="1552" w:type="dxa"/>
            <w:vAlign w:val="center"/>
          </w:tcPr>
          <w:p w14:paraId="6095C356" w14:textId="77777777" w:rsidR="00ED23B0" w:rsidRPr="00075074" w:rsidRDefault="00ED23B0" w:rsidP="00F416B3">
            <w:pPr>
              <w:tabs>
                <w:tab w:val="left" w:pos="2100"/>
              </w:tabs>
            </w:pPr>
          </w:p>
          <w:p w14:paraId="6C73AFA7" w14:textId="77777777" w:rsidR="00ED23B0" w:rsidRPr="00075074" w:rsidRDefault="00ED23B0" w:rsidP="00F416B3">
            <w:pPr>
              <w:tabs>
                <w:tab w:val="left" w:pos="2100"/>
              </w:tabs>
            </w:pPr>
          </w:p>
        </w:tc>
        <w:tc>
          <w:tcPr>
            <w:tcW w:w="3641" w:type="dxa"/>
            <w:vAlign w:val="center"/>
          </w:tcPr>
          <w:p w14:paraId="2D268BB6" w14:textId="77777777" w:rsidR="00ED23B0" w:rsidRPr="00075074" w:rsidRDefault="00ED23B0" w:rsidP="00F416B3">
            <w:pPr>
              <w:tabs>
                <w:tab w:val="left" w:pos="2100"/>
                <w:tab w:val="left" w:pos="2412"/>
              </w:tabs>
            </w:pPr>
          </w:p>
        </w:tc>
      </w:tr>
      <w:tr w:rsidR="00ED23B0" w:rsidRPr="00075074" w14:paraId="48F2E7A5" w14:textId="77777777" w:rsidTr="00F416B3">
        <w:trPr>
          <w:trHeight w:val="220"/>
        </w:trPr>
        <w:tc>
          <w:tcPr>
            <w:tcW w:w="4447" w:type="dxa"/>
            <w:gridSpan w:val="2"/>
            <w:vAlign w:val="center"/>
          </w:tcPr>
          <w:p w14:paraId="07279260" w14:textId="77777777" w:rsidR="00ED23B0" w:rsidRPr="00075074" w:rsidRDefault="00ED23B0" w:rsidP="00F416B3">
            <w:pPr>
              <w:tabs>
                <w:tab w:val="left" w:pos="2100"/>
              </w:tabs>
              <w:rPr>
                <w:sz w:val="18"/>
                <w:szCs w:val="18"/>
              </w:rPr>
            </w:pPr>
            <w:r w:rsidRPr="00075074">
              <w:rPr>
                <w:sz w:val="18"/>
                <w:szCs w:val="18"/>
              </w:rPr>
              <w:t>Action items reported</w:t>
            </w:r>
          </w:p>
        </w:tc>
        <w:tc>
          <w:tcPr>
            <w:tcW w:w="1552" w:type="dxa"/>
            <w:vAlign w:val="center"/>
          </w:tcPr>
          <w:p w14:paraId="1427126B" w14:textId="77777777" w:rsidR="00ED23B0" w:rsidRPr="00075074" w:rsidRDefault="00ED23B0" w:rsidP="00F416B3">
            <w:pPr>
              <w:tabs>
                <w:tab w:val="left" w:pos="2100"/>
              </w:tabs>
            </w:pPr>
          </w:p>
          <w:p w14:paraId="39FA466C" w14:textId="77777777" w:rsidR="00ED23B0" w:rsidRPr="00075074" w:rsidRDefault="00ED23B0" w:rsidP="00F416B3">
            <w:pPr>
              <w:tabs>
                <w:tab w:val="left" w:pos="2100"/>
              </w:tabs>
            </w:pPr>
          </w:p>
        </w:tc>
        <w:tc>
          <w:tcPr>
            <w:tcW w:w="3641" w:type="dxa"/>
            <w:vAlign w:val="center"/>
          </w:tcPr>
          <w:p w14:paraId="516C75E0" w14:textId="77777777" w:rsidR="00ED23B0" w:rsidRPr="00075074" w:rsidRDefault="00ED23B0" w:rsidP="00F416B3">
            <w:pPr>
              <w:tabs>
                <w:tab w:val="left" w:pos="2100"/>
                <w:tab w:val="left" w:pos="2412"/>
              </w:tabs>
            </w:pPr>
          </w:p>
        </w:tc>
      </w:tr>
    </w:tbl>
    <w:p w14:paraId="59EA8880" w14:textId="36426F8B" w:rsidR="00ED23B0" w:rsidRDefault="00ED23B0" w:rsidP="001C4A76"/>
    <w:p w14:paraId="2DBDE6E3" w14:textId="77777777" w:rsidR="00ED23B0" w:rsidRDefault="00ED23B0">
      <w:r>
        <w:br w:type="page"/>
      </w:r>
    </w:p>
    <w:p w14:paraId="14D18219" w14:textId="549940A9" w:rsidR="00ED23B0" w:rsidRPr="0043505F" w:rsidRDefault="00ED23B0" w:rsidP="00ED23B0">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2</w:t>
      </w:r>
      <w:r w:rsidRPr="0043505F">
        <w:rPr>
          <w:rFonts w:eastAsia="Times New Roman"/>
          <w:lang w:val="en-US"/>
        </w:rPr>
        <w:t xml:space="preserve"> (</w:t>
      </w:r>
      <w:r>
        <w:rPr>
          <w:rFonts w:eastAsia="Times New Roman"/>
          <w:lang w:val="en-US"/>
        </w:rPr>
        <w:t>H</w:t>
      </w:r>
      <w:r w:rsidRPr="0043505F">
        <w:rPr>
          <w:rFonts w:eastAsia="Times New Roman"/>
          <w:lang w:val="en-US"/>
        </w:rPr>
        <w:t>/501/70</w:t>
      </w:r>
      <w:r>
        <w:rPr>
          <w:rFonts w:eastAsia="Times New Roman"/>
          <w:lang w:val="en-US"/>
        </w:rPr>
        <w:t>1</w:t>
      </w:r>
      <w:r>
        <w:rPr>
          <w:rFonts w:eastAsia="Times New Roman"/>
          <w:lang w:val="en-US"/>
        </w:rPr>
        <w:t>9</w:t>
      </w:r>
      <w:r w:rsidRPr="0043505F">
        <w:rPr>
          <w:rFonts w:eastAsia="Times New Roman"/>
          <w:lang w:val="en-US"/>
        </w:rPr>
        <w:t>)</w:t>
      </w:r>
    </w:p>
    <w:p w14:paraId="4478B014" w14:textId="5BB25CFC" w:rsidR="00ED23B0" w:rsidRPr="0017113B" w:rsidRDefault="00ED23B0" w:rsidP="00ED23B0">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1C4A76">
        <w:rPr>
          <w:rFonts w:eastAsia="Times New Roman" w:cstheme="majorBidi"/>
          <w:b/>
          <w:color w:val="043956" w:themeColor="accent2"/>
          <w:sz w:val="28"/>
          <w:szCs w:val="32"/>
          <w:lang w:val="en-US"/>
        </w:rPr>
        <w:t xml:space="preserve">VEHICLE </w:t>
      </w:r>
      <w:r w:rsidRPr="00ED23B0">
        <w:rPr>
          <w:rFonts w:eastAsia="Times New Roman" w:cstheme="majorBidi"/>
          <w:b/>
          <w:color w:val="043956" w:themeColor="accent2"/>
          <w:sz w:val="28"/>
          <w:szCs w:val="32"/>
          <w:lang w:val="en-US"/>
        </w:rPr>
        <w:t>BODY REPAIR</w:t>
      </w:r>
    </w:p>
    <w:p w14:paraId="6507D58A" w14:textId="77777777" w:rsidR="00ED23B0" w:rsidRPr="0043505F" w:rsidRDefault="00ED23B0" w:rsidP="00ED23B0">
      <w:pPr>
        <w:pStyle w:val="Heading3"/>
        <w:jc w:val="center"/>
        <w:rPr>
          <w:rFonts w:eastAsia="Times New Roman"/>
          <w:lang w:val="en-US"/>
        </w:rPr>
      </w:pPr>
      <w:r w:rsidRPr="0043505F">
        <w:rPr>
          <w:rFonts w:eastAsia="Times New Roman"/>
          <w:lang w:val="en-US"/>
        </w:rPr>
        <w:t>ASSESSMENT CRITERIA RECORD</w:t>
      </w:r>
    </w:p>
    <w:p w14:paraId="78980D02" w14:textId="77777777" w:rsidR="00ED23B0" w:rsidRPr="0043505F" w:rsidRDefault="00ED23B0" w:rsidP="00ED23B0">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ED23B0" w:rsidRPr="0043505F" w14:paraId="213A4A6E" w14:textId="77777777" w:rsidTr="00F416B3">
        <w:tc>
          <w:tcPr>
            <w:tcW w:w="2269" w:type="dxa"/>
          </w:tcPr>
          <w:p w14:paraId="7C380BEB" w14:textId="77777777" w:rsidR="00ED23B0" w:rsidRPr="0043505F" w:rsidRDefault="00ED23B0"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0D2E42DD"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42C7E1F1"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0933A33C"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D09EF9E"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ED23B0" w:rsidRPr="0043505F" w14:paraId="20D32638" w14:textId="77777777" w:rsidTr="00F416B3">
        <w:trPr>
          <w:trHeight w:val="670"/>
        </w:trPr>
        <w:tc>
          <w:tcPr>
            <w:tcW w:w="2269" w:type="dxa"/>
          </w:tcPr>
          <w:p w14:paraId="5446231E" w14:textId="77777777" w:rsidR="00ED23B0" w:rsidRPr="00DE6C76" w:rsidRDefault="00ED23B0" w:rsidP="00F416B3">
            <w:pPr>
              <w:rPr>
                <w:rFonts w:eastAsia="Times New Roman" w:cs="Arial"/>
                <w:bCs/>
                <w:kern w:val="0"/>
                <w:szCs w:val="22"/>
                <w:lang w:val="en-US"/>
                <w14:ligatures w14:val="none"/>
              </w:rPr>
            </w:pPr>
            <w:r w:rsidRPr="00075074">
              <w:rPr>
                <w:b/>
              </w:rPr>
              <w:t>1. Work safely</w:t>
            </w:r>
          </w:p>
        </w:tc>
        <w:tc>
          <w:tcPr>
            <w:tcW w:w="6237" w:type="dxa"/>
          </w:tcPr>
          <w:p w14:paraId="21BE28D7" w14:textId="56656F7A" w:rsidR="00ED23B0" w:rsidRPr="0043505F" w:rsidRDefault="00ED23B0" w:rsidP="00F416B3">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t>
            </w:r>
            <w:r w:rsidRPr="001C4A76">
              <w:t xml:space="preserve">when undertaking routine vehicle </w:t>
            </w:r>
            <w:r>
              <w:t>body repairs</w:t>
            </w:r>
          </w:p>
        </w:tc>
        <w:tc>
          <w:tcPr>
            <w:tcW w:w="1676" w:type="dxa"/>
          </w:tcPr>
          <w:p w14:paraId="17318C03" w14:textId="77777777" w:rsidR="00ED23B0" w:rsidRPr="00075074" w:rsidRDefault="00ED23B0" w:rsidP="00F416B3">
            <w:r w:rsidRPr="00075074">
              <w:t xml:space="preserve">All </w:t>
            </w:r>
            <w:proofErr w:type="spellStart"/>
            <w:r w:rsidRPr="00075074">
              <w:t>Jobcards</w:t>
            </w:r>
            <w:proofErr w:type="spellEnd"/>
          </w:p>
          <w:p w14:paraId="62D502A4" w14:textId="77777777" w:rsidR="00ED23B0" w:rsidRPr="0043505F" w:rsidRDefault="00ED23B0" w:rsidP="00F416B3">
            <w:pPr>
              <w:jc w:val="center"/>
              <w:rPr>
                <w:rFonts w:eastAsia="Times New Roman" w:cs="Arial"/>
                <w:kern w:val="0"/>
                <w:szCs w:val="22"/>
                <w:lang w:val="en-US"/>
                <w14:ligatures w14:val="none"/>
              </w:rPr>
            </w:pPr>
          </w:p>
        </w:tc>
      </w:tr>
      <w:tr w:rsidR="00ED23B0" w:rsidRPr="0043505F" w14:paraId="2A97CC02" w14:textId="77777777" w:rsidTr="00F416B3">
        <w:trPr>
          <w:trHeight w:val="630"/>
        </w:trPr>
        <w:tc>
          <w:tcPr>
            <w:tcW w:w="2269" w:type="dxa"/>
          </w:tcPr>
          <w:p w14:paraId="5F6E079C" w14:textId="0FAAE553" w:rsidR="00ED23B0" w:rsidRPr="00075074" w:rsidRDefault="00ED23B0" w:rsidP="00ED23B0">
            <w:pPr>
              <w:rPr>
                <w:b/>
              </w:rPr>
            </w:pPr>
            <w:r w:rsidRPr="00075074">
              <w:rPr>
                <w:b/>
              </w:rPr>
              <w:t xml:space="preserve">2. Know </w:t>
            </w:r>
            <w:r w:rsidRPr="00ED23B0">
              <w:rPr>
                <w:b/>
              </w:rPr>
              <w:t>about engineering materials used in body repair</w:t>
            </w:r>
          </w:p>
          <w:p w14:paraId="1B26E0A3" w14:textId="77777777" w:rsidR="00ED23B0" w:rsidRPr="00DE6C76" w:rsidRDefault="00ED23B0" w:rsidP="00ED23B0">
            <w:pPr>
              <w:rPr>
                <w:rFonts w:eastAsia="Times New Roman" w:cs="Arial"/>
                <w:bCs/>
                <w:kern w:val="0"/>
                <w:szCs w:val="22"/>
                <w:lang w:val="en-US"/>
                <w14:ligatures w14:val="none"/>
              </w:rPr>
            </w:pPr>
          </w:p>
        </w:tc>
        <w:tc>
          <w:tcPr>
            <w:tcW w:w="6237" w:type="dxa"/>
          </w:tcPr>
          <w:p w14:paraId="1D99BFF8" w14:textId="77777777" w:rsidR="00ED23B0" w:rsidRPr="00075074" w:rsidRDefault="00ED23B0" w:rsidP="00ED23B0">
            <w:pPr>
              <w:tabs>
                <w:tab w:val="left" w:pos="397"/>
              </w:tabs>
              <w:ind w:left="397" w:hanging="397"/>
            </w:pPr>
            <w:r w:rsidRPr="00075074">
              <w:rPr>
                <w:b/>
              </w:rPr>
              <w:t>2.1</w:t>
            </w:r>
            <w:r w:rsidRPr="00075074">
              <w:t xml:space="preserve"> Identify vehicle body components manufactured from:</w:t>
            </w:r>
          </w:p>
          <w:p w14:paraId="2E666164" w14:textId="77777777" w:rsidR="00ED23B0" w:rsidRPr="00075074" w:rsidRDefault="00ED23B0" w:rsidP="00ED23B0">
            <w:pPr>
              <w:pStyle w:val="ListParagraph"/>
              <w:numPr>
                <w:ilvl w:val="0"/>
                <w:numId w:val="131"/>
              </w:numPr>
              <w:tabs>
                <w:tab w:val="num" w:pos="757"/>
                <w:tab w:val="left" w:pos="937"/>
              </w:tabs>
              <w:ind w:hanging="42"/>
            </w:pPr>
            <w:r w:rsidRPr="00075074">
              <w:t>Steel</w:t>
            </w:r>
          </w:p>
          <w:p w14:paraId="28B2FA11" w14:textId="77777777" w:rsidR="00ED23B0" w:rsidRPr="00075074" w:rsidRDefault="00ED23B0" w:rsidP="00ED23B0">
            <w:pPr>
              <w:pStyle w:val="ListParagraph"/>
              <w:numPr>
                <w:ilvl w:val="0"/>
                <w:numId w:val="131"/>
              </w:numPr>
              <w:tabs>
                <w:tab w:val="num" w:pos="757"/>
                <w:tab w:val="left" w:pos="937"/>
              </w:tabs>
              <w:ind w:hanging="42"/>
            </w:pPr>
            <w:r w:rsidRPr="00075074">
              <w:t>Alloy steel</w:t>
            </w:r>
          </w:p>
          <w:p w14:paraId="7530359D" w14:textId="77777777" w:rsidR="00ED23B0" w:rsidRPr="00075074" w:rsidRDefault="00ED23B0" w:rsidP="00ED23B0">
            <w:pPr>
              <w:pStyle w:val="ListParagraph"/>
              <w:numPr>
                <w:ilvl w:val="0"/>
                <w:numId w:val="131"/>
              </w:numPr>
              <w:tabs>
                <w:tab w:val="num" w:pos="757"/>
                <w:tab w:val="left" w:pos="937"/>
              </w:tabs>
              <w:ind w:hanging="42"/>
            </w:pPr>
            <w:r w:rsidRPr="00075074">
              <w:t>Non-ferrous metals</w:t>
            </w:r>
          </w:p>
          <w:p w14:paraId="5585C743" w14:textId="77777777" w:rsidR="00ED23B0" w:rsidRPr="00075074" w:rsidRDefault="00ED23B0" w:rsidP="00ED23B0">
            <w:pPr>
              <w:pStyle w:val="ListParagraph"/>
              <w:numPr>
                <w:ilvl w:val="0"/>
                <w:numId w:val="131"/>
              </w:numPr>
              <w:tabs>
                <w:tab w:val="num" w:pos="757"/>
                <w:tab w:val="left" w:pos="937"/>
              </w:tabs>
              <w:ind w:hanging="42"/>
            </w:pPr>
            <w:proofErr w:type="spellStart"/>
            <w:r w:rsidRPr="00075074">
              <w:t>Thermo</w:t>
            </w:r>
            <w:proofErr w:type="spellEnd"/>
            <w:r w:rsidRPr="00075074">
              <w:t xml:space="preserve"> setting plastic materials</w:t>
            </w:r>
          </w:p>
          <w:p w14:paraId="083A3FAB" w14:textId="77777777" w:rsidR="00ED23B0" w:rsidRPr="00075074" w:rsidRDefault="00ED23B0" w:rsidP="00ED23B0">
            <w:pPr>
              <w:pStyle w:val="ListParagraph"/>
              <w:numPr>
                <w:ilvl w:val="0"/>
                <w:numId w:val="131"/>
              </w:numPr>
              <w:tabs>
                <w:tab w:val="num" w:pos="757"/>
                <w:tab w:val="left" w:pos="937"/>
              </w:tabs>
              <w:ind w:hanging="42"/>
            </w:pPr>
            <w:proofErr w:type="spellStart"/>
            <w:r w:rsidRPr="00075074">
              <w:t>Thermo</w:t>
            </w:r>
            <w:proofErr w:type="spellEnd"/>
            <w:r w:rsidRPr="00075074">
              <w:t xml:space="preserve"> plastic materials</w:t>
            </w:r>
          </w:p>
          <w:p w14:paraId="3DA92CEE" w14:textId="77777777" w:rsidR="00ED23B0" w:rsidRPr="00075074" w:rsidRDefault="00ED23B0" w:rsidP="00ED23B0">
            <w:pPr>
              <w:pStyle w:val="ListParagraph"/>
              <w:numPr>
                <w:ilvl w:val="0"/>
                <w:numId w:val="131"/>
              </w:numPr>
              <w:tabs>
                <w:tab w:val="num" w:pos="757"/>
                <w:tab w:val="left" w:pos="937"/>
              </w:tabs>
              <w:ind w:hanging="42"/>
            </w:pPr>
            <w:r w:rsidRPr="00075074">
              <w:t>Glass</w:t>
            </w:r>
          </w:p>
          <w:p w14:paraId="2711CF07" w14:textId="1E2D8DF0" w:rsidR="00ED23B0" w:rsidRPr="00ED23B0" w:rsidRDefault="00ED23B0" w:rsidP="00ED23B0">
            <w:pPr>
              <w:rPr>
                <w:rFonts w:eastAsia="Times New Roman" w:cs="Arial"/>
                <w:kern w:val="0"/>
                <w:szCs w:val="22"/>
                <w:lang w:val="en-US"/>
                <w14:ligatures w14:val="none"/>
              </w:rPr>
            </w:pPr>
            <w:r w:rsidRPr="00ED23B0">
              <w:rPr>
                <w:b/>
              </w:rPr>
              <w:t xml:space="preserve">2.2 </w:t>
            </w:r>
            <w:r w:rsidRPr="00075074">
              <w:t>Identify anti-corrosive materials</w:t>
            </w:r>
          </w:p>
        </w:tc>
        <w:tc>
          <w:tcPr>
            <w:tcW w:w="1676" w:type="dxa"/>
          </w:tcPr>
          <w:p w14:paraId="3FC96A6F" w14:textId="77777777" w:rsidR="00ED23B0" w:rsidRPr="00075074" w:rsidRDefault="00ED23B0" w:rsidP="00ED23B0">
            <w:pPr>
              <w:tabs>
                <w:tab w:val="left" w:pos="546"/>
              </w:tabs>
              <w:ind w:left="567"/>
              <w:rPr>
                <w:b/>
              </w:rPr>
            </w:pPr>
          </w:p>
          <w:p w14:paraId="2D04EA02" w14:textId="77777777" w:rsidR="00ED23B0" w:rsidRPr="00075074" w:rsidRDefault="00ED23B0" w:rsidP="00ED23B0">
            <w:pPr>
              <w:tabs>
                <w:tab w:val="left" w:pos="546"/>
              </w:tabs>
              <w:ind w:left="567"/>
              <w:rPr>
                <w:b/>
              </w:rPr>
            </w:pPr>
          </w:p>
          <w:p w14:paraId="309225B8" w14:textId="77777777" w:rsidR="00ED23B0" w:rsidRPr="00075074" w:rsidRDefault="00ED23B0" w:rsidP="00ED23B0">
            <w:pPr>
              <w:tabs>
                <w:tab w:val="left" w:pos="546"/>
              </w:tabs>
              <w:ind w:left="567"/>
              <w:rPr>
                <w:b/>
              </w:rPr>
            </w:pPr>
          </w:p>
          <w:p w14:paraId="71BDD942" w14:textId="77777777" w:rsidR="00ED23B0" w:rsidRPr="00075074" w:rsidRDefault="00ED23B0" w:rsidP="00ED23B0">
            <w:pPr>
              <w:tabs>
                <w:tab w:val="left" w:pos="546"/>
              </w:tabs>
              <w:ind w:left="567" w:hanging="675"/>
              <w:jc w:val="center"/>
              <w:rPr>
                <w:b/>
              </w:rPr>
            </w:pPr>
            <w:r w:rsidRPr="00075074">
              <w:rPr>
                <w:b/>
              </w:rPr>
              <w:t>12.1</w:t>
            </w:r>
          </w:p>
          <w:p w14:paraId="1B44BBE1" w14:textId="77777777" w:rsidR="00ED23B0" w:rsidRPr="00075074" w:rsidRDefault="00ED23B0" w:rsidP="00ED23B0">
            <w:pPr>
              <w:tabs>
                <w:tab w:val="left" w:pos="546"/>
              </w:tabs>
              <w:ind w:left="567" w:hanging="675"/>
              <w:jc w:val="center"/>
              <w:rPr>
                <w:b/>
              </w:rPr>
            </w:pPr>
          </w:p>
          <w:p w14:paraId="36E866CE" w14:textId="77777777" w:rsidR="00ED23B0" w:rsidRPr="00075074" w:rsidRDefault="00ED23B0" w:rsidP="00ED23B0">
            <w:pPr>
              <w:tabs>
                <w:tab w:val="left" w:pos="546"/>
              </w:tabs>
              <w:ind w:left="567" w:hanging="675"/>
              <w:jc w:val="center"/>
              <w:rPr>
                <w:b/>
              </w:rPr>
            </w:pPr>
          </w:p>
          <w:p w14:paraId="0CBCABEE" w14:textId="77777777" w:rsidR="00ED23B0" w:rsidRPr="00075074" w:rsidRDefault="00ED23B0" w:rsidP="00ED23B0">
            <w:pPr>
              <w:tabs>
                <w:tab w:val="left" w:pos="546"/>
              </w:tabs>
              <w:ind w:left="567" w:hanging="675"/>
              <w:jc w:val="center"/>
              <w:rPr>
                <w:b/>
              </w:rPr>
            </w:pPr>
          </w:p>
          <w:p w14:paraId="3D1C7AB0" w14:textId="77777777" w:rsidR="00ED23B0" w:rsidRPr="00075074" w:rsidRDefault="00ED23B0" w:rsidP="00ED23B0">
            <w:pPr>
              <w:tabs>
                <w:tab w:val="left" w:pos="546"/>
              </w:tabs>
              <w:ind w:left="567" w:hanging="675"/>
              <w:jc w:val="center"/>
              <w:rPr>
                <w:b/>
              </w:rPr>
            </w:pPr>
          </w:p>
          <w:p w14:paraId="350C0E92" w14:textId="089B98BE" w:rsidR="00ED23B0" w:rsidRPr="0043505F" w:rsidRDefault="00ED23B0" w:rsidP="00ED23B0">
            <w:pPr>
              <w:jc w:val="center"/>
              <w:rPr>
                <w:rFonts w:eastAsia="Times New Roman" w:cs="Arial"/>
                <w:kern w:val="0"/>
                <w:szCs w:val="22"/>
                <w:lang w:val="en-US"/>
                <w14:ligatures w14:val="none"/>
              </w:rPr>
            </w:pPr>
            <w:r w:rsidRPr="00075074">
              <w:rPr>
                <w:b/>
              </w:rPr>
              <w:t>12.1</w:t>
            </w:r>
          </w:p>
        </w:tc>
      </w:tr>
      <w:tr w:rsidR="00ED23B0" w:rsidRPr="0043505F" w14:paraId="693DE15C" w14:textId="77777777" w:rsidTr="00F416B3">
        <w:trPr>
          <w:trHeight w:val="712"/>
        </w:trPr>
        <w:tc>
          <w:tcPr>
            <w:tcW w:w="2269" w:type="dxa"/>
          </w:tcPr>
          <w:p w14:paraId="1C7A41D2" w14:textId="23A6925E" w:rsidR="00ED23B0" w:rsidRPr="00DE6C76" w:rsidRDefault="00ED23B0" w:rsidP="00ED23B0">
            <w:pPr>
              <w:rPr>
                <w:rFonts w:eastAsia="Times New Roman" w:cs="Arial"/>
                <w:bCs/>
                <w:kern w:val="0"/>
                <w:szCs w:val="22"/>
                <w:lang w:val="en-US"/>
                <w14:ligatures w14:val="none"/>
              </w:rPr>
            </w:pPr>
            <w:r w:rsidRPr="00075074">
              <w:rPr>
                <w:b/>
              </w:rPr>
              <w:t xml:space="preserve">3. Know </w:t>
            </w:r>
            <w:r w:rsidRPr="00ED23B0">
              <w:rPr>
                <w:b/>
              </w:rPr>
              <w:t>about body damage to vehicles panels</w:t>
            </w:r>
          </w:p>
        </w:tc>
        <w:tc>
          <w:tcPr>
            <w:tcW w:w="6237" w:type="dxa"/>
          </w:tcPr>
          <w:p w14:paraId="2035C635" w14:textId="77777777" w:rsidR="00ED23B0" w:rsidRPr="00075074" w:rsidRDefault="00ED23B0" w:rsidP="00ED23B0">
            <w:pPr>
              <w:pStyle w:val="BodyText"/>
              <w:tabs>
                <w:tab w:val="num" w:pos="567"/>
              </w:tabs>
              <w:ind w:left="397" w:hanging="397"/>
              <w:rPr>
                <w:rFonts w:ascii="Verdana" w:hAnsi="Verdana"/>
                <w:szCs w:val="22"/>
              </w:rPr>
            </w:pPr>
            <w:r w:rsidRPr="00075074">
              <w:rPr>
                <w:rFonts w:ascii="Verdana" w:hAnsi="Verdana"/>
                <w:b/>
                <w:szCs w:val="22"/>
              </w:rPr>
              <w:t>3.1</w:t>
            </w:r>
            <w:r w:rsidRPr="00075074">
              <w:rPr>
                <w:rFonts w:ascii="Verdana" w:hAnsi="Verdana"/>
                <w:szCs w:val="22"/>
              </w:rPr>
              <w:t xml:space="preserve"> Give examples of body damage to vehicle panels</w:t>
            </w:r>
          </w:p>
          <w:p w14:paraId="4A01A191" w14:textId="77777777" w:rsidR="00ED23B0" w:rsidRPr="00075074" w:rsidRDefault="00ED23B0" w:rsidP="00ED23B0">
            <w:pPr>
              <w:pStyle w:val="Normal1"/>
              <w:tabs>
                <w:tab w:val="num" w:pos="567"/>
              </w:tabs>
              <w:ind w:left="397" w:hanging="397"/>
              <w:rPr>
                <w:rFonts w:ascii="Verdana" w:hAnsi="Verdana"/>
                <w:szCs w:val="22"/>
              </w:rPr>
            </w:pPr>
            <w:r w:rsidRPr="00075074">
              <w:rPr>
                <w:rFonts w:ascii="Verdana" w:hAnsi="Verdana"/>
                <w:szCs w:val="22"/>
              </w:rPr>
              <w:t xml:space="preserve">3.2 </w:t>
            </w:r>
            <w:r w:rsidRPr="00075074">
              <w:rPr>
                <w:rFonts w:ascii="Verdana" w:hAnsi="Verdana"/>
                <w:b w:val="0"/>
                <w:szCs w:val="22"/>
              </w:rPr>
              <w:t>Identify body damage that requires professional repair</w:t>
            </w:r>
          </w:p>
          <w:p w14:paraId="62AC20FA" w14:textId="3BA00800" w:rsidR="00ED23B0" w:rsidRPr="0043505F" w:rsidRDefault="00ED23B0" w:rsidP="00ED23B0">
            <w:pPr>
              <w:ind w:left="463" w:hanging="458"/>
              <w:rPr>
                <w:rFonts w:eastAsia="Times New Roman" w:cs="Arial"/>
                <w:kern w:val="0"/>
                <w:szCs w:val="22"/>
                <w:lang w:val="en-US"/>
                <w14:ligatures w14:val="none"/>
              </w:rPr>
            </w:pPr>
            <w:r w:rsidRPr="00ED23B0">
              <w:rPr>
                <w:b/>
                <w:bCs/>
              </w:rPr>
              <w:t>3.3</w:t>
            </w:r>
            <w:r w:rsidRPr="00075074">
              <w:t xml:space="preserve"> Give examples of body damage that can be rectified by non-professionals</w:t>
            </w:r>
          </w:p>
        </w:tc>
        <w:tc>
          <w:tcPr>
            <w:tcW w:w="1676" w:type="dxa"/>
          </w:tcPr>
          <w:p w14:paraId="43FE3966" w14:textId="77777777" w:rsidR="00ED23B0" w:rsidRPr="00075074" w:rsidRDefault="00ED23B0" w:rsidP="00ED23B0">
            <w:pPr>
              <w:jc w:val="center"/>
              <w:rPr>
                <w:b/>
              </w:rPr>
            </w:pPr>
            <w:r w:rsidRPr="00075074">
              <w:rPr>
                <w:b/>
              </w:rPr>
              <w:t>12.2</w:t>
            </w:r>
          </w:p>
          <w:p w14:paraId="0AECE96E" w14:textId="77777777" w:rsidR="00ED23B0" w:rsidRPr="00075074" w:rsidRDefault="00ED23B0" w:rsidP="00ED23B0">
            <w:pPr>
              <w:rPr>
                <w:b/>
              </w:rPr>
            </w:pPr>
          </w:p>
          <w:p w14:paraId="3DC3DF9A" w14:textId="77777777" w:rsidR="00ED23B0" w:rsidRPr="00075074" w:rsidRDefault="00ED23B0" w:rsidP="00ED23B0">
            <w:pPr>
              <w:jc w:val="center"/>
              <w:rPr>
                <w:b/>
              </w:rPr>
            </w:pPr>
            <w:r w:rsidRPr="00075074">
              <w:rPr>
                <w:b/>
              </w:rPr>
              <w:t>12.2</w:t>
            </w:r>
          </w:p>
          <w:p w14:paraId="1E65EB18" w14:textId="77777777" w:rsidR="00ED23B0" w:rsidRPr="00075074" w:rsidRDefault="00ED23B0" w:rsidP="00ED23B0">
            <w:pPr>
              <w:rPr>
                <w:b/>
              </w:rPr>
            </w:pPr>
          </w:p>
          <w:p w14:paraId="0EB24CED" w14:textId="46F8AA85" w:rsidR="00ED23B0" w:rsidRPr="0043505F" w:rsidRDefault="00ED23B0" w:rsidP="00ED23B0">
            <w:pPr>
              <w:jc w:val="center"/>
              <w:rPr>
                <w:rFonts w:eastAsia="Times New Roman" w:cs="Arial"/>
                <w:kern w:val="0"/>
                <w:szCs w:val="22"/>
                <w:lang w:val="en-US"/>
                <w14:ligatures w14:val="none"/>
              </w:rPr>
            </w:pPr>
            <w:r w:rsidRPr="00075074">
              <w:rPr>
                <w:b/>
              </w:rPr>
              <w:t>12.2</w:t>
            </w:r>
          </w:p>
        </w:tc>
      </w:tr>
      <w:tr w:rsidR="00ED23B0" w:rsidRPr="0043505F" w14:paraId="11F1F068" w14:textId="77777777" w:rsidTr="00F416B3">
        <w:trPr>
          <w:trHeight w:val="712"/>
        </w:trPr>
        <w:tc>
          <w:tcPr>
            <w:tcW w:w="2269" w:type="dxa"/>
          </w:tcPr>
          <w:p w14:paraId="0EA5C6E6" w14:textId="2D79E44A" w:rsidR="00ED23B0" w:rsidRPr="00075074" w:rsidRDefault="00ED23B0" w:rsidP="00ED23B0">
            <w:pPr>
              <w:rPr>
                <w:b/>
              </w:rPr>
            </w:pPr>
            <w:r w:rsidRPr="00075074">
              <w:rPr>
                <w:b/>
              </w:rPr>
              <w:t>4. Know how to use appropriate tools, materials and techniques for minor body repair</w:t>
            </w:r>
          </w:p>
        </w:tc>
        <w:tc>
          <w:tcPr>
            <w:tcW w:w="6237" w:type="dxa"/>
          </w:tcPr>
          <w:p w14:paraId="4CB29000" w14:textId="77777777" w:rsidR="00ED23B0" w:rsidRPr="00075074" w:rsidRDefault="00ED23B0" w:rsidP="00ED23B0">
            <w:pPr>
              <w:pStyle w:val="BodyText"/>
              <w:tabs>
                <w:tab w:val="num" w:pos="567"/>
              </w:tabs>
              <w:ind w:left="397" w:hanging="360"/>
              <w:rPr>
                <w:rFonts w:ascii="Verdana" w:hAnsi="Verdana"/>
                <w:szCs w:val="22"/>
              </w:rPr>
            </w:pPr>
            <w:r w:rsidRPr="00075074">
              <w:rPr>
                <w:rFonts w:ascii="Verdana" w:hAnsi="Verdana"/>
                <w:b/>
              </w:rPr>
              <w:t xml:space="preserve">4.1 </w:t>
            </w:r>
            <w:r w:rsidRPr="00075074">
              <w:rPr>
                <w:rFonts w:ascii="Verdana" w:hAnsi="Verdana"/>
              </w:rPr>
              <w:t>Select and use panel beating tools to repair minor vehicle body damage (hammers, dollies, etc.)</w:t>
            </w:r>
          </w:p>
          <w:p w14:paraId="08CC1238" w14:textId="794B281D" w:rsidR="00ED23B0" w:rsidRPr="00075074" w:rsidRDefault="00ED23B0" w:rsidP="00ED23B0">
            <w:pPr>
              <w:tabs>
                <w:tab w:val="left" w:pos="567"/>
              </w:tabs>
              <w:ind w:left="397" w:hanging="397"/>
              <w:rPr>
                <w:b/>
              </w:rPr>
            </w:pPr>
            <w:r w:rsidRPr="00075074">
              <w:rPr>
                <w:b/>
              </w:rPr>
              <w:t xml:space="preserve">4.2 </w:t>
            </w:r>
            <w:r w:rsidRPr="00075074">
              <w:t>Repair a damaged vehicle panel using plastic filler to achieve the correct contour</w:t>
            </w:r>
          </w:p>
        </w:tc>
        <w:tc>
          <w:tcPr>
            <w:tcW w:w="1676" w:type="dxa"/>
          </w:tcPr>
          <w:p w14:paraId="534ED1C0" w14:textId="77777777" w:rsidR="00ED23B0" w:rsidRPr="00075074" w:rsidRDefault="00ED23B0" w:rsidP="00ED23B0">
            <w:pPr>
              <w:jc w:val="center"/>
              <w:rPr>
                <w:b/>
              </w:rPr>
            </w:pPr>
            <w:r w:rsidRPr="00075074">
              <w:rPr>
                <w:b/>
              </w:rPr>
              <w:t>12.3</w:t>
            </w:r>
          </w:p>
          <w:p w14:paraId="11D19E46" w14:textId="77777777" w:rsidR="00ED23B0" w:rsidRPr="00075074" w:rsidRDefault="00ED23B0" w:rsidP="00ED23B0">
            <w:pPr>
              <w:jc w:val="center"/>
              <w:rPr>
                <w:b/>
              </w:rPr>
            </w:pPr>
          </w:p>
          <w:p w14:paraId="31B1B002" w14:textId="77777777" w:rsidR="00ED23B0" w:rsidRPr="00075074" w:rsidRDefault="00ED23B0" w:rsidP="00ED23B0">
            <w:pPr>
              <w:jc w:val="center"/>
              <w:rPr>
                <w:b/>
              </w:rPr>
            </w:pPr>
          </w:p>
          <w:p w14:paraId="17E39C5A" w14:textId="08BA08A2" w:rsidR="00ED23B0" w:rsidRPr="00075074" w:rsidRDefault="00ED23B0" w:rsidP="00ED23B0">
            <w:pPr>
              <w:ind w:left="397" w:hanging="392"/>
              <w:jc w:val="center"/>
              <w:rPr>
                <w:b/>
              </w:rPr>
            </w:pPr>
            <w:r w:rsidRPr="00075074">
              <w:rPr>
                <w:b/>
              </w:rPr>
              <w:t>12.3</w:t>
            </w:r>
          </w:p>
        </w:tc>
      </w:tr>
      <w:tr w:rsidR="00ED23B0" w:rsidRPr="0043505F" w14:paraId="48D9D2A9" w14:textId="77777777" w:rsidTr="00F416B3">
        <w:trPr>
          <w:trHeight w:val="712"/>
        </w:trPr>
        <w:tc>
          <w:tcPr>
            <w:tcW w:w="2269" w:type="dxa"/>
          </w:tcPr>
          <w:p w14:paraId="3B6B5976" w14:textId="77777777" w:rsidR="00ED23B0" w:rsidRPr="00075074" w:rsidRDefault="00ED23B0" w:rsidP="00ED23B0">
            <w:pPr>
              <w:rPr>
                <w:b/>
              </w:rPr>
            </w:pPr>
            <w:r w:rsidRPr="00075074">
              <w:rPr>
                <w:b/>
              </w:rPr>
              <w:t>5. Know how to remove and refit body components</w:t>
            </w:r>
          </w:p>
          <w:p w14:paraId="4F81E866" w14:textId="77777777" w:rsidR="00ED23B0" w:rsidRPr="00075074" w:rsidRDefault="00ED23B0" w:rsidP="00ED23B0">
            <w:pPr>
              <w:rPr>
                <w:b/>
              </w:rPr>
            </w:pPr>
          </w:p>
        </w:tc>
        <w:tc>
          <w:tcPr>
            <w:tcW w:w="6237" w:type="dxa"/>
          </w:tcPr>
          <w:p w14:paraId="63E9E266" w14:textId="77777777" w:rsidR="00ED23B0" w:rsidRPr="00075074" w:rsidRDefault="00ED23B0" w:rsidP="00ED23B0">
            <w:pPr>
              <w:pStyle w:val="BodyText"/>
              <w:tabs>
                <w:tab w:val="num" w:pos="848"/>
              </w:tabs>
              <w:ind w:left="397" w:hanging="397"/>
              <w:rPr>
                <w:rFonts w:ascii="Verdana" w:hAnsi="Verdana"/>
                <w:szCs w:val="22"/>
              </w:rPr>
            </w:pPr>
            <w:r w:rsidRPr="00075074">
              <w:rPr>
                <w:rFonts w:ascii="Verdana" w:hAnsi="Verdana"/>
                <w:b/>
                <w:szCs w:val="22"/>
              </w:rPr>
              <w:t>5.1</w:t>
            </w:r>
            <w:r w:rsidRPr="00075074">
              <w:rPr>
                <w:rFonts w:ascii="Verdana" w:hAnsi="Verdana"/>
                <w:szCs w:val="22"/>
              </w:rPr>
              <w:t xml:space="preserve"> Remove and refit a vehicle door and </w:t>
            </w:r>
            <w:r w:rsidRPr="00075074">
              <w:rPr>
                <w:rFonts w:ascii="Verdana" w:hAnsi="Verdana"/>
                <w:b/>
                <w:szCs w:val="22"/>
              </w:rPr>
              <w:t>one</w:t>
            </w:r>
            <w:r w:rsidRPr="00075074">
              <w:rPr>
                <w:rFonts w:ascii="Verdana" w:hAnsi="Verdana"/>
                <w:szCs w:val="22"/>
              </w:rPr>
              <w:t xml:space="preserve"> of the following body components:</w:t>
            </w:r>
          </w:p>
          <w:p w14:paraId="1E9F620F" w14:textId="77777777" w:rsidR="00ED23B0" w:rsidRPr="00075074" w:rsidRDefault="00ED23B0" w:rsidP="00ED23B0">
            <w:pPr>
              <w:pStyle w:val="BodyText"/>
              <w:numPr>
                <w:ilvl w:val="0"/>
                <w:numId w:val="132"/>
              </w:numPr>
              <w:tabs>
                <w:tab w:val="num" w:pos="567"/>
                <w:tab w:val="num" w:pos="848"/>
              </w:tabs>
              <w:ind w:hanging="42"/>
              <w:rPr>
                <w:rFonts w:ascii="Verdana" w:hAnsi="Verdana"/>
                <w:szCs w:val="22"/>
              </w:rPr>
            </w:pPr>
            <w:r w:rsidRPr="00075074">
              <w:rPr>
                <w:rFonts w:ascii="Verdana" w:hAnsi="Verdana"/>
                <w:szCs w:val="22"/>
              </w:rPr>
              <w:t>bonnet</w:t>
            </w:r>
          </w:p>
          <w:p w14:paraId="6381AEB7" w14:textId="77777777" w:rsidR="00ED23B0" w:rsidRPr="00075074" w:rsidRDefault="00ED23B0" w:rsidP="00ED23B0">
            <w:pPr>
              <w:pStyle w:val="BodyText"/>
              <w:numPr>
                <w:ilvl w:val="0"/>
                <w:numId w:val="132"/>
              </w:numPr>
              <w:tabs>
                <w:tab w:val="num" w:pos="567"/>
                <w:tab w:val="num" w:pos="848"/>
              </w:tabs>
              <w:ind w:hanging="42"/>
              <w:rPr>
                <w:rFonts w:ascii="Verdana" w:hAnsi="Verdana"/>
                <w:szCs w:val="22"/>
              </w:rPr>
            </w:pPr>
            <w:r w:rsidRPr="00075074">
              <w:rPr>
                <w:rFonts w:ascii="Verdana" w:hAnsi="Verdana"/>
                <w:szCs w:val="22"/>
              </w:rPr>
              <w:t>boot</w:t>
            </w:r>
          </w:p>
          <w:p w14:paraId="01189773" w14:textId="77777777" w:rsidR="00ED23B0" w:rsidRPr="00075074" w:rsidRDefault="00ED23B0" w:rsidP="00ED23B0">
            <w:pPr>
              <w:pStyle w:val="BodyText"/>
              <w:numPr>
                <w:ilvl w:val="0"/>
                <w:numId w:val="132"/>
              </w:numPr>
              <w:tabs>
                <w:tab w:val="num" w:pos="567"/>
                <w:tab w:val="num" w:pos="848"/>
              </w:tabs>
              <w:ind w:hanging="42"/>
              <w:rPr>
                <w:rFonts w:ascii="Verdana" w:hAnsi="Verdana"/>
                <w:szCs w:val="22"/>
              </w:rPr>
            </w:pPr>
            <w:r w:rsidRPr="00075074">
              <w:rPr>
                <w:rFonts w:ascii="Verdana" w:hAnsi="Verdana"/>
                <w:szCs w:val="22"/>
              </w:rPr>
              <w:t>hatch lid</w:t>
            </w:r>
          </w:p>
          <w:p w14:paraId="2776B8A6" w14:textId="77777777" w:rsidR="00ED23B0" w:rsidRPr="00075074" w:rsidRDefault="00ED23B0" w:rsidP="00ED23B0">
            <w:pPr>
              <w:pStyle w:val="BodyText"/>
              <w:ind w:left="397" w:hanging="397"/>
              <w:rPr>
                <w:rFonts w:ascii="Verdana" w:hAnsi="Verdana"/>
              </w:rPr>
            </w:pPr>
            <w:r w:rsidRPr="00075074">
              <w:rPr>
                <w:rFonts w:ascii="Verdana" w:hAnsi="Verdana"/>
                <w:b/>
              </w:rPr>
              <w:t xml:space="preserve">5.2 </w:t>
            </w:r>
            <w:r w:rsidRPr="00075074">
              <w:rPr>
                <w:rFonts w:ascii="Verdana" w:hAnsi="Verdana"/>
                <w:bCs/>
              </w:rPr>
              <w:t>R</w:t>
            </w:r>
            <w:r w:rsidRPr="00075074">
              <w:rPr>
                <w:rFonts w:ascii="Verdana" w:hAnsi="Verdana"/>
              </w:rPr>
              <w:t>emove and refit front and rear plastic bumpers</w:t>
            </w:r>
          </w:p>
          <w:p w14:paraId="45BD6A38" w14:textId="77777777" w:rsidR="00ED23B0" w:rsidRPr="00075074" w:rsidRDefault="00ED23B0" w:rsidP="00ED23B0">
            <w:pPr>
              <w:tabs>
                <w:tab w:val="left" w:pos="567"/>
              </w:tabs>
              <w:ind w:left="397" w:hanging="397"/>
              <w:rPr>
                <w:b/>
              </w:rPr>
            </w:pPr>
          </w:p>
        </w:tc>
        <w:tc>
          <w:tcPr>
            <w:tcW w:w="1676" w:type="dxa"/>
          </w:tcPr>
          <w:p w14:paraId="10966FAE" w14:textId="77777777" w:rsidR="00ED23B0" w:rsidRPr="00075074" w:rsidRDefault="00ED23B0" w:rsidP="00ED23B0">
            <w:pPr>
              <w:jc w:val="center"/>
              <w:rPr>
                <w:b/>
              </w:rPr>
            </w:pPr>
            <w:r w:rsidRPr="00075074">
              <w:rPr>
                <w:b/>
              </w:rPr>
              <w:t>12.4</w:t>
            </w:r>
          </w:p>
          <w:p w14:paraId="76472E1A" w14:textId="77777777" w:rsidR="00ED23B0" w:rsidRPr="00075074" w:rsidRDefault="00ED23B0" w:rsidP="00ED23B0">
            <w:pPr>
              <w:jc w:val="center"/>
              <w:rPr>
                <w:b/>
              </w:rPr>
            </w:pPr>
          </w:p>
          <w:p w14:paraId="23C0935F" w14:textId="77777777" w:rsidR="00ED23B0" w:rsidRPr="00075074" w:rsidRDefault="00ED23B0" w:rsidP="00ED23B0">
            <w:pPr>
              <w:jc w:val="center"/>
              <w:rPr>
                <w:b/>
              </w:rPr>
            </w:pPr>
          </w:p>
          <w:p w14:paraId="2DE25F61" w14:textId="77777777" w:rsidR="00ED23B0" w:rsidRPr="00075074" w:rsidRDefault="00ED23B0" w:rsidP="00ED23B0">
            <w:pPr>
              <w:jc w:val="center"/>
              <w:rPr>
                <w:b/>
              </w:rPr>
            </w:pPr>
          </w:p>
          <w:p w14:paraId="6071EB19" w14:textId="77777777" w:rsidR="00ED23B0" w:rsidRPr="00075074" w:rsidRDefault="00ED23B0" w:rsidP="00ED23B0">
            <w:pPr>
              <w:jc w:val="center"/>
              <w:rPr>
                <w:b/>
              </w:rPr>
            </w:pPr>
          </w:p>
          <w:p w14:paraId="0EA0C608" w14:textId="0D54F647" w:rsidR="00ED23B0" w:rsidRPr="00075074" w:rsidRDefault="00ED23B0" w:rsidP="00ED23B0">
            <w:pPr>
              <w:ind w:left="397" w:hanging="392"/>
              <w:jc w:val="center"/>
              <w:rPr>
                <w:b/>
              </w:rPr>
            </w:pPr>
            <w:r w:rsidRPr="00075074">
              <w:rPr>
                <w:b/>
              </w:rPr>
              <w:t>12.5</w:t>
            </w:r>
          </w:p>
        </w:tc>
      </w:tr>
      <w:tr w:rsidR="00ED23B0" w:rsidRPr="0043505F" w14:paraId="30F04E38" w14:textId="77777777" w:rsidTr="00F416B3">
        <w:trPr>
          <w:trHeight w:val="712"/>
        </w:trPr>
        <w:tc>
          <w:tcPr>
            <w:tcW w:w="2269" w:type="dxa"/>
          </w:tcPr>
          <w:p w14:paraId="136AC739" w14:textId="15A79B3B" w:rsidR="00ED23B0" w:rsidRPr="00075074" w:rsidRDefault="00ED23B0" w:rsidP="00ED23B0">
            <w:pPr>
              <w:rPr>
                <w:b/>
              </w:rPr>
            </w:pPr>
            <w:r w:rsidRPr="00075074">
              <w:rPr>
                <w:b/>
              </w:rPr>
              <w:t>6. Know about welding techniques</w:t>
            </w:r>
          </w:p>
        </w:tc>
        <w:tc>
          <w:tcPr>
            <w:tcW w:w="6237" w:type="dxa"/>
          </w:tcPr>
          <w:p w14:paraId="0F78AD41" w14:textId="77777777" w:rsidR="00ED23B0" w:rsidRPr="00075074" w:rsidRDefault="00ED23B0" w:rsidP="00ED23B0">
            <w:r w:rsidRPr="00075074">
              <w:rPr>
                <w:b/>
              </w:rPr>
              <w:t>6.1</w:t>
            </w:r>
            <w:r w:rsidRPr="00075074">
              <w:t xml:space="preserve"> Produce a spot weld lap joint</w:t>
            </w:r>
          </w:p>
          <w:p w14:paraId="239B5794" w14:textId="77777777" w:rsidR="00ED23B0" w:rsidRPr="00075074" w:rsidRDefault="00ED23B0" w:rsidP="00ED23B0">
            <w:r w:rsidRPr="00075074">
              <w:rPr>
                <w:b/>
              </w:rPr>
              <w:t>6.2</w:t>
            </w:r>
            <w:r w:rsidRPr="00075074">
              <w:t xml:space="preserve"> Perform a destructive test on a spot weld</w:t>
            </w:r>
          </w:p>
          <w:p w14:paraId="197B8EC0" w14:textId="77777777" w:rsidR="00ED23B0" w:rsidRPr="00075074" w:rsidRDefault="00ED23B0" w:rsidP="00ED23B0">
            <w:pPr>
              <w:ind w:left="397" w:hanging="397"/>
            </w:pPr>
            <w:r w:rsidRPr="00075074">
              <w:rPr>
                <w:b/>
              </w:rPr>
              <w:t>6.3</w:t>
            </w:r>
            <w:r w:rsidRPr="00075074">
              <w:t xml:space="preserve"> Remove a spot weld with an appropriate tool or drill bit</w:t>
            </w:r>
          </w:p>
          <w:p w14:paraId="34202841" w14:textId="77777777" w:rsidR="00ED23B0" w:rsidRPr="00075074" w:rsidRDefault="00ED23B0" w:rsidP="00ED23B0">
            <w:r w:rsidRPr="00075074">
              <w:rPr>
                <w:b/>
              </w:rPr>
              <w:t>6.4</w:t>
            </w:r>
            <w:r w:rsidRPr="00075074">
              <w:t xml:space="preserve"> Replace a spot weld with a </w:t>
            </w:r>
            <w:smartTag w:uri="urn:schemas-microsoft-com:office:smarttags" w:element="stockticker">
              <w:r w:rsidRPr="00075074">
                <w:t>MIG</w:t>
              </w:r>
            </w:smartTag>
            <w:r w:rsidRPr="00075074">
              <w:t xml:space="preserve"> plug</w:t>
            </w:r>
          </w:p>
          <w:p w14:paraId="026988E3" w14:textId="77777777" w:rsidR="00ED23B0" w:rsidRPr="00075074" w:rsidRDefault="00ED23B0" w:rsidP="00ED23B0">
            <w:pPr>
              <w:tabs>
                <w:tab w:val="left" w:pos="567"/>
              </w:tabs>
              <w:ind w:left="397" w:hanging="397"/>
              <w:rPr>
                <w:b/>
              </w:rPr>
            </w:pPr>
          </w:p>
        </w:tc>
        <w:tc>
          <w:tcPr>
            <w:tcW w:w="1676" w:type="dxa"/>
          </w:tcPr>
          <w:p w14:paraId="50B50A8C" w14:textId="77777777" w:rsidR="00ED23B0" w:rsidRPr="00075074" w:rsidRDefault="00ED23B0" w:rsidP="00ED23B0">
            <w:pPr>
              <w:rPr>
                <w:b/>
              </w:rPr>
            </w:pPr>
          </w:p>
          <w:p w14:paraId="25B52244" w14:textId="4C627AE5" w:rsidR="00ED23B0" w:rsidRPr="00075074" w:rsidRDefault="00ED23B0" w:rsidP="00ED23B0">
            <w:pPr>
              <w:ind w:left="397" w:hanging="392"/>
              <w:jc w:val="center"/>
              <w:rPr>
                <w:b/>
              </w:rPr>
            </w:pPr>
            <w:r w:rsidRPr="00075074">
              <w:rPr>
                <w:b/>
              </w:rPr>
              <w:t>12.6</w:t>
            </w:r>
          </w:p>
        </w:tc>
      </w:tr>
    </w:tbl>
    <w:p w14:paraId="05FB6848" w14:textId="77777777" w:rsidR="00ED23B0" w:rsidRPr="0043505F" w:rsidRDefault="00ED23B0" w:rsidP="00ED23B0">
      <w:pPr>
        <w:ind w:left="-709" w:right="-908"/>
        <w:rPr>
          <w:rFonts w:eastAsia="Times New Roman" w:cs="Arial"/>
          <w:b/>
          <w:kern w:val="0"/>
          <w:sz w:val="20"/>
          <w:szCs w:val="20"/>
          <w:lang w:val="en-US"/>
          <w14:ligatures w14:val="none"/>
        </w:rPr>
      </w:pPr>
    </w:p>
    <w:p w14:paraId="18DC4E2D" w14:textId="77777777" w:rsidR="00ED23B0" w:rsidRDefault="00ED23B0" w:rsidP="00ED23B0">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6AFDAC7" w14:textId="77777777" w:rsidR="00ED23B0" w:rsidRDefault="00ED23B0" w:rsidP="00ED23B0">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ED23B0" w:rsidRPr="0043505F" w14:paraId="69BA3285"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68FA9B" w14:textId="77777777" w:rsidR="00ED23B0" w:rsidRPr="0043505F" w:rsidRDefault="00ED23B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5D62DEE1" w14:textId="77777777" w:rsidR="00ED23B0" w:rsidRPr="0043505F" w:rsidRDefault="00ED23B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50D3E06" w14:textId="77777777" w:rsidR="00ED23B0" w:rsidRDefault="00ED23B0" w:rsidP="00F416B3">
            <w:pPr>
              <w:rPr>
                <w:rFonts w:eastAsia="Times New Roman" w:cs="Arial"/>
                <w:kern w:val="0"/>
                <w:szCs w:val="22"/>
                <w:lang w:val="en-US"/>
                <w14:ligatures w14:val="none"/>
              </w:rPr>
            </w:pPr>
          </w:p>
          <w:p w14:paraId="58112F50" w14:textId="77777777" w:rsidR="00ED23B0" w:rsidRDefault="00ED23B0" w:rsidP="00F416B3">
            <w:pPr>
              <w:rPr>
                <w:rFonts w:eastAsia="Times New Roman" w:cs="Arial"/>
                <w:kern w:val="0"/>
                <w:szCs w:val="22"/>
                <w:lang w:val="en-US"/>
                <w14:ligatures w14:val="none"/>
              </w:rPr>
            </w:pPr>
          </w:p>
          <w:p w14:paraId="265106AD" w14:textId="77777777" w:rsidR="00ED23B0" w:rsidRDefault="00ED23B0" w:rsidP="00F416B3">
            <w:pPr>
              <w:rPr>
                <w:rFonts w:eastAsia="Times New Roman" w:cs="Arial"/>
                <w:kern w:val="0"/>
                <w:szCs w:val="22"/>
                <w:lang w:val="en-US"/>
                <w14:ligatures w14:val="none"/>
              </w:rPr>
            </w:pPr>
          </w:p>
          <w:p w14:paraId="0D79E2EF" w14:textId="77777777" w:rsidR="00ED23B0" w:rsidRDefault="00ED23B0" w:rsidP="00F416B3">
            <w:pPr>
              <w:rPr>
                <w:rFonts w:eastAsia="Times New Roman" w:cs="Arial"/>
                <w:kern w:val="0"/>
                <w:szCs w:val="22"/>
                <w:lang w:val="en-US"/>
                <w14:ligatures w14:val="none"/>
              </w:rPr>
            </w:pPr>
          </w:p>
          <w:p w14:paraId="18039443" w14:textId="77777777" w:rsidR="00ED23B0" w:rsidRDefault="00ED23B0" w:rsidP="00F416B3">
            <w:pPr>
              <w:rPr>
                <w:rFonts w:eastAsia="Times New Roman" w:cs="Arial"/>
                <w:kern w:val="0"/>
                <w:szCs w:val="22"/>
                <w:lang w:val="en-US"/>
                <w14:ligatures w14:val="none"/>
              </w:rPr>
            </w:pPr>
          </w:p>
          <w:p w14:paraId="5C5B92F9" w14:textId="77777777" w:rsidR="00ED23B0" w:rsidRDefault="00ED23B0" w:rsidP="00F416B3">
            <w:pPr>
              <w:rPr>
                <w:rFonts w:eastAsia="Times New Roman" w:cs="Arial"/>
                <w:kern w:val="0"/>
                <w:szCs w:val="22"/>
                <w:lang w:val="en-US"/>
                <w14:ligatures w14:val="none"/>
              </w:rPr>
            </w:pPr>
          </w:p>
          <w:p w14:paraId="402242FB" w14:textId="77777777" w:rsidR="00ED23B0" w:rsidRDefault="00ED23B0" w:rsidP="00F416B3">
            <w:pPr>
              <w:rPr>
                <w:rFonts w:eastAsia="Times New Roman" w:cs="Arial"/>
                <w:kern w:val="0"/>
                <w:szCs w:val="22"/>
                <w:lang w:val="en-US"/>
                <w14:ligatures w14:val="none"/>
              </w:rPr>
            </w:pPr>
          </w:p>
          <w:p w14:paraId="7D707FEE" w14:textId="77777777" w:rsidR="00ED23B0" w:rsidRDefault="00ED23B0" w:rsidP="00F416B3">
            <w:pPr>
              <w:rPr>
                <w:rFonts w:eastAsia="Times New Roman" w:cs="Arial"/>
                <w:kern w:val="0"/>
                <w:szCs w:val="22"/>
                <w:lang w:val="en-US"/>
                <w14:ligatures w14:val="none"/>
              </w:rPr>
            </w:pPr>
          </w:p>
          <w:p w14:paraId="5FE8CB1D" w14:textId="77777777" w:rsidR="00ED23B0" w:rsidRDefault="00ED23B0" w:rsidP="00F416B3">
            <w:pPr>
              <w:rPr>
                <w:rFonts w:eastAsia="Times New Roman" w:cs="Arial"/>
                <w:kern w:val="0"/>
                <w:szCs w:val="22"/>
                <w:lang w:val="en-US"/>
                <w14:ligatures w14:val="none"/>
              </w:rPr>
            </w:pPr>
          </w:p>
          <w:p w14:paraId="00C508E8" w14:textId="77777777" w:rsidR="00ED23B0" w:rsidRDefault="00ED23B0" w:rsidP="00F416B3">
            <w:pPr>
              <w:rPr>
                <w:rFonts w:eastAsia="Times New Roman" w:cs="Arial"/>
                <w:kern w:val="0"/>
                <w:szCs w:val="22"/>
                <w:lang w:val="en-US"/>
                <w14:ligatures w14:val="none"/>
              </w:rPr>
            </w:pPr>
          </w:p>
          <w:p w14:paraId="21F358F1" w14:textId="77777777" w:rsidR="00ED23B0" w:rsidRDefault="00ED23B0" w:rsidP="00F416B3">
            <w:pPr>
              <w:rPr>
                <w:rFonts w:eastAsia="Times New Roman" w:cs="Arial"/>
                <w:kern w:val="0"/>
                <w:szCs w:val="22"/>
                <w:lang w:val="en-US"/>
                <w14:ligatures w14:val="none"/>
              </w:rPr>
            </w:pPr>
          </w:p>
          <w:p w14:paraId="0FA7D2EC" w14:textId="77777777" w:rsidR="00ED23B0" w:rsidRDefault="00ED23B0" w:rsidP="00F416B3">
            <w:pPr>
              <w:rPr>
                <w:rFonts w:eastAsia="Times New Roman" w:cs="Arial"/>
                <w:kern w:val="0"/>
                <w:szCs w:val="22"/>
                <w:lang w:val="en-US"/>
                <w14:ligatures w14:val="none"/>
              </w:rPr>
            </w:pPr>
          </w:p>
          <w:p w14:paraId="34535DA5" w14:textId="77777777" w:rsidR="00ED23B0" w:rsidRDefault="00ED23B0" w:rsidP="00F416B3">
            <w:pPr>
              <w:rPr>
                <w:rFonts w:eastAsia="Times New Roman" w:cs="Arial"/>
                <w:kern w:val="0"/>
                <w:szCs w:val="22"/>
                <w:lang w:val="en-US"/>
                <w14:ligatures w14:val="none"/>
              </w:rPr>
            </w:pPr>
          </w:p>
          <w:p w14:paraId="7D3C6415" w14:textId="77777777" w:rsidR="00ED23B0" w:rsidRDefault="00ED23B0" w:rsidP="00F416B3">
            <w:pPr>
              <w:rPr>
                <w:rFonts w:eastAsia="Times New Roman" w:cs="Arial"/>
                <w:kern w:val="0"/>
                <w:szCs w:val="22"/>
                <w:lang w:val="en-US"/>
                <w14:ligatures w14:val="none"/>
              </w:rPr>
            </w:pPr>
          </w:p>
          <w:p w14:paraId="10D879B9" w14:textId="77777777" w:rsidR="00ED23B0" w:rsidRDefault="00ED23B0" w:rsidP="00F416B3">
            <w:pPr>
              <w:rPr>
                <w:rFonts w:eastAsia="Times New Roman" w:cs="Arial"/>
                <w:kern w:val="0"/>
                <w:szCs w:val="22"/>
                <w:lang w:val="en-US"/>
                <w14:ligatures w14:val="none"/>
              </w:rPr>
            </w:pPr>
          </w:p>
          <w:p w14:paraId="5BC26248" w14:textId="77777777" w:rsidR="00ED23B0" w:rsidRDefault="00ED23B0" w:rsidP="00F416B3">
            <w:pPr>
              <w:rPr>
                <w:rFonts w:eastAsia="Times New Roman" w:cs="Arial"/>
                <w:kern w:val="0"/>
                <w:szCs w:val="22"/>
                <w:lang w:val="en-US"/>
                <w14:ligatures w14:val="none"/>
              </w:rPr>
            </w:pPr>
          </w:p>
          <w:p w14:paraId="4B414736" w14:textId="77777777" w:rsidR="00ED23B0" w:rsidRDefault="00ED23B0" w:rsidP="00F416B3">
            <w:pPr>
              <w:rPr>
                <w:rFonts w:eastAsia="Times New Roman" w:cs="Arial"/>
                <w:kern w:val="0"/>
                <w:szCs w:val="22"/>
                <w:lang w:val="en-US"/>
                <w14:ligatures w14:val="none"/>
              </w:rPr>
            </w:pPr>
          </w:p>
          <w:p w14:paraId="2255C167" w14:textId="77777777" w:rsidR="00ED23B0" w:rsidRDefault="00ED23B0" w:rsidP="00F416B3">
            <w:pPr>
              <w:rPr>
                <w:rFonts w:eastAsia="Times New Roman" w:cs="Arial"/>
                <w:kern w:val="0"/>
                <w:szCs w:val="22"/>
                <w:lang w:val="en-US"/>
                <w14:ligatures w14:val="none"/>
              </w:rPr>
            </w:pPr>
          </w:p>
          <w:p w14:paraId="4EE95DA4" w14:textId="77777777" w:rsidR="00ED23B0" w:rsidRPr="0043505F" w:rsidRDefault="00ED23B0" w:rsidP="00F416B3">
            <w:pPr>
              <w:rPr>
                <w:rFonts w:eastAsia="Times New Roman" w:cs="Arial"/>
                <w:kern w:val="0"/>
                <w:szCs w:val="22"/>
                <w:lang w:val="en-US"/>
                <w14:ligatures w14:val="none"/>
              </w:rPr>
            </w:pPr>
          </w:p>
        </w:tc>
      </w:tr>
    </w:tbl>
    <w:p w14:paraId="251213FF" w14:textId="680D8B25" w:rsidR="00ED23B0" w:rsidRDefault="00ED23B0" w:rsidP="001C4A76"/>
    <w:p w14:paraId="6A9FF5BD" w14:textId="77777777" w:rsidR="00ED23B0" w:rsidRDefault="00ED23B0">
      <w:r>
        <w:br w:type="page"/>
      </w:r>
    </w:p>
    <w:p w14:paraId="644FE4E8" w14:textId="77777777" w:rsidR="00ED23B0" w:rsidRDefault="00ED23B0"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ED23B0" w:rsidRPr="0043505F" w14:paraId="19717EC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8B36FCB" w14:textId="22BF6170" w:rsidR="00ED23B0" w:rsidRPr="0043505F" w:rsidRDefault="00ED23B0"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w:t>
            </w:r>
            <w:r>
              <w:rPr>
                <w:rFonts w:eastAsia="Times New Roman" w:cs="Arial"/>
                <w:b/>
                <w:kern w:val="0"/>
                <w:szCs w:val="22"/>
                <w:lang w:val="en-US"/>
                <w14:ligatures w14:val="none"/>
              </w:rPr>
              <w:t>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6D46662" w14:textId="6C22A2E4" w:rsidR="00ED23B0" w:rsidRPr="0043505F" w:rsidRDefault="00ED23B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2.1 &amp;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D689ACF" w14:textId="4B0F4333" w:rsidR="00ED23B0" w:rsidRDefault="00ED23B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12.1</w:t>
            </w:r>
          </w:p>
          <w:p w14:paraId="3107F5E7" w14:textId="77777777" w:rsidR="00ED23B0" w:rsidRPr="0043505F" w:rsidRDefault="00ED23B0" w:rsidP="00F416B3">
            <w:pPr>
              <w:rPr>
                <w:rFonts w:eastAsia="Times New Roman" w:cs="Arial"/>
                <w:b/>
                <w:kern w:val="0"/>
                <w:szCs w:val="22"/>
                <w:lang w:val="en-US"/>
                <w14:ligatures w14:val="none"/>
              </w:rPr>
            </w:pPr>
          </w:p>
        </w:tc>
      </w:tr>
    </w:tbl>
    <w:p w14:paraId="321871CE" w14:textId="77777777" w:rsidR="00ED23B0" w:rsidRPr="0043505F" w:rsidRDefault="00ED23B0" w:rsidP="00ED23B0">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D23B0" w:rsidRPr="0043505F" w14:paraId="237B379D"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D2AE72" w14:textId="2E643553" w:rsidR="00ED23B0" w:rsidRPr="0043505F" w:rsidRDefault="00ED23B0"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ED23B0">
              <w:rPr>
                <w:rFonts w:eastAsia="Times New Roman" w:cs="Arial"/>
                <w:b/>
                <w:kern w:val="0"/>
                <w:szCs w:val="22"/>
                <w:lang w:val="en-US"/>
                <w14:ligatures w14:val="none"/>
              </w:rPr>
              <w:t>Identify Body Materials</w:t>
            </w:r>
          </w:p>
        </w:tc>
      </w:tr>
    </w:tbl>
    <w:p w14:paraId="30B651EE" w14:textId="77777777" w:rsidR="00ED23B0" w:rsidRDefault="00ED23B0" w:rsidP="001C4A76"/>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6405"/>
      </w:tblGrid>
      <w:tr w:rsidR="00ED23B0" w:rsidRPr="00075074" w14:paraId="51DA2B69" w14:textId="77777777" w:rsidTr="00ED23B0">
        <w:tc>
          <w:tcPr>
            <w:tcW w:w="978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545B2D" w14:textId="77777777" w:rsidR="00ED23B0" w:rsidRPr="00075074" w:rsidRDefault="00ED23B0" w:rsidP="00F416B3">
            <w:pPr>
              <w:tabs>
                <w:tab w:val="left" w:pos="2100"/>
              </w:tabs>
              <w:rPr>
                <w:b/>
              </w:rPr>
            </w:pPr>
            <w:r w:rsidRPr="00075074">
              <w:rPr>
                <w:b/>
              </w:rPr>
              <w:t>Instructions to learners</w:t>
            </w:r>
          </w:p>
          <w:p w14:paraId="1A3A83AC" w14:textId="77777777" w:rsidR="00ED23B0" w:rsidRPr="00075074" w:rsidRDefault="00ED23B0" w:rsidP="00F416B3">
            <w:pPr>
              <w:tabs>
                <w:tab w:val="left" w:pos="2100"/>
              </w:tabs>
            </w:pPr>
            <w:r w:rsidRPr="00075074">
              <w:t xml:space="preserve">By inspecting a vehicle body structure, identify components manufactured from the materials listed below. </w:t>
            </w:r>
          </w:p>
        </w:tc>
      </w:tr>
      <w:tr w:rsidR="00ED23B0" w:rsidRPr="00075074" w14:paraId="5BAC57FB" w14:textId="77777777" w:rsidTr="00ED23B0">
        <w:tc>
          <w:tcPr>
            <w:tcW w:w="33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39C03163" w14:textId="77777777" w:rsidR="00ED23B0" w:rsidRPr="00075074" w:rsidRDefault="00ED23B0" w:rsidP="00F416B3">
            <w:pPr>
              <w:tabs>
                <w:tab w:val="left" w:pos="2100"/>
              </w:tabs>
              <w:jc w:val="center"/>
              <w:rPr>
                <w:b/>
              </w:rPr>
            </w:pPr>
            <w:r w:rsidRPr="00075074">
              <w:rPr>
                <w:b/>
              </w:rPr>
              <w:t>Material</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D337F6E" w14:textId="77777777" w:rsidR="00ED23B0" w:rsidRPr="00075074" w:rsidRDefault="00ED23B0" w:rsidP="00F416B3">
            <w:pPr>
              <w:tabs>
                <w:tab w:val="left" w:pos="2100"/>
              </w:tabs>
              <w:jc w:val="center"/>
              <w:rPr>
                <w:b/>
              </w:rPr>
            </w:pPr>
            <w:r w:rsidRPr="00075074">
              <w:rPr>
                <w:b/>
              </w:rPr>
              <w:t>Body Component</w:t>
            </w:r>
          </w:p>
        </w:tc>
      </w:tr>
      <w:tr w:rsidR="00ED23B0" w:rsidRPr="00075074" w14:paraId="675186DD"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DB81AC9" w14:textId="77777777" w:rsidR="00ED23B0" w:rsidRPr="00075074" w:rsidRDefault="00ED23B0" w:rsidP="00F416B3">
            <w:pPr>
              <w:tabs>
                <w:tab w:val="left" w:pos="2100"/>
              </w:tabs>
              <w:rPr>
                <w:b/>
              </w:rPr>
            </w:pPr>
            <w:r w:rsidRPr="00075074">
              <w:rPr>
                <w:b/>
              </w:rPr>
              <w:t>Steel</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AE892B9" w14:textId="77777777" w:rsidR="00ED23B0" w:rsidRPr="00075074" w:rsidRDefault="00ED23B0" w:rsidP="00F416B3">
            <w:pPr>
              <w:tabs>
                <w:tab w:val="left" w:pos="2100"/>
              </w:tabs>
            </w:pPr>
            <w:r w:rsidRPr="00075074">
              <w:t>1.</w:t>
            </w:r>
          </w:p>
        </w:tc>
      </w:tr>
      <w:tr w:rsidR="00ED23B0" w:rsidRPr="00075074" w14:paraId="4E1DF0D1" w14:textId="77777777" w:rsidTr="00ED23B0">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DAFCD50"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C6447A9" w14:textId="77777777" w:rsidR="00ED23B0" w:rsidRPr="00075074" w:rsidRDefault="00ED23B0" w:rsidP="00F416B3">
            <w:pPr>
              <w:tabs>
                <w:tab w:val="left" w:pos="2100"/>
              </w:tabs>
            </w:pPr>
            <w:r w:rsidRPr="00075074">
              <w:t>2.</w:t>
            </w:r>
          </w:p>
        </w:tc>
      </w:tr>
      <w:tr w:rsidR="00ED23B0" w:rsidRPr="00075074" w14:paraId="69A2F0D9"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DAC5445" w14:textId="77777777" w:rsidR="00ED23B0" w:rsidRPr="00075074" w:rsidRDefault="00ED23B0" w:rsidP="00F416B3">
            <w:pPr>
              <w:tabs>
                <w:tab w:val="left" w:pos="2100"/>
              </w:tabs>
              <w:rPr>
                <w:b/>
              </w:rPr>
            </w:pPr>
            <w:r w:rsidRPr="00075074">
              <w:rPr>
                <w:b/>
              </w:rPr>
              <w:t>Alloy Steel</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729CCD0" w14:textId="77777777" w:rsidR="00ED23B0" w:rsidRPr="00075074" w:rsidRDefault="00ED23B0" w:rsidP="00F416B3">
            <w:pPr>
              <w:tabs>
                <w:tab w:val="left" w:pos="2100"/>
              </w:tabs>
            </w:pPr>
            <w:r w:rsidRPr="00075074">
              <w:t>1.</w:t>
            </w:r>
          </w:p>
        </w:tc>
      </w:tr>
      <w:tr w:rsidR="00ED23B0" w:rsidRPr="00075074" w14:paraId="5B2F5738" w14:textId="77777777" w:rsidTr="00ED23B0">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AFE91E5"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32FC899" w14:textId="77777777" w:rsidR="00ED23B0" w:rsidRPr="00075074" w:rsidRDefault="00ED23B0" w:rsidP="00F416B3">
            <w:pPr>
              <w:tabs>
                <w:tab w:val="left" w:pos="2100"/>
              </w:tabs>
            </w:pPr>
            <w:r w:rsidRPr="00075074">
              <w:t>2.</w:t>
            </w:r>
          </w:p>
        </w:tc>
      </w:tr>
      <w:tr w:rsidR="00ED23B0" w:rsidRPr="00075074" w14:paraId="6D540F83"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231DDAE" w14:textId="77777777" w:rsidR="00ED23B0" w:rsidRPr="00075074" w:rsidRDefault="00ED23B0" w:rsidP="00F416B3">
            <w:pPr>
              <w:tabs>
                <w:tab w:val="left" w:pos="2100"/>
              </w:tabs>
              <w:rPr>
                <w:b/>
              </w:rPr>
            </w:pPr>
            <w:r w:rsidRPr="00075074">
              <w:rPr>
                <w:b/>
              </w:rPr>
              <w:t>Non-Ferrous Metal</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E1240FE" w14:textId="77777777" w:rsidR="00ED23B0" w:rsidRPr="00075074" w:rsidRDefault="00ED23B0" w:rsidP="00F416B3">
            <w:pPr>
              <w:tabs>
                <w:tab w:val="left" w:pos="2100"/>
              </w:tabs>
            </w:pPr>
            <w:r w:rsidRPr="00075074">
              <w:t>1.</w:t>
            </w:r>
          </w:p>
        </w:tc>
      </w:tr>
      <w:tr w:rsidR="00ED23B0" w:rsidRPr="00075074" w14:paraId="38CF5E0E" w14:textId="77777777" w:rsidTr="00ED23B0">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CE3FA1E"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0FF2F88" w14:textId="77777777" w:rsidR="00ED23B0" w:rsidRPr="00075074" w:rsidRDefault="00ED23B0" w:rsidP="00F416B3">
            <w:pPr>
              <w:tabs>
                <w:tab w:val="left" w:pos="2100"/>
              </w:tabs>
            </w:pPr>
            <w:r w:rsidRPr="00075074">
              <w:t>2.</w:t>
            </w:r>
          </w:p>
        </w:tc>
      </w:tr>
      <w:tr w:rsidR="00ED23B0" w:rsidRPr="00075074" w14:paraId="112E159E"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6581D46" w14:textId="77777777" w:rsidR="00ED23B0" w:rsidRPr="00075074" w:rsidRDefault="00ED23B0" w:rsidP="00F416B3">
            <w:pPr>
              <w:tabs>
                <w:tab w:val="left" w:pos="2100"/>
              </w:tabs>
              <w:rPr>
                <w:b/>
              </w:rPr>
            </w:pPr>
            <w:r w:rsidRPr="00075074">
              <w:rPr>
                <w:b/>
              </w:rPr>
              <w:t>Thermo-Setting Plastic</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D67C644" w14:textId="77777777" w:rsidR="00ED23B0" w:rsidRPr="00075074" w:rsidRDefault="00ED23B0" w:rsidP="00F416B3">
            <w:pPr>
              <w:tabs>
                <w:tab w:val="left" w:pos="2100"/>
              </w:tabs>
            </w:pPr>
            <w:r w:rsidRPr="00075074">
              <w:t>1.</w:t>
            </w:r>
          </w:p>
        </w:tc>
      </w:tr>
      <w:tr w:rsidR="00ED23B0" w:rsidRPr="00075074" w14:paraId="62C0A6E1" w14:textId="77777777" w:rsidTr="00ED23B0">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0000C11"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CDBAE76" w14:textId="77777777" w:rsidR="00ED23B0" w:rsidRPr="00075074" w:rsidRDefault="00ED23B0" w:rsidP="00F416B3">
            <w:pPr>
              <w:tabs>
                <w:tab w:val="left" w:pos="2100"/>
              </w:tabs>
            </w:pPr>
            <w:r w:rsidRPr="00075074">
              <w:t>2.</w:t>
            </w:r>
          </w:p>
        </w:tc>
      </w:tr>
      <w:tr w:rsidR="00ED23B0" w:rsidRPr="00075074" w14:paraId="6B51BCA7"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3CEE08E" w14:textId="77777777" w:rsidR="00ED23B0" w:rsidRPr="00075074" w:rsidRDefault="00ED23B0" w:rsidP="00F416B3">
            <w:pPr>
              <w:tabs>
                <w:tab w:val="left" w:pos="2100"/>
              </w:tabs>
              <w:rPr>
                <w:b/>
              </w:rPr>
            </w:pPr>
            <w:proofErr w:type="spellStart"/>
            <w:r w:rsidRPr="00075074">
              <w:rPr>
                <w:b/>
              </w:rPr>
              <w:t>Thermo</w:t>
            </w:r>
            <w:proofErr w:type="spellEnd"/>
            <w:r w:rsidRPr="00075074">
              <w:rPr>
                <w:b/>
              </w:rPr>
              <w:t xml:space="preserve"> Plastic</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28960C3" w14:textId="77777777" w:rsidR="00ED23B0" w:rsidRPr="00075074" w:rsidRDefault="00ED23B0" w:rsidP="00F416B3">
            <w:pPr>
              <w:tabs>
                <w:tab w:val="left" w:pos="2100"/>
              </w:tabs>
            </w:pPr>
            <w:r w:rsidRPr="00075074">
              <w:t>1.</w:t>
            </w:r>
          </w:p>
        </w:tc>
      </w:tr>
      <w:tr w:rsidR="00ED23B0" w:rsidRPr="00075074" w14:paraId="5B4D7F1A" w14:textId="77777777" w:rsidTr="00ED23B0">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9BF4C21"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AD86953" w14:textId="77777777" w:rsidR="00ED23B0" w:rsidRPr="00075074" w:rsidRDefault="00ED23B0" w:rsidP="00F416B3">
            <w:pPr>
              <w:tabs>
                <w:tab w:val="left" w:pos="2100"/>
              </w:tabs>
            </w:pPr>
            <w:r w:rsidRPr="00075074">
              <w:t>2.</w:t>
            </w:r>
          </w:p>
        </w:tc>
      </w:tr>
      <w:tr w:rsidR="00ED23B0" w:rsidRPr="00075074" w14:paraId="226505F0"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711DC4A" w14:textId="77777777" w:rsidR="00ED23B0" w:rsidRPr="00075074" w:rsidRDefault="00ED23B0" w:rsidP="00F416B3">
            <w:pPr>
              <w:tabs>
                <w:tab w:val="left" w:pos="2100"/>
              </w:tabs>
              <w:rPr>
                <w:b/>
              </w:rPr>
            </w:pPr>
            <w:r w:rsidRPr="00075074">
              <w:rPr>
                <w:b/>
              </w:rPr>
              <w:t>Glass</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33CE68A" w14:textId="77777777" w:rsidR="00ED23B0" w:rsidRPr="00075074" w:rsidRDefault="00ED23B0" w:rsidP="00F416B3">
            <w:pPr>
              <w:tabs>
                <w:tab w:val="left" w:pos="2100"/>
              </w:tabs>
            </w:pPr>
            <w:r w:rsidRPr="00075074">
              <w:t>1.</w:t>
            </w:r>
          </w:p>
        </w:tc>
      </w:tr>
      <w:tr w:rsidR="00ED23B0" w:rsidRPr="00075074" w14:paraId="01C12613" w14:textId="77777777" w:rsidTr="00467254">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8A19ECF"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B561DC8" w14:textId="77777777" w:rsidR="00ED23B0" w:rsidRPr="00075074" w:rsidRDefault="00ED23B0" w:rsidP="00F416B3">
            <w:pPr>
              <w:tabs>
                <w:tab w:val="left" w:pos="2100"/>
              </w:tabs>
            </w:pPr>
            <w:r w:rsidRPr="00075074">
              <w:t>2.</w:t>
            </w:r>
          </w:p>
        </w:tc>
      </w:tr>
      <w:tr w:rsidR="00ED23B0" w:rsidRPr="00075074" w14:paraId="1C90F383" w14:textId="77777777" w:rsidTr="00ED23B0">
        <w:trPr>
          <w:trHeight w:val="454"/>
        </w:trPr>
        <w:tc>
          <w:tcPr>
            <w:tcW w:w="3376"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9DE6504" w14:textId="77777777" w:rsidR="00ED23B0" w:rsidRPr="00075074" w:rsidRDefault="00ED23B0" w:rsidP="00F416B3">
            <w:pPr>
              <w:tabs>
                <w:tab w:val="left" w:pos="2100"/>
              </w:tabs>
              <w:rPr>
                <w:b/>
              </w:rPr>
            </w:pPr>
            <w:r w:rsidRPr="00075074">
              <w:rPr>
                <w:b/>
              </w:rPr>
              <w:t>Anti-Corrosive Material</w:t>
            </w: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3D63A8D" w14:textId="77777777" w:rsidR="00ED23B0" w:rsidRPr="00075074" w:rsidRDefault="00ED23B0" w:rsidP="00F416B3">
            <w:pPr>
              <w:tabs>
                <w:tab w:val="left" w:pos="2100"/>
              </w:tabs>
            </w:pPr>
            <w:r w:rsidRPr="00075074">
              <w:t>1.</w:t>
            </w:r>
          </w:p>
        </w:tc>
      </w:tr>
      <w:tr w:rsidR="00ED23B0" w:rsidRPr="00075074" w14:paraId="56C027C5" w14:textId="77777777" w:rsidTr="00467254">
        <w:trPr>
          <w:trHeight w:val="454"/>
        </w:trPr>
        <w:tc>
          <w:tcPr>
            <w:tcW w:w="3376"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FDABC95" w14:textId="77777777" w:rsidR="00ED23B0" w:rsidRPr="00075074" w:rsidRDefault="00ED23B0" w:rsidP="00F416B3">
            <w:pPr>
              <w:tabs>
                <w:tab w:val="left" w:pos="2100"/>
              </w:tabs>
              <w:rPr>
                <w:b/>
              </w:rPr>
            </w:pPr>
          </w:p>
        </w:tc>
        <w:tc>
          <w:tcPr>
            <w:tcW w:w="64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58191B9" w14:textId="77777777" w:rsidR="00ED23B0" w:rsidRPr="00075074" w:rsidRDefault="00ED23B0" w:rsidP="00F416B3">
            <w:pPr>
              <w:tabs>
                <w:tab w:val="left" w:pos="2100"/>
              </w:tabs>
            </w:pPr>
            <w:r w:rsidRPr="00075074">
              <w:t>2.</w:t>
            </w:r>
          </w:p>
        </w:tc>
      </w:tr>
    </w:tbl>
    <w:p w14:paraId="73B58FA3" w14:textId="77777777" w:rsidR="00ED23B0" w:rsidRDefault="00ED23B0" w:rsidP="001C4A76"/>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467254" w:rsidRPr="0043505F" w14:paraId="273A6378" w14:textId="77777777" w:rsidTr="00F416B3">
        <w:tc>
          <w:tcPr>
            <w:tcW w:w="8280" w:type="dxa"/>
            <w:hideMark/>
          </w:tcPr>
          <w:p w14:paraId="05ECDA6B"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A83E235"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089F2F4"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67254" w:rsidRPr="0043505F" w14:paraId="2550A28F" w14:textId="77777777" w:rsidTr="00F416B3">
        <w:tc>
          <w:tcPr>
            <w:tcW w:w="8280" w:type="dxa"/>
            <w:tcBorders>
              <w:bottom w:val="single" w:sz="4" w:space="0" w:color="35B1F5" w:themeColor="accent2" w:themeTint="80"/>
            </w:tcBorders>
            <w:hideMark/>
          </w:tcPr>
          <w:p w14:paraId="0606AA7E" w14:textId="77777777" w:rsidR="00467254" w:rsidRPr="0043505F" w:rsidRDefault="00467254"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48C76A95" w14:textId="77777777" w:rsidR="00467254" w:rsidRPr="0043505F" w:rsidRDefault="00467254" w:rsidP="00F416B3">
            <w:pPr>
              <w:rPr>
                <w:rFonts w:eastAsia="Times New Roman" w:cs="Arial"/>
                <w:b/>
                <w:kern w:val="0"/>
                <w:szCs w:val="22"/>
                <w:lang w:val="en-US"/>
                <w14:ligatures w14:val="none"/>
              </w:rPr>
            </w:pPr>
          </w:p>
        </w:tc>
      </w:tr>
      <w:tr w:rsidR="00467254" w:rsidRPr="0043505F" w14:paraId="7546572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7905EB" w14:textId="77777777" w:rsidR="00467254" w:rsidRPr="00075074" w:rsidRDefault="00467254"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AE4C42A" w14:textId="77777777" w:rsidR="00467254" w:rsidRPr="0043505F" w:rsidRDefault="00467254" w:rsidP="00F416B3">
            <w:pPr>
              <w:rPr>
                <w:rFonts w:eastAsia="Times New Roman" w:cs="Arial"/>
                <w:b/>
                <w:kern w:val="0"/>
                <w:szCs w:val="22"/>
                <w:lang w:val="en-US"/>
                <w14:ligatures w14:val="none"/>
              </w:rPr>
            </w:pPr>
          </w:p>
        </w:tc>
      </w:tr>
      <w:tr w:rsidR="00467254" w:rsidRPr="0043505F" w14:paraId="5C035BD1"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8A291E" w14:textId="438A746B" w:rsidR="00467254" w:rsidRPr="00075074" w:rsidRDefault="00467254" w:rsidP="00F416B3">
            <w:r>
              <w:t>Table</w:t>
            </w:r>
            <w:r>
              <w:t xml:space="preserve"> </w:t>
            </w:r>
            <w:r w:rsidRPr="00075074">
              <w:t>complete</w:t>
            </w:r>
            <w:r>
              <w:t>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D583559" w14:textId="77777777" w:rsidR="00467254" w:rsidRPr="0043505F" w:rsidRDefault="00467254" w:rsidP="00F416B3">
            <w:pPr>
              <w:rPr>
                <w:rFonts w:eastAsia="Times New Roman" w:cs="Arial"/>
                <w:b/>
                <w:kern w:val="0"/>
                <w:szCs w:val="22"/>
                <w:lang w:val="en-US"/>
                <w14:ligatures w14:val="none"/>
              </w:rPr>
            </w:pPr>
          </w:p>
        </w:tc>
      </w:tr>
    </w:tbl>
    <w:p w14:paraId="07E63B85" w14:textId="77777777" w:rsidR="00467254" w:rsidRDefault="00467254" w:rsidP="00467254">
      <w:pPr>
        <w:rPr>
          <w:rFonts w:eastAsia="Times New Roman" w:cs="Arial"/>
          <w:kern w:val="0"/>
          <w:szCs w:val="22"/>
          <w:lang w:val="en-US"/>
          <w14:ligatures w14:val="none"/>
        </w:rPr>
      </w:pPr>
    </w:p>
    <w:p w14:paraId="090CCB7C" w14:textId="77777777" w:rsidR="00467254" w:rsidRDefault="00467254" w:rsidP="00467254">
      <w:pPr>
        <w:rPr>
          <w:rFonts w:eastAsia="Times New Roman" w:cs="Arial"/>
          <w:kern w:val="0"/>
          <w:szCs w:val="22"/>
          <w:lang w:val="en-US"/>
          <w14:ligatures w14:val="none"/>
        </w:rPr>
      </w:pPr>
    </w:p>
    <w:p w14:paraId="1A74C43C" w14:textId="77777777" w:rsidR="00467254" w:rsidRDefault="00467254" w:rsidP="00467254">
      <w:pPr>
        <w:rPr>
          <w:rFonts w:eastAsia="Times New Roman" w:cs="Arial"/>
          <w:kern w:val="0"/>
          <w:szCs w:val="22"/>
          <w:lang w:val="en-US"/>
          <w14:ligatures w14:val="none"/>
        </w:rPr>
      </w:pPr>
    </w:p>
    <w:p w14:paraId="647D539D" w14:textId="77777777" w:rsidR="00467254" w:rsidRDefault="00467254" w:rsidP="00467254">
      <w:pPr>
        <w:rPr>
          <w:rFonts w:eastAsia="Times New Roman" w:cs="Arial"/>
          <w:kern w:val="0"/>
          <w:szCs w:val="22"/>
          <w:lang w:val="en-US"/>
          <w14:ligatures w14:val="none"/>
        </w:rPr>
      </w:pPr>
    </w:p>
    <w:p w14:paraId="37862BB8" w14:textId="77777777" w:rsidR="00467254" w:rsidRDefault="00467254" w:rsidP="00467254">
      <w:pPr>
        <w:rPr>
          <w:rFonts w:eastAsia="Times New Roman" w:cs="Arial"/>
          <w:kern w:val="0"/>
          <w:szCs w:val="22"/>
          <w:lang w:val="en-US"/>
          <w14:ligatures w14:val="none"/>
        </w:rPr>
      </w:pPr>
    </w:p>
    <w:p w14:paraId="344586A0" w14:textId="77777777" w:rsidR="00467254" w:rsidRDefault="00467254" w:rsidP="00467254">
      <w:pPr>
        <w:rPr>
          <w:rFonts w:eastAsia="Times New Roman" w:cs="Arial"/>
          <w:kern w:val="0"/>
          <w:szCs w:val="22"/>
          <w:lang w:val="en-US"/>
          <w14:ligatures w14:val="none"/>
        </w:rPr>
      </w:pPr>
    </w:p>
    <w:p w14:paraId="474BF3B2" w14:textId="77777777" w:rsidR="00467254" w:rsidRDefault="00467254" w:rsidP="00467254">
      <w:pPr>
        <w:rPr>
          <w:rFonts w:eastAsia="Times New Roman" w:cs="Arial"/>
          <w:kern w:val="0"/>
          <w:szCs w:val="22"/>
          <w:lang w:val="en-US"/>
          <w14:ligatures w14:val="none"/>
        </w:rPr>
      </w:pPr>
    </w:p>
    <w:p w14:paraId="30C49B66" w14:textId="77777777" w:rsidR="00467254" w:rsidRDefault="00467254"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22646B9A"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860195"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DF787AB"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C1CA375" w14:textId="77777777" w:rsidR="00467254" w:rsidRDefault="00467254" w:rsidP="00F416B3">
            <w:pPr>
              <w:rPr>
                <w:rFonts w:eastAsia="Times New Roman" w:cs="Arial"/>
                <w:kern w:val="0"/>
                <w:szCs w:val="22"/>
                <w:lang w:val="en-US"/>
                <w14:ligatures w14:val="none"/>
              </w:rPr>
            </w:pPr>
          </w:p>
          <w:p w14:paraId="11B78E8E" w14:textId="77777777" w:rsidR="00467254" w:rsidRPr="0043505F" w:rsidRDefault="00467254" w:rsidP="00F416B3">
            <w:pPr>
              <w:rPr>
                <w:rFonts w:eastAsia="Times New Roman" w:cs="Arial"/>
                <w:kern w:val="0"/>
                <w:szCs w:val="22"/>
                <w:lang w:val="en-US"/>
                <w14:ligatures w14:val="none"/>
              </w:rPr>
            </w:pPr>
          </w:p>
          <w:p w14:paraId="49E4A943"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43E5AB6" w14:textId="77777777" w:rsidR="00467254" w:rsidRPr="0043505F" w:rsidRDefault="00467254" w:rsidP="00F416B3">
            <w:pPr>
              <w:rPr>
                <w:rFonts w:eastAsia="Times New Roman" w:cs="Arial"/>
                <w:kern w:val="0"/>
                <w:szCs w:val="22"/>
                <w:lang w:val="en-US"/>
                <w14:ligatures w14:val="none"/>
              </w:rPr>
            </w:pPr>
          </w:p>
          <w:p w14:paraId="472ADD1F" w14:textId="77777777" w:rsidR="00467254" w:rsidRPr="0043505F" w:rsidRDefault="00467254" w:rsidP="00F416B3">
            <w:pPr>
              <w:rPr>
                <w:rFonts w:eastAsia="Times New Roman" w:cs="Arial"/>
                <w:kern w:val="0"/>
                <w:szCs w:val="22"/>
                <w:lang w:val="en-US"/>
                <w14:ligatures w14:val="none"/>
              </w:rPr>
            </w:pPr>
          </w:p>
          <w:p w14:paraId="5271C268"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13BE8F1" w14:textId="77777777" w:rsidR="00467254" w:rsidRPr="0043505F" w:rsidRDefault="00467254" w:rsidP="00F416B3">
            <w:pPr>
              <w:rPr>
                <w:rFonts w:eastAsia="Times New Roman" w:cs="Arial"/>
                <w:kern w:val="0"/>
                <w:szCs w:val="22"/>
                <w:lang w:val="en-US"/>
                <w14:ligatures w14:val="none"/>
              </w:rPr>
            </w:pPr>
          </w:p>
        </w:tc>
      </w:tr>
    </w:tbl>
    <w:p w14:paraId="0B639236" w14:textId="2135E7D3" w:rsidR="00467254" w:rsidRDefault="00467254" w:rsidP="001C4A76"/>
    <w:p w14:paraId="2C0B59F1" w14:textId="77777777" w:rsidR="00467254" w:rsidRDefault="00467254">
      <w:r>
        <w:br w:type="page"/>
      </w:r>
    </w:p>
    <w:p w14:paraId="34AB0D9C" w14:textId="77777777" w:rsidR="00467254" w:rsidRDefault="0046725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467254" w:rsidRPr="0043505F" w14:paraId="4E18F6DE"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E0241B4" w14:textId="77777777" w:rsidR="00467254" w:rsidRPr="0043505F" w:rsidRDefault="0046725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79F96BE" w14:textId="0C428CD6"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3.1, 3.2 &amp; 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66D6B6" w14:textId="55A2CDF9" w:rsidR="00467254"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12.</w:t>
            </w:r>
            <w:r>
              <w:rPr>
                <w:rFonts w:eastAsia="Times New Roman" w:cs="Arial"/>
                <w:b/>
                <w:kern w:val="0"/>
                <w:szCs w:val="22"/>
                <w:lang w:val="en-US"/>
                <w14:ligatures w14:val="none"/>
              </w:rPr>
              <w:t>2</w:t>
            </w:r>
          </w:p>
          <w:p w14:paraId="0447B5E0" w14:textId="77777777" w:rsidR="00467254" w:rsidRPr="0043505F" w:rsidRDefault="00467254" w:rsidP="00F416B3">
            <w:pPr>
              <w:rPr>
                <w:rFonts w:eastAsia="Times New Roman" w:cs="Arial"/>
                <w:b/>
                <w:kern w:val="0"/>
                <w:szCs w:val="22"/>
                <w:lang w:val="en-US"/>
                <w14:ligatures w14:val="none"/>
              </w:rPr>
            </w:pPr>
          </w:p>
        </w:tc>
      </w:tr>
    </w:tbl>
    <w:p w14:paraId="2EC3761B" w14:textId="77777777" w:rsidR="00467254" w:rsidRPr="0043505F" w:rsidRDefault="00467254" w:rsidP="0046725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467254" w:rsidRPr="0043505F" w14:paraId="006F796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B96BA22" w14:textId="58EC2AE9" w:rsidR="00467254" w:rsidRPr="0043505F" w:rsidRDefault="0046725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ED23B0">
              <w:rPr>
                <w:rFonts w:eastAsia="Times New Roman" w:cs="Arial"/>
                <w:b/>
                <w:kern w:val="0"/>
                <w:szCs w:val="22"/>
                <w:lang w:val="en-US"/>
                <w14:ligatures w14:val="none"/>
              </w:rPr>
              <w:t xml:space="preserve">Identify Body </w:t>
            </w:r>
            <w:r>
              <w:rPr>
                <w:rFonts w:eastAsia="Times New Roman" w:cs="Arial"/>
                <w:b/>
                <w:kern w:val="0"/>
                <w:szCs w:val="22"/>
                <w:lang w:val="en-US"/>
                <w14:ligatures w14:val="none"/>
              </w:rPr>
              <w:t>Damage</w:t>
            </w:r>
          </w:p>
        </w:tc>
      </w:tr>
    </w:tbl>
    <w:p w14:paraId="4F913018" w14:textId="77777777" w:rsidR="00467254" w:rsidRDefault="00467254" w:rsidP="0046725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8"/>
        <w:gridCol w:w="1630"/>
        <w:gridCol w:w="3332"/>
        <w:gridCol w:w="1276"/>
        <w:gridCol w:w="1275"/>
      </w:tblGrid>
      <w:tr w:rsidR="00467254" w:rsidRPr="00075074" w14:paraId="484D5222" w14:textId="77777777" w:rsidTr="00467254">
        <w:tc>
          <w:tcPr>
            <w:tcW w:w="9781" w:type="dxa"/>
            <w:gridSpan w:val="5"/>
          </w:tcPr>
          <w:p w14:paraId="221F3A32" w14:textId="77777777" w:rsidR="00467254" w:rsidRPr="00075074" w:rsidRDefault="00467254" w:rsidP="00F416B3">
            <w:pPr>
              <w:tabs>
                <w:tab w:val="left" w:pos="2100"/>
              </w:tabs>
              <w:ind w:left="180"/>
              <w:rPr>
                <w:b/>
              </w:rPr>
            </w:pPr>
            <w:r w:rsidRPr="00075074">
              <w:rPr>
                <w:b/>
              </w:rPr>
              <w:t>Instructions to learners</w:t>
            </w:r>
          </w:p>
          <w:p w14:paraId="23084A9C" w14:textId="77777777" w:rsidR="00467254" w:rsidRPr="00075074" w:rsidRDefault="00467254" w:rsidP="00F416B3">
            <w:pPr>
              <w:tabs>
                <w:tab w:val="left" w:pos="2100"/>
              </w:tabs>
              <w:ind w:left="37"/>
            </w:pPr>
            <w:r w:rsidRPr="00075074">
              <w:t>1</w:t>
            </w:r>
            <w:r w:rsidRPr="00075074">
              <w:rPr>
                <w:b/>
              </w:rPr>
              <w:t>.</w:t>
            </w:r>
            <w:r w:rsidRPr="00075074">
              <w:t xml:space="preserve"> The table below lists possible damage and the panels affected.</w:t>
            </w:r>
          </w:p>
          <w:p w14:paraId="1023103A" w14:textId="77777777" w:rsidR="00467254" w:rsidRPr="00075074" w:rsidRDefault="00467254" w:rsidP="00F416B3">
            <w:pPr>
              <w:tabs>
                <w:tab w:val="left" w:pos="2100"/>
              </w:tabs>
              <w:ind w:left="180"/>
            </w:pPr>
          </w:p>
          <w:p w14:paraId="2C323479" w14:textId="77777777" w:rsidR="00467254" w:rsidRPr="00075074" w:rsidRDefault="00467254" w:rsidP="00F416B3">
            <w:pPr>
              <w:tabs>
                <w:tab w:val="left" w:pos="2100"/>
              </w:tabs>
              <w:ind w:left="462" w:hanging="604"/>
            </w:pPr>
            <w:r w:rsidRPr="00075074">
              <w:t xml:space="preserve">   2. Complete the table to include who would carry out the specific repair and indicate whether a body alignment check is required.</w:t>
            </w:r>
          </w:p>
          <w:p w14:paraId="1D13D0AA" w14:textId="77777777" w:rsidR="00467254" w:rsidRPr="00075074" w:rsidRDefault="00467254" w:rsidP="00F416B3">
            <w:pPr>
              <w:tabs>
                <w:tab w:val="left" w:pos="2100"/>
              </w:tabs>
            </w:pPr>
          </w:p>
          <w:p w14:paraId="1C38C0E8" w14:textId="77777777" w:rsidR="00467254" w:rsidRPr="00075074" w:rsidRDefault="00467254" w:rsidP="00F416B3">
            <w:pPr>
              <w:tabs>
                <w:tab w:val="left" w:pos="2100"/>
              </w:tabs>
              <w:rPr>
                <w:b/>
              </w:rPr>
            </w:pPr>
            <w:r w:rsidRPr="00075074">
              <w:t xml:space="preserve">The first one has been completed as an example. </w:t>
            </w:r>
          </w:p>
        </w:tc>
      </w:tr>
      <w:tr w:rsidR="00467254" w:rsidRPr="00075074" w14:paraId="36430AAD" w14:textId="77777777" w:rsidTr="00467254">
        <w:tc>
          <w:tcPr>
            <w:tcW w:w="2268" w:type="dxa"/>
            <w:vMerge w:val="restart"/>
            <w:shd w:val="clear" w:color="auto" w:fill="043956" w:themeFill="accent2"/>
            <w:vAlign w:val="center"/>
          </w:tcPr>
          <w:p w14:paraId="5954B1A0" w14:textId="77777777" w:rsidR="00467254" w:rsidRPr="00075074" w:rsidRDefault="00467254" w:rsidP="00F416B3">
            <w:pPr>
              <w:tabs>
                <w:tab w:val="left" w:pos="2100"/>
              </w:tabs>
              <w:ind w:left="180"/>
              <w:jc w:val="center"/>
              <w:rPr>
                <w:b/>
              </w:rPr>
            </w:pPr>
            <w:r w:rsidRPr="00075074">
              <w:rPr>
                <w:b/>
              </w:rPr>
              <w:t>Condition</w:t>
            </w:r>
          </w:p>
        </w:tc>
        <w:tc>
          <w:tcPr>
            <w:tcW w:w="1630" w:type="dxa"/>
            <w:vMerge w:val="restart"/>
            <w:shd w:val="clear" w:color="auto" w:fill="043956" w:themeFill="accent2"/>
            <w:vAlign w:val="center"/>
          </w:tcPr>
          <w:p w14:paraId="212F27B6" w14:textId="77777777" w:rsidR="00467254" w:rsidRPr="00075074" w:rsidRDefault="00467254" w:rsidP="00F416B3">
            <w:pPr>
              <w:tabs>
                <w:tab w:val="left" w:pos="2100"/>
              </w:tabs>
              <w:ind w:left="180"/>
              <w:jc w:val="center"/>
              <w:rPr>
                <w:b/>
              </w:rPr>
            </w:pPr>
            <w:r w:rsidRPr="00075074">
              <w:rPr>
                <w:b/>
              </w:rPr>
              <w:t>Panel</w:t>
            </w:r>
          </w:p>
        </w:tc>
        <w:tc>
          <w:tcPr>
            <w:tcW w:w="3332" w:type="dxa"/>
            <w:vMerge w:val="restart"/>
            <w:shd w:val="clear" w:color="auto" w:fill="043956" w:themeFill="accent2"/>
            <w:vAlign w:val="center"/>
          </w:tcPr>
          <w:p w14:paraId="291329C4" w14:textId="77777777" w:rsidR="00467254" w:rsidRPr="00075074" w:rsidRDefault="00467254" w:rsidP="00F416B3">
            <w:pPr>
              <w:tabs>
                <w:tab w:val="left" w:pos="2100"/>
              </w:tabs>
              <w:jc w:val="center"/>
              <w:rPr>
                <w:b/>
              </w:rPr>
            </w:pPr>
            <w:r w:rsidRPr="00075074">
              <w:rPr>
                <w:b/>
              </w:rPr>
              <w:t xml:space="preserve">Who will carry out the repair? </w:t>
            </w:r>
          </w:p>
        </w:tc>
        <w:tc>
          <w:tcPr>
            <w:tcW w:w="2551" w:type="dxa"/>
            <w:gridSpan w:val="2"/>
            <w:shd w:val="clear" w:color="auto" w:fill="043956" w:themeFill="accent2"/>
            <w:vAlign w:val="center"/>
          </w:tcPr>
          <w:p w14:paraId="5F3603F7" w14:textId="77777777" w:rsidR="00467254" w:rsidRPr="00075074" w:rsidRDefault="00467254" w:rsidP="00F416B3">
            <w:pPr>
              <w:tabs>
                <w:tab w:val="left" w:pos="2100"/>
              </w:tabs>
              <w:ind w:left="180"/>
              <w:jc w:val="center"/>
              <w:rPr>
                <w:b/>
              </w:rPr>
            </w:pPr>
            <w:r w:rsidRPr="00075074">
              <w:rPr>
                <w:b/>
              </w:rPr>
              <w:t>Body alignment check required</w:t>
            </w:r>
          </w:p>
        </w:tc>
      </w:tr>
      <w:tr w:rsidR="00467254" w:rsidRPr="00075074" w14:paraId="1BDCB7D0" w14:textId="77777777" w:rsidTr="00225998">
        <w:tc>
          <w:tcPr>
            <w:tcW w:w="2268" w:type="dxa"/>
            <w:vMerge/>
            <w:shd w:val="clear" w:color="auto" w:fill="C0C0C0"/>
            <w:vAlign w:val="center"/>
          </w:tcPr>
          <w:p w14:paraId="44FD508F" w14:textId="77777777" w:rsidR="00467254" w:rsidRPr="00075074" w:rsidRDefault="00467254" w:rsidP="00F416B3">
            <w:pPr>
              <w:tabs>
                <w:tab w:val="left" w:pos="2100"/>
              </w:tabs>
              <w:ind w:left="180"/>
              <w:jc w:val="center"/>
              <w:rPr>
                <w:b/>
              </w:rPr>
            </w:pPr>
          </w:p>
        </w:tc>
        <w:tc>
          <w:tcPr>
            <w:tcW w:w="1630" w:type="dxa"/>
            <w:vMerge/>
            <w:shd w:val="clear" w:color="auto" w:fill="C0C0C0"/>
            <w:vAlign w:val="center"/>
          </w:tcPr>
          <w:p w14:paraId="45086341" w14:textId="77777777" w:rsidR="00467254" w:rsidRPr="00075074" w:rsidRDefault="00467254" w:rsidP="00F416B3">
            <w:pPr>
              <w:tabs>
                <w:tab w:val="left" w:pos="2100"/>
              </w:tabs>
              <w:ind w:left="180"/>
              <w:jc w:val="center"/>
              <w:rPr>
                <w:b/>
              </w:rPr>
            </w:pPr>
          </w:p>
        </w:tc>
        <w:tc>
          <w:tcPr>
            <w:tcW w:w="3332" w:type="dxa"/>
            <w:vMerge/>
            <w:shd w:val="clear" w:color="auto" w:fill="C0C0C0"/>
            <w:vAlign w:val="center"/>
          </w:tcPr>
          <w:p w14:paraId="6DD47E44" w14:textId="77777777" w:rsidR="00467254" w:rsidRPr="00075074" w:rsidRDefault="00467254" w:rsidP="00F416B3">
            <w:pPr>
              <w:tabs>
                <w:tab w:val="left" w:pos="2100"/>
              </w:tabs>
              <w:jc w:val="center"/>
              <w:rPr>
                <w:b/>
              </w:rPr>
            </w:pPr>
          </w:p>
        </w:tc>
        <w:tc>
          <w:tcPr>
            <w:tcW w:w="1276" w:type="dxa"/>
            <w:shd w:val="clear" w:color="auto" w:fill="043956" w:themeFill="accent2"/>
            <w:vAlign w:val="center"/>
          </w:tcPr>
          <w:p w14:paraId="0BFCE5C0" w14:textId="77777777" w:rsidR="00467254" w:rsidRPr="00075074" w:rsidRDefault="00467254" w:rsidP="00F416B3">
            <w:pPr>
              <w:tabs>
                <w:tab w:val="left" w:pos="2100"/>
              </w:tabs>
              <w:ind w:left="180"/>
              <w:jc w:val="center"/>
              <w:rPr>
                <w:b/>
              </w:rPr>
            </w:pPr>
            <w:r w:rsidRPr="00075074">
              <w:rPr>
                <w:b/>
              </w:rPr>
              <w:t>Yes (</w:t>
            </w:r>
            <w:r w:rsidRPr="00075074">
              <w:rPr>
                <w:b/>
              </w:rPr>
              <w:sym w:font="Wingdings" w:char="F0FC"/>
            </w:r>
            <w:r w:rsidRPr="00075074">
              <w:rPr>
                <w:b/>
              </w:rPr>
              <w:t>)</w:t>
            </w:r>
          </w:p>
        </w:tc>
        <w:tc>
          <w:tcPr>
            <w:tcW w:w="1275" w:type="dxa"/>
            <w:shd w:val="clear" w:color="auto" w:fill="043956" w:themeFill="accent2"/>
            <w:vAlign w:val="center"/>
          </w:tcPr>
          <w:p w14:paraId="0006B1B9" w14:textId="77777777" w:rsidR="00467254" w:rsidRPr="00075074" w:rsidRDefault="00467254" w:rsidP="00F416B3">
            <w:pPr>
              <w:tabs>
                <w:tab w:val="left" w:pos="2100"/>
              </w:tabs>
              <w:ind w:left="180"/>
              <w:jc w:val="center"/>
              <w:rPr>
                <w:b/>
              </w:rPr>
            </w:pPr>
            <w:r w:rsidRPr="00075074">
              <w:rPr>
                <w:b/>
              </w:rPr>
              <w:t>No (x)</w:t>
            </w:r>
          </w:p>
        </w:tc>
      </w:tr>
      <w:tr w:rsidR="00467254" w:rsidRPr="00075074" w14:paraId="5F155409" w14:textId="77777777" w:rsidTr="00467254">
        <w:trPr>
          <w:trHeight w:val="624"/>
        </w:trPr>
        <w:tc>
          <w:tcPr>
            <w:tcW w:w="2268" w:type="dxa"/>
            <w:vAlign w:val="center"/>
          </w:tcPr>
          <w:p w14:paraId="7D84637A" w14:textId="77777777" w:rsidR="00467254" w:rsidRPr="00075074" w:rsidRDefault="00467254" w:rsidP="00F416B3">
            <w:pPr>
              <w:tabs>
                <w:tab w:val="left" w:pos="2100"/>
              </w:tabs>
              <w:ind w:left="180"/>
              <w:rPr>
                <w:b/>
              </w:rPr>
            </w:pPr>
            <w:r w:rsidRPr="00075074">
              <w:rPr>
                <w:b/>
              </w:rPr>
              <w:t xml:space="preserve">Paint Flaking </w:t>
            </w:r>
          </w:p>
        </w:tc>
        <w:tc>
          <w:tcPr>
            <w:tcW w:w="1630" w:type="dxa"/>
            <w:vAlign w:val="center"/>
          </w:tcPr>
          <w:p w14:paraId="5AE940A5" w14:textId="77777777" w:rsidR="00467254" w:rsidRPr="00075074" w:rsidRDefault="00467254" w:rsidP="00F416B3">
            <w:pPr>
              <w:tabs>
                <w:tab w:val="left" w:pos="2100"/>
              </w:tabs>
              <w:ind w:left="180"/>
              <w:rPr>
                <w:b/>
              </w:rPr>
            </w:pPr>
            <w:r w:rsidRPr="00075074">
              <w:rPr>
                <w:b/>
              </w:rPr>
              <w:t xml:space="preserve">Rear Wheel Arch </w:t>
            </w:r>
          </w:p>
        </w:tc>
        <w:tc>
          <w:tcPr>
            <w:tcW w:w="3332" w:type="dxa"/>
            <w:vAlign w:val="center"/>
          </w:tcPr>
          <w:p w14:paraId="4161E790" w14:textId="77777777" w:rsidR="00467254" w:rsidRPr="00075074" w:rsidRDefault="00467254" w:rsidP="00F416B3">
            <w:pPr>
              <w:tabs>
                <w:tab w:val="left" w:pos="2100"/>
              </w:tabs>
              <w:ind w:left="180"/>
              <w:jc w:val="center"/>
              <w:rPr>
                <w:b/>
              </w:rPr>
            </w:pPr>
            <w:r w:rsidRPr="00075074">
              <w:rPr>
                <w:b/>
              </w:rPr>
              <w:t>Paint Technician</w:t>
            </w:r>
          </w:p>
        </w:tc>
        <w:tc>
          <w:tcPr>
            <w:tcW w:w="1276" w:type="dxa"/>
            <w:vAlign w:val="center"/>
          </w:tcPr>
          <w:p w14:paraId="63FD4F2F" w14:textId="77777777" w:rsidR="00467254" w:rsidRPr="00075074" w:rsidRDefault="00467254" w:rsidP="00F416B3">
            <w:pPr>
              <w:tabs>
                <w:tab w:val="left" w:pos="2100"/>
              </w:tabs>
              <w:ind w:left="180"/>
              <w:jc w:val="center"/>
            </w:pPr>
          </w:p>
        </w:tc>
        <w:tc>
          <w:tcPr>
            <w:tcW w:w="1275" w:type="dxa"/>
            <w:vAlign w:val="center"/>
          </w:tcPr>
          <w:p w14:paraId="07D3B00B" w14:textId="77777777" w:rsidR="00467254" w:rsidRPr="00075074" w:rsidRDefault="00467254" w:rsidP="00F416B3">
            <w:pPr>
              <w:tabs>
                <w:tab w:val="left" w:pos="2100"/>
              </w:tabs>
              <w:ind w:left="180"/>
              <w:jc w:val="center"/>
              <w:rPr>
                <w:sz w:val="36"/>
                <w:szCs w:val="36"/>
              </w:rPr>
            </w:pPr>
            <w:r w:rsidRPr="00075074">
              <w:rPr>
                <w:sz w:val="36"/>
                <w:szCs w:val="36"/>
              </w:rPr>
              <w:t>x</w:t>
            </w:r>
          </w:p>
        </w:tc>
      </w:tr>
      <w:tr w:rsidR="00467254" w:rsidRPr="00075074" w14:paraId="22E45AD8" w14:textId="77777777" w:rsidTr="00467254">
        <w:trPr>
          <w:trHeight w:val="624"/>
        </w:trPr>
        <w:tc>
          <w:tcPr>
            <w:tcW w:w="2268" w:type="dxa"/>
            <w:vAlign w:val="center"/>
          </w:tcPr>
          <w:p w14:paraId="5045C665" w14:textId="77777777" w:rsidR="00467254" w:rsidRPr="00075074" w:rsidRDefault="00467254" w:rsidP="00F416B3">
            <w:pPr>
              <w:tabs>
                <w:tab w:val="left" w:pos="2100"/>
              </w:tabs>
              <w:ind w:left="180"/>
            </w:pPr>
            <w:r w:rsidRPr="00075074">
              <w:t>Dent</w:t>
            </w:r>
          </w:p>
        </w:tc>
        <w:tc>
          <w:tcPr>
            <w:tcW w:w="1630" w:type="dxa"/>
            <w:vAlign w:val="center"/>
          </w:tcPr>
          <w:p w14:paraId="1FD8E477" w14:textId="77777777" w:rsidR="00467254" w:rsidRPr="00075074" w:rsidRDefault="00467254" w:rsidP="00F416B3">
            <w:pPr>
              <w:tabs>
                <w:tab w:val="left" w:pos="2100"/>
              </w:tabs>
              <w:ind w:left="180"/>
            </w:pPr>
            <w:r w:rsidRPr="00075074">
              <w:t>Bolt-on Wing</w:t>
            </w:r>
          </w:p>
        </w:tc>
        <w:tc>
          <w:tcPr>
            <w:tcW w:w="3332" w:type="dxa"/>
            <w:vAlign w:val="center"/>
          </w:tcPr>
          <w:p w14:paraId="5EC15F8D" w14:textId="77777777" w:rsidR="00467254" w:rsidRPr="00075074" w:rsidRDefault="00467254" w:rsidP="00F416B3">
            <w:pPr>
              <w:tabs>
                <w:tab w:val="left" w:pos="2100"/>
              </w:tabs>
              <w:ind w:left="180"/>
            </w:pPr>
          </w:p>
        </w:tc>
        <w:tc>
          <w:tcPr>
            <w:tcW w:w="1276" w:type="dxa"/>
            <w:vAlign w:val="center"/>
          </w:tcPr>
          <w:p w14:paraId="3B7B9883" w14:textId="77777777" w:rsidR="00467254" w:rsidRPr="00075074" w:rsidRDefault="00467254" w:rsidP="00F416B3">
            <w:pPr>
              <w:tabs>
                <w:tab w:val="left" w:pos="2100"/>
              </w:tabs>
              <w:ind w:left="180"/>
              <w:jc w:val="center"/>
            </w:pPr>
          </w:p>
        </w:tc>
        <w:tc>
          <w:tcPr>
            <w:tcW w:w="1275" w:type="dxa"/>
            <w:vAlign w:val="center"/>
          </w:tcPr>
          <w:p w14:paraId="0F96AFD6" w14:textId="77777777" w:rsidR="00467254" w:rsidRPr="00075074" w:rsidRDefault="00467254" w:rsidP="00F416B3">
            <w:pPr>
              <w:tabs>
                <w:tab w:val="left" w:pos="2100"/>
              </w:tabs>
              <w:ind w:left="180"/>
              <w:jc w:val="center"/>
            </w:pPr>
          </w:p>
        </w:tc>
      </w:tr>
      <w:tr w:rsidR="00467254" w:rsidRPr="00075074" w14:paraId="64BB6B1E" w14:textId="77777777" w:rsidTr="00467254">
        <w:trPr>
          <w:trHeight w:val="624"/>
        </w:trPr>
        <w:tc>
          <w:tcPr>
            <w:tcW w:w="2268" w:type="dxa"/>
            <w:vAlign w:val="center"/>
          </w:tcPr>
          <w:p w14:paraId="2D7DC97E" w14:textId="77777777" w:rsidR="00467254" w:rsidRPr="00075074" w:rsidRDefault="00467254" w:rsidP="00F416B3">
            <w:pPr>
              <w:tabs>
                <w:tab w:val="left" w:pos="2100"/>
              </w:tabs>
              <w:ind w:left="180"/>
            </w:pPr>
            <w:r w:rsidRPr="00075074">
              <w:t>Crease</w:t>
            </w:r>
          </w:p>
        </w:tc>
        <w:tc>
          <w:tcPr>
            <w:tcW w:w="1630" w:type="dxa"/>
            <w:vAlign w:val="center"/>
          </w:tcPr>
          <w:p w14:paraId="4DA7A304" w14:textId="77777777" w:rsidR="00467254" w:rsidRPr="00075074" w:rsidRDefault="00467254" w:rsidP="00F416B3">
            <w:pPr>
              <w:tabs>
                <w:tab w:val="left" w:pos="2100"/>
              </w:tabs>
              <w:ind w:left="180"/>
            </w:pPr>
            <w:r w:rsidRPr="00075074">
              <w:t>Door Panel</w:t>
            </w:r>
          </w:p>
        </w:tc>
        <w:tc>
          <w:tcPr>
            <w:tcW w:w="3332" w:type="dxa"/>
            <w:vAlign w:val="center"/>
          </w:tcPr>
          <w:p w14:paraId="3325ABCB" w14:textId="77777777" w:rsidR="00467254" w:rsidRPr="00075074" w:rsidRDefault="00467254" w:rsidP="00F416B3">
            <w:pPr>
              <w:tabs>
                <w:tab w:val="left" w:pos="2100"/>
              </w:tabs>
              <w:ind w:left="180"/>
            </w:pPr>
          </w:p>
        </w:tc>
        <w:tc>
          <w:tcPr>
            <w:tcW w:w="1276" w:type="dxa"/>
            <w:vAlign w:val="center"/>
          </w:tcPr>
          <w:p w14:paraId="473C4E55" w14:textId="77777777" w:rsidR="00467254" w:rsidRPr="00075074" w:rsidRDefault="00467254" w:rsidP="00F416B3">
            <w:pPr>
              <w:tabs>
                <w:tab w:val="left" w:pos="2100"/>
              </w:tabs>
              <w:ind w:left="180"/>
              <w:jc w:val="center"/>
            </w:pPr>
          </w:p>
        </w:tc>
        <w:tc>
          <w:tcPr>
            <w:tcW w:w="1275" w:type="dxa"/>
            <w:vAlign w:val="center"/>
          </w:tcPr>
          <w:p w14:paraId="6F95E692" w14:textId="77777777" w:rsidR="00467254" w:rsidRPr="00075074" w:rsidRDefault="00467254" w:rsidP="00F416B3">
            <w:pPr>
              <w:tabs>
                <w:tab w:val="left" w:pos="2100"/>
              </w:tabs>
              <w:ind w:left="180"/>
              <w:jc w:val="center"/>
            </w:pPr>
          </w:p>
        </w:tc>
      </w:tr>
      <w:tr w:rsidR="00467254" w:rsidRPr="00075074" w14:paraId="0E43FCCF" w14:textId="77777777" w:rsidTr="00467254">
        <w:trPr>
          <w:trHeight w:val="624"/>
        </w:trPr>
        <w:tc>
          <w:tcPr>
            <w:tcW w:w="2268" w:type="dxa"/>
            <w:vAlign w:val="center"/>
          </w:tcPr>
          <w:p w14:paraId="05095650" w14:textId="77777777" w:rsidR="00467254" w:rsidRPr="00075074" w:rsidRDefault="00467254" w:rsidP="00F416B3">
            <w:pPr>
              <w:tabs>
                <w:tab w:val="left" w:pos="2100"/>
              </w:tabs>
              <w:ind w:left="180"/>
            </w:pPr>
            <w:r w:rsidRPr="00075074">
              <w:t>Accident Damage</w:t>
            </w:r>
          </w:p>
        </w:tc>
        <w:tc>
          <w:tcPr>
            <w:tcW w:w="1630" w:type="dxa"/>
            <w:vAlign w:val="center"/>
          </w:tcPr>
          <w:p w14:paraId="5240EA91" w14:textId="77777777" w:rsidR="00467254" w:rsidRPr="00075074" w:rsidRDefault="00467254" w:rsidP="00F416B3">
            <w:pPr>
              <w:tabs>
                <w:tab w:val="left" w:pos="2100"/>
              </w:tabs>
              <w:ind w:left="180"/>
            </w:pPr>
            <w:r w:rsidRPr="00075074">
              <w:t>Inner Wing Panel</w:t>
            </w:r>
          </w:p>
        </w:tc>
        <w:tc>
          <w:tcPr>
            <w:tcW w:w="3332" w:type="dxa"/>
            <w:vAlign w:val="center"/>
          </w:tcPr>
          <w:p w14:paraId="1F739CA9" w14:textId="77777777" w:rsidR="00467254" w:rsidRPr="00075074" w:rsidRDefault="00467254" w:rsidP="00F416B3">
            <w:pPr>
              <w:tabs>
                <w:tab w:val="left" w:pos="2100"/>
              </w:tabs>
              <w:ind w:left="180"/>
            </w:pPr>
          </w:p>
        </w:tc>
        <w:tc>
          <w:tcPr>
            <w:tcW w:w="1276" w:type="dxa"/>
            <w:vAlign w:val="center"/>
          </w:tcPr>
          <w:p w14:paraId="314DCD05" w14:textId="77777777" w:rsidR="00467254" w:rsidRPr="00075074" w:rsidRDefault="00467254" w:rsidP="00F416B3">
            <w:pPr>
              <w:tabs>
                <w:tab w:val="left" w:pos="2100"/>
              </w:tabs>
              <w:ind w:left="180"/>
              <w:jc w:val="center"/>
            </w:pPr>
          </w:p>
        </w:tc>
        <w:tc>
          <w:tcPr>
            <w:tcW w:w="1275" w:type="dxa"/>
            <w:vAlign w:val="center"/>
          </w:tcPr>
          <w:p w14:paraId="10BF198D" w14:textId="77777777" w:rsidR="00467254" w:rsidRPr="00075074" w:rsidRDefault="00467254" w:rsidP="00F416B3">
            <w:pPr>
              <w:tabs>
                <w:tab w:val="left" w:pos="2100"/>
              </w:tabs>
              <w:ind w:left="180"/>
              <w:jc w:val="center"/>
            </w:pPr>
          </w:p>
        </w:tc>
      </w:tr>
      <w:tr w:rsidR="00467254" w:rsidRPr="00075074" w14:paraId="660671DA" w14:textId="77777777" w:rsidTr="00467254">
        <w:trPr>
          <w:trHeight w:val="624"/>
        </w:trPr>
        <w:tc>
          <w:tcPr>
            <w:tcW w:w="2268" w:type="dxa"/>
            <w:vAlign w:val="center"/>
          </w:tcPr>
          <w:p w14:paraId="614648B8" w14:textId="77777777" w:rsidR="00467254" w:rsidRPr="00075074" w:rsidRDefault="00467254" w:rsidP="00F416B3">
            <w:pPr>
              <w:tabs>
                <w:tab w:val="left" w:pos="2100"/>
              </w:tabs>
              <w:ind w:left="180"/>
            </w:pPr>
            <w:r w:rsidRPr="00075074">
              <w:t>Cosmetic Corrosion</w:t>
            </w:r>
          </w:p>
        </w:tc>
        <w:tc>
          <w:tcPr>
            <w:tcW w:w="1630" w:type="dxa"/>
            <w:vAlign w:val="center"/>
          </w:tcPr>
          <w:p w14:paraId="6060AB89" w14:textId="77777777" w:rsidR="00467254" w:rsidRPr="00075074" w:rsidRDefault="00467254" w:rsidP="00F416B3">
            <w:pPr>
              <w:tabs>
                <w:tab w:val="left" w:pos="2100"/>
              </w:tabs>
              <w:ind w:left="180"/>
            </w:pPr>
            <w:r w:rsidRPr="00075074">
              <w:t>Bonnet</w:t>
            </w:r>
          </w:p>
        </w:tc>
        <w:tc>
          <w:tcPr>
            <w:tcW w:w="3332" w:type="dxa"/>
            <w:vAlign w:val="center"/>
          </w:tcPr>
          <w:p w14:paraId="77A187CC" w14:textId="77777777" w:rsidR="00467254" w:rsidRPr="00075074" w:rsidRDefault="00467254" w:rsidP="00F416B3">
            <w:pPr>
              <w:tabs>
                <w:tab w:val="left" w:pos="2100"/>
              </w:tabs>
              <w:ind w:left="180"/>
            </w:pPr>
          </w:p>
        </w:tc>
        <w:tc>
          <w:tcPr>
            <w:tcW w:w="1276" w:type="dxa"/>
            <w:vAlign w:val="center"/>
          </w:tcPr>
          <w:p w14:paraId="0AE3A5EF" w14:textId="77777777" w:rsidR="00467254" w:rsidRPr="00075074" w:rsidRDefault="00467254" w:rsidP="00F416B3">
            <w:pPr>
              <w:tabs>
                <w:tab w:val="left" w:pos="2100"/>
              </w:tabs>
              <w:ind w:left="180"/>
              <w:jc w:val="center"/>
            </w:pPr>
          </w:p>
        </w:tc>
        <w:tc>
          <w:tcPr>
            <w:tcW w:w="1275" w:type="dxa"/>
            <w:vAlign w:val="center"/>
          </w:tcPr>
          <w:p w14:paraId="5A616903" w14:textId="77777777" w:rsidR="00467254" w:rsidRPr="00075074" w:rsidRDefault="00467254" w:rsidP="00F416B3">
            <w:pPr>
              <w:tabs>
                <w:tab w:val="left" w:pos="2100"/>
              </w:tabs>
              <w:ind w:left="180"/>
              <w:jc w:val="center"/>
            </w:pPr>
          </w:p>
        </w:tc>
      </w:tr>
      <w:tr w:rsidR="00467254" w:rsidRPr="00075074" w14:paraId="2ADD323A" w14:textId="77777777" w:rsidTr="00467254">
        <w:trPr>
          <w:trHeight w:val="624"/>
        </w:trPr>
        <w:tc>
          <w:tcPr>
            <w:tcW w:w="2268" w:type="dxa"/>
            <w:vAlign w:val="center"/>
          </w:tcPr>
          <w:p w14:paraId="204AA944" w14:textId="77777777" w:rsidR="00467254" w:rsidRPr="00075074" w:rsidRDefault="00467254" w:rsidP="00F416B3">
            <w:pPr>
              <w:tabs>
                <w:tab w:val="left" w:pos="2100"/>
              </w:tabs>
              <w:ind w:left="180"/>
            </w:pPr>
            <w:r w:rsidRPr="00075074">
              <w:t>Crease</w:t>
            </w:r>
          </w:p>
        </w:tc>
        <w:tc>
          <w:tcPr>
            <w:tcW w:w="1630" w:type="dxa"/>
            <w:vAlign w:val="center"/>
          </w:tcPr>
          <w:p w14:paraId="6B4C4CD9" w14:textId="77777777" w:rsidR="00467254" w:rsidRPr="00075074" w:rsidRDefault="00467254" w:rsidP="00F416B3">
            <w:pPr>
              <w:tabs>
                <w:tab w:val="left" w:pos="2100"/>
              </w:tabs>
              <w:ind w:left="180"/>
            </w:pPr>
            <w:r w:rsidRPr="00075074">
              <w:t>Chassis Leg</w:t>
            </w:r>
          </w:p>
        </w:tc>
        <w:tc>
          <w:tcPr>
            <w:tcW w:w="3332" w:type="dxa"/>
            <w:vAlign w:val="center"/>
          </w:tcPr>
          <w:p w14:paraId="692D150B" w14:textId="77777777" w:rsidR="00467254" w:rsidRPr="00075074" w:rsidRDefault="00467254" w:rsidP="00F416B3">
            <w:pPr>
              <w:tabs>
                <w:tab w:val="left" w:pos="2100"/>
              </w:tabs>
              <w:ind w:left="180"/>
            </w:pPr>
          </w:p>
        </w:tc>
        <w:tc>
          <w:tcPr>
            <w:tcW w:w="1276" w:type="dxa"/>
            <w:vAlign w:val="center"/>
          </w:tcPr>
          <w:p w14:paraId="018D3CB6" w14:textId="77777777" w:rsidR="00467254" w:rsidRPr="00075074" w:rsidRDefault="00467254" w:rsidP="00F416B3">
            <w:pPr>
              <w:tabs>
                <w:tab w:val="left" w:pos="2100"/>
              </w:tabs>
              <w:ind w:left="180"/>
              <w:jc w:val="center"/>
            </w:pPr>
          </w:p>
        </w:tc>
        <w:tc>
          <w:tcPr>
            <w:tcW w:w="1275" w:type="dxa"/>
            <w:vAlign w:val="center"/>
          </w:tcPr>
          <w:p w14:paraId="225ED34F" w14:textId="77777777" w:rsidR="00467254" w:rsidRPr="00075074" w:rsidRDefault="00467254" w:rsidP="00F416B3">
            <w:pPr>
              <w:tabs>
                <w:tab w:val="left" w:pos="2100"/>
              </w:tabs>
              <w:ind w:left="180"/>
              <w:jc w:val="center"/>
            </w:pPr>
          </w:p>
        </w:tc>
      </w:tr>
      <w:tr w:rsidR="00467254" w:rsidRPr="00075074" w14:paraId="2786AD4D" w14:textId="77777777" w:rsidTr="00467254">
        <w:trPr>
          <w:trHeight w:val="624"/>
        </w:trPr>
        <w:tc>
          <w:tcPr>
            <w:tcW w:w="2268" w:type="dxa"/>
            <w:vAlign w:val="center"/>
          </w:tcPr>
          <w:p w14:paraId="02DCA6B7" w14:textId="77777777" w:rsidR="00467254" w:rsidRPr="00075074" w:rsidRDefault="00467254" w:rsidP="00F416B3">
            <w:pPr>
              <w:tabs>
                <w:tab w:val="left" w:pos="2100"/>
              </w:tabs>
              <w:ind w:left="180"/>
            </w:pPr>
            <w:r w:rsidRPr="00075074">
              <w:t>Metal Crushed</w:t>
            </w:r>
          </w:p>
        </w:tc>
        <w:tc>
          <w:tcPr>
            <w:tcW w:w="1630" w:type="dxa"/>
            <w:vAlign w:val="center"/>
          </w:tcPr>
          <w:p w14:paraId="65F468D2" w14:textId="77777777" w:rsidR="00467254" w:rsidRPr="00075074" w:rsidRDefault="00467254" w:rsidP="00F416B3">
            <w:pPr>
              <w:tabs>
                <w:tab w:val="left" w:pos="2100"/>
              </w:tabs>
              <w:ind w:left="180"/>
            </w:pPr>
            <w:r w:rsidRPr="00075074">
              <w:t xml:space="preserve">Sill </w:t>
            </w:r>
          </w:p>
        </w:tc>
        <w:tc>
          <w:tcPr>
            <w:tcW w:w="3332" w:type="dxa"/>
            <w:vAlign w:val="center"/>
          </w:tcPr>
          <w:p w14:paraId="6C663A89" w14:textId="77777777" w:rsidR="00467254" w:rsidRPr="00075074" w:rsidRDefault="00467254" w:rsidP="00F416B3">
            <w:pPr>
              <w:tabs>
                <w:tab w:val="left" w:pos="2100"/>
              </w:tabs>
              <w:ind w:left="180"/>
            </w:pPr>
          </w:p>
        </w:tc>
        <w:tc>
          <w:tcPr>
            <w:tcW w:w="1276" w:type="dxa"/>
            <w:vAlign w:val="center"/>
          </w:tcPr>
          <w:p w14:paraId="28E084B2" w14:textId="77777777" w:rsidR="00467254" w:rsidRPr="00075074" w:rsidRDefault="00467254" w:rsidP="00F416B3">
            <w:pPr>
              <w:tabs>
                <w:tab w:val="left" w:pos="2100"/>
              </w:tabs>
              <w:ind w:left="180"/>
              <w:jc w:val="center"/>
            </w:pPr>
          </w:p>
        </w:tc>
        <w:tc>
          <w:tcPr>
            <w:tcW w:w="1275" w:type="dxa"/>
            <w:vAlign w:val="center"/>
          </w:tcPr>
          <w:p w14:paraId="484F5BEF" w14:textId="77777777" w:rsidR="00467254" w:rsidRPr="00075074" w:rsidRDefault="00467254" w:rsidP="00F416B3">
            <w:pPr>
              <w:tabs>
                <w:tab w:val="left" w:pos="2100"/>
              </w:tabs>
              <w:ind w:left="180"/>
              <w:jc w:val="center"/>
            </w:pPr>
          </w:p>
        </w:tc>
      </w:tr>
      <w:tr w:rsidR="00467254" w:rsidRPr="00075074" w14:paraId="17C7705D" w14:textId="77777777" w:rsidTr="00467254">
        <w:trPr>
          <w:trHeight w:val="624"/>
        </w:trPr>
        <w:tc>
          <w:tcPr>
            <w:tcW w:w="2268" w:type="dxa"/>
            <w:vAlign w:val="center"/>
          </w:tcPr>
          <w:p w14:paraId="74B335C4" w14:textId="77777777" w:rsidR="00467254" w:rsidRPr="00075074" w:rsidRDefault="00467254" w:rsidP="00F416B3">
            <w:pPr>
              <w:tabs>
                <w:tab w:val="left" w:pos="2100"/>
              </w:tabs>
              <w:ind w:left="180"/>
            </w:pPr>
            <w:r w:rsidRPr="00075074">
              <w:t>Scratch</w:t>
            </w:r>
          </w:p>
        </w:tc>
        <w:tc>
          <w:tcPr>
            <w:tcW w:w="1630" w:type="dxa"/>
            <w:vAlign w:val="center"/>
          </w:tcPr>
          <w:p w14:paraId="1A229565" w14:textId="77777777" w:rsidR="00467254" w:rsidRPr="00075074" w:rsidRDefault="00467254" w:rsidP="00F416B3">
            <w:pPr>
              <w:tabs>
                <w:tab w:val="left" w:pos="2100"/>
              </w:tabs>
              <w:ind w:left="180"/>
            </w:pPr>
            <w:r w:rsidRPr="00075074">
              <w:t>Tailgate</w:t>
            </w:r>
          </w:p>
        </w:tc>
        <w:tc>
          <w:tcPr>
            <w:tcW w:w="3332" w:type="dxa"/>
            <w:vAlign w:val="center"/>
          </w:tcPr>
          <w:p w14:paraId="3BC9FA77" w14:textId="77777777" w:rsidR="00467254" w:rsidRPr="00075074" w:rsidRDefault="00467254" w:rsidP="00F416B3">
            <w:pPr>
              <w:tabs>
                <w:tab w:val="left" w:pos="2100"/>
              </w:tabs>
              <w:ind w:left="180"/>
            </w:pPr>
          </w:p>
        </w:tc>
        <w:tc>
          <w:tcPr>
            <w:tcW w:w="1276" w:type="dxa"/>
            <w:vAlign w:val="center"/>
          </w:tcPr>
          <w:p w14:paraId="4E9A789A" w14:textId="77777777" w:rsidR="00467254" w:rsidRPr="00075074" w:rsidRDefault="00467254" w:rsidP="00F416B3">
            <w:pPr>
              <w:tabs>
                <w:tab w:val="left" w:pos="2100"/>
              </w:tabs>
              <w:ind w:left="180"/>
              <w:jc w:val="center"/>
            </w:pPr>
          </w:p>
        </w:tc>
        <w:tc>
          <w:tcPr>
            <w:tcW w:w="1275" w:type="dxa"/>
            <w:vAlign w:val="center"/>
          </w:tcPr>
          <w:p w14:paraId="17118FD4" w14:textId="77777777" w:rsidR="00467254" w:rsidRPr="00075074" w:rsidRDefault="00467254" w:rsidP="00F416B3">
            <w:pPr>
              <w:tabs>
                <w:tab w:val="left" w:pos="2100"/>
              </w:tabs>
              <w:ind w:left="180"/>
              <w:jc w:val="center"/>
            </w:pPr>
          </w:p>
        </w:tc>
      </w:tr>
      <w:tr w:rsidR="00467254" w:rsidRPr="00075074" w14:paraId="065DB1AB" w14:textId="77777777" w:rsidTr="00467254">
        <w:trPr>
          <w:trHeight w:val="624"/>
        </w:trPr>
        <w:tc>
          <w:tcPr>
            <w:tcW w:w="2268" w:type="dxa"/>
            <w:vAlign w:val="center"/>
          </w:tcPr>
          <w:p w14:paraId="592E6A0A" w14:textId="77777777" w:rsidR="00467254" w:rsidRPr="00075074" w:rsidRDefault="00467254" w:rsidP="00F416B3">
            <w:pPr>
              <w:tabs>
                <w:tab w:val="left" w:pos="2100"/>
              </w:tabs>
              <w:ind w:left="180"/>
            </w:pPr>
            <w:r w:rsidRPr="00075074">
              <w:t>Accident Damage</w:t>
            </w:r>
          </w:p>
        </w:tc>
        <w:tc>
          <w:tcPr>
            <w:tcW w:w="1630" w:type="dxa"/>
            <w:vAlign w:val="center"/>
          </w:tcPr>
          <w:p w14:paraId="64A6DBB2" w14:textId="77777777" w:rsidR="00467254" w:rsidRPr="00075074" w:rsidRDefault="00467254" w:rsidP="00F416B3">
            <w:pPr>
              <w:tabs>
                <w:tab w:val="left" w:pos="2100"/>
              </w:tabs>
              <w:ind w:left="180"/>
            </w:pPr>
            <w:r w:rsidRPr="00075074">
              <w:t>Bulkhead</w:t>
            </w:r>
          </w:p>
        </w:tc>
        <w:tc>
          <w:tcPr>
            <w:tcW w:w="3332" w:type="dxa"/>
            <w:vAlign w:val="center"/>
          </w:tcPr>
          <w:p w14:paraId="7047223D" w14:textId="77777777" w:rsidR="00467254" w:rsidRPr="00075074" w:rsidRDefault="00467254" w:rsidP="00F416B3">
            <w:pPr>
              <w:tabs>
                <w:tab w:val="left" w:pos="2100"/>
              </w:tabs>
              <w:ind w:left="180"/>
            </w:pPr>
          </w:p>
        </w:tc>
        <w:tc>
          <w:tcPr>
            <w:tcW w:w="1276" w:type="dxa"/>
            <w:vAlign w:val="center"/>
          </w:tcPr>
          <w:p w14:paraId="73F9718C" w14:textId="77777777" w:rsidR="00467254" w:rsidRPr="00075074" w:rsidRDefault="00467254" w:rsidP="00F416B3">
            <w:pPr>
              <w:tabs>
                <w:tab w:val="left" w:pos="2100"/>
              </w:tabs>
              <w:ind w:left="180"/>
              <w:jc w:val="center"/>
            </w:pPr>
          </w:p>
        </w:tc>
        <w:tc>
          <w:tcPr>
            <w:tcW w:w="1275" w:type="dxa"/>
            <w:vAlign w:val="center"/>
          </w:tcPr>
          <w:p w14:paraId="4385FD92" w14:textId="77777777" w:rsidR="00467254" w:rsidRPr="00075074" w:rsidRDefault="00467254" w:rsidP="00F416B3">
            <w:pPr>
              <w:tabs>
                <w:tab w:val="left" w:pos="2100"/>
              </w:tabs>
              <w:ind w:left="180"/>
              <w:jc w:val="center"/>
            </w:pPr>
          </w:p>
        </w:tc>
      </w:tr>
    </w:tbl>
    <w:p w14:paraId="2FDBD2F7" w14:textId="77777777" w:rsidR="00467254" w:rsidRDefault="00467254" w:rsidP="00467254"/>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467254" w:rsidRPr="0043505F" w14:paraId="09D3F6E2" w14:textId="77777777" w:rsidTr="00F416B3">
        <w:tc>
          <w:tcPr>
            <w:tcW w:w="8280" w:type="dxa"/>
            <w:hideMark/>
          </w:tcPr>
          <w:p w14:paraId="26E6198F"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46F5658"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E504E2E"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67254" w:rsidRPr="0043505F" w14:paraId="298ABA0F" w14:textId="77777777" w:rsidTr="00F416B3">
        <w:tc>
          <w:tcPr>
            <w:tcW w:w="8280" w:type="dxa"/>
            <w:tcBorders>
              <w:bottom w:val="single" w:sz="4" w:space="0" w:color="35B1F5" w:themeColor="accent2" w:themeTint="80"/>
            </w:tcBorders>
            <w:hideMark/>
          </w:tcPr>
          <w:p w14:paraId="23B2EA1C" w14:textId="77777777" w:rsidR="00467254" w:rsidRPr="0043505F" w:rsidRDefault="00467254"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21CBFBE1" w14:textId="77777777" w:rsidR="00467254" w:rsidRPr="0043505F" w:rsidRDefault="00467254" w:rsidP="00F416B3">
            <w:pPr>
              <w:rPr>
                <w:rFonts w:eastAsia="Times New Roman" w:cs="Arial"/>
                <w:b/>
                <w:kern w:val="0"/>
                <w:szCs w:val="22"/>
                <w:lang w:val="en-US"/>
                <w14:ligatures w14:val="none"/>
              </w:rPr>
            </w:pPr>
          </w:p>
        </w:tc>
      </w:tr>
      <w:tr w:rsidR="00467254" w:rsidRPr="0043505F" w14:paraId="17635CD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A10AAB0" w14:textId="77777777" w:rsidR="00467254" w:rsidRPr="00075074" w:rsidRDefault="00467254"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C710896" w14:textId="77777777" w:rsidR="00467254" w:rsidRPr="0043505F" w:rsidRDefault="00467254" w:rsidP="00F416B3">
            <w:pPr>
              <w:rPr>
                <w:rFonts w:eastAsia="Times New Roman" w:cs="Arial"/>
                <w:b/>
                <w:kern w:val="0"/>
                <w:szCs w:val="22"/>
                <w:lang w:val="en-US"/>
                <w14:ligatures w14:val="none"/>
              </w:rPr>
            </w:pPr>
          </w:p>
        </w:tc>
      </w:tr>
      <w:tr w:rsidR="00467254" w:rsidRPr="0043505F" w14:paraId="0DF53328"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EDE27F" w14:textId="3294FCC0" w:rsidR="00467254" w:rsidRPr="00075074" w:rsidRDefault="00467254" w:rsidP="00F416B3">
            <w:r>
              <w:t xml:space="preserve">Table </w:t>
            </w:r>
            <w:r w:rsidRPr="00075074">
              <w:t>complete</w:t>
            </w:r>
            <w:r>
              <w:t>d</w:t>
            </w:r>
            <w:r>
              <w:t xml:space="preserve"> with reasons</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6171109" w14:textId="77777777" w:rsidR="00467254" w:rsidRPr="0043505F" w:rsidRDefault="00467254" w:rsidP="00F416B3">
            <w:pPr>
              <w:rPr>
                <w:rFonts w:eastAsia="Times New Roman" w:cs="Arial"/>
                <w:b/>
                <w:kern w:val="0"/>
                <w:szCs w:val="22"/>
                <w:lang w:val="en-US"/>
                <w14:ligatures w14:val="none"/>
              </w:rPr>
            </w:pPr>
          </w:p>
        </w:tc>
      </w:tr>
    </w:tbl>
    <w:p w14:paraId="12B83171" w14:textId="77777777" w:rsidR="00467254" w:rsidRDefault="00467254" w:rsidP="00467254">
      <w:pPr>
        <w:rPr>
          <w:rFonts w:eastAsia="Times New Roman" w:cs="Arial"/>
          <w:kern w:val="0"/>
          <w:szCs w:val="22"/>
          <w:lang w:val="en-US"/>
          <w14:ligatures w14:val="none"/>
        </w:rPr>
      </w:pPr>
    </w:p>
    <w:p w14:paraId="3F4D8076" w14:textId="77777777" w:rsidR="00467254" w:rsidRDefault="00467254" w:rsidP="00467254">
      <w:pPr>
        <w:rPr>
          <w:rFonts w:eastAsia="Times New Roman" w:cs="Arial"/>
          <w:kern w:val="0"/>
          <w:szCs w:val="22"/>
          <w:lang w:val="en-US"/>
          <w14:ligatures w14:val="none"/>
        </w:rPr>
      </w:pPr>
    </w:p>
    <w:p w14:paraId="1B46027D" w14:textId="77777777" w:rsidR="00467254" w:rsidRDefault="00467254"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06BF466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0BA51B"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4C9AEC9"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84334C7" w14:textId="77777777" w:rsidR="00467254" w:rsidRDefault="00467254" w:rsidP="00F416B3">
            <w:pPr>
              <w:rPr>
                <w:rFonts w:eastAsia="Times New Roman" w:cs="Arial"/>
                <w:kern w:val="0"/>
                <w:szCs w:val="22"/>
                <w:lang w:val="en-US"/>
                <w14:ligatures w14:val="none"/>
              </w:rPr>
            </w:pPr>
          </w:p>
          <w:p w14:paraId="054C9562" w14:textId="77777777" w:rsidR="00467254" w:rsidRPr="0043505F" w:rsidRDefault="00467254" w:rsidP="00F416B3">
            <w:pPr>
              <w:rPr>
                <w:rFonts w:eastAsia="Times New Roman" w:cs="Arial"/>
                <w:kern w:val="0"/>
                <w:szCs w:val="22"/>
                <w:lang w:val="en-US"/>
                <w14:ligatures w14:val="none"/>
              </w:rPr>
            </w:pPr>
          </w:p>
          <w:p w14:paraId="660B70F8"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FF9C5EA" w14:textId="77777777" w:rsidR="00467254" w:rsidRPr="0043505F" w:rsidRDefault="00467254" w:rsidP="00F416B3">
            <w:pPr>
              <w:rPr>
                <w:rFonts w:eastAsia="Times New Roman" w:cs="Arial"/>
                <w:kern w:val="0"/>
                <w:szCs w:val="22"/>
                <w:lang w:val="en-US"/>
                <w14:ligatures w14:val="none"/>
              </w:rPr>
            </w:pPr>
          </w:p>
          <w:p w14:paraId="0C2A8A76" w14:textId="77777777" w:rsidR="00467254" w:rsidRPr="0043505F" w:rsidRDefault="00467254" w:rsidP="00F416B3">
            <w:pPr>
              <w:rPr>
                <w:rFonts w:eastAsia="Times New Roman" w:cs="Arial"/>
                <w:kern w:val="0"/>
                <w:szCs w:val="22"/>
                <w:lang w:val="en-US"/>
                <w14:ligatures w14:val="none"/>
              </w:rPr>
            </w:pPr>
          </w:p>
          <w:p w14:paraId="570E8C49"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428A7EE" w14:textId="77777777" w:rsidR="00467254" w:rsidRPr="0043505F" w:rsidRDefault="00467254" w:rsidP="00F416B3">
            <w:pPr>
              <w:rPr>
                <w:rFonts w:eastAsia="Times New Roman" w:cs="Arial"/>
                <w:kern w:val="0"/>
                <w:szCs w:val="22"/>
                <w:lang w:val="en-US"/>
                <w14:ligatures w14:val="none"/>
              </w:rPr>
            </w:pPr>
          </w:p>
        </w:tc>
      </w:tr>
    </w:tbl>
    <w:p w14:paraId="72FBC6CF" w14:textId="77777777" w:rsidR="00467254" w:rsidRDefault="00467254" w:rsidP="00467254"/>
    <w:p w14:paraId="4006EFA8" w14:textId="77777777" w:rsidR="00467254" w:rsidRDefault="00467254" w:rsidP="00467254">
      <w:r>
        <w:br w:type="page"/>
      </w:r>
    </w:p>
    <w:p w14:paraId="1829F3BF" w14:textId="77777777" w:rsidR="00467254" w:rsidRDefault="0046725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467254" w:rsidRPr="0043505F" w14:paraId="0910265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ADA5A62" w14:textId="77777777" w:rsidR="00467254" w:rsidRPr="0043505F" w:rsidRDefault="0046725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5CA2D34" w14:textId="518DA34F"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w:t>
            </w:r>
            <w:r>
              <w:rPr>
                <w:rFonts w:eastAsia="Times New Roman" w:cs="Arial"/>
                <w:b/>
                <w:kern w:val="0"/>
                <w:szCs w:val="22"/>
                <w:lang w:val="en-US"/>
                <w14:ligatures w14:val="none"/>
              </w:rPr>
              <w:t>.1</w:t>
            </w:r>
            <w:r>
              <w:rPr>
                <w:rFonts w:eastAsia="Times New Roman" w:cs="Arial"/>
                <w:b/>
                <w:kern w:val="0"/>
                <w:szCs w:val="22"/>
                <w:lang w:val="en-US"/>
                <w14:ligatures w14:val="none"/>
              </w:rPr>
              <w:t xml:space="preserve"> &amp; 4.2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58C0E5F" w14:textId="5909A9DC"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12.</w:t>
            </w:r>
            <w:r>
              <w:rPr>
                <w:rFonts w:eastAsia="Times New Roman" w:cs="Arial"/>
                <w:b/>
                <w:kern w:val="0"/>
                <w:szCs w:val="22"/>
                <w:lang w:val="en-US"/>
                <w14:ligatures w14:val="none"/>
              </w:rPr>
              <w:t>3</w:t>
            </w:r>
          </w:p>
        </w:tc>
      </w:tr>
    </w:tbl>
    <w:p w14:paraId="4B9C54B6" w14:textId="77777777" w:rsidR="00467254" w:rsidRPr="0043505F" w:rsidRDefault="00467254" w:rsidP="0046725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467254" w:rsidRPr="0043505F" w14:paraId="64795922"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76ABA49" w14:textId="639E4A54" w:rsidR="00467254" w:rsidRPr="0043505F" w:rsidRDefault="0046725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467254">
              <w:rPr>
                <w:rFonts w:eastAsia="Times New Roman" w:cs="Arial"/>
                <w:b/>
                <w:kern w:val="0"/>
                <w:szCs w:val="22"/>
                <w:lang w:val="en-US"/>
                <w14:ligatures w14:val="none"/>
              </w:rPr>
              <w:t>Repair Minor Body Damage</w:t>
            </w:r>
          </w:p>
        </w:tc>
      </w:tr>
    </w:tbl>
    <w:p w14:paraId="1E5D6CA8" w14:textId="77777777" w:rsidR="00467254" w:rsidRDefault="00467254" w:rsidP="0046725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678"/>
        <w:gridCol w:w="5103"/>
      </w:tblGrid>
      <w:tr w:rsidR="00467254" w:rsidRPr="00075074" w14:paraId="07D6C1AC" w14:textId="77777777" w:rsidTr="00467254">
        <w:trPr>
          <w:trHeight w:val="334"/>
        </w:trPr>
        <w:tc>
          <w:tcPr>
            <w:tcW w:w="9781" w:type="dxa"/>
            <w:gridSpan w:val="2"/>
          </w:tcPr>
          <w:p w14:paraId="52780E91" w14:textId="31DFAD11" w:rsidR="00467254" w:rsidRPr="00075074" w:rsidRDefault="00467254" w:rsidP="00F416B3">
            <w:r w:rsidRPr="00075074">
              <w:br w:type="page"/>
            </w:r>
            <w:r w:rsidRPr="00075074">
              <w:rPr>
                <w:b/>
              </w:rPr>
              <w:t>Instructions to Learners</w:t>
            </w:r>
            <w:r w:rsidRPr="00075074">
              <w:t xml:space="preserve"> </w:t>
            </w:r>
          </w:p>
          <w:p w14:paraId="62D3A964" w14:textId="77777777" w:rsidR="00467254" w:rsidRPr="00075074" w:rsidRDefault="00467254" w:rsidP="00467254">
            <w:pPr>
              <w:numPr>
                <w:ilvl w:val="0"/>
                <w:numId w:val="133"/>
              </w:numPr>
              <w:tabs>
                <w:tab w:val="left" w:pos="252"/>
              </w:tabs>
              <w:ind w:hanging="720"/>
            </w:pPr>
            <w:r w:rsidRPr="00075074">
              <w:t xml:space="preserve"> Cold shrink stretched area of metal panel</w:t>
            </w:r>
          </w:p>
          <w:p w14:paraId="6D163D90" w14:textId="77777777" w:rsidR="00467254" w:rsidRPr="00075074" w:rsidRDefault="00467254" w:rsidP="00467254">
            <w:pPr>
              <w:numPr>
                <w:ilvl w:val="0"/>
                <w:numId w:val="133"/>
              </w:numPr>
              <w:tabs>
                <w:tab w:val="left" w:pos="252"/>
              </w:tabs>
              <w:ind w:hanging="720"/>
            </w:pPr>
            <w:r w:rsidRPr="00075074">
              <w:t xml:space="preserve"> Mix suitable amount of polyester filler</w:t>
            </w:r>
          </w:p>
          <w:p w14:paraId="0944AE28" w14:textId="77777777" w:rsidR="00467254" w:rsidRPr="00075074" w:rsidRDefault="00467254" w:rsidP="00467254">
            <w:pPr>
              <w:numPr>
                <w:ilvl w:val="0"/>
                <w:numId w:val="133"/>
              </w:numPr>
              <w:tabs>
                <w:tab w:val="left" w:pos="252"/>
              </w:tabs>
              <w:ind w:hanging="720"/>
            </w:pPr>
            <w:r w:rsidRPr="00075074">
              <w:t xml:space="preserve"> Smooth filler to obtain correct shape and feather edge of repair</w:t>
            </w:r>
          </w:p>
          <w:p w14:paraId="2AD9FD4A" w14:textId="77777777" w:rsidR="00467254" w:rsidRPr="00075074" w:rsidRDefault="00467254" w:rsidP="00F416B3">
            <w:pPr>
              <w:ind w:left="180"/>
              <w:rPr>
                <w:b/>
              </w:rPr>
            </w:pPr>
          </w:p>
        </w:tc>
      </w:tr>
      <w:tr w:rsidR="00467254" w:rsidRPr="00075074" w14:paraId="54427320" w14:textId="77777777" w:rsidTr="00467254">
        <w:trPr>
          <w:trHeight w:val="334"/>
        </w:trPr>
        <w:tc>
          <w:tcPr>
            <w:tcW w:w="4678" w:type="dxa"/>
            <w:shd w:val="clear" w:color="auto" w:fill="043956" w:themeFill="accent2"/>
            <w:vAlign w:val="center"/>
          </w:tcPr>
          <w:p w14:paraId="54D0A964" w14:textId="77777777" w:rsidR="00467254" w:rsidRPr="00075074" w:rsidRDefault="00467254" w:rsidP="00F416B3">
            <w:pPr>
              <w:ind w:left="180"/>
              <w:jc w:val="center"/>
              <w:rPr>
                <w:b/>
              </w:rPr>
            </w:pPr>
            <w:r w:rsidRPr="00075074">
              <w:rPr>
                <w:b/>
              </w:rPr>
              <w:t>Tool List</w:t>
            </w:r>
          </w:p>
        </w:tc>
        <w:tc>
          <w:tcPr>
            <w:tcW w:w="5103" w:type="dxa"/>
            <w:shd w:val="clear" w:color="auto" w:fill="043956" w:themeFill="accent2"/>
            <w:vAlign w:val="center"/>
          </w:tcPr>
          <w:p w14:paraId="63FF4D39" w14:textId="77777777" w:rsidR="00467254" w:rsidRPr="00075074" w:rsidRDefault="00467254" w:rsidP="00F416B3">
            <w:pPr>
              <w:ind w:left="180"/>
              <w:jc w:val="center"/>
              <w:rPr>
                <w:b/>
              </w:rPr>
            </w:pPr>
            <w:r w:rsidRPr="00075074">
              <w:rPr>
                <w:b/>
              </w:rPr>
              <w:t>Materials List</w:t>
            </w:r>
          </w:p>
        </w:tc>
      </w:tr>
      <w:tr w:rsidR="00467254" w:rsidRPr="00075074" w14:paraId="34CCA9BB" w14:textId="77777777" w:rsidTr="00467254">
        <w:trPr>
          <w:trHeight w:val="334"/>
        </w:trPr>
        <w:tc>
          <w:tcPr>
            <w:tcW w:w="4678" w:type="dxa"/>
            <w:shd w:val="clear" w:color="auto" w:fill="043956" w:themeFill="accent2"/>
            <w:vAlign w:val="center"/>
          </w:tcPr>
          <w:p w14:paraId="1447704A" w14:textId="77777777" w:rsidR="00467254" w:rsidRPr="00075074" w:rsidRDefault="00467254" w:rsidP="00F416B3">
            <w:pPr>
              <w:ind w:left="180"/>
              <w:rPr>
                <w:b/>
              </w:rPr>
            </w:pPr>
            <w:r w:rsidRPr="00075074">
              <w:rPr>
                <w:b/>
              </w:rPr>
              <w:t>Hand Tools</w:t>
            </w:r>
          </w:p>
        </w:tc>
        <w:tc>
          <w:tcPr>
            <w:tcW w:w="5103" w:type="dxa"/>
            <w:shd w:val="clear" w:color="auto" w:fill="043956" w:themeFill="accent2"/>
            <w:vAlign w:val="center"/>
          </w:tcPr>
          <w:p w14:paraId="13AB7C4F" w14:textId="77777777" w:rsidR="00467254" w:rsidRPr="00075074" w:rsidRDefault="00467254" w:rsidP="00F416B3">
            <w:pPr>
              <w:ind w:left="180"/>
              <w:rPr>
                <w:b/>
              </w:rPr>
            </w:pPr>
            <w:r w:rsidRPr="00075074">
              <w:rPr>
                <w:b/>
              </w:rPr>
              <w:t>Abrasives</w:t>
            </w:r>
          </w:p>
        </w:tc>
      </w:tr>
      <w:tr w:rsidR="00467254" w:rsidRPr="00075074" w14:paraId="73641766" w14:textId="77777777" w:rsidTr="00467254">
        <w:trPr>
          <w:trHeight w:val="851"/>
        </w:trPr>
        <w:tc>
          <w:tcPr>
            <w:tcW w:w="4678" w:type="dxa"/>
            <w:vAlign w:val="center"/>
          </w:tcPr>
          <w:p w14:paraId="2A984C44" w14:textId="77777777" w:rsidR="00467254" w:rsidRPr="00075074" w:rsidRDefault="00467254" w:rsidP="00F416B3">
            <w:pPr>
              <w:ind w:left="180"/>
              <w:rPr>
                <w:b/>
              </w:rPr>
            </w:pPr>
            <w:r w:rsidRPr="00075074">
              <w:rPr>
                <w:b/>
              </w:rPr>
              <w:t>1.</w:t>
            </w:r>
          </w:p>
        </w:tc>
        <w:tc>
          <w:tcPr>
            <w:tcW w:w="5103" w:type="dxa"/>
            <w:vAlign w:val="center"/>
          </w:tcPr>
          <w:p w14:paraId="2FB2A4AC" w14:textId="77777777" w:rsidR="00467254" w:rsidRPr="00075074" w:rsidRDefault="00467254" w:rsidP="00F416B3">
            <w:pPr>
              <w:ind w:left="180"/>
              <w:rPr>
                <w:b/>
              </w:rPr>
            </w:pPr>
            <w:r w:rsidRPr="00075074">
              <w:rPr>
                <w:b/>
              </w:rPr>
              <w:t>1.</w:t>
            </w:r>
          </w:p>
        </w:tc>
      </w:tr>
      <w:tr w:rsidR="00467254" w:rsidRPr="00075074" w14:paraId="6B5B2AF3" w14:textId="77777777" w:rsidTr="00467254">
        <w:trPr>
          <w:trHeight w:val="851"/>
        </w:trPr>
        <w:tc>
          <w:tcPr>
            <w:tcW w:w="4678" w:type="dxa"/>
            <w:vAlign w:val="center"/>
          </w:tcPr>
          <w:p w14:paraId="61E297BE" w14:textId="77777777" w:rsidR="00467254" w:rsidRPr="00075074" w:rsidRDefault="00467254" w:rsidP="00F416B3">
            <w:pPr>
              <w:ind w:left="180"/>
              <w:rPr>
                <w:b/>
              </w:rPr>
            </w:pPr>
            <w:r w:rsidRPr="00075074">
              <w:rPr>
                <w:b/>
              </w:rPr>
              <w:t>2.</w:t>
            </w:r>
          </w:p>
        </w:tc>
        <w:tc>
          <w:tcPr>
            <w:tcW w:w="5103" w:type="dxa"/>
            <w:vAlign w:val="center"/>
          </w:tcPr>
          <w:p w14:paraId="4CE43F3F" w14:textId="77777777" w:rsidR="00467254" w:rsidRPr="00075074" w:rsidRDefault="00467254" w:rsidP="00F416B3">
            <w:pPr>
              <w:ind w:left="180"/>
              <w:rPr>
                <w:b/>
              </w:rPr>
            </w:pPr>
            <w:r w:rsidRPr="00075074">
              <w:rPr>
                <w:b/>
              </w:rPr>
              <w:t>2.</w:t>
            </w:r>
          </w:p>
        </w:tc>
      </w:tr>
      <w:tr w:rsidR="00467254" w:rsidRPr="00075074" w14:paraId="18F7B89B" w14:textId="77777777" w:rsidTr="00467254">
        <w:trPr>
          <w:trHeight w:val="334"/>
        </w:trPr>
        <w:tc>
          <w:tcPr>
            <w:tcW w:w="4678" w:type="dxa"/>
            <w:shd w:val="clear" w:color="auto" w:fill="043956" w:themeFill="accent2"/>
            <w:vAlign w:val="center"/>
          </w:tcPr>
          <w:p w14:paraId="238BAF07" w14:textId="77777777" w:rsidR="00467254" w:rsidRPr="00075074" w:rsidRDefault="00467254" w:rsidP="00F416B3">
            <w:pPr>
              <w:ind w:left="180"/>
              <w:rPr>
                <w:b/>
              </w:rPr>
            </w:pPr>
            <w:r w:rsidRPr="00075074">
              <w:rPr>
                <w:b/>
              </w:rPr>
              <w:t>Power Tools</w:t>
            </w:r>
          </w:p>
        </w:tc>
        <w:tc>
          <w:tcPr>
            <w:tcW w:w="5103" w:type="dxa"/>
            <w:shd w:val="clear" w:color="auto" w:fill="043956" w:themeFill="accent2"/>
            <w:vAlign w:val="center"/>
          </w:tcPr>
          <w:p w14:paraId="40C67809" w14:textId="77777777" w:rsidR="00467254" w:rsidRPr="00075074" w:rsidRDefault="00467254" w:rsidP="00F416B3">
            <w:pPr>
              <w:ind w:left="180"/>
              <w:rPr>
                <w:b/>
              </w:rPr>
            </w:pPr>
            <w:r w:rsidRPr="00075074">
              <w:rPr>
                <w:b/>
              </w:rPr>
              <w:t>Polyester Filler Mix Ratio</w:t>
            </w:r>
          </w:p>
        </w:tc>
      </w:tr>
      <w:tr w:rsidR="00467254" w:rsidRPr="00075074" w14:paraId="7324B136" w14:textId="77777777" w:rsidTr="00467254">
        <w:trPr>
          <w:trHeight w:val="851"/>
        </w:trPr>
        <w:tc>
          <w:tcPr>
            <w:tcW w:w="4678" w:type="dxa"/>
            <w:vAlign w:val="center"/>
          </w:tcPr>
          <w:p w14:paraId="7271C2C9" w14:textId="77777777" w:rsidR="00467254" w:rsidRPr="00075074" w:rsidRDefault="00467254" w:rsidP="00F416B3">
            <w:pPr>
              <w:ind w:left="180"/>
              <w:rPr>
                <w:b/>
              </w:rPr>
            </w:pPr>
            <w:r w:rsidRPr="00075074">
              <w:rPr>
                <w:b/>
              </w:rPr>
              <w:t>1.</w:t>
            </w:r>
          </w:p>
        </w:tc>
        <w:tc>
          <w:tcPr>
            <w:tcW w:w="5103" w:type="dxa"/>
            <w:vAlign w:val="center"/>
          </w:tcPr>
          <w:p w14:paraId="114A86DE" w14:textId="77777777" w:rsidR="00467254" w:rsidRPr="00075074" w:rsidRDefault="00467254" w:rsidP="00F416B3">
            <w:pPr>
              <w:ind w:left="180"/>
              <w:rPr>
                <w:b/>
              </w:rPr>
            </w:pPr>
            <w:r w:rsidRPr="00075074">
              <w:rPr>
                <w:b/>
              </w:rPr>
              <w:t>Filler%</w:t>
            </w:r>
          </w:p>
        </w:tc>
      </w:tr>
      <w:tr w:rsidR="00467254" w:rsidRPr="00075074" w14:paraId="0C3197FB" w14:textId="77777777" w:rsidTr="00467254">
        <w:trPr>
          <w:trHeight w:val="851"/>
        </w:trPr>
        <w:tc>
          <w:tcPr>
            <w:tcW w:w="4678" w:type="dxa"/>
            <w:vAlign w:val="center"/>
          </w:tcPr>
          <w:p w14:paraId="61AF5828" w14:textId="77777777" w:rsidR="00467254" w:rsidRPr="00075074" w:rsidRDefault="00467254" w:rsidP="00F416B3">
            <w:pPr>
              <w:ind w:left="180"/>
              <w:rPr>
                <w:b/>
              </w:rPr>
            </w:pPr>
            <w:r w:rsidRPr="00075074">
              <w:rPr>
                <w:b/>
              </w:rPr>
              <w:t>2.</w:t>
            </w:r>
          </w:p>
        </w:tc>
        <w:tc>
          <w:tcPr>
            <w:tcW w:w="5103" w:type="dxa"/>
            <w:vAlign w:val="center"/>
          </w:tcPr>
          <w:p w14:paraId="1ED5D3F8" w14:textId="77777777" w:rsidR="00467254" w:rsidRPr="00075074" w:rsidRDefault="00467254" w:rsidP="00F416B3">
            <w:pPr>
              <w:ind w:left="180"/>
              <w:rPr>
                <w:b/>
              </w:rPr>
            </w:pPr>
            <w:r w:rsidRPr="00075074">
              <w:rPr>
                <w:b/>
              </w:rPr>
              <w:t>Hardener %</w:t>
            </w:r>
          </w:p>
        </w:tc>
      </w:tr>
    </w:tbl>
    <w:p w14:paraId="3E42D552" w14:textId="77777777" w:rsidR="00467254" w:rsidRDefault="00467254" w:rsidP="00467254"/>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467254" w:rsidRPr="0043505F" w14:paraId="7957A4CF" w14:textId="77777777" w:rsidTr="00F416B3">
        <w:tc>
          <w:tcPr>
            <w:tcW w:w="8280" w:type="dxa"/>
            <w:hideMark/>
          </w:tcPr>
          <w:p w14:paraId="151653FC"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14A0AC43"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2FD4547"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67254" w:rsidRPr="0043505F" w14:paraId="025D9A8C" w14:textId="77777777" w:rsidTr="00F416B3">
        <w:tc>
          <w:tcPr>
            <w:tcW w:w="8280" w:type="dxa"/>
            <w:tcBorders>
              <w:bottom w:val="single" w:sz="4" w:space="0" w:color="35B1F5" w:themeColor="accent2" w:themeTint="80"/>
            </w:tcBorders>
            <w:hideMark/>
          </w:tcPr>
          <w:p w14:paraId="325A8852" w14:textId="77777777" w:rsidR="00467254" w:rsidRPr="0043505F" w:rsidRDefault="00467254"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562C73A6" w14:textId="77777777" w:rsidR="00467254" w:rsidRPr="0043505F" w:rsidRDefault="00467254" w:rsidP="00F416B3">
            <w:pPr>
              <w:rPr>
                <w:rFonts w:eastAsia="Times New Roman" w:cs="Arial"/>
                <w:b/>
                <w:kern w:val="0"/>
                <w:szCs w:val="22"/>
                <w:lang w:val="en-US"/>
                <w14:ligatures w14:val="none"/>
              </w:rPr>
            </w:pPr>
          </w:p>
        </w:tc>
      </w:tr>
      <w:tr w:rsidR="00467254" w:rsidRPr="0043505F" w14:paraId="7A72F50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FEAE45" w14:textId="77777777" w:rsidR="00467254" w:rsidRPr="00075074" w:rsidRDefault="00467254"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4707CDC" w14:textId="77777777" w:rsidR="00467254" w:rsidRPr="0043505F" w:rsidRDefault="00467254" w:rsidP="00F416B3">
            <w:pPr>
              <w:rPr>
                <w:rFonts w:eastAsia="Times New Roman" w:cs="Arial"/>
                <w:b/>
                <w:kern w:val="0"/>
                <w:szCs w:val="22"/>
                <w:lang w:val="en-US"/>
                <w14:ligatures w14:val="none"/>
              </w:rPr>
            </w:pPr>
          </w:p>
        </w:tc>
      </w:tr>
      <w:tr w:rsidR="00467254" w:rsidRPr="0043505F" w14:paraId="651D3756"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304B4B" w14:textId="3AF4EDD6" w:rsidR="00467254" w:rsidRPr="00075074" w:rsidRDefault="00467254"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2C5460E" w14:textId="77777777" w:rsidR="00467254" w:rsidRPr="0043505F" w:rsidRDefault="00467254" w:rsidP="00F416B3">
            <w:pPr>
              <w:rPr>
                <w:rFonts w:eastAsia="Times New Roman" w:cs="Arial"/>
                <w:b/>
                <w:kern w:val="0"/>
                <w:szCs w:val="22"/>
                <w:lang w:val="en-US"/>
                <w14:ligatures w14:val="none"/>
              </w:rPr>
            </w:pPr>
          </w:p>
        </w:tc>
      </w:tr>
    </w:tbl>
    <w:p w14:paraId="2CE0DD8D" w14:textId="77777777" w:rsidR="00467254" w:rsidRDefault="00467254"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76CAC31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2DDDD4"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9A3DD98"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E78BFF3" w14:textId="77777777" w:rsidR="00467254" w:rsidRDefault="00467254" w:rsidP="00F416B3">
            <w:pPr>
              <w:rPr>
                <w:rFonts w:eastAsia="Times New Roman" w:cs="Arial"/>
                <w:kern w:val="0"/>
                <w:szCs w:val="22"/>
                <w:lang w:val="en-US"/>
                <w14:ligatures w14:val="none"/>
              </w:rPr>
            </w:pPr>
          </w:p>
          <w:p w14:paraId="39689BCE" w14:textId="77777777" w:rsidR="00467254" w:rsidRPr="0043505F" w:rsidRDefault="00467254" w:rsidP="00F416B3">
            <w:pPr>
              <w:rPr>
                <w:rFonts w:eastAsia="Times New Roman" w:cs="Arial"/>
                <w:kern w:val="0"/>
                <w:szCs w:val="22"/>
                <w:lang w:val="en-US"/>
                <w14:ligatures w14:val="none"/>
              </w:rPr>
            </w:pPr>
          </w:p>
          <w:p w14:paraId="7D2DEF18"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63A73F0" w14:textId="77777777" w:rsidR="00467254" w:rsidRPr="0043505F" w:rsidRDefault="00467254" w:rsidP="00F416B3">
            <w:pPr>
              <w:rPr>
                <w:rFonts w:eastAsia="Times New Roman" w:cs="Arial"/>
                <w:kern w:val="0"/>
                <w:szCs w:val="22"/>
                <w:lang w:val="en-US"/>
                <w14:ligatures w14:val="none"/>
              </w:rPr>
            </w:pPr>
          </w:p>
          <w:p w14:paraId="6B7EA0B7" w14:textId="77777777" w:rsidR="00467254" w:rsidRPr="0043505F" w:rsidRDefault="00467254" w:rsidP="00F416B3">
            <w:pPr>
              <w:rPr>
                <w:rFonts w:eastAsia="Times New Roman" w:cs="Arial"/>
                <w:kern w:val="0"/>
                <w:szCs w:val="22"/>
                <w:lang w:val="en-US"/>
                <w14:ligatures w14:val="none"/>
              </w:rPr>
            </w:pPr>
          </w:p>
          <w:p w14:paraId="73E88736"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A9810D6" w14:textId="77777777" w:rsidR="00467254" w:rsidRPr="0043505F" w:rsidRDefault="00467254" w:rsidP="00F416B3">
            <w:pPr>
              <w:rPr>
                <w:rFonts w:eastAsia="Times New Roman" w:cs="Arial"/>
                <w:kern w:val="0"/>
                <w:szCs w:val="22"/>
                <w:lang w:val="en-US"/>
                <w14:ligatures w14:val="none"/>
              </w:rPr>
            </w:pPr>
          </w:p>
        </w:tc>
      </w:tr>
    </w:tbl>
    <w:p w14:paraId="1E931547" w14:textId="77777777" w:rsidR="00467254" w:rsidRDefault="00467254">
      <w:r>
        <w:br w:type="page"/>
      </w:r>
    </w:p>
    <w:p w14:paraId="2F6F1E99" w14:textId="77777777" w:rsidR="00467254" w:rsidRDefault="00467254"/>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467254" w:rsidRPr="0043505F" w14:paraId="2069D32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580BE64" w14:textId="77777777" w:rsidR="00467254" w:rsidRPr="0043505F" w:rsidRDefault="0046725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7150573" w14:textId="3CB61D2E"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7F0830" w14:textId="1DC0023D"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12.</w:t>
            </w:r>
            <w:r>
              <w:rPr>
                <w:rFonts w:eastAsia="Times New Roman" w:cs="Arial"/>
                <w:b/>
                <w:kern w:val="0"/>
                <w:szCs w:val="22"/>
                <w:lang w:val="en-US"/>
                <w14:ligatures w14:val="none"/>
              </w:rPr>
              <w:t>4</w:t>
            </w:r>
          </w:p>
        </w:tc>
      </w:tr>
    </w:tbl>
    <w:p w14:paraId="16D593F3" w14:textId="77777777" w:rsidR="00467254" w:rsidRPr="0043505F" w:rsidRDefault="00467254" w:rsidP="0046725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467254" w:rsidRPr="0043505F" w14:paraId="0EF10D01"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A998787" w14:textId="0FAE141B" w:rsidR="00467254" w:rsidRPr="0043505F" w:rsidRDefault="0046725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467254">
              <w:rPr>
                <w:rFonts w:eastAsia="Times New Roman" w:cs="Arial"/>
                <w:b/>
                <w:kern w:val="0"/>
                <w:szCs w:val="22"/>
                <w:lang w:val="en-US"/>
                <w14:ligatures w14:val="none"/>
              </w:rPr>
              <w:t>Remove and Refit Body Components</w:t>
            </w:r>
          </w:p>
        </w:tc>
      </w:tr>
    </w:tbl>
    <w:p w14:paraId="508C935D" w14:textId="77777777" w:rsidR="00467254" w:rsidRDefault="00467254" w:rsidP="00467254"/>
    <w:tbl>
      <w:tblPr>
        <w:tblStyle w:val="TableGrid"/>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4530"/>
        <w:gridCol w:w="5251"/>
      </w:tblGrid>
      <w:tr w:rsidR="00467254" w:rsidRPr="00467254" w14:paraId="7B359005" w14:textId="77777777" w:rsidTr="00467254">
        <w:tc>
          <w:tcPr>
            <w:tcW w:w="4530" w:type="dxa"/>
            <w:shd w:val="clear" w:color="auto" w:fill="043956" w:themeFill="accent2"/>
            <w:vAlign w:val="center"/>
          </w:tcPr>
          <w:p w14:paraId="150EEF4F" w14:textId="58CF6AB8" w:rsidR="00467254" w:rsidRPr="00467254" w:rsidRDefault="00467254" w:rsidP="00467254">
            <w:pPr>
              <w:jc w:val="center"/>
              <w:rPr>
                <w:b/>
                <w:bCs/>
              </w:rPr>
            </w:pPr>
            <w:r w:rsidRPr="00467254">
              <w:rPr>
                <w:b/>
                <w:bCs/>
              </w:rPr>
              <w:t>Tool List</w:t>
            </w:r>
          </w:p>
        </w:tc>
        <w:tc>
          <w:tcPr>
            <w:tcW w:w="5251" w:type="dxa"/>
            <w:shd w:val="clear" w:color="auto" w:fill="043956" w:themeFill="accent2"/>
            <w:vAlign w:val="center"/>
          </w:tcPr>
          <w:p w14:paraId="78FF74ED" w14:textId="1B8A0CF8" w:rsidR="00467254" w:rsidRPr="00467254" w:rsidRDefault="00467254" w:rsidP="00467254">
            <w:pPr>
              <w:jc w:val="center"/>
              <w:rPr>
                <w:b/>
                <w:bCs/>
              </w:rPr>
            </w:pPr>
            <w:r w:rsidRPr="00467254">
              <w:rPr>
                <w:b/>
                <w:bCs/>
              </w:rPr>
              <w:t>Materials List</w:t>
            </w:r>
          </w:p>
        </w:tc>
      </w:tr>
      <w:tr w:rsidR="00467254" w14:paraId="3EE0752B" w14:textId="77777777" w:rsidTr="00467254">
        <w:tc>
          <w:tcPr>
            <w:tcW w:w="4530" w:type="dxa"/>
          </w:tcPr>
          <w:p w14:paraId="661310BF" w14:textId="77777777" w:rsidR="00467254" w:rsidRDefault="00467254" w:rsidP="00467254"/>
          <w:p w14:paraId="4ACF91A1" w14:textId="77777777" w:rsidR="00467254" w:rsidRDefault="00467254" w:rsidP="00467254"/>
          <w:p w14:paraId="1C798C69" w14:textId="77777777" w:rsidR="00467254" w:rsidRDefault="00467254" w:rsidP="00467254"/>
          <w:p w14:paraId="385F08B4" w14:textId="77777777" w:rsidR="00467254" w:rsidRDefault="00467254" w:rsidP="00467254"/>
          <w:p w14:paraId="42B876E3" w14:textId="77777777" w:rsidR="00467254" w:rsidRDefault="00467254" w:rsidP="00467254"/>
          <w:p w14:paraId="09766B7F" w14:textId="77777777" w:rsidR="00467254" w:rsidRDefault="00467254" w:rsidP="00467254"/>
          <w:p w14:paraId="5E296AE4" w14:textId="77777777" w:rsidR="00467254" w:rsidRDefault="00467254" w:rsidP="00467254"/>
          <w:p w14:paraId="10D4FA8D" w14:textId="77777777" w:rsidR="00467254" w:rsidRDefault="00467254" w:rsidP="00467254"/>
          <w:p w14:paraId="76046F13" w14:textId="77777777" w:rsidR="00467254" w:rsidRDefault="00467254" w:rsidP="00467254"/>
          <w:p w14:paraId="50E30D9F" w14:textId="77777777" w:rsidR="00467254" w:rsidRDefault="00467254" w:rsidP="00467254"/>
        </w:tc>
        <w:tc>
          <w:tcPr>
            <w:tcW w:w="5251" w:type="dxa"/>
          </w:tcPr>
          <w:p w14:paraId="318E65B4" w14:textId="77777777" w:rsidR="00467254" w:rsidRDefault="00467254" w:rsidP="00467254"/>
        </w:tc>
      </w:tr>
    </w:tbl>
    <w:p w14:paraId="2E1B2C22" w14:textId="77777777" w:rsidR="00467254" w:rsidRDefault="00467254" w:rsidP="0046725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467254" w:rsidRPr="00075074" w14:paraId="3C261011" w14:textId="77777777" w:rsidTr="00F416B3">
        <w:trPr>
          <w:trHeight w:val="334"/>
        </w:trPr>
        <w:tc>
          <w:tcPr>
            <w:tcW w:w="9781" w:type="dxa"/>
          </w:tcPr>
          <w:p w14:paraId="3BFE32DF" w14:textId="77777777" w:rsidR="00467254" w:rsidRPr="00075074" w:rsidRDefault="00467254" w:rsidP="00F416B3">
            <w:r w:rsidRPr="00075074">
              <w:br w:type="page"/>
            </w:r>
            <w:r w:rsidRPr="00075074">
              <w:rPr>
                <w:b/>
              </w:rPr>
              <w:t>Instructions to Learners</w:t>
            </w:r>
            <w:r w:rsidRPr="00075074">
              <w:t xml:space="preserve"> </w:t>
            </w:r>
          </w:p>
          <w:p w14:paraId="0F4BC2DB" w14:textId="77777777" w:rsidR="00467254" w:rsidRPr="00075074" w:rsidRDefault="00467254" w:rsidP="00467254">
            <w:pPr>
              <w:ind w:left="426" w:hanging="426"/>
            </w:pPr>
            <w:r w:rsidRPr="00075074">
              <w:rPr>
                <w:b/>
              </w:rPr>
              <w:t>1.</w:t>
            </w:r>
            <w:r w:rsidRPr="00075074">
              <w:t xml:space="preserve">  Select door to be removed</w:t>
            </w:r>
          </w:p>
          <w:p w14:paraId="687EFB36" w14:textId="77777777" w:rsidR="00467254" w:rsidRPr="00075074" w:rsidRDefault="00467254" w:rsidP="00467254">
            <w:pPr>
              <w:ind w:left="426" w:hanging="426"/>
            </w:pPr>
            <w:r w:rsidRPr="00075074">
              <w:rPr>
                <w:b/>
              </w:rPr>
              <w:t>2.</w:t>
            </w:r>
            <w:r w:rsidRPr="00075074">
              <w:t xml:space="preserve">  Disconnect electrical items</w:t>
            </w:r>
          </w:p>
          <w:p w14:paraId="6A783489" w14:textId="77777777" w:rsidR="00467254" w:rsidRPr="00075074" w:rsidRDefault="00467254" w:rsidP="00467254">
            <w:pPr>
              <w:ind w:left="426" w:hanging="426"/>
            </w:pPr>
            <w:r w:rsidRPr="00075074">
              <w:rPr>
                <w:b/>
              </w:rPr>
              <w:t>3.</w:t>
            </w:r>
            <w:r w:rsidRPr="00075074">
              <w:t xml:space="preserve">  Support door prior to removal</w:t>
            </w:r>
          </w:p>
          <w:p w14:paraId="20845785" w14:textId="77777777" w:rsidR="00467254" w:rsidRPr="00075074" w:rsidRDefault="00467254" w:rsidP="00467254">
            <w:pPr>
              <w:ind w:left="426" w:hanging="426"/>
            </w:pPr>
            <w:r w:rsidRPr="00075074">
              <w:rPr>
                <w:b/>
              </w:rPr>
              <w:t>4.</w:t>
            </w:r>
            <w:r w:rsidRPr="00075074">
              <w:t xml:space="preserve">  Remove door and store securely</w:t>
            </w:r>
          </w:p>
          <w:p w14:paraId="101E4470" w14:textId="77777777" w:rsidR="00467254" w:rsidRPr="00075074" w:rsidRDefault="00467254" w:rsidP="00467254">
            <w:pPr>
              <w:ind w:left="426" w:hanging="426"/>
            </w:pPr>
            <w:r w:rsidRPr="00075074">
              <w:rPr>
                <w:b/>
              </w:rPr>
              <w:t>5.</w:t>
            </w:r>
            <w:r w:rsidRPr="00075074">
              <w:t xml:space="preserve">  Refit door and electrical connections</w:t>
            </w:r>
          </w:p>
          <w:p w14:paraId="74343C39" w14:textId="77777777" w:rsidR="00467254" w:rsidRPr="00075074" w:rsidRDefault="00467254" w:rsidP="00467254">
            <w:pPr>
              <w:ind w:left="426" w:hanging="426"/>
            </w:pPr>
            <w:r w:rsidRPr="00075074">
              <w:rPr>
                <w:b/>
              </w:rPr>
              <w:t>6.</w:t>
            </w:r>
            <w:r w:rsidRPr="00075074">
              <w:t xml:space="preserve">  Adjust door to ensure correct gaps, swage lines and ensure panel flush to adjacent</w:t>
            </w:r>
            <w:r>
              <w:t xml:space="preserve"> </w:t>
            </w:r>
            <w:r w:rsidRPr="00075074">
              <w:t>panel</w:t>
            </w:r>
          </w:p>
          <w:p w14:paraId="12F7581C" w14:textId="77777777" w:rsidR="00467254" w:rsidRPr="00075074" w:rsidRDefault="00467254" w:rsidP="00467254">
            <w:pPr>
              <w:ind w:left="426" w:hanging="426"/>
            </w:pPr>
            <w:r w:rsidRPr="00075074">
              <w:rPr>
                <w:b/>
              </w:rPr>
              <w:t>7.</w:t>
            </w:r>
            <w:r w:rsidRPr="00075074">
              <w:t xml:space="preserve">  Check </w:t>
            </w:r>
            <w:proofErr w:type="gramStart"/>
            <w:r w:rsidRPr="00075074">
              <w:t>door</w:t>
            </w:r>
            <w:proofErr w:type="gramEnd"/>
            <w:r w:rsidRPr="00075074">
              <w:t xml:space="preserve"> catch and electrical components for correct operation</w:t>
            </w:r>
          </w:p>
          <w:p w14:paraId="35FBF853" w14:textId="77777777" w:rsidR="00467254" w:rsidRPr="00075074" w:rsidRDefault="00467254" w:rsidP="00467254">
            <w:pPr>
              <w:ind w:left="426" w:hanging="426"/>
            </w:pPr>
            <w:r w:rsidRPr="00075074">
              <w:rPr>
                <w:b/>
              </w:rPr>
              <w:t>8.</w:t>
            </w:r>
            <w:r w:rsidRPr="00075074">
              <w:t xml:space="preserve">  Select another component to be removed from.</w:t>
            </w:r>
            <w:r w:rsidRPr="00075074">
              <w:rPr>
                <w:b/>
              </w:rPr>
              <w:t xml:space="preserve"> (Circle component selected below)</w:t>
            </w:r>
          </w:p>
          <w:p w14:paraId="1E724CF0" w14:textId="77777777" w:rsidR="00467254" w:rsidRPr="00075074" w:rsidRDefault="00467254" w:rsidP="00467254">
            <w:pPr>
              <w:rPr>
                <w:sz w:val="24"/>
              </w:rPr>
            </w:pPr>
          </w:p>
          <w:p w14:paraId="21FE634A" w14:textId="77777777" w:rsidR="00467254" w:rsidRPr="00075074" w:rsidRDefault="00467254" w:rsidP="00467254">
            <w:pPr>
              <w:rPr>
                <w:b/>
              </w:rPr>
            </w:pPr>
            <w:r w:rsidRPr="00075074">
              <w:t xml:space="preserve">     </w:t>
            </w:r>
            <w:r w:rsidRPr="00075074">
              <w:tab/>
            </w:r>
            <w:r w:rsidRPr="00075074">
              <w:rPr>
                <w:b/>
              </w:rPr>
              <w:t xml:space="preserve">Bonnet               </w:t>
            </w:r>
            <w:r w:rsidRPr="00075074">
              <w:rPr>
                <w:b/>
              </w:rPr>
              <w:tab/>
            </w:r>
            <w:r w:rsidRPr="00075074">
              <w:rPr>
                <w:b/>
              </w:rPr>
              <w:tab/>
            </w:r>
            <w:r w:rsidRPr="00075074">
              <w:rPr>
                <w:b/>
              </w:rPr>
              <w:tab/>
              <w:t xml:space="preserve">Boot                 </w:t>
            </w:r>
            <w:r w:rsidRPr="00075074">
              <w:rPr>
                <w:b/>
              </w:rPr>
              <w:tab/>
            </w:r>
            <w:r w:rsidRPr="00075074">
              <w:rPr>
                <w:b/>
              </w:rPr>
              <w:tab/>
              <w:t xml:space="preserve">Hatch Lid           </w:t>
            </w:r>
          </w:p>
          <w:p w14:paraId="3733C807" w14:textId="77777777" w:rsidR="00467254" w:rsidRPr="00075074" w:rsidRDefault="00467254" w:rsidP="00467254">
            <w:pPr>
              <w:rPr>
                <w:b/>
              </w:rPr>
            </w:pPr>
          </w:p>
          <w:p w14:paraId="588D8C95" w14:textId="77777777" w:rsidR="00467254" w:rsidRPr="00075074" w:rsidRDefault="00467254" w:rsidP="00467254">
            <w:r w:rsidRPr="00075074">
              <w:rPr>
                <w:b/>
              </w:rPr>
              <w:t>9.</w:t>
            </w:r>
            <w:r w:rsidRPr="00075074">
              <w:t xml:space="preserve">  </w:t>
            </w:r>
            <w:r>
              <w:t xml:space="preserve"> </w:t>
            </w:r>
            <w:r w:rsidRPr="00075074">
              <w:t>Protect adjacent panels from damage</w:t>
            </w:r>
          </w:p>
          <w:p w14:paraId="49571A61" w14:textId="77777777" w:rsidR="00467254" w:rsidRPr="00075074" w:rsidRDefault="00467254" w:rsidP="00467254">
            <w:r w:rsidRPr="003958CF">
              <w:rPr>
                <w:b/>
                <w:bCs/>
              </w:rPr>
              <w:t>10</w:t>
            </w:r>
            <w:r w:rsidRPr="003958CF">
              <w:t>.</w:t>
            </w:r>
            <w:r w:rsidRPr="00075074">
              <w:t xml:space="preserve"> Disconnect electrical or other items</w:t>
            </w:r>
          </w:p>
          <w:p w14:paraId="2D9BC472" w14:textId="77777777" w:rsidR="00467254" w:rsidRPr="00075074" w:rsidRDefault="00467254" w:rsidP="00467254">
            <w:r w:rsidRPr="003958CF">
              <w:rPr>
                <w:b/>
                <w:bCs/>
              </w:rPr>
              <w:t>11.</w:t>
            </w:r>
            <w:r w:rsidRPr="00075074">
              <w:t xml:space="preserve"> Remove Component and store securely</w:t>
            </w:r>
          </w:p>
          <w:p w14:paraId="4BCC0EA6" w14:textId="77777777" w:rsidR="00467254" w:rsidRPr="00075074" w:rsidRDefault="00467254" w:rsidP="00467254">
            <w:r w:rsidRPr="003958CF">
              <w:rPr>
                <w:b/>
                <w:bCs/>
              </w:rPr>
              <w:t>12.</w:t>
            </w:r>
            <w:r w:rsidRPr="00075074">
              <w:t xml:space="preserve"> Refit component and electrical or other items</w:t>
            </w:r>
          </w:p>
          <w:p w14:paraId="6E5AC9D9" w14:textId="77777777" w:rsidR="00467254" w:rsidRPr="00075074" w:rsidRDefault="00467254" w:rsidP="00467254">
            <w:r w:rsidRPr="003958CF">
              <w:rPr>
                <w:b/>
                <w:bCs/>
              </w:rPr>
              <w:t>13.</w:t>
            </w:r>
            <w:r w:rsidRPr="00075074">
              <w:t xml:space="preserve"> Adjust component for correct gaps and operation</w:t>
            </w:r>
          </w:p>
          <w:p w14:paraId="0B439E8C" w14:textId="5C4D8C42" w:rsidR="00467254" w:rsidRPr="00075074" w:rsidRDefault="00467254" w:rsidP="00467254">
            <w:pPr>
              <w:ind w:left="39"/>
              <w:rPr>
                <w:b/>
              </w:rPr>
            </w:pPr>
            <w:r w:rsidRPr="003958CF">
              <w:rPr>
                <w:b/>
                <w:bCs/>
              </w:rPr>
              <w:t>14.</w:t>
            </w:r>
            <w:r w:rsidRPr="00075074">
              <w:t xml:space="preserve"> Check </w:t>
            </w:r>
            <w:proofErr w:type="gramStart"/>
            <w:r w:rsidRPr="00075074">
              <w:t>component</w:t>
            </w:r>
            <w:proofErr w:type="gramEnd"/>
            <w:r w:rsidRPr="00075074">
              <w:t xml:space="preserve"> catch and electrical components for correct operation</w:t>
            </w:r>
            <w:r w:rsidRPr="00075074">
              <w:rPr>
                <w:b/>
              </w:rPr>
              <w:t xml:space="preserve"> </w:t>
            </w:r>
          </w:p>
        </w:tc>
      </w:tr>
    </w:tbl>
    <w:p w14:paraId="0FC5C641" w14:textId="77777777" w:rsidR="00467254" w:rsidRDefault="00467254" w:rsidP="00467254"/>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467254" w:rsidRPr="0043505F" w14:paraId="469EAD0A" w14:textId="77777777" w:rsidTr="00F416B3">
        <w:tc>
          <w:tcPr>
            <w:tcW w:w="8280" w:type="dxa"/>
            <w:hideMark/>
          </w:tcPr>
          <w:p w14:paraId="31536443"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73A1E1A"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BA1BB64"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67254" w:rsidRPr="0043505F" w14:paraId="21C4CC27" w14:textId="77777777" w:rsidTr="00F416B3">
        <w:tc>
          <w:tcPr>
            <w:tcW w:w="8280" w:type="dxa"/>
            <w:tcBorders>
              <w:bottom w:val="single" w:sz="4" w:space="0" w:color="35B1F5" w:themeColor="accent2" w:themeTint="80"/>
            </w:tcBorders>
            <w:hideMark/>
          </w:tcPr>
          <w:p w14:paraId="50613DEF" w14:textId="77777777" w:rsidR="00467254" w:rsidRPr="0043505F" w:rsidRDefault="00467254"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3D91E9D8" w14:textId="77777777" w:rsidR="00467254" w:rsidRPr="0043505F" w:rsidRDefault="00467254" w:rsidP="00F416B3">
            <w:pPr>
              <w:rPr>
                <w:rFonts w:eastAsia="Times New Roman" w:cs="Arial"/>
                <w:b/>
                <w:kern w:val="0"/>
                <w:szCs w:val="22"/>
                <w:lang w:val="en-US"/>
                <w14:ligatures w14:val="none"/>
              </w:rPr>
            </w:pPr>
          </w:p>
        </w:tc>
      </w:tr>
      <w:tr w:rsidR="00467254" w:rsidRPr="0043505F" w14:paraId="74C487B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D8AEFD" w14:textId="77777777" w:rsidR="00467254" w:rsidRPr="00075074" w:rsidRDefault="00467254"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4BDE9F1" w14:textId="77777777" w:rsidR="00467254" w:rsidRPr="0043505F" w:rsidRDefault="00467254" w:rsidP="00F416B3">
            <w:pPr>
              <w:rPr>
                <w:rFonts w:eastAsia="Times New Roman" w:cs="Arial"/>
                <w:b/>
                <w:kern w:val="0"/>
                <w:szCs w:val="22"/>
                <w:lang w:val="en-US"/>
                <w14:ligatures w14:val="none"/>
              </w:rPr>
            </w:pPr>
          </w:p>
        </w:tc>
      </w:tr>
      <w:tr w:rsidR="00467254" w:rsidRPr="0043505F" w14:paraId="405DB15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971DB2" w14:textId="5C377C0C" w:rsidR="00467254" w:rsidRPr="00075074" w:rsidRDefault="00467254" w:rsidP="00F416B3">
            <w:r w:rsidRPr="00075074">
              <w:t>Alignment checked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A5B01B7" w14:textId="77777777" w:rsidR="00467254" w:rsidRPr="0043505F" w:rsidRDefault="00467254" w:rsidP="00F416B3">
            <w:pPr>
              <w:rPr>
                <w:rFonts w:eastAsia="Times New Roman" w:cs="Arial"/>
                <w:b/>
                <w:kern w:val="0"/>
                <w:szCs w:val="22"/>
                <w:lang w:val="en-US"/>
                <w14:ligatures w14:val="none"/>
              </w:rPr>
            </w:pPr>
          </w:p>
        </w:tc>
      </w:tr>
      <w:tr w:rsidR="00467254" w:rsidRPr="0043505F" w14:paraId="3B94F22C"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EF0F80" w14:textId="3BDC3017" w:rsidR="00467254" w:rsidRPr="00075074" w:rsidRDefault="00467254" w:rsidP="00467254">
            <w:r w:rsidRPr="00075074">
              <w:t>Electrical components operate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7329BF0" w14:textId="77777777" w:rsidR="00467254" w:rsidRPr="0043505F" w:rsidRDefault="00467254" w:rsidP="00467254">
            <w:pPr>
              <w:rPr>
                <w:rFonts w:eastAsia="Times New Roman" w:cs="Arial"/>
                <w:b/>
                <w:kern w:val="0"/>
                <w:szCs w:val="22"/>
                <w:lang w:val="en-US"/>
                <w14:ligatures w14:val="none"/>
              </w:rPr>
            </w:pPr>
          </w:p>
        </w:tc>
      </w:tr>
    </w:tbl>
    <w:p w14:paraId="6568DA46" w14:textId="77777777" w:rsidR="00467254" w:rsidRDefault="00467254" w:rsidP="00467254">
      <w:pPr>
        <w:rPr>
          <w:rFonts w:eastAsia="Times New Roman" w:cs="Arial"/>
          <w:kern w:val="0"/>
          <w:szCs w:val="22"/>
          <w:lang w:val="en-US"/>
          <w14:ligatures w14:val="none"/>
        </w:rPr>
      </w:pPr>
    </w:p>
    <w:p w14:paraId="373B42A2" w14:textId="77777777" w:rsidR="00467254" w:rsidRDefault="00467254" w:rsidP="00467254">
      <w:pPr>
        <w:rPr>
          <w:rFonts w:eastAsia="Times New Roman" w:cs="Arial"/>
          <w:kern w:val="0"/>
          <w:szCs w:val="22"/>
          <w:lang w:val="en-US"/>
          <w14:ligatures w14:val="none"/>
        </w:rPr>
      </w:pPr>
    </w:p>
    <w:p w14:paraId="56E0FBBF" w14:textId="77777777" w:rsidR="00467254" w:rsidRDefault="00467254" w:rsidP="00467254">
      <w:pPr>
        <w:rPr>
          <w:rFonts w:eastAsia="Times New Roman" w:cs="Arial"/>
          <w:kern w:val="0"/>
          <w:szCs w:val="22"/>
          <w:lang w:val="en-US"/>
          <w14:ligatures w14:val="none"/>
        </w:rPr>
      </w:pPr>
    </w:p>
    <w:p w14:paraId="370D7F5D" w14:textId="77777777" w:rsidR="00467254" w:rsidRDefault="00467254"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174DD15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8AABD1"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CEE121F"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439F4A5" w14:textId="77777777" w:rsidR="00467254" w:rsidRDefault="00467254" w:rsidP="00F416B3">
            <w:pPr>
              <w:rPr>
                <w:rFonts w:eastAsia="Times New Roman" w:cs="Arial"/>
                <w:kern w:val="0"/>
                <w:szCs w:val="22"/>
                <w:lang w:val="en-US"/>
                <w14:ligatures w14:val="none"/>
              </w:rPr>
            </w:pPr>
          </w:p>
          <w:p w14:paraId="6E6B566C" w14:textId="77777777" w:rsidR="00467254" w:rsidRPr="0043505F" w:rsidRDefault="00467254" w:rsidP="00F416B3">
            <w:pPr>
              <w:rPr>
                <w:rFonts w:eastAsia="Times New Roman" w:cs="Arial"/>
                <w:kern w:val="0"/>
                <w:szCs w:val="22"/>
                <w:lang w:val="en-US"/>
                <w14:ligatures w14:val="none"/>
              </w:rPr>
            </w:pPr>
          </w:p>
          <w:p w14:paraId="26DF7070"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4E92E42" w14:textId="77777777" w:rsidR="00467254" w:rsidRPr="0043505F" w:rsidRDefault="00467254" w:rsidP="00F416B3">
            <w:pPr>
              <w:rPr>
                <w:rFonts w:eastAsia="Times New Roman" w:cs="Arial"/>
                <w:kern w:val="0"/>
                <w:szCs w:val="22"/>
                <w:lang w:val="en-US"/>
                <w14:ligatures w14:val="none"/>
              </w:rPr>
            </w:pPr>
          </w:p>
          <w:p w14:paraId="60A0954F" w14:textId="77777777" w:rsidR="00467254" w:rsidRPr="0043505F" w:rsidRDefault="00467254" w:rsidP="00F416B3">
            <w:pPr>
              <w:rPr>
                <w:rFonts w:eastAsia="Times New Roman" w:cs="Arial"/>
                <w:kern w:val="0"/>
                <w:szCs w:val="22"/>
                <w:lang w:val="en-US"/>
                <w14:ligatures w14:val="none"/>
              </w:rPr>
            </w:pPr>
          </w:p>
          <w:p w14:paraId="0B8CD0CB"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432AE19" w14:textId="77777777" w:rsidR="00467254" w:rsidRPr="0043505F" w:rsidRDefault="00467254" w:rsidP="00F416B3">
            <w:pPr>
              <w:rPr>
                <w:rFonts w:eastAsia="Times New Roman" w:cs="Arial"/>
                <w:kern w:val="0"/>
                <w:szCs w:val="22"/>
                <w:lang w:val="en-US"/>
                <w14:ligatures w14:val="none"/>
              </w:rPr>
            </w:pPr>
          </w:p>
        </w:tc>
      </w:tr>
    </w:tbl>
    <w:p w14:paraId="171908BC" w14:textId="0678751A" w:rsidR="00467254" w:rsidRDefault="00467254" w:rsidP="001C4A76"/>
    <w:p w14:paraId="56311D84" w14:textId="77777777" w:rsidR="00467254" w:rsidRDefault="00467254">
      <w:r>
        <w:br w:type="page"/>
      </w:r>
    </w:p>
    <w:p w14:paraId="1EBE52BA" w14:textId="77777777" w:rsidR="00467254" w:rsidRDefault="0046725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467254" w:rsidRPr="0043505F" w14:paraId="17313794"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D3626F1" w14:textId="77777777" w:rsidR="00467254" w:rsidRPr="0043505F" w:rsidRDefault="0046725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180CE15" w14:textId="67E1B0A5"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w:t>
            </w:r>
            <w:r>
              <w:rPr>
                <w:rFonts w:eastAsia="Times New Roman" w:cs="Arial"/>
                <w:b/>
                <w:kern w:val="0"/>
                <w:szCs w:val="22"/>
                <w:lang w:val="en-US"/>
                <w14:ligatures w14:val="none"/>
              </w:rPr>
              <w:t>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56ED012" w14:textId="101BC3E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12.</w:t>
            </w:r>
            <w:r>
              <w:rPr>
                <w:rFonts w:eastAsia="Times New Roman" w:cs="Arial"/>
                <w:b/>
                <w:kern w:val="0"/>
                <w:szCs w:val="22"/>
                <w:lang w:val="en-US"/>
                <w14:ligatures w14:val="none"/>
              </w:rPr>
              <w:t>5</w:t>
            </w:r>
          </w:p>
        </w:tc>
      </w:tr>
    </w:tbl>
    <w:p w14:paraId="562DF7F7" w14:textId="77777777" w:rsidR="00467254" w:rsidRPr="0043505F" w:rsidRDefault="00467254" w:rsidP="0046725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467254" w:rsidRPr="0043505F" w14:paraId="45774B19"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8E9858" w14:textId="77777777" w:rsidR="00467254" w:rsidRPr="0043505F" w:rsidRDefault="0046725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467254">
              <w:rPr>
                <w:rFonts w:eastAsia="Times New Roman" w:cs="Arial"/>
                <w:b/>
                <w:kern w:val="0"/>
                <w:szCs w:val="22"/>
                <w:lang w:val="en-US"/>
                <w14:ligatures w14:val="none"/>
              </w:rPr>
              <w:t>Remove and Refit Body Components</w:t>
            </w:r>
          </w:p>
        </w:tc>
      </w:tr>
    </w:tbl>
    <w:p w14:paraId="0C88E3D7" w14:textId="77777777" w:rsidR="00467254" w:rsidRDefault="00467254" w:rsidP="00467254"/>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67254" w:rsidRPr="00075074" w14:paraId="59ECF8EC" w14:textId="77777777" w:rsidTr="00467254">
        <w:trPr>
          <w:trHeight w:val="334"/>
        </w:trPr>
        <w:tc>
          <w:tcPr>
            <w:tcW w:w="5387" w:type="dxa"/>
            <w:tcBorders>
              <w:bottom w:val="single" w:sz="4" w:space="0" w:color="35B1F5" w:themeColor="accent2" w:themeTint="80"/>
            </w:tcBorders>
            <w:shd w:val="clear" w:color="auto" w:fill="043956" w:themeFill="accent2"/>
            <w:vAlign w:val="center"/>
          </w:tcPr>
          <w:p w14:paraId="11C0E1D7" w14:textId="77777777" w:rsidR="00467254" w:rsidRPr="00075074" w:rsidRDefault="00467254" w:rsidP="00F416B3">
            <w:pPr>
              <w:ind w:left="180"/>
              <w:jc w:val="center"/>
              <w:rPr>
                <w:b/>
              </w:rPr>
            </w:pPr>
            <w:r w:rsidRPr="00075074">
              <w:rPr>
                <w:b/>
              </w:rPr>
              <w:t>Vehicle Details</w:t>
            </w:r>
          </w:p>
        </w:tc>
        <w:tc>
          <w:tcPr>
            <w:tcW w:w="4394" w:type="dxa"/>
            <w:tcBorders>
              <w:bottom w:val="single" w:sz="4" w:space="0" w:color="35B1F5" w:themeColor="accent2" w:themeTint="80"/>
            </w:tcBorders>
            <w:shd w:val="clear" w:color="auto" w:fill="043956" w:themeFill="accent2"/>
            <w:vAlign w:val="center"/>
          </w:tcPr>
          <w:p w14:paraId="2FA4A224" w14:textId="77777777" w:rsidR="00467254" w:rsidRPr="00075074" w:rsidRDefault="00467254" w:rsidP="00F416B3">
            <w:pPr>
              <w:ind w:left="180"/>
              <w:jc w:val="center"/>
              <w:rPr>
                <w:b/>
              </w:rPr>
            </w:pPr>
            <w:r w:rsidRPr="00075074">
              <w:rPr>
                <w:b/>
              </w:rPr>
              <w:t>Special Tools</w:t>
            </w:r>
          </w:p>
        </w:tc>
      </w:tr>
      <w:tr w:rsidR="00467254" w:rsidRPr="00075074" w14:paraId="51D7A656" w14:textId="77777777" w:rsidTr="00467254">
        <w:trPr>
          <w:trHeight w:val="329"/>
        </w:trPr>
        <w:tc>
          <w:tcPr>
            <w:tcW w:w="538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3165843" w14:textId="77777777" w:rsidR="00467254" w:rsidRPr="00075074" w:rsidRDefault="00467254" w:rsidP="00F416B3">
            <w:pPr>
              <w:ind w:left="180"/>
              <w:rPr>
                <w:b/>
              </w:rPr>
            </w:pPr>
          </w:p>
          <w:p w14:paraId="3B44FD13" w14:textId="77777777" w:rsidR="00467254" w:rsidRPr="00075074" w:rsidRDefault="00467254" w:rsidP="00F416B3">
            <w:pPr>
              <w:rPr>
                <w:sz w:val="18"/>
                <w:szCs w:val="18"/>
              </w:rPr>
            </w:pPr>
          </w:p>
          <w:p w14:paraId="60AD89C2" w14:textId="77777777" w:rsidR="00467254" w:rsidRPr="00075074" w:rsidRDefault="00467254" w:rsidP="00F416B3">
            <w:r w:rsidRPr="00075074">
              <w:t>Make________________________________</w:t>
            </w:r>
          </w:p>
          <w:p w14:paraId="7C8AB8BB" w14:textId="77777777" w:rsidR="00467254" w:rsidRPr="00075074" w:rsidRDefault="00467254" w:rsidP="00F416B3">
            <w:pPr>
              <w:rPr>
                <w:sz w:val="16"/>
                <w:szCs w:val="16"/>
              </w:rPr>
            </w:pPr>
          </w:p>
          <w:p w14:paraId="70DDD54B" w14:textId="77777777" w:rsidR="00467254" w:rsidRPr="00075074" w:rsidRDefault="00467254" w:rsidP="00F416B3">
            <w:pPr>
              <w:rPr>
                <w:sz w:val="18"/>
                <w:szCs w:val="18"/>
              </w:rPr>
            </w:pPr>
          </w:p>
          <w:p w14:paraId="094C85BA" w14:textId="77777777" w:rsidR="00467254" w:rsidRPr="00075074" w:rsidRDefault="00467254" w:rsidP="00F416B3">
            <w:pPr>
              <w:rPr>
                <w:sz w:val="18"/>
                <w:szCs w:val="18"/>
              </w:rPr>
            </w:pPr>
          </w:p>
          <w:p w14:paraId="57B2DE33" w14:textId="77777777" w:rsidR="00467254" w:rsidRPr="00075074" w:rsidRDefault="00467254" w:rsidP="00F416B3">
            <w:r w:rsidRPr="00075074">
              <w:t>Model_______________________________</w:t>
            </w:r>
          </w:p>
          <w:p w14:paraId="04033C1F" w14:textId="77777777" w:rsidR="00467254" w:rsidRPr="00075074" w:rsidRDefault="00467254" w:rsidP="00F416B3">
            <w:pPr>
              <w:rPr>
                <w:sz w:val="16"/>
                <w:szCs w:val="16"/>
              </w:rPr>
            </w:pPr>
          </w:p>
          <w:p w14:paraId="0B2632D4" w14:textId="77777777" w:rsidR="00467254" w:rsidRPr="00075074" w:rsidRDefault="00467254" w:rsidP="00F416B3">
            <w:pPr>
              <w:rPr>
                <w:sz w:val="18"/>
                <w:szCs w:val="18"/>
              </w:rPr>
            </w:pPr>
          </w:p>
          <w:p w14:paraId="5378A005" w14:textId="77777777" w:rsidR="00467254" w:rsidRPr="00075074" w:rsidRDefault="00467254" w:rsidP="00F416B3">
            <w:pPr>
              <w:rPr>
                <w:sz w:val="18"/>
                <w:szCs w:val="18"/>
              </w:rPr>
            </w:pPr>
          </w:p>
          <w:p w14:paraId="559FB1B6" w14:textId="77777777" w:rsidR="00467254" w:rsidRPr="00075074" w:rsidRDefault="00467254" w:rsidP="00F416B3">
            <w:r w:rsidRPr="00075074">
              <w:t>Year________________________________</w:t>
            </w:r>
          </w:p>
          <w:p w14:paraId="6A718169" w14:textId="77777777" w:rsidR="00467254" w:rsidRPr="00075074" w:rsidRDefault="00467254" w:rsidP="00F416B3">
            <w:pPr>
              <w:rPr>
                <w:sz w:val="16"/>
                <w:szCs w:val="16"/>
              </w:rPr>
            </w:pPr>
          </w:p>
          <w:p w14:paraId="1F7E815F" w14:textId="77777777" w:rsidR="00467254" w:rsidRPr="00075074" w:rsidRDefault="00467254" w:rsidP="00F416B3">
            <w:pPr>
              <w:rPr>
                <w:sz w:val="18"/>
                <w:szCs w:val="18"/>
              </w:rPr>
            </w:pPr>
          </w:p>
          <w:p w14:paraId="5335E663" w14:textId="77777777" w:rsidR="00467254" w:rsidRPr="00075074" w:rsidRDefault="00467254" w:rsidP="00F416B3"/>
          <w:p w14:paraId="55D44BBD" w14:textId="77777777" w:rsidR="00467254" w:rsidRPr="00075074" w:rsidRDefault="00467254" w:rsidP="00F416B3">
            <w:r w:rsidRPr="00075074">
              <w:t>Colour_______________________________</w:t>
            </w:r>
          </w:p>
          <w:p w14:paraId="4C6A8174" w14:textId="77777777" w:rsidR="00467254" w:rsidRPr="00075074" w:rsidRDefault="00467254" w:rsidP="00F416B3">
            <w:pPr>
              <w:rPr>
                <w:b/>
              </w:rPr>
            </w:pPr>
          </w:p>
        </w:tc>
        <w:tc>
          <w:tcPr>
            <w:tcW w:w="439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CF51948" w14:textId="77777777" w:rsidR="00467254" w:rsidRPr="00075074" w:rsidRDefault="00467254" w:rsidP="00F416B3">
            <w:pPr>
              <w:ind w:left="180"/>
              <w:rPr>
                <w:b/>
              </w:rPr>
            </w:pPr>
          </w:p>
        </w:tc>
      </w:tr>
      <w:tr w:rsidR="00467254" w:rsidRPr="00075074" w14:paraId="52B62EF6" w14:textId="77777777" w:rsidTr="00467254">
        <w:trPr>
          <w:trHeight w:val="329"/>
        </w:trPr>
        <w:tc>
          <w:tcPr>
            <w:tcW w:w="978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9152082" w14:textId="77777777" w:rsidR="00467254" w:rsidRPr="00075074" w:rsidRDefault="00467254" w:rsidP="00F416B3">
            <w:pPr>
              <w:rPr>
                <w:b/>
              </w:rPr>
            </w:pPr>
          </w:p>
          <w:p w14:paraId="1A8D1151" w14:textId="77777777" w:rsidR="00467254" w:rsidRPr="00075074" w:rsidRDefault="00467254" w:rsidP="00F416B3">
            <w:pPr>
              <w:rPr>
                <w:b/>
              </w:rPr>
            </w:pPr>
            <w:r w:rsidRPr="00075074">
              <w:rPr>
                <w:b/>
              </w:rPr>
              <w:t>Instructions to Learners</w:t>
            </w:r>
            <w:r w:rsidRPr="00075074">
              <w:t xml:space="preserve"> </w:t>
            </w:r>
          </w:p>
          <w:p w14:paraId="30DE0E18" w14:textId="77777777" w:rsidR="00467254" w:rsidRPr="00075074" w:rsidRDefault="00467254" w:rsidP="00F416B3">
            <w:r w:rsidRPr="00075074">
              <w:rPr>
                <w:b/>
              </w:rPr>
              <w:t>1.</w:t>
            </w:r>
            <w:r w:rsidRPr="00075074">
              <w:t xml:space="preserve">  Obtain manufacturers or other information on fixing methods and location</w:t>
            </w:r>
          </w:p>
          <w:p w14:paraId="51CF7500" w14:textId="77777777" w:rsidR="00467254" w:rsidRPr="00075074" w:rsidRDefault="00467254" w:rsidP="00F416B3">
            <w:r w:rsidRPr="00075074">
              <w:rPr>
                <w:b/>
              </w:rPr>
              <w:t>2.</w:t>
            </w:r>
            <w:r w:rsidRPr="00075074">
              <w:t xml:space="preserve">  Using correct procedure, remove a </w:t>
            </w:r>
            <w:r w:rsidRPr="00075074">
              <w:rPr>
                <w:b/>
              </w:rPr>
              <w:t>FRONT</w:t>
            </w:r>
            <w:r w:rsidRPr="00075074">
              <w:t xml:space="preserve"> plastic bumper</w:t>
            </w:r>
          </w:p>
          <w:p w14:paraId="1EC86961" w14:textId="77777777" w:rsidR="00467254" w:rsidRPr="00075074" w:rsidRDefault="00467254" w:rsidP="00F416B3">
            <w:r w:rsidRPr="00075074">
              <w:rPr>
                <w:b/>
              </w:rPr>
              <w:t>3.</w:t>
            </w:r>
            <w:r w:rsidRPr="00075074">
              <w:t xml:space="preserve">  Refit bumper ensuring correct fixing and alignment</w:t>
            </w:r>
          </w:p>
          <w:p w14:paraId="097F62B1" w14:textId="77777777" w:rsidR="00467254" w:rsidRPr="00075074" w:rsidRDefault="00467254" w:rsidP="00F416B3">
            <w:r w:rsidRPr="00075074">
              <w:rPr>
                <w:b/>
              </w:rPr>
              <w:t>4.</w:t>
            </w:r>
            <w:r w:rsidRPr="00075074">
              <w:t xml:space="preserve">  Using correct procedure, remove a </w:t>
            </w:r>
            <w:r w:rsidRPr="00075074">
              <w:rPr>
                <w:b/>
              </w:rPr>
              <w:t>REAR</w:t>
            </w:r>
            <w:r w:rsidRPr="00075074">
              <w:t xml:space="preserve"> plastic bumper</w:t>
            </w:r>
          </w:p>
          <w:p w14:paraId="76F9D978" w14:textId="77777777" w:rsidR="00467254" w:rsidRPr="00075074" w:rsidRDefault="00467254" w:rsidP="00F416B3">
            <w:r w:rsidRPr="00075074">
              <w:rPr>
                <w:b/>
              </w:rPr>
              <w:t>5.</w:t>
            </w:r>
            <w:r w:rsidRPr="00075074">
              <w:t xml:space="preserve">  Refit bumper ensuring correct fixing and alignment</w:t>
            </w:r>
          </w:p>
          <w:p w14:paraId="6A18C122" w14:textId="77777777" w:rsidR="00467254" w:rsidRPr="00075074" w:rsidRDefault="00467254" w:rsidP="00F416B3">
            <w:pPr>
              <w:rPr>
                <w:b/>
              </w:rPr>
            </w:pPr>
          </w:p>
        </w:tc>
      </w:tr>
    </w:tbl>
    <w:p w14:paraId="329F2841" w14:textId="77777777" w:rsidR="00467254" w:rsidRDefault="00467254" w:rsidP="00467254"/>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467254" w:rsidRPr="0043505F" w14:paraId="3B19DCB4" w14:textId="77777777" w:rsidTr="00F416B3">
        <w:tc>
          <w:tcPr>
            <w:tcW w:w="8280" w:type="dxa"/>
            <w:hideMark/>
          </w:tcPr>
          <w:p w14:paraId="389F34C2"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EB7C740"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B63B4BE"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67254" w:rsidRPr="0043505F" w14:paraId="2A3BAC51" w14:textId="77777777" w:rsidTr="00F416B3">
        <w:tc>
          <w:tcPr>
            <w:tcW w:w="8280" w:type="dxa"/>
            <w:tcBorders>
              <w:bottom w:val="single" w:sz="4" w:space="0" w:color="35B1F5" w:themeColor="accent2" w:themeTint="80"/>
            </w:tcBorders>
            <w:hideMark/>
          </w:tcPr>
          <w:p w14:paraId="6A34ACA5" w14:textId="77777777" w:rsidR="00467254" w:rsidRPr="0043505F" w:rsidRDefault="00467254"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01D02C2F" w14:textId="77777777" w:rsidR="00467254" w:rsidRPr="0043505F" w:rsidRDefault="00467254" w:rsidP="00F416B3">
            <w:pPr>
              <w:rPr>
                <w:rFonts w:eastAsia="Times New Roman" w:cs="Arial"/>
                <w:b/>
                <w:kern w:val="0"/>
                <w:szCs w:val="22"/>
                <w:lang w:val="en-US"/>
                <w14:ligatures w14:val="none"/>
              </w:rPr>
            </w:pPr>
          </w:p>
        </w:tc>
      </w:tr>
      <w:tr w:rsidR="00467254" w:rsidRPr="0043505F" w14:paraId="421BFA2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4E5D78" w14:textId="77777777" w:rsidR="00467254" w:rsidRPr="00075074" w:rsidRDefault="00467254"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F649E5C" w14:textId="77777777" w:rsidR="00467254" w:rsidRPr="0043505F" w:rsidRDefault="00467254" w:rsidP="00F416B3">
            <w:pPr>
              <w:rPr>
                <w:rFonts w:eastAsia="Times New Roman" w:cs="Arial"/>
                <w:b/>
                <w:kern w:val="0"/>
                <w:szCs w:val="22"/>
                <w:lang w:val="en-US"/>
                <w14:ligatures w14:val="none"/>
              </w:rPr>
            </w:pPr>
          </w:p>
        </w:tc>
      </w:tr>
      <w:tr w:rsidR="00467254" w:rsidRPr="0043505F" w14:paraId="33F778F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577B23" w14:textId="77777777" w:rsidR="00467254" w:rsidRPr="00075074" w:rsidRDefault="00467254" w:rsidP="00F416B3">
            <w:r w:rsidRPr="00075074">
              <w:t>Alignment checked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51BBB91" w14:textId="77777777" w:rsidR="00467254" w:rsidRPr="0043505F" w:rsidRDefault="00467254" w:rsidP="00F416B3">
            <w:pPr>
              <w:rPr>
                <w:rFonts w:eastAsia="Times New Roman" w:cs="Arial"/>
                <w:b/>
                <w:kern w:val="0"/>
                <w:szCs w:val="22"/>
                <w:lang w:val="en-US"/>
                <w14:ligatures w14:val="none"/>
              </w:rPr>
            </w:pPr>
          </w:p>
        </w:tc>
      </w:tr>
    </w:tbl>
    <w:p w14:paraId="69BE48DB" w14:textId="77777777" w:rsidR="00467254" w:rsidRDefault="00467254"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6F2FA515"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FDE95A"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EEDFBD5"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AE307ED" w14:textId="77777777" w:rsidR="00467254" w:rsidRDefault="00467254" w:rsidP="00F416B3">
            <w:pPr>
              <w:rPr>
                <w:rFonts w:eastAsia="Times New Roman" w:cs="Arial"/>
                <w:kern w:val="0"/>
                <w:szCs w:val="22"/>
                <w:lang w:val="en-US"/>
                <w14:ligatures w14:val="none"/>
              </w:rPr>
            </w:pPr>
          </w:p>
          <w:p w14:paraId="42B3D827" w14:textId="77777777" w:rsidR="00467254" w:rsidRPr="0043505F" w:rsidRDefault="00467254" w:rsidP="00F416B3">
            <w:pPr>
              <w:rPr>
                <w:rFonts w:eastAsia="Times New Roman" w:cs="Arial"/>
                <w:kern w:val="0"/>
                <w:szCs w:val="22"/>
                <w:lang w:val="en-US"/>
                <w14:ligatures w14:val="none"/>
              </w:rPr>
            </w:pPr>
          </w:p>
          <w:p w14:paraId="08782DD5"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582F9CF" w14:textId="77777777" w:rsidR="00467254" w:rsidRPr="0043505F" w:rsidRDefault="00467254" w:rsidP="00F416B3">
            <w:pPr>
              <w:rPr>
                <w:rFonts w:eastAsia="Times New Roman" w:cs="Arial"/>
                <w:kern w:val="0"/>
                <w:szCs w:val="22"/>
                <w:lang w:val="en-US"/>
                <w14:ligatures w14:val="none"/>
              </w:rPr>
            </w:pPr>
          </w:p>
          <w:p w14:paraId="0CB61ADF" w14:textId="77777777" w:rsidR="00467254" w:rsidRPr="0043505F" w:rsidRDefault="00467254" w:rsidP="00F416B3">
            <w:pPr>
              <w:rPr>
                <w:rFonts w:eastAsia="Times New Roman" w:cs="Arial"/>
                <w:kern w:val="0"/>
                <w:szCs w:val="22"/>
                <w:lang w:val="en-US"/>
                <w14:ligatures w14:val="none"/>
              </w:rPr>
            </w:pPr>
          </w:p>
          <w:p w14:paraId="413197FB"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6A05027" w14:textId="77777777" w:rsidR="00467254" w:rsidRPr="0043505F" w:rsidRDefault="00467254" w:rsidP="00F416B3">
            <w:pPr>
              <w:rPr>
                <w:rFonts w:eastAsia="Times New Roman" w:cs="Arial"/>
                <w:kern w:val="0"/>
                <w:szCs w:val="22"/>
                <w:lang w:val="en-US"/>
                <w14:ligatures w14:val="none"/>
              </w:rPr>
            </w:pPr>
          </w:p>
        </w:tc>
      </w:tr>
    </w:tbl>
    <w:p w14:paraId="00CEBC08" w14:textId="3421C86B" w:rsidR="00467254" w:rsidRDefault="00467254" w:rsidP="001C4A76"/>
    <w:p w14:paraId="12C3AD5B" w14:textId="77777777" w:rsidR="00467254" w:rsidRDefault="00467254"/>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467254" w:rsidRPr="0043505F" w14:paraId="4C8D40E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1E997D7" w14:textId="77777777" w:rsidR="00467254" w:rsidRPr="0043505F" w:rsidRDefault="0046725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19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972ECF2" w14:textId="03C0EA0B"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467254">
              <w:rPr>
                <w:rFonts w:eastAsia="Times New Roman" w:cs="Arial"/>
                <w:b/>
                <w:kern w:val="0"/>
                <w:szCs w:val="22"/>
                <w:lang w:val="en-US"/>
                <w14:ligatures w14:val="none"/>
              </w:rPr>
              <w:t>6.1, 6.2, 6.3 &amp; 6.4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8F8D197" w14:textId="050D0AE9"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12.</w:t>
            </w:r>
            <w:r>
              <w:rPr>
                <w:rFonts w:eastAsia="Times New Roman" w:cs="Arial"/>
                <w:b/>
                <w:kern w:val="0"/>
                <w:szCs w:val="22"/>
                <w:lang w:val="en-US"/>
                <w14:ligatures w14:val="none"/>
              </w:rPr>
              <w:t>6</w:t>
            </w:r>
          </w:p>
        </w:tc>
      </w:tr>
    </w:tbl>
    <w:p w14:paraId="61FEEC53" w14:textId="77777777" w:rsidR="00467254" w:rsidRPr="0043505F" w:rsidRDefault="00467254" w:rsidP="0046725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467254" w:rsidRPr="0043505F" w14:paraId="713F090B"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BBD1E46" w14:textId="2378AB9A" w:rsidR="00467254" w:rsidRPr="0043505F" w:rsidRDefault="0046725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467254">
              <w:rPr>
                <w:rFonts w:eastAsia="Times New Roman" w:cs="Arial"/>
                <w:b/>
                <w:kern w:val="0"/>
                <w:szCs w:val="22"/>
                <w:lang w:val="en-US"/>
                <w14:ligatures w14:val="none"/>
              </w:rPr>
              <w:t>Spot and MIG/MAG Welding</w:t>
            </w:r>
          </w:p>
        </w:tc>
      </w:tr>
    </w:tbl>
    <w:p w14:paraId="1A4ACBE2" w14:textId="77777777" w:rsidR="00467254" w:rsidRDefault="00467254" w:rsidP="0046725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402"/>
        <w:gridCol w:w="3261"/>
        <w:gridCol w:w="3118"/>
      </w:tblGrid>
      <w:tr w:rsidR="00932442" w:rsidRPr="00075074" w14:paraId="38E3E3ED" w14:textId="77777777" w:rsidTr="00932442">
        <w:tc>
          <w:tcPr>
            <w:tcW w:w="3402" w:type="dxa"/>
            <w:shd w:val="clear" w:color="auto" w:fill="043956" w:themeFill="accent2"/>
          </w:tcPr>
          <w:p w14:paraId="58E919AD" w14:textId="77777777" w:rsidR="00932442" w:rsidRPr="00075074" w:rsidRDefault="00932442" w:rsidP="00F416B3">
            <w:pPr>
              <w:jc w:val="center"/>
            </w:pPr>
            <w:r w:rsidRPr="00075074">
              <w:rPr>
                <w:b/>
              </w:rPr>
              <w:t>Tool List</w:t>
            </w:r>
          </w:p>
        </w:tc>
        <w:tc>
          <w:tcPr>
            <w:tcW w:w="3261" w:type="dxa"/>
            <w:shd w:val="clear" w:color="auto" w:fill="043956" w:themeFill="accent2"/>
          </w:tcPr>
          <w:p w14:paraId="018AE402" w14:textId="77777777" w:rsidR="00932442" w:rsidRPr="00075074" w:rsidRDefault="00932442" w:rsidP="00F416B3">
            <w:pPr>
              <w:jc w:val="center"/>
            </w:pPr>
            <w:r w:rsidRPr="00075074">
              <w:rPr>
                <w:b/>
              </w:rPr>
              <w:t>Safety Equipment</w:t>
            </w:r>
          </w:p>
        </w:tc>
        <w:tc>
          <w:tcPr>
            <w:tcW w:w="3118" w:type="dxa"/>
            <w:shd w:val="clear" w:color="auto" w:fill="043956" w:themeFill="accent2"/>
          </w:tcPr>
          <w:p w14:paraId="4859D241" w14:textId="77777777" w:rsidR="00932442" w:rsidRPr="00075074" w:rsidRDefault="00932442" w:rsidP="00F416B3">
            <w:pPr>
              <w:jc w:val="center"/>
            </w:pPr>
            <w:r w:rsidRPr="00075074">
              <w:rPr>
                <w:b/>
              </w:rPr>
              <w:t>Materials List</w:t>
            </w:r>
          </w:p>
        </w:tc>
      </w:tr>
      <w:tr w:rsidR="00932442" w:rsidRPr="00075074" w14:paraId="5B1BCC1D" w14:textId="77777777" w:rsidTr="00932442">
        <w:trPr>
          <w:trHeight w:val="406"/>
        </w:trPr>
        <w:tc>
          <w:tcPr>
            <w:tcW w:w="3402" w:type="dxa"/>
          </w:tcPr>
          <w:p w14:paraId="19ABD803" w14:textId="77777777" w:rsidR="00932442" w:rsidRPr="00075074" w:rsidRDefault="00932442" w:rsidP="00F416B3"/>
        </w:tc>
        <w:tc>
          <w:tcPr>
            <w:tcW w:w="3261" w:type="dxa"/>
          </w:tcPr>
          <w:p w14:paraId="708AA78E" w14:textId="77777777" w:rsidR="00932442" w:rsidRPr="00075074" w:rsidRDefault="00932442" w:rsidP="00F416B3"/>
        </w:tc>
        <w:tc>
          <w:tcPr>
            <w:tcW w:w="3118" w:type="dxa"/>
          </w:tcPr>
          <w:p w14:paraId="124AE2D5" w14:textId="77777777" w:rsidR="00932442" w:rsidRPr="00075074" w:rsidRDefault="00932442" w:rsidP="00F416B3"/>
          <w:p w14:paraId="5DECBCC0" w14:textId="77777777" w:rsidR="00932442" w:rsidRPr="00075074" w:rsidRDefault="00932442" w:rsidP="00F416B3"/>
          <w:p w14:paraId="5E11F481" w14:textId="77777777" w:rsidR="00932442" w:rsidRPr="00075074" w:rsidRDefault="00932442" w:rsidP="00F416B3"/>
          <w:p w14:paraId="71DDE223" w14:textId="77777777" w:rsidR="00932442" w:rsidRPr="00075074" w:rsidRDefault="00932442" w:rsidP="00F416B3"/>
          <w:p w14:paraId="68393A6B" w14:textId="77777777" w:rsidR="00932442" w:rsidRPr="00075074" w:rsidRDefault="00932442" w:rsidP="00F416B3"/>
          <w:p w14:paraId="768315AD" w14:textId="77777777" w:rsidR="00932442" w:rsidRPr="00075074" w:rsidRDefault="00932442" w:rsidP="00F416B3"/>
          <w:p w14:paraId="1DE382E3" w14:textId="77777777" w:rsidR="00932442" w:rsidRPr="00075074" w:rsidRDefault="00932442" w:rsidP="00F416B3"/>
          <w:p w14:paraId="3C210DD1" w14:textId="77777777" w:rsidR="00932442" w:rsidRPr="00075074" w:rsidRDefault="00932442" w:rsidP="00F416B3"/>
        </w:tc>
      </w:tr>
    </w:tbl>
    <w:p w14:paraId="54724F6C" w14:textId="77777777" w:rsidR="00932442" w:rsidRPr="00075074" w:rsidRDefault="00932442" w:rsidP="00932442">
      <w:pPr>
        <w:tabs>
          <w:tab w:val="left" w:pos="2100"/>
        </w:tabs>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5103"/>
        <w:gridCol w:w="4678"/>
      </w:tblGrid>
      <w:tr w:rsidR="00932442" w:rsidRPr="00075074" w14:paraId="16BABBB5" w14:textId="77777777" w:rsidTr="00932442">
        <w:tc>
          <w:tcPr>
            <w:tcW w:w="5103" w:type="dxa"/>
            <w:vMerge w:val="restart"/>
          </w:tcPr>
          <w:p w14:paraId="405DC8BD" w14:textId="77777777" w:rsidR="00932442" w:rsidRPr="00075074" w:rsidRDefault="00932442" w:rsidP="00F416B3">
            <w:r w:rsidRPr="00075074">
              <w:rPr>
                <w:b/>
              </w:rPr>
              <w:t>Instructions to Learners</w:t>
            </w:r>
            <w:r w:rsidRPr="00075074">
              <w:t xml:space="preserve"> </w:t>
            </w:r>
          </w:p>
          <w:p w14:paraId="68EAC0B7" w14:textId="77777777" w:rsidR="00932442" w:rsidRPr="00075074" w:rsidRDefault="00932442" w:rsidP="00F416B3"/>
          <w:p w14:paraId="10F02651" w14:textId="77777777" w:rsidR="00932442" w:rsidRPr="00075074" w:rsidRDefault="00932442" w:rsidP="00F416B3">
            <w:pPr>
              <w:rPr>
                <w:b/>
              </w:rPr>
            </w:pPr>
            <w:smartTag w:uri="urn:schemas-microsoft-com:office:smarttags" w:element="stockticker">
              <w:r w:rsidRPr="00075074">
                <w:rPr>
                  <w:b/>
                </w:rPr>
                <w:t>SPOT</w:t>
              </w:r>
            </w:smartTag>
            <w:r w:rsidRPr="00075074">
              <w:rPr>
                <w:b/>
              </w:rPr>
              <w:t xml:space="preserve"> WELDING</w:t>
            </w:r>
          </w:p>
          <w:p w14:paraId="67FAB23D" w14:textId="77777777" w:rsidR="00932442" w:rsidRPr="003958CF" w:rsidRDefault="00932442" w:rsidP="00932442">
            <w:pPr>
              <w:pStyle w:val="ListParagraph"/>
              <w:numPr>
                <w:ilvl w:val="0"/>
                <w:numId w:val="134"/>
              </w:numPr>
              <w:ind w:left="284" w:hanging="284"/>
            </w:pPr>
            <w:r w:rsidRPr="003958CF">
              <w:t>Select and prepare the material to receive</w:t>
            </w:r>
            <w:r>
              <w:t xml:space="preserve"> </w:t>
            </w:r>
            <w:r w:rsidRPr="003958CF">
              <w:t>spot weld lap joint</w:t>
            </w:r>
          </w:p>
          <w:p w14:paraId="1794AC93" w14:textId="77777777" w:rsidR="00932442" w:rsidRPr="00075074" w:rsidRDefault="00932442" w:rsidP="00F416B3">
            <w:pPr>
              <w:ind w:left="284" w:hanging="284"/>
            </w:pPr>
            <w:r w:rsidRPr="00075074">
              <w:rPr>
                <w:b/>
              </w:rPr>
              <w:t>2.</w:t>
            </w:r>
            <w:r w:rsidRPr="00075074">
              <w:t xml:space="preserve"> Select machine settings appropriate to material selected</w:t>
            </w:r>
          </w:p>
          <w:p w14:paraId="3DAD31C9" w14:textId="77777777" w:rsidR="00932442" w:rsidRPr="00075074" w:rsidRDefault="00932442" w:rsidP="00F416B3">
            <w:pPr>
              <w:tabs>
                <w:tab w:val="left" w:pos="252"/>
              </w:tabs>
              <w:ind w:left="284" w:hanging="284"/>
            </w:pPr>
            <w:r w:rsidRPr="00075074">
              <w:rPr>
                <w:b/>
              </w:rPr>
              <w:t>3.</w:t>
            </w:r>
            <w:r w:rsidRPr="00075074">
              <w:t xml:space="preserve"> Carry out spot weld, observing appropriate safety precautions</w:t>
            </w:r>
          </w:p>
          <w:p w14:paraId="385BB034" w14:textId="77777777" w:rsidR="00932442" w:rsidRPr="00075074" w:rsidRDefault="00932442" w:rsidP="00F416B3">
            <w:pPr>
              <w:tabs>
                <w:tab w:val="left" w:pos="252"/>
              </w:tabs>
              <w:ind w:left="284" w:hanging="284"/>
            </w:pPr>
            <w:r w:rsidRPr="00075074">
              <w:rPr>
                <w:b/>
              </w:rPr>
              <w:t>4.</w:t>
            </w:r>
            <w:r w:rsidRPr="00075074">
              <w:t xml:space="preserve"> Carry out sheer and peel test on spot weld and report findings</w:t>
            </w:r>
          </w:p>
          <w:p w14:paraId="30839FF8" w14:textId="77777777" w:rsidR="00932442" w:rsidRPr="00075074" w:rsidRDefault="00932442" w:rsidP="00F416B3"/>
          <w:p w14:paraId="449CC835" w14:textId="77777777" w:rsidR="00932442" w:rsidRPr="00075074" w:rsidRDefault="00932442" w:rsidP="00F416B3">
            <w:pPr>
              <w:rPr>
                <w:b/>
              </w:rPr>
            </w:pPr>
            <w:r w:rsidRPr="00075074">
              <w:rPr>
                <w:b/>
              </w:rPr>
              <w:t xml:space="preserve">MIG </w:t>
            </w:r>
            <w:smartTag w:uri="urn:schemas-microsoft-com:office:smarttags" w:element="stockticker">
              <w:r w:rsidRPr="00075074">
                <w:rPr>
                  <w:b/>
                </w:rPr>
                <w:t>PLUG</w:t>
              </w:r>
            </w:smartTag>
            <w:r w:rsidRPr="00075074">
              <w:rPr>
                <w:b/>
              </w:rPr>
              <w:t xml:space="preserve"> WELDING</w:t>
            </w:r>
          </w:p>
          <w:p w14:paraId="4DB96E4C" w14:textId="77777777" w:rsidR="00932442" w:rsidRPr="00075074" w:rsidRDefault="00932442" w:rsidP="00F416B3">
            <w:pPr>
              <w:ind w:left="284" w:hanging="284"/>
            </w:pPr>
            <w:r>
              <w:rPr>
                <w:b/>
              </w:rPr>
              <w:t>1</w:t>
            </w:r>
            <w:r w:rsidRPr="00075074">
              <w:rPr>
                <w:b/>
              </w:rPr>
              <w:t>.</w:t>
            </w:r>
            <w:r w:rsidRPr="00075074">
              <w:t xml:space="preserve"> Carry out second spot weld adjusting settings as required</w:t>
            </w:r>
          </w:p>
          <w:p w14:paraId="5DC939AA" w14:textId="77777777" w:rsidR="00932442" w:rsidRPr="00075074" w:rsidRDefault="00932442" w:rsidP="00F416B3">
            <w:pPr>
              <w:ind w:left="284" w:hanging="284"/>
            </w:pPr>
            <w:r>
              <w:rPr>
                <w:b/>
              </w:rPr>
              <w:t>2</w:t>
            </w:r>
            <w:r w:rsidRPr="00075074">
              <w:rPr>
                <w:b/>
              </w:rPr>
              <w:t>.</w:t>
            </w:r>
            <w:r w:rsidRPr="00075074">
              <w:t xml:space="preserve"> Remove spot weld with cobalt drill to receive MIG/</w:t>
            </w:r>
            <w:proofErr w:type="spellStart"/>
            <w:r w:rsidRPr="00075074">
              <w:t>MAGplug</w:t>
            </w:r>
            <w:proofErr w:type="spellEnd"/>
          </w:p>
          <w:p w14:paraId="0BB629B8" w14:textId="77777777" w:rsidR="00932442" w:rsidRPr="00075074" w:rsidRDefault="00932442" w:rsidP="00F416B3">
            <w:pPr>
              <w:tabs>
                <w:tab w:val="left" w:pos="252"/>
              </w:tabs>
              <w:ind w:left="284" w:hanging="284"/>
            </w:pPr>
            <w:r>
              <w:rPr>
                <w:b/>
              </w:rPr>
              <w:t>3</w:t>
            </w:r>
            <w:r w:rsidRPr="00075074">
              <w:rPr>
                <w:b/>
              </w:rPr>
              <w:t>.</w:t>
            </w:r>
            <w:r w:rsidRPr="00075074">
              <w:t xml:space="preserve"> Select MIG/MAG machine settings appropriate to the material used</w:t>
            </w:r>
          </w:p>
          <w:p w14:paraId="666B2E17" w14:textId="77777777" w:rsidR="00932442" w:rsidRPr="00075074" w:rsidRDefault="00932442" w:rsidP="00F416B3">
            <w:pPr>
              <w:tabs>
                <w:tab w:val="left" w:pos="252"/>
              </w:tabs>
              <w:ind w:left="284" w:hanging="284"/>
            </w:pPr>
            <w:r>
              <w:rPr>
                <w:b/>
              </w:rPr>
              <w:t>4</w:t>
            </w:r>
            <w:r w:rsidRPr="00075074">
              <w:rPr>
                <w:b/>
              </w:rPr>
              <w:t>.</w:t>
            </w:r>
            <w:r w:rsidRPr="00075074">
              <w:t xml:space="preserve"> Carry out MIG/MAG plug weld, observing appropriate Safety precautions.</w:t>
            </w:r>
          </w:p>
          <w:p w14:paraId="38D415AD" w14:textId="77777777" w:rsidR="00932442" w:rsidRPr="00075074" w:rsidRDefault="00932442" w:rsidP="00F416B3">
            <w:pPr>
              <w:tabs>
                <w:tab w:val="left" w:pos="252"/>
              </w:tabs>
            </w:pPr>
          </w:p>
        </w:tc>
        <w:tc>
          <w:tcPr>
            <w:tcW w:w="4678" w:type="dxa"/>
            <w:shd w:val="clear" w:color="auto" w:fill="043956" w:themeFill="accent2"/>
          </w:tcPr>
          <w:p w14:paraId="3B506836" w14:textId="77777777" w:rsidR="00932442" w:rsidRPr="00075074" w:rsidRDefault="00932442" w:rsidP="00F416B3">
            <w:pPr>
              <w:jc w:val="center"/>
            </w:pPr>
            <w:r w:rsidRPr="00075074">
              <w:rPr>
                <w:b/>
              </w:rPr>
              <w:t>Destructive Test Report</w:t>
            </w:r>
          </w:p>
        </w:tc>
      </w:tr>
      <w:tr w:rsidR="00932442" w:rsidRPr="00075074" w14:paraId="42C3D360" w14:textId="77777777" w:rsidTr="00932442">
        <w:trPr>
          <w:trHeight w:val="406"/>
        </w:trPr>
        <w:tc>
          <w:tcPr>
            <w:tcW w:w="5103" w:type="dxa"/>
            <w:vMerge/>
          </w:tcPr>
          <w:p w14:paraId="14BFCB4D" w14:textId="77777777" w:rsidR="00932442" w:rsidRPr="00075074" w:rsidRDefault="00932442" w:rsidP="00F416B3"/>
        </w:tc>
        <w:tc>
          <w:tcPr>
            <w:tcW w:w="4678" w:type="dxa"/>
          </w:tcPr>
          <w:p w14:paraId="1CE6F376"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6316A8F7"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775D0749"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46ED6984"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1CF5B94F"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19D2C2B3"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45840CF1"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75F15110"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45BFD902"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6BF507DA"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323B2624"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2232F4F1" w14:textId="77777777" w:rsidR="00932442" w:rsidRPr="00075074" w:rsidRDefault="00932442" w:rsidP="00F416B3">
            <w:pPr>
              <w:jc w:val="center"/>
              <w:rPr>
                <w:color w:val="808080"/>
                <w:sz w:val="32"/>
                <w:szCs w:val="32"/>
              </w:rPr>
            </w:pPr>
            <w:r w:rsidRPr="00075074">
              <w:rPr>
                <w:color w:val="808080"/>
                <w:sz w:val="32"/>
                <w:szCs w:val="32"/>
              </w:rPr>
              <w:t>_____________________</w:t>
            </w:r>
          </w:p>
          <w:p w14:paraId="17EB8E6E" w14:textId="77777777" w:rsidR="00932442" w:rsidRPr="00075074" w:rsidRDefault="00932442" w:rsidP="00F416B3">
            <w:pPr>
              <w:rPr>
                <w:sz w:val="16"/>
                <w:szCs w:val="16"/>
              </w:rPr>
            </w:pPr>
          </w:p>
        </w:tc>
      </w:tr>
    </w:tbl>
    <w:p w14:paraId="0C05E32E" w14:textId="77777777" w:rsidR="00932442" w:rsidRDefault="00932442" w:rsidP="00467254"/>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467254" w:rsidRPr="0043505F" w14:paraId="435D4FA7" w14:textId="77777777" w:rsidTr="00F416B3">
        <w:tc>
          <w:tcPr>
            <w:tcW w:w="8280" w:type="dxa"/>
            <w:hideMark/>
          </w:tcPr>
          <w:p w14:paraId="70125B1B"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0B3E1C11"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8C75D90"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67254" w:rsidRPr="0043505F" w14:paraId="79B539AA" w14:textId="77777777" w:rsidTr="00F416B3">
        <w:tc>
          <w:tcPr>
            <w:tcW w:w="8280" w:type="dxa"/>
            <w:tcBorders>
              <w:bottom w:val="single" w:sz="4" w:space="0" w:color="35B1F5" w:themeColor="accent2" w:themeTint="80"/>
            </w:tcBorders>
            <w:hideMark/>
          </w:tcPr>
          <w:p w14:paraId="6DC59A8C" w14:textId="77777777" w:rsidR="00467254" w:rsidRPr="0043505F" w:rsidRDefault="00467254"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50C6E7BE" w14:textId="77777777" w:rsidR="00467254" w:rsidRPr="0043505F" w:rsidRDefault="00467254" w:rsidP="00F416B3">
            <w:pPr>
              <w:rPr>
                <w:rFonts w:eastAsia="Times New Roman" w:cs="Arial"/>
                <w:b/>
                <w:kern w:val="0"/>
                <w:szCs w:val="22"/>
                <w:lang w:val="en-US"/>
                <w14:ligatures w14:val="none"/>
              </w:rPr>
            </w:pPr>
          </w:p>
        </w:tc>
      </w:tr>
      <w:tr w:rsidR="00467254" w:rsidRPr="0043505F" w14:paraId="6F874D4D"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722033" w14:textId="77777777" w:rsidR="00467254" w:rsidRPr="00075074" w:rsidRDefault="00467254"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D4A1EAB" w14:textId="77777777" w:rsidR="00467254" w:rsidRPr="0043505F" w:rsidRDefault="00467254" w:rsidP="00F416B3">
            <w:pPr>
              <w:rPr>
                <w:rFonts w:eastAsia="Times New Roman" w:cs="Arial"/>
                <w:b/>
                <w:kern w:val="0"/>
                <w:szCs w:val="22"/>
                <w:lang w:val="en-US"/>
                <w14:ligatures w14:val="none"/>
              </w:rPr>
            </w:pPr>
          </w:p>
        </w:tc>
      </w:tr>
      <w:tr w:rsidR="00467254" w:rsidRPr="0043505F" w14:paraId="315528C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AD723E" w14:textId="74052B72" w:rsidR="00467254" w:rsidRPr="00075074" w:rsidRDefault="00932442"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D048452" w14:textId="77777777" w:rsidR="00467254" w:rsidRPr="0043505F" w:rsidRDefault="00467254" w:rsidP="00F416B3">
            <w:pPr>
              <w:rPr>
                <w:rFonts w:eastAsia="Times New Roman" w:cs="Arial"/>
                <w:b/>
                <w:kern w:val="0"/>
                <w:szCs w:val="22"/>
                <w:lang w:val="en-US"/>
                <w14:ligatures w14:val="none"/>
              </w:rPr>
            </w:pPr>
          </w:p>
        </w:tc>
      </w:tr>
    </w:tbl>
    <w:p w14:paraId="2B0A8F8C" w14:textId="77777777" w:rsidR="00467254" w:rsidRDefault="00467254" w:rsidP="00467254">
      <w:pPr>
        <w:rPr>
          <w:rFonts w:eastAsia="Times New Roman" w:cs="Arial"/>
          <w:kern w:val="0"/>
          <w:szCs w:val="22"/>
          <w:lang w:val="en-US"/>
          <w14:ligatures w14:val="none"/>
        </w:rPr>
      </w:pPr>
    </w:p>
    <w:p w14:paraId="0349F726" w14:textId="77777777" w:rsidR="00932442" w:rsidRDefault="00932442" w:rsidP="00467254">
      <w:pPr>
        <w:rPr>
          <w:rFonts w:eastAsia="Times New Roman" w:cs="Arial"/>
          <w:kern w:val="0"/>
          <w:szCs w:val="22"/>
          <w:lang w:val="en-US"/>
          <w14:ligatures w14:val="none"/>
        </w:rPr>
      </w:pPr>
    </w:p>
    <w:p w14:paraId="27D89D50" w14:textId="77777777" w:rsidR="00932442" w:rsidRDefault="00932442" w:rsidP="00467254">
      <w:pPr>
        <w:rPr>
          <w:rFonts w:eastAsia="Times New Roman" w:cs="Arial"/>
          <w:kern w:val="0"/>
          <w:szCs w:val="22"/>
          <w:lang w:val="en-US"/>
          <w14:ligatures w14:val="none"/>
        </w:rPr>
      </w:pPr>
    </w:p>
    <w:p w14:paraId="76918527" w14:textId="77777777" w:rsidR="00932442" w:rsidRDefault="00932442"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0E99614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31B03F"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043382E"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DCF07A3" w14:textId="77777777" w:rsidR="00467254" w:rsidRDefault="00467254" w:rsidP="00F416B3">
            <w:pPr>
              <w:rPr>
                <w:rFonts w:eastAsia="Times New Roman" w:cs="Arial"/>
                <w:kern w:val="0"/>
                <w:szCs w:val="22"/>
                <w:lang w:val="en-US"/>
                <w14:ligatures w14:val="none"/>
              </w:rPr>
            </w:pPr>
          </w:p>
          <w:p w14:paraId="3A64EAA2" w14:textId="77777777" w:rsidR="00467254" w:rsidRPr="0043505F" w:rsidRDefault="00467254" w:rsidP="00F416B3">
            <w:pPr>
              <w:rPr>
                <w:rFonts w:eastAsia="Times New Roman" w:cs="Arial"/>
                <w:kern w:val="0"/>
                <w:szCs w:val="22"/>
                <w:lang w:val="en-US"/>
                <w14:ligatures w14:val="none"/>
              </w:rPr>
            </w:pPr>
          </w:p>
          <w:p w14:paraId="4C8A0A6A"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6BE5BDF" w14:textId="77777777" w:rsidR="00467254" w:rsidRPr="0043505F" w:rsidRDefault="00467254" w:rsidP="00F416B3">
            <w:pPr>
              <w:rPr>
                <w:rFonts w:eastAsia="Times New Roman" w:cs="Arial"/>
                <w:kern w:val="0"/>
                <w:szCs w:val="22"/>
                <w:lang w:val="en-US"/>
                <w14:ligatures w14:val="none"/>
              </w:rPr>
            </w:pPr>
          </w:p>
          <w:p w14:paraId="2FD77246" w14:textId="77777777" w:rsidR="00467254" w:rsidRPr="0043505F" w:rsidRDefault="00467254" w:rsidP="00F416B3">
            <w:pPr>
              <w:rPr>
                <w:rFonts w:eastAsia="Times New Roman" w:cs="Arial"/>
                <w:kern w:val="0"/>
                <w:szCs w:val="22"/>
                <w:lang w:val="en-US"/>
                <w14:ligatures w14:val="none"/>
              </w:rPr>
            </w:pPr>
          </w:p>
          <w:p w14:paraId="7747AF5C"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41F44A6" w14:textId="77777777" w:rsidR="00467254" w:rsidRPr="0043505F" w:rsidRDefault="00467254" w:rsidP="00F416B3">
            <w:pPr>
              <w:rPr>
                <w:rFonts w:eastAsia="Times New Roman" w:cs="Arial"/>
                <w:kern w:val="0"/>
                <w:szCs w:val="22"/>
                <w:lang w:val="en-US"/>
                <w14:ligatures w14:val="none"/>
              </w:rPr>
            </w:pPr>
          </w:p>
        </w:tc>
      </w:tr>
    </w:tbl>
    <w:p w14:paraId="39F62CCF" w14:textId="43A4D9C0" w:rsidR="00932442" w:rsidRDefault="00932442" w:rsidP="001C4A76"/>
    <w:p w14:paraId="26428560" w14:textId="77777777" w:rsidR="00932442" w:rsidRDefault="00932442">
      <w:r>
        <w:br w:type="page"/>
      </w:r>
    </w:p>
    <w:p w14:paraId="52C8ABBF" w14:textId="66305AF8" w:rsidR="00932442" w:rsidRPr="0043505F" w:rsidRDefault="00932442" w:rsidP="00932442">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3</w:t>
      </w:r>
      <w:r w:rsidRPr="0043505F">
        <w:rPr>
          <w:rFonts w:eastAsia="Times New Roman"/>
          <w:lang w:val="en-US"/>
        </w:rPr>
        <w:t xml:space="preserve"> (</w:t>
      </w:r>
      <w:r>
        <w:rPr>
          <w:rFonts w:eastAsia="Times New Roman"/>
          <w:lang w:val="en-US"/>
        </w:rPr>
        <w:t>Y</w:t>
      </w:r>
      <w:r w:rsidRPr="0043505F">
        <w:rPr>
          <w:rFonts w:eastAsia="Times New Roman"/>
          <w:lang w:val="en-US"/>
        </w:rPr>
        <w:t>/501/70</w:t>
      </w:r>
      <w:r>
        <w:rPr>
          <w:rFonts w:eastAsia="Times New Roman"/>
          <w:lang w:val="en-US"/>
        </w:rPr>
        <w:t>20</w:t>
      </w:r>
      <w:r w:rsidRPr="0043505F">
        <w:rPr>
          <w:rFonts w:eastAsia="Times New Roman"/>
          <w:lang w:val="en-US"/>
        </w:rPr>
        <w:t>)</w:t>
      </w:r>
    </w:p>
    <w:p w14:paraId="7771ABDB" w14:textId="4598DE53" w:rsidR="00932442" w:rsidRPr="0017113B" w:rsidRDefault="00932442" w:rsidP="00932442">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1C4A76">
        <w:rPr>
          <w:rFonts w:eastAsia="Times New Roman" w:cstheme="majorBidi"/>
          <w:b/>
          <w:color w:val="043956" w:themeColor="accent2"/>
          <w:sz w:val="28"/>
          <w:szCs w:val="32"/>
          <w:lang w:val="en-US"/>
        </w:rPr>
        <w:t xml:space="preserve">VEHICLE </w:t>
      </w:r>
      <w:r w:rsidRPr="00932442">
        <w:rPr>
          <w:rFonts w:eastAsia="Times New Roman" w:cstheme="majorBidi"/>
          <w:b/>
          <w:color w:val="043956" w:themeColor="accent2"/>
          <w:sz w:val="28"/>
          <w:szCs w:val="32"/>
          <w:lang w:val="en-US"/>
        </w:rPr>
        <w:t>REFINISHING</w:t>
      </w:r>
    </w:p>
    <w:p w14:paraId="5EDAD8DB" w14:textId="77777777" w:rsidR="00932442" w:rsidRPr="0043505F" w:rsidRDefault="00932442" w:rsidP="00932442">
      <w:pPr>
        <w:pStyle w:val="Heading3"/>
        <w:jc w:val="center"/>
        <w:rPr>
          <w:rFonts w:eastAsia="Times New Roman"/>
          <w:lang w:val="en-US"/>
        </w:rPr>
      </w:pPr>
      <w:r w:rsidRPr="0043505F">
        <w:rPr>
          <w:rFonts w:eastAsia="Times New Roman"/>
          <w:lang w:val="en-US"/>
        </w:rPr>
        <w:t>ASSESSMENT CRITERIA RECORD</w:t>
      </w:r>
    </w:p>
    <w:p w14:paraId="0CBE43C5" w14:textId="77777777" w:rsidR="00932442" w:rsidRPr="0043505F" w:rsidRDefault="00932442" w:rsidP="00932442">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932442" w:rsidRPr="0043505F" w14:paraId="4975F022" w14:textId="77777777" w:rsidTr="00F416B3">
        <w:tc>
          <w:tcPr>
            <w:tcW w:w="2269" w:type="dxa"/>
          </w:tcPr>
          <w:p w14:paraId="7A3A99DB" w14:textId="77777777" w:rsidR="00932442" w:rsidRPr="0043505F" w:rsidRDefault="00932442"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352D56BA"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2764F444"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6FB8E3F"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5B8CF3E8"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932442" w:rsidRPr="0043505F" w14:paraId="209121D3" w14:textId="77777777" w:rsidTr="00F416B3">
        <w:trPr>
          <w:trHeight w:val="670"/>
        </w:trPr>
        <w:tc>
          <w:tcPr>
            <w:tcW w:w="2269" w:type="dxa"/>
          </w:tcPr>
          <w:p w14:paraId="4C8A34EC" w14:textId="77777777" w:rsidR="00932442" w:rsidRPr="00DE6C76" w:rsidRDefault="00932442" w:rsidP="00F416B3">
            <w:pPr>
              <w:rPr>
                <w:rFonts w:eastAsia="Times New Roman" w:cs="Arial"/>
                <w:bCs/>
                <w:kern w:val="0"/>
                <w:szCs w:val="22"/>
                <w:lang w:val="en-US"/>
                <w14:ligatures w14:val="none"/>
              </w:rPr>
            </w:pPr>
            <w:r w:rsidRPr="00075074">
              <w:rPr>
                <w:b/>
              </w:rPr>
              <w:t>1. Work safely</w:t>
            </w:r>
          </w:p>
        </w:tc>
        <w:tc>
          <w:tcPr>
            <w:tcW w:w="6237" w:type="dxa"/>
          </w:tcPr>
          <w:p w14:paraId="6D1D2324" w14:textId="7B701D18" w:rsidR="00932442" w:rsidRPr="0043505F" w:rsidRDefault="00932442" w:rsidP="00F416B3">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t>
            </w:r>
            <w:r w:rsidRPr="001C4A76">
              <w:t xml:space="preserve">when undertaking </w:t>
            </w:r>
            <w:r w:rsidRPr="00932442">
              <w:t>vehicle refinishing</w:t>
            </w:r>
          </w:p>
        </w:tc>
        <w:tc>
          <w:tcPr>
            <w:tcW w:w="1676" w:type="dxa"/>
          </w:tcPr>
          <w:p w14:paraId="11D9FB04" w14:textId="77777777" w:rsidR="00932442" w:rsidRPr="00075074" w:rsidRDefault="00932442" w:rsidP="00F416B3">
            <w:r w:rsidRPr="00075074">
              <w:t xml:space="preserve">All </w:t>
            </w:r>
            <w:proofErr w:type="spellStart"/>
            <w:r w:rsidRPr="00075074">
              <w:t>Jobcards</w:t>
            </w:r>
            <w:proofErr w:type="spellEnd"/>
          </w:p>
          <w:p w14:paraId="727F8152" w14:textId="77777777" w:rsidR="00932442" w:rsidRPr="0043505F" w:rsidRDefault="00932442" w:rsidP="00F416B3">
            <w:pPr>
              <w:jc w:val="center"/>
              <w:rPr>
                <w:rFonts w:eastAsia="Times New Roman" w:cs="Arial"/>
                <w:kern w:val="0"/>
                <w:szCs w:val="22"/>
                <w:lang w:val="en-US"/>
                <w14:ligatures w14:val="none"/>
              </w:rPr>
            </w:pPr>
          </w:p>
        </w:tc>
      </w:tr>
      <w:tr w:rsidR="00932442" w:rsidRPr="0043505F" w14:paraId="445C404C" w14:textId="77777777" w:rsidTr="00F416B3">
        <w:trPr>
          <w:trHeight w:val="630"/>
        </w:trPr>
        <w:tc>
          <w:tcPr>
            <w:tcW w:w="2269" w:type="dxa"/>
          </w:tcPr>
          <w:p w14:paraId="7ACB5904" w14:textId="6456E45B" w:rsidR="00932442" w:rsidRPr="00075074" w:rsidRDefault="00932442" w:rsidP="00932442">
            <w:pPr>
              <w:rPr>
                <w:b/>
              </w:rPr>
            </w:pPr>
            <w:r w:rsidRPr="00075074">
              <w:rPr>
                <w:b/>
              </w:rPr>
              <w:t xml:space="preserve">2. Know </w:t>
            </w:r>
            <w:r w:rsidRPr="00932442">
              <w:rPr>
                <w:b/>
              </w:rPr>
              <w:t>about surface preparation</w:t>
            </w:r>
          </w:p>
          <w:p w14:paraId="6622E596" w14:textId="77777777" w:rsidR="00932442" w:rsidRPr="00DE6C76" w:rsidRDefault="00932442" w:rsidP="00932442">
            <w:pPr>
              <w:rPr>
                <w:rFonts w:eastAsia="Times New Roman" w:cs="Arial"/>
                <w:bCs/>
                <w:kern w:val="0"/>
                <w:szCs w:val="22"/>
                <w:lang w:val="en-US"/>
                <w14:ligatures w14:val="none"/>
              </w:rPr>
            </w:pPr>
          </w:p>
        </w:tc>
        <w:tc>
          <w:tcPr>
            <w:tcW w:w="6237" w:type="dxa"/>
          </w:tcPr>
          <w:p w14:paraId="0B17F54C" w14:textId="77777777" w:rsidR="00932442" w:rsidRPr="00075074" w:rsidRDefault="00932442" w:rsidP="00932442">
            <w:pPr>
              <w:pStyle w:val="BodyText"/>
              <w:ind w:left="463" w:hanging="463"/>
              <w:rPr>
                <w:rFonts w:ascii="Verdana" w:hAnsi="Verdana"/>
                <w:szCs w:val="22"/>
              </w:rPr>
            </w:pPr>
            <w:r w:rsidRPr="00075074">
              <w:rPr>
                <w:rFonts w:ascii="Verdana" w:hAnsi="Verdana"/>
                <w:b/>
                <w:szCs w:val="22"/>
              </w:rPr>
              <w:t xml:space="preserve">2.1 </w:t>
            </w:r>
            <w:r w:rsidRPr="00075074">
              <w:rPr>
                <w:rFonts w:ascii="Verdana" w:hAnsi="Verdana"/>
                <w:szCs w:val="22"/>
              </w:rPr>
              <w:t xml:space="preserve">Select and use abrasives to prepare various </w:t>
            </w:r>
            <w:r>
              <w:rPr>
                <w:rFonts w:ascii="Verdana" w:hAnsi="Verdana"/>
                <w:szCs w:val="22"/>
              </w:rPr>
              <w:t xml:space="preserve">   </w:t>
            </w:r>
            <w:r w:rsidRPr="00075074">
              <w:rPr>
                <w:rFonts w:ascii="Verdana" w:hAnsi="Verdana"/>
                <w:szCs w:val="22"/>
              </w:rPr>
              <w:t>substrates for the next operation</w:t>
            </w:r>
          </w:p>
          <w:p w14:paraId="6E14A1A9" w14:textId="312A1A09" w:rsidR="00932442" w:rsidRPr="00ED23B0" w:rsidRDefault="00932442" w:rsidP="00932442">
            <w:pPr>
              <w:ind w:left="463" w:hanging="463"/>
              <w:rPr>
                <w:rFonts w:eastAsia="Times New Roman" w:cs="Arial"/>
                <w:kern w:val="0"/>
                <w:szCs w:val="22"/>
                <w:lang w:val="en-US"/>
                <w14:ligatures w14:val="none"/>
              </w:rPr>
            </w:pPr>
            <w:r w:rsidRPr="00075074">
              <w:rPr>
                <w:b/>
              </w:rPr>
              <w:t>2.2</w:t>
            </w:r>
            <w:r w:rsidRPr="00075074">
              <w:t xml:space="preserve"> Demonstrate the safe use of power equipment with particular attention to correct PPE</w:t>
            </w:r>
          </w:p>
        </w:tc>
        <w:tc>
          <w:tcPr>
            <w:tcW w:w="1676" w:type="dxa"/>
          </w:tcPr>
          <w:p w14:paraId="66B3094D" w14:textId="77777777" w:rsidR="00932442" w:rsidRPr="00075074" w:rsidRDefault="00932442" w:rsidP="00932442">
            <w:pPr>
              <w:tabs>
                <w:tab w:val="left" w:pos="546"/>
              </w:tabs>
              <w:jc w:val="center"/>
              <w:rPr>
                <w:b/>
              </w:rPr>
            </w:pPr>
          </w:p>
          <w:p w14:paraId="0D31A38E" w14:textId="7D78B240" w:rsidR="00932442" w:rsidRPr="0043505F" w:rsidRDefault="00932442" w:rsidP="00932442">
            <w:pPr>
              <w:jc w:val="center"/>
              <w:rPr>
                <w:rFonts w:eastAsia="Times New Roman" w:cs="Arial"/>
                <w:kern w:val="0"/>
                <w:szCs w:val="22"/>
                <w:lang w:val="en-US"/>
                <w14:ligatures w14:val="none"/>
              </w:rPr>
            </w:pPr>
            <w:r w:rsidRPr="00075074">
              <w:rPr>
                <w:b/>
              </w:rPr>
              <w:t>13.1</w:t>
            </w:r>
          </w:p>
        </w:tc>
      </w:tr>
      <w:tr w:rsidR="00932442" w:rsidRPr="0043505F" w14:paraId="2B951291" w14:textId="77777777" w:rsidTr="00F416B3">
        <w:trPr>
          <w:trHeight w:val="712"/>
        </w:trPr>
        <w:tc>
          <w:tcPr>
            <w:tcW w:w="2269" w:type="dxa"/>
          </w:tcPr>
          <w:p w14:paraId="221B88EA" w14:textId="7E240F2F" w:rsidR="00932442" w:rsidRPr="00DE6C76" w:rsidRDefault="00932442" w:rsidP="00932442">
            <w:pPr>
              <w:rPr>
                <w:rFonts w:eastAsia="Times New Roman" w:cs="Arial"/>
                <w:bCs/>
                <w:kern w:val="0"/>
                <w:szCs w:val="22"/>
                <w:lang w:val="en-US"/>
                <w14:ligatures w14:val="none"/>
              </w:rPr>
            </w:pPr>
            <w:r w:rsidRPr="00075074">
              <w:rPr>
                <w:b/>
              </w:rPr>
              <w:t xml:space="preserve">3. </w:t>
            </w:r>
            <w:r w:rsidRPr="00932442">
              <w:rPr>
                <w:b/>
              </w:rPr>
              <w:t>Understand the procedure for bodywork preparation prior to refinishing</w:t>
            </w:r>
          </w:p>
        </w:tc>
        <w:tc>
          <w:tcPr>
            <w:tcW w:w="6237" w:type="dxa"/>
          </w:tcPr>
          <w:p w14:paraId="106A8137" w14:textId="77777777" w:rsidR="00932442" w:rsidRPr="00075074" w:rsidRDefault="00932442" w:rsidP="00932442">
            <w:pPr>
              <w:pStyle w:val="BodyText"/>
              <w:tabs>
                <w:tab w:val="num" w:pos="567"/>
              </w:tabs>
              <w:rPr>
                <w:rFonts w:ascii="Verdana" w:hAnsi="Verdana"/>
                <w:b/>
                <w:szCs w:val="22"/>
              </w:rPr>
            </w:pPr>
            <w:r w:rsidRPr="00075074">
              <w:rPr>
                <w:rFonts w:ascii="Verdana" w:hAnsi="Verdana"/>
                <w:b/>
                <w:szCs w:val="22"/>
              </w:rPr>
              <w:t xml:space="preserve">3.1 </w:t>
            </w:r>
            <w:r w:rsidRPr="00075074">
              <w:rPr>
                <w:rFonts w:ascii="Verdana" w:hAnsi="Verdana"/>
                <w:szCs w:val="22"/>
              </w:rPr>
              <w:t>Identify substrate to be refinished</w:t>
            </w:r>
          </w:p>
          <w:p w14:paraId="60EBD101" w14:textId="77777777" w:rsidR="00932442" w:rsidRPr="00075074" w:rsidRDefault="00932442" w:rsidP="00932442">
            <w:pPr>
              <w:pStyle w:val="BodyText"/>
              <w:tabs>
                <w:tab w:val="num" w:pos="567"/>
              </w:tabs>
              <w:ind w:left="463" w:hanging="463"/>
              <w:rPr>
                <w:rFonts w:ascii="Verdana" w:hAnsi="Verdana"/>
                <w:szCs w:val="22"/>
              </w:rPr>
            </w:pPr>
            <w:r w:rsidRPr="00075074">
              <w:rPr>
                <w:rFonts w:ascii="Verdana" w:hAnsi="Verdana"/>
                <w:b/>
                <w:szCs w:val="22"/>
              </w:rPr>
              <w:t xml:space="preserve">3.2 </w:t>
            </w:r>
            <w:r w:rsidRPr="00075074">
              <w:rPr>
                <w:rFonts w:ascii="Verdana" w:hAnsi="Verdana"/>
                <w:szCs w:val="22"/>
              </w:rPr>
              <w:t>Demonstrate the correct methods and stages of surface preparation</w:t>
            </w:r>
          </w:p>
          <w:p w14:paraId="51BDEBC7" w14:textId="77777777" w:rsidR="00932442" w:rsidRPr="00075074" w:rsidRDefault="00932442" w:rsidP="00932442">
            <w:pPr>
              <w:pStyle w:val="BodyText"/>
              <w:tabs>
                <w:tab w:val="num" w:pos="567"/>
              </w:tabs>
              <w:ind w:left="463" w:hanging="463"/>
              <w:rPr>
                <w:rFonts w:ascii="Verdana" w:hAnsi="Verdana"/>
                <w:szCs w:val="22"/>
              </w:rPr>
            </w:pPr>
            <w:r w:rsidRPr="00075074">
              <w:rPr>
                <w:rFonts w:ascii="Verdana" w:hAnsi="Verdana"/>
                <w:b/>
                <w:szCs w:val="22"/>
              </w:rPr>
              <w:t>3.3</w:t>
            </w:r>
            <w:r w:rsidRPr="00075074">
              <w:rPr>
                <w:rFonts w:ascii="Verdana" w:hAnsi="Verdana"/>
                <w:szCs w:val="22"/>
              </w:rPr>
              <w:t xml:space="preserve"> Demonstrate the correct methods of masking paintwork for the refinishing operation</w:t>
            </w:r>
          </w:p>
          <w:p w14:paraId="3D1D75DF" w14:textId="1A5B34F1" w:rsidR="00932442" w:rsidRPr="0043505F" w:rsidRDefault="00932442" w:rsidP="00932442">
            <w:pPr>
              <w:ind w:left="463" w:hanging="458"/>
              <w:rPr>
                <w:rFonts w:eastAsia="Times New Roman" w:cs="Arial"/>
                <w:kern w:val="0"/>
                <w:szCs w:val="22"/>
                <w:lang w:val="en-US"/>
                <w14:ligatures w14:val="none"/>
              </w:rPr>
            </w:pPr>
          </w:p>
        </w:tc>
        <w:tc>
          <w:tcPr>
            <w:tcW w:w="1676" w:type="dxa"/>
          </w:tcPr>
          <w:p w14:paraId="036589EB" w14:textId="77777777" w:rsidR="00932442" w:rsidRPr="00075074" w:rsidRDefault="00932442" w:rsidP="00932442">
            <w:pPr>
              <w:jc w:val="center"/>
              <w:rPr>
                <w:b/>
              </w:rPr>
            </w:pPr>
          </w:p>
          <w:p w14:paraId="2CAE08D1" w14:textId="6968A5E1" w:rsidR="00932442" w:rsidRPr="0043505F" w:rsidRDefault="00932442" w:rsidP="00932442">
            <w:pPr>
              <w:jc w:val="center"/>
              <w:rPr>
                <w:rFonts w:eastAsia="Times New Roman" w:cs="Arial"/>
                <w:kern w:val="0"/>
                <w:szCs w:val="22"/>
                <w:lang w:val="en-US"/>
                <w14:ligatures w14:val="none"/>
              </w:rPr>
            </w:pPr>
            <w:r w:rsidRPr="00075074">
              <w:rPr>
                <w:b/>
              </w:rPr>
              <w:t>13.1</w:t>
            </w:r>
          </w:p>
        </w:tc>
      </w:tr>
      <w:tr w:rsidR="00932442" w:rsidRPr="0043505F" w14:paraId="39D35257" w14:textId="77777777" w:rsidTr="00F416B3">
        <w:trPr>
          <w:trHeight w:val="712"/>
        </w:trPr>
        <w:tc>
          <w:tcPr>
            <w:tcW w:w="2269" w:type="dxa"/>
          </w:tcPr>
          <w:p w14:paraId="10F619F3" w14:textId="7D07DF3C" w:rsidR="00932442" w:rsidRPr="00075074" w:rsidRDefault="00932442" w:rsidP="00932442">
            <w:pPr>
              <w:rPr>
                <w:b/>
              </w:rPr>
            </w:pPr>
            <w:r w:rsidRPr="00075074">
              <w:rPr>
                <w:b/>
              </w:rPr>
              <w:t xml:space="preserve">4. Know </w:t>
            </w:r>
            <w:r w:rsidRPr="00932442">
              <w:rPr>
                <w:b/>
              </w:rPr>
              <w:t>how to mix and apply primers</w:t>
            </w:r>
          </w:p>
        </w:tc>
        <w:tc>
          <w:tcPr>
            <w:tcW w:w="6237" w:type="dxa"/>
          </w:tcPr>
          <w:p w14:paraId="082BCFCC" w14:textId="77777777" w:rsidR="00932442" w:rsidRPr="00075074" w:rsidRDefault="00932442" w:rsidP="00932442">
            <w:pPr>
              <w:pStyle w:val="BodyText"/>
              <w:ind w:left="463" w:hanging="463"/>
              <w:rPr>
                <w:rFonts w:ascii="Verdana" w:hAnsi="Verdana"/>
                <w:szCs w:val="22"/>
              </w:rPr>
            </w:pPr>
            <w:r w:rsidRPr="00075074">
              <w:rPr>
                <w:rFonts w:ascii="Verdana" w:hAnsi="Verdana"/>
                <w:b/>
              </w:rPr>
              <w:t>4.1</w:t>
            </w:r>
            <w:r w:rsidRPr="00075074">
              <w:rPr>
                <w:rFonts w:ascii="Verdana" w:hAnsi="Verdana"/>
              </w:rPr>
              <w:t xml:space="preserve"> Demonstrate the correct methods of preparing a range of primers for use</w:t>
            </w:r>
          </w:p>
          <w:p w14:paraId="13CF87E0" w14:textId="77777777" w:rsidR="00932442" w:rsidRPr="00075074" w:rsidRDefault="00932442" w:rsidP="00932442">
            <w:pPr>
              <w:pStyle w:val="BodyText"/>
              <w:tabs>
                <w:tab w:val="num" w:pos="567"/>
              </w:tabs>
              <w:ind w:left="463" w:hanging="463"/>
              <w:rPr>
                <w:rFonts w:ascii="Verdana" w:hAnsi="Verdana"/>
                <w:szCs w:val="22"/>
              </w:rPr>
            </w:pPr>
            <w:r w:rsidRPr="00075074">
              <w:rPr>
                <w:rFonts w:ascii="Verdana" w:hAnsi="Verdana"/>
                <w:b/>
                <w:szCs w:val="22"/>
              </w:rPr>
              <w:t xml:space="preserve">4.2 </w:t>
            </w:r>
            <w:r w:rsidRPr="00075074">
              <w:rPr>
                <w:rFonts w:ascii="Verdana" w:hAnsi="Verdana"/>
                <w:szCs w:val="22"/>
              </w:rPr>
              <w:t>Demonstrate the correct and safe methods of painting with primer/s to an acceptable standard</w:t>
            </w:r>
          </w:p>
          <w:p w14:paraId="6D4EBB2E" w14:textId="1B9C49C9" w:rsidR="00932442" w:rsidRPr="00075074" w:rsidRDefault="00932442" w:rsidP="00932442">
            <w:pPr>
              <w:tabs>
                <w:tab w:val="left" w:pos="567"/>
              </w:tabs>
              <w:ind w:left="397" w:hanging="397"/>
              <w:rPr>
                <w:b/>
              </w:rPr>
            </w:pPr>
            <w:r w:rsidRPr="00075074">
              <w:rPr>
                <w:b/>
                <w:szCs w:val="22"/>
              </w:rPr>
              <w:t>4.3</w:t>
            </w:r>
            <w:r w:rsidRPr="00075074">
              <w:rPr>
                <w:szCs w:val="22"/>
              </w:rPr>
              <w:t xml:space="preserve"> Prepare primed surface to accept </w:t>
            </w:r>
            <w:proofErr w:type="gramStart"/>
            <w:r w:rsidRPr="00075074">
              <w:rPr>
                <w:szCs w:val="22"/>
              </w:rPr>
              <w:t>top coat</w:t>
            </w:r>
            <w:proofErr w:type="gramEnd"/>
          </w:p>
        </w:tc>
        <w:tc>
          <w:tcPr>
            <w:tcW w:w="1676" w:type="dxa"/>
          </w:tcPr>
          <w:p w14:paraId="5BE1AFE5" w14:textId="77777777" w:rsidR="00932442" w:rsidRPr="00075074" w:rsidRDefault="00932442" w:rsidP="00932442">
            <w:pPr>
              <w:jc w:val="center"/>
              <w:rPr>
                <w:b/>
              </w:rPr>
            </w:pPr>
          </w:p>
          <w:p w14:paraId="7C25BA6E" w14:textId="77777777" w:rsidR="00932442" w:rsidRPr="00075074" w:rsidRDefault="00932442" w:rsidP="00932442">
            <w:pPr>
              <w:jc w:val="center"/>
              <w:rPr>
                <w:b/>
              </w:rPr>
            </w:pPr>
          </w:p>
          <w:p w14:paraId="718FEF11" w14:textId="4E6E10C9" w:rsidR="00932442" w:rsidRPr="00075074" w:rsidRDefault="00932442" w:rsidP="00932442">
            <w:pPr>
              <w:ind w:left="397" w:hanging="392"/>
              <w:jc w:val="center"/>
              <w:rPr>
                <w:b/>
              </w:rPr>
            </w:pPr>
            <w:r w:rsidRPr="00075074">
              <w:rPr>
                <w:b/>
              </w:rPr>
              <w:t>13.2</w:t>
            </w:r>
          </w:p>
        </w:tc>
      </w:tr>
      <w:tr w:rsidR="00932442" w:rsidRPr="0043505F" w14:paraId="6CE25A97" w14:textId="77777777" w:rsidTr="00F416B3">
        <w:trPr>
          <w:trHeight w:val="712"/>
        </w:trPr>
        <w:tc>
          <w:tcPr>
            <w:tcW w:w="2269" w:type="dxa"/>
          </w:tcPr>
          <w:p w14:paraId="7B0AB47C" w14:textId="796D6DB1" w:rsidR="00932442" w:rsidRPr="00075074" w:rsidRDefault="00932442" w:rsidP="00932442">
            <w:pPr>
              <w:rPr>
                <w:b/>
              </w:rPr>
            </w:pPr>
            <w:r w:rsidRPr="00075074">
              <w:rPr>
                <w:b/>
              </w:rPr>
              <w:t xml:space="preserve">5. Know </w:t>
            </w:r>
            <w:r w:rsidRPr="00932442">
              <w:rPr>
                <w:b/>
              </w:rPr>
              <w:t xml:space="preserve">how to apply a </w:t>
            </w:r>
            <w:proofErr w:type="gramStart"/>
            <w:r w:rsidRPr="00932442">
              <w:rPr>
                <w:b/>
              </w:rPr>
              <w:t>top coat</w:t>
            </w:r>
            <w:proofErr w:type="gramEnd"/>
          </w:p>
          <w:p w14:paraId="64BAF3ED" w14:textId="77777777" w:rsidR="00932442" w:rsidRPr="00075074" w:rsidRDefault="00932442" w:rsidP="00932442">
            <w:pPr>
              <w:rPr>
                <w:b/>
              </w:rPr>
            </w:pPr>
          </w:p>
        </w:tc>
        <w:tc>
          <w:tcPr>
            <w:tcW w:w="6237" w:type="dxa"/>
          </w:tcPr>
          <w:p w14:paraId="6F86CE8D" w14:textId="77777777" w:rsidR="00932442" w:rsidRPr="00075074" w:rsidRDefault="00932442" w:rsidP="00932442">
            <w:pPr>
              <w:pStyle w:val="BodyText"/>
              <w:ind w:left="463" w:hanging="463"/>
              <w:rPr>
                <w:rFonts w:ascii="Verdana" w:hAnsi="Verdana"/>
                <w:b/>
                <w:szCs w:val="22"/>
              </w:rPr>
            </w:pPr>
            <w:r w:rsidRPr="00075074">
              <w:rPr>
                <w:rFonts w:ascii="Verdana" w:hAnsi="Verdana"/>
                <w:b/>
                <w:szCs w:val="22"/>
              </w:rPr>
              <w:t>5.1</w:t>
            </w:r>
            <w:r w:rsidRPr="00075074">
              <w:rPr>
                <w:rFonts w:ascii="Verdana" w:hAnsi="Verdana"/>
                <w:szCs w:val="22"/>
              </w:rPr>
              <w:t xml:space="preserve"> Demonstrate the correct methods of preparing a range of </w:t>
            </w:r>
            <w:proofErr w:type="gramStart"/>
            <w:r w:rsidRPr="00075074">
              <w:rPr>
                <w:rFonts w:ascii="Verdana" w:hAnsi="Verdana"/>
                <w:szCs w:val="22"/>
              </w:rPr>
              <w:t>top coats</w:t>
            </w:r>
            <w:proofErr w:type="gramEnd"/>
            <w:r w:rsidRPr="00075074">
              <w:rPr>
                <w:rFonts w:ascii="Verdana" w:hAnsi="Verdana"/>
                <w:szCs w:val="22"/>
              </w:rPr>
              <w:t xml:space="preserve"> and application equipment for use</w:t>
            </w:r>
          </w:p>
          <w:p w14:paraId="21AEE7C4" w14:textId="77777777" w:rsidR="00932442" w:rsidRPr="00075074" w:rsidRDefault="00932442" w:rsidP="00932442">
            <w:pPr>
              <w:pStyle w:val="BodyText"/>
              <w:ind w:left="463" w:hanging="463"/>
              <w:rPr>
                <w:rFonts w:ascii="Verdana" w:hAnsi="Verdana"/>
                <w:szCs w:val="22"/>
              </w:rPr>
            </w:pPr>
            <w:r w:rsidRPr="00075074">
              <w:rPr>
                <w:rFonts w:ascii="Verdana" w:hAnsi="Verdana"/>
                <w:b/>
                <w:szCs w:val="22"/>
              </w:rPr>
              <w:t xml:space="preserve">5.2 </w:t>
            </w:r>
            <w:r w:rsidRPr="00075074">
              <w:rPr>
                <w:rFonts w:ascii="Verdana" w:hAnsi="Verdana"/>
                <w:szCs w:val="22"/>
              </w:rPr>
              <w:t xml:space="preserve">Demonstrate the correct safe method of painting panels with </w:t>
            </w:r>
            <w:proofErr w:type="gramStart"/>
            <w:r w:rsidRPr="00075074">
              <w:rPr>
                <w:rFonts w:ascii="Verdana" w:hAnsi="Verdana"/>
                <w:szCs w:val="22"/>
              </w:rPr>
              <w:t>top coat</w:t>
            </w:r>
            <w:proofErr w:type="gramEnd"/>
          </w:p>
          <w:p w14:paraId="4EB0B4EF" w14:textId="4DFE1D73" w:rsidR="00932442" w:rsidRPr="00075074" w:rsidRDefault="00932442" w:rsidP="00932442">
            <w:pPr>
              <w:tabs>
                <w:tab w:val="left" w:pos="567"/>
              </w:tabs>
              <w:ind w:left="463" w:hanging="463"/>
              <w:rPr>
                <w:b/>
              </w:rPr>
            </w:pPr>
            <w:r w:rsidRPr="00075074">
              <w:rPr>
                <w:b/>
                <w:szCs w:val="22"/>
              </w:rPr>
              <w:t xml:space="preserve">5.3 </w:t>
            </w:r>
            <w:r w:rsidRPr="00075074">
              <w:rPr>
                <w:szCs w:val="22"/>
              </w:rPr>
              <w:t>Demonstrate the correct and safe method of servicing equipment after use with the above painting techniques</w:t>
            </w:r>
          </w:p>
        </w:tc>
        <w:tc>
          <w:tcPr>
            <w:tcW w:w="1676" w:type="dxa"/>
          </w:tcPr>
          <w:p w14:paraId="65FB9221" w14:textId="77777777" w:rsidR="00932442" w:rsidRPr="00075074" w:rsidRDefault="00932442" w:rsidP="00932442">
            <w:pPr>
              <w:jc w:val="center"/>
              <w:rPr>
                <w:b/>
              </w:rPr>
            </w:pPr>
          </w:p>
          <w:p w14:paraId="7F21F5F8" w14:textId="77777777" w:rsidR="00932442" w:rsidRPr="00075074" w:rsidRDefault="00932442" w:rsidP="00932442">
            <w:pPr>
              <w:jc w:val="center"/>
              <w:rPr>
                <w:b/>
              </w:rPr>
            </w:pPr>
          </w:p>
          <w:p w14:paraId="32B88C12" w14:textId="54E62035" w:rsidR="00932442" w:rsidRPr="00075074" w:rsidRDefault="00932442" w:rsidP="00932442">
            <w:pPr>
              <w:ind w:left="397" w:hanging="392"/>
              <w:jc w:val="center"/>
              <w:rPr>
                <w:b/>
              </w:rPr>
            </w:pPr>
            <w:r w:rsidRPr="00075074">
              <w:rPr>
                <w:b/>
              </w:rPr>
              <w:t>13.3</w:t>
            </w:r>
          </w:p>
        </w:tc>
      </w:tr>
      <w:tr w:rsidR="00932442" w:rsidRPr="0043505F" w14:paraId="73C7361C" w14:textId="77777777" w:rsidTr="00F416B3">
        <w:trPr>
          <w:trHeight w:val="712"/>
        </w:trPr>
        <w:tc>
          <w:tcPr>
            <w:tcW w:w="2269" w:type="dxa"/>
          </w:tcPr>
          <w:p w14:paraId="42BA3AB5" w14:textId="3F317E6F" w:rsidR="00932442" w:rsidRPr="00075074" w:rsidRDefault="00932442" w:rsidP="00932442">
            <w:pPr>
              <w:rPr>
                <w:b/>
              </w:rPr>
            </w:pPr>
            <w:r w:rsidRPr="00075074">
              <w:rPr>
                <w:b/>
              </w:rPr>
              <w:t xml:space="preserve">6. Know </w:t>
            </w:r>
            <w:r w:rsidRPr="00932442">
              <w:rPr>
                <w:b/>
              </w:rPr>
              <w:t>how to identify and correct basic paint defects</w:t>
            </w:r>
          </w:p>
        </w:tc>
        <w:tc>
          <w:tcPr>
            <w:tcW w:w="6237" w:type="dxa"/>
          </w:tcPr>
          <w:p w14:paraId="1B6E6780" w14:textId="77777777" w:rsidR="00932442" w:rsidRPr="00075074" w:rsidRDefault="00932442" w:rsidP="00932442">
            <w:pPr>
              <w:rPr>
                <w:b/>
              </w:rPr>
            </w:pPr>
            <w:r w:rsidRPr="00932442">
              <w:rPr>
                <w:b/>
                <w:bCs/>
              </w:rPr>
              <w:t>6.1</w:t>
            </w:r>
            <w:r w:rsidRPr="00075074">
              <w:t xml:space="preserve"> Identify basic paint defects</w:t>
            </w:r>
          </w:p>
          <w:p w14:paraId="75854F98" w14:textId="77777777" w:rsidR="00932442" w:rsidRPr="00075074" w:rsidRDefault="00932442" w:rsidP="00932442"/>
          <w:p w14:paraId="164B7FF8" w14:textId="77777777" w:rsidR="00932442" w:rsidRPr="00075074" w:rsidRDefault="00932442" w:rsidP="00932442">
            <w:pPr>
              <w:rPr>
                <w:b/>
              </w:rPr>
            </w:pPr>
            <w:r w:rsidRPr="00932442">
              <w:rPr>
                <w:b/>
                <w:bCs/>
              </w:rPr>
              <w:t>6.2</w:t>
            </w:r>
            <w:r w:rsidRPr="00075074">
              <w:t xml:space="preserve"> Identify cause and rectification of paint defects</w:t>
            </w:r>
          </w:p>
          <w:p w14:paraId="3C076FD1" w14:textId="77777777" w:rsidR="00932442" w:rsidRPr="00075074" w:rsidRDefault="00932442" w:rsidP="00932442">
            <w:pPr>
              <w:rPr>
                <w:b/>
              </w:rPr>
            </w:pPr>
          </w:p>
        </w:tc>
        <w:tc>
          <w:tcPr>
            <w:tcW w:w="1676" w:type="dxa"/>
          </w:tcPr>
          <w:p w14:paraId="636AE373" w14:textId="77777777" w:rsidR="00932442" w:rsidRPr="00075074" w:rsidRDefault="00932442" w:rsidP="00932442">
            <w:pPr>
              <w:jc w:val="center"/>
              <w:rPr>
                <w:b/>
              </w:rPr>
            </w:pPr>
          </w:p>
          <w:p w14:paraId="16A4989C" w14:textId="77777777" w:rsidR="00932442" w:rsidRPr="00075074" w:rsidRDefault="00932442" w:rsidP="00932442">
            <w:pPr>
              <w:jc w:val="center"/>
              <w:rPr>
                <w:b/>
              </w:rPr>
            </w:pPr>
          </w:p>
          <w:p w14:paraId="79E2258B" w14:textId="437F4661" w:rsidR="00932442" w:rsidRPr="00075074" w:rsidRDefault="00932442" w:rsidP="00932442">
            <w:pPr>
              <w:ind w:left="397" w:hanging="392"/>
              <w:jc w:val="center"/>
              <w:rPr>
                <w:b/>
              </w:rPr>
            </w:pPr>
            <w:r w:rsidRPr="00075074">
              <w:rPr>
                <w:b/>
              </w:rPr>
              <w:t>13.4</w:t>
            </w:r>
          </w:p>
        </w:tc>
      </w:tr>
      <w:tr w:rsidR="00932442" w:rsidRPr="0043505F" w14:paraId="14A3B0E1" w14:textId="77777777" w:rsidTr="00F416B3">
        <w:trPr>
          <w:trHeight w:val="712"/>
        </w:trPr>
        <w:tc>
          <w:tcPr>
            <w:tcW w:w="2269" w:type="dxa"/>
          </w:tcPr>
          <w:p w14:paraId="5847D78B" w14:textId="086BB188" w:rsidR="00932442" w:rsidRPr="00075074" w:rsidRDefault="00932442" w:rsidP="00932442">
            <w:pPr>
              <w:rPr>
                <w:b/>
              </w:rPr>
            </w:pPr>
            <w:r w:rsidRPr="00075074">
              <w:rPr>
                <w:b/>
                <w:bCs/>
                <w:szCs w:val="22"/>
              </w:rPr>
              <w:t>7. Know how to enhance paint finishes</w:t>
            </w:r>
          </w:p>
        </w:tc>
        <w:tc>
          <w:tcPr>
            <w:tcW w:w="6237" w:type="dxa"/>
          </w:tcPr>
          <w:p w14:paraId="04BBC970" w14:textId="77777777" w:rsidR="00932442" w:rsidRPr="00075074" w:rsidRDefault="00932442" w:rsidP="00932442">
            <w:pPr>
              <w:ind w:left="463" w:hanging="463"/>
              <w:rPr>
                <w:b/>
              </w:rPr>
            </w:pPr>
            <w:r w:rsidRPr="00932442">
              <w:rPr>
                <w:b/>
                <w:bCs/>
              </w:rPr>
              <w:t>7.1</w:t>
            </w:r>
            <w:r w:rsidRPr="00075074">
              <w:t xml:space="preserve"> Demonstrate the correct procedure for compounding, machine or hand glazing</w:t>
            </w:r>
          </w:p>
          <w:p w14:paraId="5724C177" w14:textId="332B8B21" w:rsidR="00932442" w:rsidRPr="00075074" w:rsidRDefault="00932442" w:rsidP="00932442">
            <w:pPr>
              <w:rPr>
                <w:b/>
              </w:rPr>
            </w:pPr>
            <w:r w:rsidRPr="00932442">
              <w:rPr>
                <w:b/>
                <w:bCs/>
              </w:rPr>
              <w:t>7.2</w:t>
            </w:r>
            <w:r w:rsidRPr="00075074">
              <w:t xml:space="preserve"> Apply polishes to protect the refinished surface</w:t>
            </w:r>
          </w:p>
        </w:tc>
        <w:tc>
          <w:tcPr>
            <w:tcW w:w="1676" w:type="dxa"/>
          </w:tcPr>
          <w:p w14:paraId="1C43FC50" w14:textId="77777777" w:rsidR="00932442" w:rsidRPr="00075074" w:rsidRDefault="00932442" w:rsidP="00932442">
            <w:pPr>
              <w:jc w:val="center"/>
              <w:rPr>
                <w:b/>
              </w:rPr>
            </w:pPr>
          </w:p>
          <w:p w14:paraId="381EE77E" w14:textId="77333C63" w:rsidR="00932442" w:rsidRPr="00075074" w:rsidRDefault="00932442" w:rsidP="00932442">
            <w:pPr>
              <w:jc w:val="center"/>
              <w:rPr>
                <w:b/>
              </w:rPr>
            </w:pPr>
            <w:r w:rsidRPr="00075074">
              <w:rPr>
                <w:b/>
              </w:rPr>
              <w:t>13.5</w:t>
            </w:r>
          </w:p>
        </w:tc>
      </w:tr>
    </w:tbl>
    <w:p w14:paraId="3C73D0AD" w14:textId="77777777" w:rsidR="00932442" w:rsidRPr="0043505F" w:rsidRDefault="00932442" w:rsidP="00932442">
      <w:pPr>
        <w:ind w:left="-709" w:right="-908"/>
        <w:rPr>
          <w:rFonts w:eastAsia="Times New Roman" w:cs="Arial"/>
          <w:b/>
          <w:kern w:val="0"/>
          <w:sz w:val="20"/>
          <w:szCs w:val="20"/>
          <w:lang w:val="en-US"/>
          <w14:ligatures w14:val="none"/>
        </w:rPr>
      </w:pPr>
    </w:p>
    <w:p w14:paraId="4219441B" w14:textId="77777777" w:rsidR="00932442" w:rsidRDefault="00932442" w:rsidP="00932442">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E568FAE" w14:textId="77777777" w:rsidR="00932442" w:rsidRDefault="00932442" w:rsidP="00932442">
      <w:pPr>
        <w:ind w:left="-709" w:right="-908"/>
        <w:rPr>
          <w:rFonts w:eastAsia="Times New Roman" w:cs="Arial"/>
          <w:b/>
          <w:kern w:val="0"/>
          <w:sz w:val="20"/>
          <w:szCs w:val="20"/>
          <w:lang w:val="en-US"/>
          <w14:ligatures w14:val="none"/>
        </w:rPr>
      </w:pPr>
    </w:p>
    <w:p w14:paraId="3D9FD3C9" w14:textId="77777777" w:rsidR="00225998" w:rsidRDefault="00225998" w:rsidP="00932442">
      <w:pPr>
        <w:ind w:left="-709" w:right="-908"/>
        <w:rPr>
          <w:rFonts w:eastAsia="Times New Roman" w:cs="Arial"/>
          <w:b/>
          <w:kern w:val="0"/>
          <w:sz w:val="20"/>
          <w:szCs w:val="20"/>
          <w:lang w:val="en-US"/>
          <w14:ligatures w14:val="none"/>
        </w:rPr>
      </w:pPr>
    </w:p>
    <w:p w14:paraId="278A5BDB" w14:textId="77777777" w:rsidR="00225998" w:rsidRDefault="00225998" w:rsidP="00932442">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932442" w:rsidRPr="0043505F" w14:paraId="2795C0FE"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D2F82D"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FEEDBACK ON UNIT COMPLETION</w:t>
            </w:r>
          </w:p>
          <w:p w14:paraId="6D87BAC0" w14:textId="77777777" w:rsidR="00932442" w:rsidRPr="0043505F"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0B1440E1" w14:textId="77777777" w:rsidR="00932442" w:rsidRDefault="00932442" w:rsidP="00F416B3">
            <w:pPr>
              <w:rPr>
                <w:rFonts w:eastAsia="Times New Roman" w:cs="Arial"/>
                <w:kern w:val="0"/>
                <w:szCs w:val="22"/>
                <w:lang w:val="en-US"/>
                <w14:ligatures w14:val="none"/>
              </w:rPr>
            </w:pPr>
          </w:p>
          <w:p w14:paraId="2309A539" w14:textId="77777777" w:rsidR="00932442" w:rsidRDefault="00932442" w:rsidP="00F416B3">
            <w:pPr>
              <w:rPr>
                <w:rFonts w:eastAsia="Times New Roman" w:cs="Arial"/>
                <w:kern w:val="0"/>
                <w:szCs w:val="22"/>
                <w:lang w:val="en-US"/>
                <w14:ligatures w14:val="none"/>
              </w:rPr>
            </w:pPr>
          </w:p>
          <w:p w14:paraId="44143900" w14:textId="77777777" w:rsidR="00932442" w:rsidRDefault="00932442" w:rsidP="00F416B3">
            <w:pPr>
              <w:rPr>
                <w:rFonts w:eastAsia="Times New Roman" w:cs="Arial"/>
                <w:kern w:val="0"/>
                <w:szCs w:val="22"/>
                <w:lang w:val="en-US"/>
                <w14:ligatures w14:val="none"/>
              </w:rPr>
            </w:pPr>
          </w:p>
          <w:p w14:paraId="56DB7ECE" w14:textId="77777777" w:rsidR="00932442" w:rsidRDefault="00932442" w:rsidP="00F416B3">
            <w:pPr>
              <w:rPr>
                <w:rFonts w:eastAsia="Times New Roman" w:cs="Arial"/>
                <w:kern w:val="0"/>
                <w:szCs w:val="22"/>
                <w:lang w:val="en-US"/>
                <w14:ligatures w14:val="none"/>
              </w:rPr>
            </w:pPr>
          </w:p>
          <w:p w14:paraId="3D9C7B74" w14:textId="77777777" w:rsidR="00932442" w:rsidRDefault="00932442" w:rsidP="00F416B3">
            <w:pPr>
              <w:rPr>
                <w:rFonts w:eastAsia="Times New Roman" w:cs="Arial"/>
                <w:kern w:val="0"/>
                <w:szCs w:val="22"/>
                <w:lang w:val="en-US"/>
                <w14:ligatures w14:val="none"/>
              </w:rPr>
            </w:pPr>
          </w:p>
          <w:p w14:paraId="3738EA15" w14:textId="77777777" w:rsidR="00932442" w:rsidRDefault="00932442" w:rsidP="00F416B3">
            <w:pPr>
              <w:rPr>
                <w:rFonts w:eastAsia="Times New Roman" w:cs="Arial"/>
                <w:kern w:val="0"/>
                <w:szCs w:val="22"/>
                <w:lang w:val="en-US"/>
                <w14:ligatures w14:val="none"/>
              </w:rPr>
            </w:pPr>
          </w:p>
          <w:p w14:paraId="1D78F269" w14:textId="77777777" w:rsidR="00932442" w:rsidRDefault="00932442" w:rsidP="00F416B3">
            <w:pPr>
              <w:rPr>
                <w:rFonts w:eastAsia="Times New Roman" w:cs="Arial"/>
                <w:kern w:val="0"/>
                <w:szCs w:val="22"/>
                <w:lang w:val="en-US"/>
                <w14:ligatures w14:val="none"/>
              </w:rPr>
            </w:pPr>
          </w:p>
          <w:p w14:paraId="43F86443" w14:textId="77777777" w:rsidR="00932442" w:rsidRDefault="00932442" w:rsidP="00F416B3">
            <w:pPr>
              <w:rPr>
                <w:rFonts w:eastAsia="Times New Roman" w:cs="Arial"/>
                <w:kern w:val="0"/>
                <w:szCs w:val="22"/>
                <w:lang w:val="en-US"/>
                <w14:ligatures w14:val="none"/>
              </w:rPr>
            </w:pPr>
          </w:p>
          <w:p w14:paraId="2B2B2812" w14:textId="77777777" w:rsidR="00932442" w:rsidRDefault="00932442" w:rsidP="00F416B3">
            <w:pPr>
              <w:rPr>
                <w:rFonts w:eastAsia="Times New Roman" w:cs="Arial"/>
                <w:kern w:val="0"/>
                <w:szCs w:val="22"/>
                <w:lang w:val="en-US"/>
                <w14:ligatures w14:val="none"/>
              </w:rPr>
            </w:pPr>
          </w:p>
          <w:p w14:paraId="31AD0A30" w14:textId="77777777" w:rsidR="00932442" w:rsidRDefault="00932442" w:rsidP="00F416B3">
            <w:pPr>
              <w:rPr>
                <w:rFonts w:eastAsia="Times New Roman" w:cs="Arial"/>
                <w:kern w:val="0"/>
                <w:szCs w:val="22"/>
                <w:lang w:val="en-US"/>
                <w14:ligatures w14:val="none"/>
              </w:rPr>
            </w:pPr>
          </w:p>
          <w:p w14:paraId="566CB07F" w14:textId="77777777" w:rsidR="00932442" w:rsidRDefault="00932442" w:rsidP="00F416B3">
            <w:pPr>
              <w:rPr>
                <w:rFonts w:eastAsia="Times New Roman" w:cs="Arial"/>
                <w:kern w:val="0"/>
                <w:szCs w:val="22"/>
                <w:lang w:val="en-US"/>
                <w14:ligatures w14:val="none"/>
              </w:rPr>
            </w:pPr>
          </w:p>
          <w:p w14:paraId="22BBE8E8" w14:textId="77777777" w:rsidR="00932442" w:rsidRDefault="00932442" w:rsidP="00F416B3">
            <w:pPr>
              <w:rPr>
                <w:rFonts w:eastAsia="Times New Roman" w:cs="Arial"/>
                <w:kern w:val="0"/>
                <w:szCs w:val="22"/>
                <w:lang w:val="en-US"/>
                <w14:ligatures w14:val="none"/>
              </w:rPr>
            </w:pPr>
          </w:p>
          <w:p w14:paraId="1DE2CDEC" w14:textId="77777777" w:rsidR="00932442" w:rsidRDefault="00932442" w:rsidP="00F416B3">
            <w:pPr>
              <w:rPr>
                <w:rFonts w:eastAsia="Times New Roman" w:cs="Arial"/>
                <w:kern w:val="0"/>
                <w:szCs w:val="22"/>
                <w:lang w:val="en-US"/>
                <w14:ligatures w14:val="none"/>
              </w:rPr>
            </w:pPr>
          </w:p>
          <w:p w14:paraId="21028EB5" w14:textId="77777777" w:rsidR="00932442" w:rsidRDefault="00932442" w:rsidP="00F416B3">
            <w:pPr>
              <w:rPr>
                <w:rFonts w:eastAsia="Times New Roman" w:cs="Arial"/>
                <w:kern w:val="0"/>
                <w:szCs w:val="22"/>
                <w:lang w:val="en-US"/>
                <w14:ligatures w14:val="none"/>
              </w:rPr>
            </w:pPr>
          </w:p>
          <w:p w14:paraId="7A298387" w14:textId="77777777" w:rsidR="00932442" w:rsidRDefault="00932442" w:rsidP="00F416B3">
            <w:pPr>
              <w:rPr>
                <w:rFonts w:eastAsia="Times New Roman" w:cs="Arial"/>
                <w:kern w:val="0"/>
                <w:szCs w:val="22"/>
                <w:lang w:val="en-US"/>
                <w14:ligatures w14:val="none"/>
              </w:rPr>
            </w:pPr>
          </w:p>
          <w:p w14:paraId="25A7C0B7" w14:textId="77777777" w:rsidR="00932442" w:rsidRDefault="00932442" w:rsidP="00F416B3">
            <w:pPr>
              <w:rPr>
                <w:rFonts w:eastAsia="Times New Roman" w:cs="Arial"/>
                <w:kern w:val="0"/>
                <w:szCs w:val="22"/>
                <w:lang w:val="en-US"/>
                <w14:ligatures w14:val="none"/>
              </w:rPr>
            </w:pPr>
          </w:p>
          <w:p w14:paraId="2F98EAE6" w14:textId="77777777" w:rsidR="00932442" w:rsidRDefault="00932442" w:rsidP="00F416B3">
            <w:pPr>
              <w:rPr>
                <w:rFonts w:eastAsia="Times New Roman" w:cs="Arial"/>
                <w:kern w:val="0"/>
                <w:szCs w:val="22"/>
                <w:lang w:val="en-US"/>
                <w14:ligatures w14:val="none"/>
              </w:rPr>
            </w:pPr>
          </w:p>
          <w:p w14:paraId="187838CC" w14:textId="77777777" w:rsidR="00932442" w:rsidRDefault="00932442" w:rsidP="00F416B3">
            <w:pPr>
              <w:rPr>
                <w:rFonts w:eastAsia="Times New Roman" w:cs="Arial"/>
                <w:kern w:val="0"/>
                <w:szCs w:val="22"/>
                <w:lang w:val="en-US"/>
                <w14:ligatures w14:val="none"/>
              </w:rPr>
            </w:pPr>
          </w:p>
          <w:p w14:paraId="5727A946" w14:textId="77777777" w:rsidR="00932442" w:rsidRPr="0043505F" w:rsidRDefault="00932442" w:rsidP="00F416B3">
            <w:pPr>
              <w:rPr>
                <w:rFonts w:eastAsia="Times New Roman" w:cs="Arial"/>
                <w:kern w:val="0"/>
                <w:szCs w:val="22"/>
                <w:lang w:val="en-US"/>
                <w14:ligatures w14:val="none"/>
              </w:rPr>
            </w:pPr>
          </w:p>
        </w:tc>
      </w:tr>
    </w:tbl>
    <w:p w14:paraId="5D5B39F1" w14:textId="61CA4667" w:rsidR="00932442" w:rsidRDefault="00932442" w:rsidP="001C4A76"/>
    <w:p w14:paraId="27FBC904" w14:textId="77777777" w:rsidR="00932442" w:rsidRDefault="00932442">
      <w:r>
        <w:br w:type="page"/>
      </w:r>
    </w:p>
    <w:p w14:paraId="5B40D8CE" w14:textId="77777777" w:rsidR="00932442" w:rsidRDefault="00932442"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932442" w:rsidRPr="0043505F" w14:paraId="29EB6E5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FCD08A" w14:textId="65AF6A2A" w:rsidR="00932442" w:rsidRPr="0043505F" w:rsidRDefault="0093244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D92B13" w14:textId="61B193E9"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2.1, 2.2, 3.1, 3.2 &amp; 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D567C4C" w14:textId="40E63F95"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13.1</w:t>
            </w:r>
          </w:p>
        </w:tc>
      </w:tr>
    </w:tbl>
    <w:p w14:paraId="47F3D2E5" w14:textId="77777777" w:rsidR="00932442" w:rsidRPr="0043505F" w:rsidRDefault="00932442" w:rsidP="0093244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32442" w:rsidRPr="0043505F" w14:paraId="2BE11080"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FEE813E" w14:textId="156AB21A" w:rsidR="00932442" w:rsidRPr="0043505F" w:rsidRDefault="0093244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932442">
              <w:rPr>
                <w:rFonts w:eastAsia="Times New Roman" w:cs="Arial"/>
                <w:b/>
                <w:kern w:val="0"/>
                <w:szCs w:val="22"/>
                <w:lang w:val="en-US"/>
                <w14:ligatures w14:val="none"/>
              </w:rPr>
              <w:t>Prepare Surface for Painting</w:t>
            </w:r>
          </w:p>
        </w:tc>
      </w:tr>
    </w:tbl>
    <w:p w14:paraId="7442C468" w14:textId="77777777" w:rsidR="00932442" w:rsidRDefault="00932442" w:rsidP="00932442"/>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402"/>
        <w:gridCol w:w="3261"/>
        <w:gridCol w:w="3118"/>
      </w:tblGrid>
      <w:tr w:rsidR="00932442" w:rsidRPr="00075074" w14:paraId="56E41CD0" w14:textId="77777777" w:rsidTr="00932442">
        <w:trPr>
          <w:trHeight w:val="284"/>
        </w:trPr>
        <w:tc>
          <w:tcPr>
            <w:tcW w:w="3402" w:type="dxa"/>
            <w:shd w:val="clear" w:color="auto" w:fill="043956" w:themeFill="accent2"/>
            <w:vAlign w:val="center"/>
          </w:tcPr>
          <w:p w14:paraId="3F3A6CC7" w14:textId="77777777" w:rsidR="00932442" w:rsidRPr="00075074" w:rsidRDefault="00932442" w:rsidP="00F416B3">
            <w:pPr>
              <w:rPr>
                <w:b/>
              </w:rPr>
            </w:pPr>
            <w:r w:rsidRPr="00075074">
              <w:rPr>
                <w:b/>
              </w:rPr>
              <w:t>Tool List</w:t>
            </w:r>
          </w:p>
        </w:tc>
        <w:tc>
          <w:tcPr>
            <w:tcW w:w="3261" w:type="dxa"/>
            <w:shd w:val="clear" w:color="auto" w:fill="043956" w:themeFill="accent2"/>
            <w:vAlign w:val="center"/>
          </w:tcPr>
          <w:p w14:paraId="3F6BDAF2" w14:textId="77777777" w:rsidR="00932442" w:rsidRPr="00075074" w:rsidRDefault="00932442" w:rsidP="00F416B3">
            <w:pPr>
              <w:rPr>
                <w:b/>
              </w:rPr>
            </w:pPr>
            <w:r w:rsidRPr="00075074">
              <w:rPr>
                <w:b/>
              </w:rPr>
              <w:t>Safety Equipment</w:t>
            </w:r>
          </w:p>
        </w:tc>
        <w:tc>
          <w:tcPr>
            <w:tcW w:w="3118" w:type="dxa"/>
            <w:shd w:val="clear" w:color="auto" w:fill="043956" w:themeFill="accent2"/>
            <w:vAlign w:val="center"/>
          </w:tcPr>
          <w:p w14:paraId="27BB48C9" w14:textId="77777777" w:rsidR="00932442" w:rsidRPr="00075074" w:rsidRDefault="00932442" w:rsidP="00F416B3">
            <w:pPr>
              <w:rPr>
                <w:b/>
              </w:rPr>
            </w:pPr>
            <w:r w:rsidRPr="00075074">
              <w:rPr>
                <w:b/>
              </w:rPr>
              <w:t>Materials List</w:t>
            </w:r>
          </w:p>
        </w:tc>
      </w:tr>
      <w:tr w:rsidR="00932442" w:rsidRPr="00075074" w14:paraId="1D5E3862" w14:textId="77777777" w:rsidTr="00932442">
        <w:trPr>
          <w:trHeight w:val="284"/>
        </w:trPr>
        <w:tc>
          <w:tcPr>
            <w:tcW w:w="3402" w:type="dxa"/>
            <w:shd w:val="clear" w:color="auto" w:fill="043956" w:themeFill="accent2"/>
            <w:vAlign w:val="center"/>
          </w:tcPr>
          <w:p w14:paraId="08323095" w14:textId="77777777" w:rsidR="00932442" w:rsidRPr="00075074" w:rsidRDefault="00932442" w:rsidP="00F416B3">
            <w:pPr>
              <w:rPr>
                <w:b/>
              </w:rPr>
            </w:pPr>
            <w:r w:rsidRPr="00075074">
              <w:rPr>
                <w:b/>
              </w:rPr>
              <w:t>Power Tools</w:t>
            </w:r>
          </w:p>
        </w:tc>
        <w:tc>
          <w:tcPr>
            <w:tcW w:w="3261" w:type="dxa"/>
            <w:vMerge w:val="restart"/>
            <w:vAlign w:val="center"/>
          </w:tcPr>
          <w:p w14:paraId="087E6F84" w14:textId="77777777" w:rsidR="00932442" w:rsidRPr="00075074" w:rsidRDefault="00932442" w:rsidP="00F416B3"/>
        </w:tc>
        <w:tc>
          <w:tcPr>
            <w:tcW w:w="3118" w:type="dxa"/>
            <w:shd w:val="clear" w:color="auto" w:fill="043956" w:themeFill="accent2"/>
            <w:vAlign w:val="center"/>
          </w:tcPr>
          <w:p w14:paraId="7588D4F2" w14:textId="77777777" w:rsidR="00932442" w:rsidRPr="00075074" w:rsidRDefault="00932442" w:rsidP="00F416B3">
            <w:pPr>
              <w:rPr>
                <w:b/>
              </w:rPr>
            </w:pPr>
            <w:r w:rsidRPr="00075074">
              <w:rPr>
                <w:b/>
              </w:rPr>
              <w:t>Abrasives</w:t>
            </w:r>
          </w:p>
        </w:tc>
      </w:tr>
      <w:tr w:rsidR="00932442" w:rsidRPr="00075074" w14:paraId="7F6CE5FA" w14:textId="77777777" w:rsidTr="00932442">
        <w:trPr>
          <w:trHeight w:val="567"/>
        </w:trPr>
        <w:tc>
          <w:tcPr>
            <w:tcW w:w="3402" w:type="dxa"/>
            <w:vAlign w:val="center"/>
          </w:tcPr>
          <w:p w14:paraId="42A5D3CE" w14:textId="77777777" w:rsidR="00932442" w:rsidRPr="00075074" w:rsidRDefault="00932442" w:rsidP="00F416B3">
            <w:pPr>
              <w:rPr>
                <w:b/>
              </w:rPr>
            </w:pPr>
            <w:r w:rsidRPr="00075074">
              <w:rPr>
                <w:b/>
              </w:rPr>
              <w:t>1.</w:t>
            </w:r>
          </w:p>
        </w:tc>
        <w:tc>
          <w:tcPr>
            <w:tcW w:w="3261" w:type="dxa"/>
            <w:vMerge/>
          </w:tcPr>
          <w:p w14:paraId="6EBB5542" w14:textId="77777777" w:rsidR="00932442" w:rsidRPr="00075074" w:rsidRDefault="00932442" w:rsidP="00F416B3"/>
        </w:tc>
        <w:tc>
          <w:tcPr>
            <w:tcW w:w="3118" w:type="dxa"/>
            <w:vAlign w:val="center"/>
          </w:tcPr>
          <w:p w14:paraId="23C2B37F" w14:textId="77777777" w:rsidR="00932442" w:rsidRPr="00075074" w:rsidRDefault="00932442" w:rsidP="00F416B3">
            <w:pPr>
              <w:rPr>
                <w:b/>
              </w:rPr>
            </w:pPr>
            <w:r w:rsidRPr="00075074">
              <w:rPr>
                <w:b/>
              </w:rPr>
              <w:t>1.</w:t>
            </w:r>
          </w:p>
        </w:tc>
      </w:tr>
      <w:tr w:rsidR="00932442" w:rsidRPr="00075074" w14:paraId="59A645D2" w14:textId="77777777" w:rsidTr="00932442">
        <w:trPr>
          <w:trHeight w:val="567"/>
        </w:trPr>
        <w:tc>
          <w:tcPr>
            <w:tcW w:w="3402" w:type="dxa"/>
            <w:vAlign w:val="center"/>
          </w:tcPr>
          <w:p w14:paraId="0FBF95AB" w14:textId="77777777" w:rsidR="00932442" w:rsidRPr="00075074" w:rsidRDefault="00932442" w:rsidP="00F416B3">
            <w:pPr>
              <w:rPr>
                <w:b/>
              </w:rPr>
            </w:pPr>
            <w:r w:rsidRPr="00075074">
              <w:rPr>
                <w:b/>
              </w:rPr>
              <w:t>2.</w:t>
            </w:r>
          </w:p>
        </w:tc>
        <w:tc>
          <w:tcPr>
            <w:tcW w:w="3261" w:type="dxa"/>
            <w:vMerge/>
          </w:tcPr>
          <w:p w14:paraId="43DD7FB0" w14:textId="77777777" w:rsidR="00932442" w:rsidRPr="00075074" w:rsidRDefault="00932442" w:rsidP="00F416B3"/>
        </w:tc>
        <w:tc>
          <w:tcPr>
            <w:tcW w:w="3118" w:type="dxa"/>
            <w:vAlign w:val="center"/>
          </w:tcPr>
          <w:p w14:paraId="2378501E" w14:textId="77777777" w:rsidR="00932442" w:rsidRPr="00075074" w:rsidRDefault="00932442" w:rsidP="00F416B3">
            <w:pPr>
              <w:rPr>
                <w:b/>
              </w:rPr>
            </w:pPr>
            <w:r w:rsidRPr="00075074">
              <w:rPr>
                <w:b/>
              </w:rPr>
              <w:t>2.</w:t>
            </w:r>
          </w:p>
        </w:tc>
      </w:tr>
      <w:tr w:rsidR="00932442" w:rsidRPr="00075074" w14:paraId="62ABD20B" w14:textId="77777777" w:rsidTr="00932442">
        <w:trPr>
          <w:trHeight w:val="284"/>
        </w:trPr>
        <w:tc>
          <w:tcPr>
            <w:tcW w:w="3402" w:type="dxa"/>
            <w:shd w:val="clear" w:color="auto" w:fill="043956" w:themeFill="accent2"/>
            <w:vAlign w:val="center"/>
          </w:tcPr>
          <w:p w14:paraId="5AD16899" w14:textId="77777777" w:rsidR="00932442" w:rsidRPr="00075074" w:rsidRDefault="00932442" w:rsidP="00F416B3">
            <w:pPr>
              <w:rPr>
                <w:b/>
              </w:rPr>
            </w:pPr>
            <w:r w:rsidRPr="00075074">
              <w:rPr>
                <w:b/>
              </w:rPr>
              <w:t>Hand Tools</w:t>
            </w:r>
          </w:p>
        </w:tc>
        <w:tc>
          <w:tcPr>
            <w:tcW w:w="3261" w:type="dxa"/>
            <w:vMerge/>
          </w:tcPr>
          <w:p w14:paraId="2EA69139" w14:textId="77777777" w:rsidR="00932442" w:rsidRPr="00075074" w:rsidRDefault="00932442" w:rsidP="00F416B3"/>
        </w:tc>
        <w:tc>
          <w:tcPr>
            <w:tcW w:w="3118" w:type="dxa"/>
            <w:shd w:val="clear" w:color="auto" w:fill="043956" w:themeFill="accent2"/>
            <w:vAlign w:val="center"/>
          </w:tcPr>
          <w:p w14:paraId="471DF0CD" w14:textId="77777777" w:rsidR="00932442" w:rsidRPr="00075074" w:rsidRDefault="00932442" w:rsidP="00F416B3">
            <w:pPr>
              <w:rPr>
                <w:b/>
              </w:rPr>
            </w:pPr>
            <w:r w:rsidRPr="00075074">
              <w:rPr>
                <w:b/>
              </w:rPr>
              <w:t>Substrate Identification</w:t>
            </w:r>
          </w:p>
        </w:tc>
      </w:tr>
      <w:tr w:rsidR="00932442" w:rsidRPr="00075074" w14:paraId="0D9AE550" w14:textId="77777777" w:rsidTr="00932442">
        <w:trPr>
          <w:trHeight w:val="567"/>
        </w:trPr>
        <w:tc>
          <w:tcPr>
            <w:tcW w:w="3402" w:type="dxa"/>
          </w:tcPr>
          <w:p w14:paraId="74A5ED93" w14:textId="77777777" w:rsidR="00932442" w:rsidRPr="00075074" w:rsidRDefault="00932442" w:rsidP="00F416B3"/>
        </w:tc>
        <w:tc>
          <w:tcPr>
            <w:tcW w:w="3261" w:type="dxa"/>
            <w:vMerge/>
          </w:tcPr>
          <w:p w14:paraId="1C980ABA" w14:textId="77777777" w:rsidR="00932442" w:rsidRPr="00075074" w:rsidRDefault="00932442" w:rsidP="00F416B3"/>
        </w:tc>
        <w:tc>
          <w:tcPr>
            <w:tcW w:w="3118" w:type="dxa"/>
            <w:vAlign w:val="center"/>
          </w:tcPr>
          <w:p w14:paraId="0FE051D2" w14:textId="77777777" w:rsidR="00932442" w:rsidRPr="00075074" w:rsidRDefault="00932442" w:rsidP="00F416B3"/>
          <w:p w14:paraId="2BAFAD5F" w14:textId="77777777" w:rsidR="00932442" w:rsidRPr="00075074" w:rsidRDefault="00932442" w:rsidP="00F416B3"/>
        </w:tc>
      </w:tr>
      <w:tr w:rsidR="00932442" w:rsidRPr="00075074" w14:paraId="144E1219" w14:textId="77777777" w:rsidTr="00932442">
        <w:tc>
          <w:tcPr>
            <w:tcW w:w="9781" w:type="dxa"/>
            <w:gridSpan w:val="3"/>
          </w:tcPr>
          <w:p w14:paraId="0A5BF2B3" w14:textId="77777777" w:rsidR="00932442" w:rsidRPr="00075074" w:rsidRDefault="00932442" w:rsidP="00F416B3">
            <w:pPr>
              <w:rPr>
                <w:b/>
              </w:rPr>
            </w:pPr>
          </w:p>
          <w:p w14:paraId="047A7F31" w14:textId="77777777" w:rsidR="00932442" w:rsidRPr="00075074" w:rsidRDefault="00932442" w:rsidP="00F416B3">
            <w:r w:rsidRPr="00075074">
              <w:rPr>
                <w:b/>
              </w:rPr>
              <w:t>Instructions to Learners</w:t>
            </w:r>
            <w:r w:rsidRPr="00075074">
              <w:t xml:space="preserve"> </w:t>
            </w:r>
          </w:p>
          <w:p w14:paraId="6A6E3D2F" w14:textId="77777777" w:rsidR="00932442" w:rsidRPr="00075074" w:rsidRDefault="00932442" w:rsidP="00F416B3">
            <w:r w:rsidRPr="00075074">
              <w:t>1.  Identify the substrate to be painted</w:t>
            </w:r>
          </w:p>
          <w:p w14:paraId="222E31BB" w14:textId="77777777" w:rsidR="00932442" w:rsidRPr="00075074" w:rsidRDefault="00932442" w:rsidP="00F416B3">
            <w:r w:rsidRPr="00075074">
              <w:t>2.  Select and use appropriate abrasives to prepare the surface to receive primer</w:t>
            </w:r>
          </w:p>
          <w:p w14:paraId="61369DDC" w14:textId="77777777" w:rsidR="00932442" w:rsidRPr="00075074" w:rsidRDefault="00932442" w:rsidP="00F416B3">
            <w:r w:rsidRPr="00075074">
              <w:t>3.  Mask prepared area as appropriate</w:t>
            </w:r>
          </w:p>
          <w:p w14:paraId="0752F357" w14:textId="77777777" w:rsidR="00932442" w:rsidRPr="00075074" w:rsidRDefault="00932442" w:rsidP="00F416B3"/>
        </w:tc>
      </w:tr>
    </w:tbl>
    <w:p w14:paraId="0DF7A87C" w14:textId="77777777" w:rsidR="00932442" w:rsidRDefault="00932442" w:rsidP="00932442"/>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442" w:rsidRPr="0043505F" w14:paraId="7446DDE2" w14:textId="77777777" w:rsidTr="00F416B3">
        <w:tc>
          <w:tcPr>
            <w:tcW w:w="8280" w:type="dxa"/>
            <w:hideMark/>
          </w:tcPr>
          <w:p w14:paraId="7107680C"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42F8DBE"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F5D95C0"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442" w:rsidRPr="0043505F" w14:paraId="1898297C" w14:textId="77777777" w:rsidTr="00F416B3">
        <w:tc>
          <w:tcPr>
            <w:tcW w:w="8280" w:type="dxa"/>
            <w:tcBorders>
              <w:bottom w:val="single" w:sz="4" w:space="0" w:color="35B1F5" w:themeColor="accent2" w:themeTint="80"/>
            </w:tcBorders>
            <w:hideMark/>
          </w:tcPr>
          <w:p w14:paraId="5DBB201C" w14:textId="77777777" w:rsidR="00932442" w:rsidRPr="0043505F" w:rsidRDefault="00932442"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6ECBB97F" w14:textId="77777777" w:rsidR="00932442" w:rsidRPr="0043505F" w:rsidRDefault="00932442" w:rsidP="00F416B3">
            <w:pPr>
              <w:rPr>
                <w:rFonts w:eastAsia="Times New Roman" w:cs="Arial"/>
                <w:b/>
                <w:kern w:val="0"/>
                <w:szCs w:val="22"/>
                <w:lang w:val="en-US"/>
                <w14:ligatures w14:val="none"/>
              </w:rPr>
            </w:pPr>
          </w:p>
        </w:tc>
      </w:tr>
      <w:tr w:rsidR="00932442" w:rsidRPr="0043505F" w14:paraId="56553459"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7C46B3" w14:textId="77777777" w:rsidR="00932442" w:rsidRPr="00075074" w:rsidRDefault="00932442"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AB113E6" w14:textId="77777777" w:rsidR="00932442" w:rsidRPr="0043505F" w:rsidRDefault="00932442" w:rsidP="00F416B3">
            <w:pPr>
              <w:rPr>
                <w:rFonts w:eastAsia="Times New Roman" w:cs="Arial"/>
                <w:b/>
                <w:kern w:val="0"/>
                <w:szCs w:val="22"/>
                <w:lang w:val="en-US"/>
                <w14:ligatures w14:val="none"/>
              </w:rPr>
            </w:pPr>
          </w:p>
        </w:tc>
      </w:tr>
      <w:tr w:rsidR="00932442" w:rsidRPr="0043505F" w14:paraId="1F0C52A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C61359" w14:textId="77777777" w:rsidR="00932442" w:rsidRPr="00075074" w:rsidRDefault="00932442"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2E10F14" w14:textId="77777777" w:rsidR="00932442" w:rsidRPr="0043505F" w:rsidRDefault="00932442" w:rsidP="00F416B3">
            <w:pPr>
              <w:rPr>
                <w:rFonts w:eastAsia="Times New Roman" w:cs="Arial"/>
                <w:b/>
                <w:kern w:val="0"/>
                <w:szCs w:val="22"/>
                <w:lang w:val="en-US"/>
                <w14:ligatures w14:val="none"/>
              </w:rPr>
            </w:pPr>
          </w:p>
        </w:tc>
      </w:tr>
      <w:tr w:rsidR="00932442" w:rsidRPr="0043505F" w14:paraId="192E18C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A87444" w14:textId="2D60E197" w:rsidR="00932442" w:rsidRPr="00075074" w:rsidRDefault="00932442" w:rsidP="00F416B3">
            <w:r w:rsidRPr="00075074">
              <w:t>Safety equipment listed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A81307E" w14:textId="77777777" w:rsidR="00932442" w:rsidRPr="0043505F" w:rsidRDefault="00932442" w:rsidP="00F416B3">
            <w:pPr>
              <w:rPr>
                <w:rFonts w:eastAsia="Times New Roman" w:cs="Arial"/>
                <w:b/>
                <w:kern w:val="0"/>
                <w:szCs w:val="22"/>
                <w:lang w:val="en-US"/>
                <w14:ligatures w14:val="none"/>
              </w:rPr>
            </w:pPr>
          </w:p>
        </w:tc>
      </w:tr>
    </w:tbl>
    <w:p w14:paraId="45867ED8" w14:textId="77777777" w:rsidR="00932442" w:rsidRDefault="00932442" w:rsidP="0093244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442" w:rsidRPr="0043505F" w14:paraId="168BAB6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BCFADC"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3F0B453"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44284EF" w14:textId="77777777" w:rsidR="00932442" w:rsidRDefault="00932442" w:rsidP="00F416B3">
            <w:pPr>
              <w:rPr>
                <w:rFonts w:eastAsia="Times New Roman" w:cs="Arial"/>
                <w:kern w:val="0"/>
                <w:szCs w:val="22"/>
                <w:lang w:val="en-US"/>
                <w14:ligatures w14:val="none"/>
              </w:rPr>
            </w:pPr>
          </w:p>
          <w:p w14:paraId="56F281D1" w14:textId="77777777" w:rsidR="00932442" w:rsidRPr="0043505F" w:rsidRDefault="00932442" w:rsidP="00F416B3">
            <w:pPr>
              <w:rPr>
                <w:rFonts w:eastAsia="Times New Roman" w:cs="Arial"/>
                <w:kern w:val="0"/>
                <w:szCs w:val="22"/>
                <w:lang w:val="en-US"/>
                <w14:ligatures w14:val="none"/>
              </w:rPr>
            </w:pPr>
          </w:p>
          <w:p w14:paraId="306B0339" w14:textId="77777777" w:rsidR="00932442" w:rsidRPr="0043505F"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4676273" w14:textId="77777777" w:rsidR="00932442" w:rsidRPr="0043505F" w:rsidRDefault="00932442" w:rsidP="00F416B3">
            <w:pPr>
              <w:rPr>
                <w:rFonts w:eastAsia="Times New Roman" w:cs="Arial"/>
                <w:kern w:val="0"/>
                <w:szCs w:val="22"/>
                <w:lang w:val="en-US"/>
                <w14:ligatures w14:val="none"/>
              </w:rPr>
            </w:pPr>
          </w:p>
          <w:p w14:paraId="5D3886DB" w14:textId="77777777" w:rsidR="00932442" w:rsidRPr="0043505F" w:rsidRDefault="00932442" w:rsidP="00F416B3">
            <w:pPr>
              <w:rPr>
                <w:rFonts w:eastAsia="Times New Roman" w:cs="Arial"/>
                <w:kern w:val="0"/>
                <w:szCs w:val="22"/>
                <w:lang w:val="en-US"/>
                <w14:ligatures w14:val="none"/>
              </w:rPr>
            </w:pPr>
          </w:p>
          <w:p w14:paraId="5C9A586C"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83F1169" w14:textId="77777777" w:rsidR="00932442" w:rsidRPr="0043505F" w:rsidRDefault="00932442" w:rsidP="00F416B3">
            <w:pPr>
              <w:rPr>
                <w:rFonts w:eastAsia="Times New Roman" w:cs="Arial"/>
                <w:kern w:val="0"/>
                <w:szCs w:val="22"/>
                <w:lang w:val="en-US"/>
                <w14:ligatures w14:val="none"/>
              </w:rPr>
            </w:pPr>
          </w:p>
        </w:tc>
      </w:tr>
    </w:tbl>
    <w:p w14:paraId="2C3131C8" w14:textId="791331F2" w:rsidR="00932442" w:rsidRDefault="00932442" w:rsidP="001C4A76"/>
    <w:p w14:paraId="70700473" w14:textId="77777777" w:rsidR="00932442" w:rsidRDefault="00932442">
      <w:r>
        <w:br w:type="page"/>
      </w:r>
    </w:p>
    <w:p w14:paraId="3CEA06C9" w14:textId="77777777" w:rsidR="00932442" w:rsidRDefault="00932442"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932442" w:rsidRPr="0043505F" w14:paraId="20E755C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F0E3FD7" w14:textId="77777777" w:rsidR="00932442" w:rsidRPr="0043505F" w:rsidRDefault="0093244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0B3E12A" w14:textId="25A0CD70"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4.1, 4.2, 4.3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FD1DBBB" w14:textId="4726DF6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13.</w:t>
            </w:r>
            <w:r>
              <w:rPr>
                <w:rFonts w:eastAsia="Times New Roman" w:cs="Arial"/>
                <w:b/>
                <w:kern w:val="0"/>
                <w:szCs w:val="22"/>
                <w:lang w:val="en-US"/>
                <w14:ligatures w14:val="none"/>
              </w:rPr>
              <w:t>2</w:t>
            </w:r>
          </w:p>
        </w:tc>
      </w:tr>
    </w:tbl>
    <w:p w14:paraId="65D15ECB" w14:textId="77777777" w:rsidR="00932442" w:rsidRPr="0043505F" w:rsidRDefault="00932442" w:rsidP="0093244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32442" w:rsidRPr="0043505F" w14:paraId="10DE71BF"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2E8CDB" w14:textId="273FAAE6" w:rsidR="00932442" w:rsidRPr="0043505F" w:rsidRDefault="0093244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Application of Primers</w:t>
            </w:r>
          </w:p>
        </w:tc>
      </w:tr>
    </w:tbl>
    <w:p w14:paraId="40BE6B1A" w14:textId="77777777" w:rsidR="00932442" w:rsidRDefault="00932442" w:rsidP="00932442"/>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402"/>
        <w:gridCol w:w="3261"/>
        <w:gridCol w:w="3118"/>
      </w:tblGrid>
      <w:tr w:rsidR="00932442" w:rsidRPr="00075074" w14:paraId="18B0AE7A" w14:textId="77777777" w:rsidTr="00F416B3">
        <w:trPr>
          <w:trHeight w:val="284"/>
        </w:trPr>
        <w:tc>
          <w:tcPr>
            <w:tcW w:w="3402" w:type="dxa"/>
            <w:shd w:val="clear" w:color="auto" w:fill="043956" w:themeFill="accent2"/>
            <w:vAlign w:val="center"/>
          </w:tcPr>
          <w:p w14:paraId="641F9F8E" w14:textId="77777777" w:rsidR="00932442" w:rsidRPr="00075074" w:rsidRDefault="00932442" w:rsidP="00F416B3">
            <w:pPr>
              <w:rPr>
                <w:b/>
              </w:rPr>
            </w:pPr>
            <w:r w:rsidRPr="00075074">
              <w:rPr>
                <w:b/>
              </w:rPr>
              <w:t>Tool List</w:t>
            </w:r>
          </w:p>
        </w:tc>
        <w:tc>
          <w:tcPr>
            <w:tcW w:w="3261" w:type="dxa"/>
            <w:shd w:val="clear" w:color="auto" w:fill="043956" w:themeFill="accent2"/>
            <w:vAlign w:val="center"/>
          </w:tcPr>
          <w:p w14:paraId="2C3905FF" w14:textId="77777777" w:rsidR="00932442" w:rsidRPr="00075074" w:rsidRDefault="00932442" w:rsidP="00F416B3">
            <w:pPr>
              <w:rPr>
                <w:b/>
              </w:rPr>
            </w:pPr>
            <w:r w:rsidRPr="00075074">
              <w:rPr>
                <w:b/>
              </w:rPr>
              <w:t>Safety Equipment</w:t>
            </w:r>
          </w:p>
        </w:tc>
        <w:tc>
          <w:tcPr>
            <w:tcW w:w="3118" w:type="dxa"/>
            <w:shd w:val="clear" w:color="auto" w:fill="043956" w:themeFill="accent2"/>
            <w:vAlign w:val="center"/>
          </w:tcPr>
          <w:p w14:paraId="22A7C155" w14:textId="77777777" w:rsidR="00932442" w:rsidRPr="00075074" w:rsidRDefault="00932442" w:rsidP="00F416B3">
            <w:pPr>
              <w:rPr>
                <w:b/>
              </w:rPr>
            </w:pPr>
            <w:r w:rsidRPr="00075074">
              <w:rPr>
                <w:b/>
              </w:rPr>
              <w:t>Materials List</w:t>
            </w:r>
          </w:p>
        </w:tc>
      </w:tr>
      <w:tr w:rsidR="00932442" w:rsidRPr="00075074" w14:paraId="23EB2C17" w14:textId="77777777" w:rsidTr="00F416B3">
        <w:trPr>
          <w:trHeight w:val="284"/>
        </w:trPr>
        <w:tc>
          <w:tcPr>
            <w:tcW w:w="3402" w:type="dxa"/>
            <w:shd w:val="clear" w:color="auto" w:fill="043956" w:themeFill="accent2"/>
            <w:vAlign w:val="center"/>
          </w:tcPr>
          <w:p w14:paraId="4D223491" w14:textId="77777777" w:rsidR="00932442" w:rsidRPr="00075074" w:rsidRDefault="00932442" w:rsidP="00F416B3">
            <w:pPr>
              <w:rPr>
                <w:b/>
              </w:rPr>
            </w:pPr>
            <w:r w:rsidRPr="00075074">
              <w:rPr>
                <w:b/>
              </w:rPr>
              <w:t>Power Tools</w:t>
            </w:r>
          </w:p>
        </w:tc>
        <w:tc>
          <w:tcPr>
            <w:tcW w:w="3261" w:type="dxa"/>
            <w:vMerge w:val="restart"/>
            <w:vAlign w:val="center"/>
          </w:tcPr>
          <w:p w14:paraId="34478BFF" w14:textId="77777777" w:rsidR="00932442" w:rsidRPr="00075074" w:rsidRDefault="00932442" w:rsidP="00F416B3"/>
        </w:tc>
        <w:tc>
          <w:tcPr>
            <w:tcW w:w="3118" w:type="dxa"/>
            <w:shd w:val="clear" w:color="auto" w:fill="043956" w:themeFill="accent2"/>
            <w:vAlign w:val="center"/>
          </w:tcPr>
          <w:p w14:paraId="37D29000" w14:textId="77777777" w:rsidR="00932442" w:rsidRPr="00075074" w:rsidRDefault="00932442" w:rsidP="00F416B3">
            <w:pPr>
              <w:rPr>
                <w:b/>
              </w:rPr>
            </w:pPr>
            <w:r w:rsidRPr="00075074">
              <w:rPr>
                <w:b/>
              </w:rPr>
              <w:t>Abrasives</w:t>
            </w:r>
          </w:p>
        </w:tc>
      </w:tr>
      <w:tr w:rsidR="00932442" w:rsidRPr="00075074" w14:paraId="26603572" w14:textId="77777777" w:rsidTr="00F416B3">
        <w:trPr>
          <w:trHeight w:val="567"/>
        </w:trPr>
        <w:tc>
          <w:tcPr>
            <w:tcW w:w="3402" w:type="dxa"/>
            <w:vAlign w:val="center"/>
          </w:tcPr>
          <w:p w14:paraId="10072AE7" w14:textId="77777777" w:rsidR="00932442" w:rsidRPr="00075074" w:rsidRDefault="00932442" w:rsidP="00F416B3">
            <w:pPr>
              <w:rPr>
                <w:b/>
              </w:rPr>
            </w:pPr>
            <w:r w:rsidRPr="00075074">
              <w:rPr>
                <w:b/>
              </w:rPr>
              <w:t>1.</w:t>
            </w:r>
          </w:p>
        </w:tc>
        <w:tc>
          <w:tcPr>
            <w:tcW w:w="3261" w:type="dxa"/>
            <w:vMerge/>
          </w:tcPr>
          <w:p w14:paraId="7E058A66" w14:textId="77777777" w:rsidR="00932442" w:rsidRPr="00075074" w:rsidRDefault="00932442" w:rsidP="00F416B3"/>
        </w:tc>
        <w:tc>
          <w:tcPr>
            <w:tcW w:w="3118" w:type="dxa"/>
            <w:vAlign w:val="center"/>
          </w:tcPr>
          <w:p w14:paraId="359B6AE2" w14:textId="77777777" w:rsidR="00932442" w:rsidRPr="00075074" w:rsidRDefault="00932442" w:rsidP="00F416B3">
            <w:pPr>
              <w:rPr>
                <w:b/>
              </w:rPr>
            </w:pPr>
            <w:r w:rsidRPr="00075074">
              <w:rPr>
                <w:b/>
              </w:rPr>
              <w:t>1.</w:t>
            </w:r>
          </w:p>
        </w:tc>
      </w:tr>
      <w:tr w:rsidR="00932442" w:rsidRPr="00075074" w14:paraId="6D21194F" w14:textId="77777777" w:rsidTr="00F416B3">
        <w:trPr>
          <w:trHeight w:val="567"/>
        </w:trPr>
        <w:tc>
          <w:tcPr>
            <w:tcW w:w="3402" w:type="dxa"/>
            <w:vAlign w:val="center"/>
          </w:tcPr>
          <w:p w14:paraId="53EF2BFB" w14:textId="77777777" w:rsidR="00932442" w:rsidRPr="00075074" w:rsidRDefault="00932442" w:rsidP="00F416B3">
            <w:pPr>
              <w:rPr>
                <w:b/>
              </w:rPr>
            </w:pPr>
            <w:r w:rsidRPr="00075074">
              <w:rPr>
                <w:b/>
              </w:rPr>
              <w:t>2.</w:t>
            </w:r>
          </w:p>
        </w:tc>
        <w:tc>
          <w:tcPr>
            <w:tcW w:w="3261" w:type="dxa"/>
            <w:vMerge/>
          </w:tcPr>
          <w:p w14:paraId="197726A9" w14:textId="77777777" w:rsidR="00932442" w:rsidRPr="00075074" w:rsidRDefault="00932442" w:rsidP="00F416B3"/>
        </w:tc>
        <w:tc>
          <w:tcPr>
            <w:tcW w:w="3118" w:type="dxa"/>
            <w:vAlign w:val="center"/>
          </w:tcPr>
          <w:p w14:paraId="0B12D925" w14:textId="77777777" w:rsidR="00932442" w:rsidRPr="00075074" w:rsidRDefault="00932442" w:rsidP="00F416B3">
            <w:pPr>
              <w:rPr>
                <w:b/>
              </w:rPr>
            </w:pPr>
            <w:r w:rsidRPr="00075074">
              <w:rPr>
                <w:b/>
              </w:rPr>
              <w:t>2.</w:t>
            </w:r>
          </w:p>
        </w:tc>
      </w:tr>
      <w:tr w:rsidR="00932442" w:rsidRPr="00075074" w14:paraId="3C0284E7" w14:textId="77777777" w:rsidTr="00F416B3">
        <w:trPr>
          <w:trHeight w:val="284"/>
        </w:trPr>
        <w:tc>
          <w:tcPr>
            <w:tcW w:w="3402" w:type="dxa"/>
            <w:shd w:val="clear" w:color="auto" w:fill="043956" w:themeFill="accent2"/>
            <w:vAlign w:val="center"/>
          </w:tcPr>
          <w:p w14:paraId="29D4E6BC" w14:textId="77777777" w:rsidR="00932442" w:rsidRPr="00075074" w:rsidRDefault="00932442" w:rsidP="00F416B3">
            <w:pPr>
              <w:rPr>
                <w:b/>
              </w:rPr>
            </w:pPr>
            <w:r w:rsidRPr="00075074">
              <w:rPr>
                <w:b/>
              </w:rPr>
              <w:t>Hand Tools</w:t>
            </w:r>
          </w:p>
        </w:tc>
        <w:tc>
          <w:tcPr>
            <w:tcW w:w="3261" w:type="dxa"/>
            <w:vMerge/>
          </w:tcPr>
          <w:p w14:paraId="67A477A9" w14:textId="77777777" w:rsidR="00932442" w:rsidRPr="00075074" w:rsidRDefault="00932442" w:rsidP="00F416B3"/>
        </w:tc>
        <w:tc>
          <w:tcPr>
            <w:tcW w:w="3118" w:type="dxa"/>
            <w:shd w:val="clear" w:color="auto" w:fill="043956" w:themeFill="accent2"/>
            <w:vAlign w:val="center"/>
          </w:tcPr>
          <w:p w14:paraId="2B8F8588" w14:textId="77777777" w:rsidR="00932442" w:rsidRPr="00075074" w:rsidRDefault="00932442" w:rsidP="00F416B3">
            <w:pPr>
              <w:rPr>
                <w:b/>
              </w:rPr>
            </w:pPr>
            <w:r w:rsidRPr="00075074">
              <w:rPr>
                <w:b/>
              </w:rPr>
              <w:t>Substrate Identification</w:t>
            </w:r>
          </w:p>
        </w:tc>
      </w:tr>
      <w:tr w:rsidR="00932442" w:rsidRPr="00075074" w14:paraId="6568323D" w14:textId="77777777" w:rsidTr="00F416B3">
        <w:trPr>
          <w:trHeight w:val="567"/>
        </w:trPr>
        <w:tc>
          <w:tcPr>
            <w:tcW w:w="3402" w:type="dxa"/>
          </w:tcPr>
          <w:p w14:paraId="47B16B3B" w14:textId="77777777" w:rsidR="00932442" w:rsidRPr="00075074" w:rsidRDefault="00932442" w:rsidP="00F416B3"/>
        </w:tc>
        <w:tc>
          <w:tcPr>
            <w:tcW w:w="3261" w:type="dxa"/>
            <w:vMerge/>
          </w:tcPr>
          <w:p w14:paraId="7C6BA40D" w14:textId="77777777" w:rsidR="00932442" w:rsidRPr="00075074" w:rsidRDefault="00932442" w:rsidP="00F416B3"/>
        </w:tc>
        <w:tc>
          <w:tcPr>
            <w:tcW w:w="3118" w:type="dxa"/>
            <w:vAlign w:val="center"/>
          </w:tcPr>
          <w:p w14:paraId="48817CF6" w14:textId="77777777" w:rsidR="00932442" w:rsidRPr="00075074" w:rsidRDefault="00932442" w:rsidP="00F416B3"/>
          <w:p w14:paraId="2AA3B51F" w14:textId="77777777" w:rsidR="00932442" w:rsidRPr="00075074" w:rsidRDefault="00932442" w:rsidP="00F416B3"/>
        </w:tc>
      </w:tr>
      <w:tr w:rsidR="00932442" w:rsidRPr="00075074" w14:paraId="2C7E528C" w14:textId="77777777" w:rsidTr="00F416B3">
        <w:tc>
          <w:tcPr>
            <w:tcW w:w="9781" w:type="dxa"/>
            <w:gridSpan w:val="3"/>
          </w:tcPr>
          <w:p w14:paraId="695C2F0A" w14:textId="77777777" w:rsidR="00932442" w:rsidRPr="00075074" w:rsidRDefault="00932442" w:rsidP="00F416B3">
            <w:pPr>
              <w:rPr>
                <w:b/>
              </w:rPr>
            </w:pPr>
          </w:p>
          <w:p w14:paraId="10858D85" w14:textId="77777777" w:rsidR="00932442" w:rsidRPr="00075074" w:rsidRDefault="00932442" w:rsidP="00F416B3">
            <w:r w:rsidRPr="00075074">
              <w:rPr>
                <w:b/>
              </w:rPr>
              <w:t>Instructions to Learners</w:t>
            </w:r>
            <w:r w:rsidRPr="00075074">
              <w:t xml:space="preserve"> </w:t>
            </w:r>
          </w:p>
          <w:p w14:paraId="356B129B" w14:textId="77777777" w:rsidR="00932442" w:rsidRPr="00075074" w:rsidRDefault="00932442" w:rsidP="00932442">
            <w:pPr>
              <w:ind w:left="426" w:hanging="426"/>
            </w:pPr>
            <w:r>
              <w:rPr>
                <w:b/>
              </w:rPr>
              <w:t xml:space="preserve">1.  </w:t>
            </w:r>
            <w:r w:rsidRPr="00075074">
              <w:t>Select and use appropriate abrasives and cleaners to prepare the surface to receive</w:t>
            </w:r>
            <w:r>
              <w:t xml:space="preserve"> </w:t>
            </w:r>
            <w:r w:rsidRPr="00075074">
              <w:t>primer</w:t>
            </w:r>
          </w:p>
          <w:p w14:paraId="67B5A796" w14:textId="77777777" w:rsidR="00932442" w:rsidRPr="00075074" w:rsidRDefault="00932442" w:rsidP="00932442">
            <w:pPr>
              <w:ind w:left="426" w:hanging="426"/>
            </w:pPr>
            <w:r w:rsidRPr="00075074">
              <w:rPr>
                <w:b/>
              </w:rPr>
              <w:t>2.</w:t>
            </w:r>
            <w:r w:rsidRPr="00075074">
              <w:t xml:space="preserve">  Apply primer to surface to industry acceptable standard and using industry acceptable equipment whilst conforming to all health and safety legislation</w:t>
            </w:r>
          </w:p>
          <w:p w14:paraId="3EEB192F" w14:textId="77777777" w:rsidR="00932442" w:rsidRPr="00075074" w:rsidRDefault="00932442" w:rsidP="00932442">
            <w:pPr>
              <w:ind w:left="426" w:hanging="426"/>
            </w:pPr>
            <w:r w:rsidRPr="00075074">
              <w:rPr>
                <w:b/>
              </w:rPr>
              <w:t>3.</w:t>
            </w:r>
            <w:r w:rsidRPr="00075074">
              <w:t xml:space="preserve">  Clean and service the paint application equipment to an acceptable standard and following health and safety and COSHH legislation.</w:t>
            </w:r>
          </w:p>
          <w:p w14:paraId="5A9F4DF3" w14:textId="77777777" w:rsidR="00932442" w:rsidRPr="00075074" w:rsidRDefault="00932442" w:rsidP="00F416B3"/>
        </w:tc>
      </w:tr>
    </w:tbl>
    <w:p w14:paraId="05319496" w14:textId="77777777" w:rsidR="00932442" w:rsidRDefault="00932442" w:rsidP="00932442"/>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442" w:rsidRPr="0043505F" w14:paraId="4DBF5105" w14:textId="77777777" w:rsidTr="00F416B3">
        <w:tc>
          <w:tcPr>
            <w:tcW w:w="8280" w:type="dxa"/>
            <w:hideMark/>
          </w:tcPr>
          <w:p w14:paraId="5A1DFC28"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B5F772D"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86BE1B9"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442" w:rsidRPr="0043505F" w14:paraId="06373E79" w14:textId="77777777" w:rsidTr="00F416B3">
        <w:tc>
          <w:tcPr>
            <w:tcW w:w="8280" w:type="dxa"/>
            <w:tcBorders>
              <w:bottom w:val="single" w:sz="4" w:space="0" w:color="35B1F5" w:themeColor="accent2" w:themeTint="80"/>
            </w:tcBorders>
            <w:hideMark/>
          </w:tcPr>
          <w:p w14:paraId="3F940C5A" w14:textId="77777777" w:rsidR="00932442" w:rsidRPr="0043505F" w:rsidRDefault="00932442"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2DAAA2E0" w14:textId="77777777" w:rsidR="00932442" w:rsidRPr="0043505F" w:rsidRDefault="00932442" w:rsidP="00F416B3">
            <w:pPr>
              <w:rPr>
                <w:rFonts w:eastAsia="Times New Roman" w:cs="Arial"/>
                <w:b/>
                <w:kern w:val="0"/>
                <w:szCs w:val="22"/>
                <w:lang w:val="en-US"/>
                <w14:ligatures w14:val="none"/>
              </w:rPr>
            </w:pPr>
          </w:p>
        </w:tc>
      </w:tr>
      <w:tr w:rsidR="00932442" w:rsidRPr="0043505F" w14:paraId="1AD55B6E"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646C4B" w14:textId="77777777" w:rsidR="00932442" w:rsidRPr="00075074" w:rsidRDefault="00932442"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79B45E5" w14:textId="77777777" w:rsidR="00932442" w:rsidRPr="0043505F" w:rsidRDefault="00932442" w:rsidP="00F416B3">
            <w:pPr>
              <w:rPr>
                <w:rFonts w:eastAsia="Times New Roman" w:cs="Arial"/>
                <w:b/>
                <w:kern w:val="0"/>
                <w:szCs w:val="22"/>
                <w:lang w:val="en-US"/>
                <w14:ligatures w14:val="none"/>
              </w:rPr>
            </w:pPr>
          </w:p>
        </w:tc>
      </w:tr>
      <w:tr w:rsidR="00932442" w:rsidRPr="0043505F" w14:paraId="1049C08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6213A8B" w14:textId="77777777" w:rsidR="00932442" w:rsidRPr="00075074" w:rsidRDefault="00932442"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3CFA716" w14:textId="77777777" w:rsidR="00932442" w:rsidRPr="0043505F" w:rsidRDefault="00932442" w:rsidP="00F416B3">
            <w:pPr>
              <w:rPr>
                <w:rFonts w:eastAsia="Times New Roman" w:cs="Arial"/>
                <w:b/>
                <w:kern w:val="0"/>
                <w:szCs w:val="22"/>
                <w:lang w:val="en-US"/>
                <w14:ligatures w14:val="none"/>
              </w:rPr>
            </w:pPr>
          </w:p>
        </w:tc>
      </w:tr>
      <w:tr w:rsidR="00932442" w:rsidRPr="0043505F" w14:paraId="1F576BA2"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6AA93E" w14:textId="77777777" w:rsidR="00932442" w:rsidRPr="00075074" w:rsidRDefault="00932442" w:rsidP="00F416B3">
            <w:r w:rsidRPr="00075074">
              <w:t>Safety equipment listed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EEB98F3" w14:textId="77777777" w:rsidR="00932442" w:rsidRPr="0043505F" w:rsidRDefault="00932442" w:rsidP="00F416B3">
            <w:pPr>
              <w:rPr>
                <w:rFonts w:eastAsia="Times New Roman" w:cs="Arial"/>
                <w:b/>
                <w:kern w:val="0"/>
                <w:szCs w:val="22"/>
                <w:lang w:val="en-US"/>
                <w14:ligatures w14:val="none"/>
              </w:rPr>
            </w:pPr>
          </w:p>
        </w:tc>
      </w:tr>
    </w:tbl>
    <w:p w14:paraId="77C8F905" w14:textId="77777777" w:rsidR="00932442" w:rsidRDefault="00932442" w:rsidP="0093244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442" w:rsidRPr="0043505F" w14:paraId="6373CEAE"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06267B"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AFF2BA7"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A3A7FF6" w14:textId="77777777" w:rsidR="00932442" w:rsidRDefault="00932442" w:rsidP="00F416B3">
            <w:pPr>
              <w:rPr>
                <w:rFonts w:eastAsia="Times New Roman" w:cs="Arial"/>
                <w:kern w:val="0"/>
                <w:szCs w:val="22"/>
                <w:lang w:val="en-US"/>
                <w14:ligatures w14:val="none"/>
              </w:rPr>
            </w:pPr>
          </w:p>
          <w:p w14:paraId="514BAF1F" w14:textId="77777777" w:rsidR="00932442" w:rsidRPr="0043505F" w:rsidRDefault="00932442" w:rsidP="00F416B3">
            <w:pPr>
              <w:rPr>
                <w:rFonts w:eastAsia="Times New Roman" w:cs="Arial"/>
                <w:kern w:val="0"/>
                <w:szCs w:val="22"/>
                <w:lang w:val="en-US"/>
                <w14:ligatures w14:val="none"/>
              </w:rPr>
            </w:pPr>
          </w:p>
          <w:p w14:paraId="5F8A1F49" w14:textId="77777777" w:rsidR="00932442" w:rsidRPr="0043505F"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0DF2A5B" w14:textId="77777777" w:rsidR="00932442" w:rsidRPr="0043505F" w:rsidRDefault="00932442" w:rsidP="00F416B3">
            <w:pPr>
              <w:rPr>
                <w:rFonts w:eastAsia="Times New Roman" w:cs="Arial"/>
                <w:kern w:val="0"/>
                <w:szCs w:val="22"/>
                <w:lang w:val="en-US"/>
                <w14:ligatures w14:val="none"/>
              </w:rPr>
            </w:pPr>
          </w:p>
          <w:p w14:paraId="1C68C20C" w14:textId="77777777" w:rsidR="00932442" w:rsidRPr="0043505F" w:rsidRDefault="00932442" w:rsidP="00F416B3">
            <w:pPr>
              <w:rPr>
                <w:rFonts w:eastAsia="Times New Roman" w:cs="Arial"/>
                <w:kern w:val="0"/>
                <w:szCs w:val="22"/>
                <w:lang w:val="en-US"/>
                <w14:ligatures w14:val="none"/>
              </w:rPr>
            </w:pPr>
          </w:p>
          <w:p w14:paraId="79E909CB"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C299CDD" w14:textId="77777777" w:rsidR="00932442" w:rsidRPr="0043505F" w:rsidRDefault="00932442" w:rsidP="00F416B3">
            <w:pPr>
              <w:rPr>
                <w:rFonts w:eastAsia="Times New Roman" w:cs="Arial"/>
                <w:kern w:val="0"/>
                <w:szCs w:val="22"/>
                <w:lang w:val="en-US"/>
                <w14:ligatures w14:val="none"/>
              </w:rPr>
            </w:pPr>
          </w:p>
        </w:tc>
      </w:tr>
    </w:tbl>
    <w:p w14:paraId="6960FBB8" w14:textId="3334726F" w:rsidR="00932442" w:rsidRDefault="00932442" w:rsidP="001C4A76"/>
    <w:p w14:paraId="7E16CF9B" w14:textId="77777777" w:rsidR="00932442" w:rsidRDefault="00932442">
      <w:r>
        <w:br w:type="page"/>
      </w:r>
    </w:p>
    <w:p w14:paraId="52C38E3C" w14:textId="77777777" w:rsidR="00932442" w:rsidRDefault="00932442"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932442" w:rsidRPr="0043505F" w14:paraId="72216B18"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C571D41" w14:textId="77777777" w:rsidR="00932442" w:rsidRPr="0043505F" w:rsidRDefault="0093244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50A4CD0" w14:textId="2DA22C30"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F60975" w:rsidRPr="00075074">
              <w:rPr>
                <w:b/>
              </w:rPr>
              <w:t>5.1, 5.2 &amp; 5.3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7318753" w14:textId="3C0D648E"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13.</w:t>
            </w:r>
            <w:r w:rsidR="00F60975">
              <w:rPr>
                <w:rFonts w:eastAsia="Times New Roman" w:cs="Arial"/>
                <w:b/>
                <w:kern w:val="0"/>
                <w:szCs w:val="22"/>
                <w:lang w:val="en-US"/>
                <w14:ligatures w14:val="none"/>
              </w:rPr>
              <w:t>3</w:t>
            </w:r>
          </w:p>
        </w:tc>
      </w:tr>
    </w:tbl>
    <w:p w14:paraId="07165FCC" w14:textId="77777777" w:rsidR="00932442" w:rsidRPr="0043505F" w:rsidRDefault="00932442" w:rsidP="0093244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32442" w:rsidRPr="0043505F" w14:paraId="5D87A03F"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65D421" w14:textId="0CF7DB48" w:rsidR="00932442" w:rsidRPr="0043505F" w:rsidRDefault="0093244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 xml:space="preserve">Application of </w:t>
            </w:r>
            <w:proofErr w:type="gramStart"/>
            <w:r w:rsidR="00F60975">
              <w:rPr>
                <w:b/>
              </w:rPr>
              <w:t>Top Coat</w:t>
            </w:r>
            <w:proofErr w:type="gramEnd"/>
          </w:p>
        </w:tc>
      </w:tr>
    </w:tbl>
    <w:p w14:paraId="371B7BD0" w14:textId="77777777" w:rsidR="00932442" w:rsidRDefault="00932442" w:rsidP="00932442"/>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402"/>
        <w:gridCol w:w="3261"/>
        <w:gridCol w:w="3118"/>
      </w:tblGrid>
      <w:tr w:rsidR="00932442" w:rsidRPr="00075074" w14:paraId="2A633D9D" w14:textId="77777777" w:rsidTr="00F416B3">
        <w:trPr>
          <w:trHeight w:val="284"/>
        </w:trPr>
        <w:tc>
          <w:tcPr>
            <w:tcW w:w="3402" w:type="dxa"/>
            <w:shd w:val="clear" w:color="auto" w:fill="043956" w:themeFill="accent2"/>
            <w:vAlign w:val="center"/>
          </w:tcPr>
          <w:p w14:paraId="3469A425" w14:textId="77777777" w:rsidR="00932442" w:rsidRPr="00075074" w:rsidRDefault="00932442" w:rsidP="00F416B3">
            <w:pPr>
              <w:rPr>
                <w:b/>
              </w:rPr>
            </w:pPr>
            <w:r w:rsidRPr="00075074">
              <w:rPr>
                <w:b/>
              </w:rPr>
              <w:t>Tool List</w:t>
            </w:r>
          </w:p>
        </w:tc>
        <w:tc>
          <w:tcPr>
            <w:tcW w:w="3261" w:type="dxa"/>
            <w:shd w:val="clear" w:color="auto" w:fill="043956" w:themeFill="accent2"/>
            <w:vAlign w:val="center"/>
          </w:tcPr>
          <w:p w14:paraId="53CAE127" w14:textId="77777777" w:rsidR="00932442" w:rsidRPr="00075074" w:rsidRDefault="00932442" w:rsidP="00F416B3">
            <w:pPr>
              <w:rPr>
                <w:b/>
              </w:rPr>
            </w:pPr>
            <w:r w:rsidRPr="00075074">
              <w:rPr>
                <w:b/>
              </w:rPr>
              <w:t>Safety Equipment</w:t>
            </w:r>
          </w:p>
        </w:tc>
        <w:tc>
          <w:tcPr>
            <w:tcW w:w="3118" w:type="dxa"/>
            <w:shd w:val="clear" w:color="auto" w:fill="043956" w:themeFill="accent2"/>
            <w:vAlign w:val="center"/>
          </w:tcPr>
          <w:p w14:paraId="292C7A79" w14:textId="77777777" w:rsidR="00932442" w:rsidRPr="00075074" w:rsidRDefault="00932442" w:rsidP="00F416B3">
            <w:pPr>
              <w:rPr>
                <w:b/>
              </w:rPr>
            </w:pPr>
            <w:r w:rsidRPr="00075074">
              <w:rPr>
                <w:b/>
              </w:rPr>
              <w:t>Materials List</w:t>
            </w:r>
          </w:p>
        </w:tc>
      </w:tr>
      <w:tr w:rsidR="00932442" w:rsidRPr="00075074" w14:paraId="577E2E8A" w14:textId="77777777" w:rsidTr="00F416B3">
        <w:trPr>
          <w:trHeight w:val="284"/>
        </w:trPr>
        <w:tc>
          <w:tcPr>
            <w:tcW w:w="3402" w:type="dxa"/>
            <w:shd w:val="clear" w:color="auto" w:fill="043956" w:themeFill="accent2"/>
            <w:vAlign w:val="center"/>
          </w:tcPr>
          <w:p w14:paraId="3C3F78B7" w14:textId="77777777" w:rsidR="00932442" w:rsidRPr="00075074" w:rsidRDefault="00932442" w:rsidP="00F416B3">
            <w:pPr>
              <w:rPr>
                <w:b/>
              </w:rPr>
            </w:pPr>
            <w:r w:rsidRPr="00075074">
              <w:rPr>
                <w:b/>
              </w:rPr>
              <w:t>Power Tools</w:t>
            </w:r>
          </w:p>
        </w:tc>
        <w:tc>
          <w:tcPr>
            <w:tcW w:w="3261" w:type="dxa"/>
            <w:vMerge w:val="restart"/>
            <w:vAlign w:val="center"/>
          </w:tcPr>
          <w:p w14:paraId="6A06E5A9" w14:textId="77777777" w:rsidR="00932442" w:rsidRPr="00075074" w:rsidRDefault="00932442" w:rsidP="00F416B3"/>
        </w:tc>
        <w:tc>
          <w:tcPr>
            <w:tcW w:w="3118" w:type="dxa"/>
            <w:shd w:val="clear" w:color="auto" w:fill="043956" w:themeFill="accent2"/>
            <w:vAlign w:val="center"/>
          </w:tcPr>
          <w:p w14:paraId="25A574CA" w14:textId="77777777" w:rsidR="00932442" w:rsidRPr="00075074" w:rsidRDefault="00932442" w:rsidP="00F416B3">
            <w:pPr>
              <w:rPr>
                <w:b/>
              </w:rPr>
            </w:pPr>
            <w:r w:rsidRPr="00075074">
              <w:rPr>
                <w:b/>
              </w:rPr>
              <w:t>Abrasives</w:t>
            </w:r>
          </w:p>
        </w:tc>
      </w:tr>
      <w:tr w:rsidR="00932442" w:rsidRPr="00075074" w14:paraId="11ACED65" w14:textId="77777777" w:rsidTr="00F416B3">
        <w:trPr>
          <w:trHeight w:val="567"/>
        </w:trPr>
        <w:tc>
          <w:tcPr>
            <w:tcW w:w="3402" w:type="dxa"/>
            <w:vAlign w:val="center"/>
          </w:tcPr>
          <w:p w14:paraId="1ECC5713" w14:textId="77777777" w:rsidR="00932442" w:rsidRPr="00075074" w:rsidRDefault="00932442" w:rsidP="00F416B3">
            <w:pPr>
              <w:rPr>
                <w:b/>
              </w:rPr>
            </w:pPr>
            <w:r w:rsidRPr="00075074">
              <w:rPr>
                <w:b/>
              </w:rPr>
              <w:t>1.</w:t>
            </w:r>
          </w:p>
        </w:tc>
        <w:tc>
          <w:tcPr>
            <w:tcW w:w="3261" w:type="dxa"/>
            <w:vMerge/>
          </w:tcPr>
          <w:p w14:paraId="20353FCF" w14:textId="77777777" w:rsidR="00932442" w:rsidRPr="00075074" w:rsidRDefault="00932442" w:rsidP="00F416B3"/>
        </w:tc>
        <w:tc>
          <w:tcPr>
            <w:tcW w:w="3118" w:type="dxa"/>
            <w:vAlign w:val="center"/>
          </w:tcPr>
          <w:p w14:paraId="35DD9BC0" w14:textId="77777777" w:rsidR="00932442" w:rsidRPr="00075074" w:rsidRDefault="00932442" w:rsidP="00F416B3">
            <w:pPr>
              <w:rPr>
                <w:b/>
              </w:rPr>
            </w:pPr>
            <w:r w:rsidRPr="00075074">
              <w:rPr>
                <w:b/>
              </w:rPr>
              <w:t>1.</w:t>
            </w:r>
          </w:p>
        </w:tc>
      </w:tr>
      <w:tr w:rsidR="00932442" w:rsidRPr="00075074" w14:paraId="7ED46311" w14:textId="77777777" w:rsidTr="00F416B3">
        <w:trPr>
          <w:trHeight w:val="567"/>
        </w:trPr>
        <w:tc>
          <w:tcPr>
            <w:tcW w:w="3402" w:type="dxa"/>
            <w:vAlign w:val="center"/>
          </w:tcPr>
          <w:p w14:paraId="321BEA99" w14:textId="77777777" w:rsidR="00932442" w:rsidRPr="00075074" w:rsidRDefault="00932442" w:rsidP="00F416B3">
            <w:pPr>
              <w:rPr>
                <w:b/>
              </w:rPr>
            </w:pPr>
            <w:r w:rsidRPr="00075074">
              <w:rPr>
                <w:b/>
              </w:rPr>
              <w:t>2.</w:t>
            </w:r>
          </w:p>
        </w:tc>
        <w:tc>
          <w:tcPr>
            <w:tcW w:w="3261" w:type="dxa"/>
            <w:vMerge/>
          </w:tcPr>
          <w:p w14:paraId="7403BE2E" w14:textId="77777777" w:rsidR="00932442" w:rsidRPr="00075074" w:rsidRDefault="00932442" w:rsidP="00F416B3"/>
        </w:tc>
        <w:tc>
          <w:tcPr>
            <w:tcW w:w="3118" w:type="dxa"/>
            <w:vAlign w:val="center"/>
          </w:tcPr>
          <w:p w14:paraId="4EA3D94E" w14:textId="77777777" w:rsidR="00932442" w:rsidRPr="00075074" w:rsidRDefault="00932442" w:rsidP="00F416B3">
            <w:pPr>
              <w:rPr>
                <w:b/>
              </w:rPr>
            </w:pPr>
            <w:r w:rsidRPr="00075074">
              <w:rPr>
                <w:b/>
              </w:rPr>
              <w:t>2.</w:t>
            </w:r>
          </w:p>
        </w:tc>
      </w:tr>
      <w:tr w:rsidR="00F60975" w:rsidRPr="00075074" w14:paraId="0759B08F" w14:textId="77777777" w:rsidTr="00F60975">
        <w:trPr>
          <w:trHeight w:val="284"/>
        </w:trPr>
        <w:tc>
          <w:tcPr>
            <w:tcW w:w="3402" w:type="dxa"/>
            <w:vMerge w:val="restart"/>
            <w:vAlign w:val="center"/>
          </w:tcPr>
          <w:p w14:paraId="34E98C4C" w14:textId="1BA40930" w:rsidR="00F60975" w:rsidRPr="00075074" w:rsidRDefault="00F60975" w:rsidP="00F416B3">
            <w:pPr>
              <w:rPr>
                <w:b/>
              </w:rPr>
            </w:pPr>
          </w:p>
        </w:tc>
        <w:tc>
          <w:tcPr>
            <w:tcW w:w="3261" w:type="dxa"/>
            <w:vMerge/>
          </w:tcPr>
          <w:p w14:paraId="7EB802AB" w14:textId="77777777" w:rsidR="00F60975" w:rsidRPr="00075074" w:rsidRDefault="00F60975" w:rsidP="00F416B3"/>
        </w:tc>
        <w:tc>
          <w:tcPr>
            <w:tcW w:w="3118" w:type="dxa"/>
            <w:shd w:val="clear" w:color="auto" w:fill="043956" w:themeFill="accent2"/>
            <w:vAlign w:val="center"/>
          </w:tcPr>
          <w:p w14:paraId="744B49C3" w14:textId="77777777" w:rsidR="00F60975" w:rsidRPr="00075074" w:rsidRDefault="00F60975" w:rsidP="00F416B3">
            <w:pPr>
              <w:rPr>
                <w:b/>
              </w:rPr>
            </w:pPr>
            <w:r w:rsidRPr="00075074">
              <w:rPr>
                <w:b/>
              </w:rPr>
              <w:t>Substrate Identification</w:t>
            </w:r>
          </w:p>
        </w:tc>
      </w:tr>
      <w:tr w:rsidR="00F60975" w:rsidRPr="00075074" w14:paraId="2834C566" w14:textId="77777777" w:rsidTr="00F416B3">
        <w:trPr>
          <w:trHeight w:val="567"/>
        </w:trPr>
        <w:tc>
          <w:tcPr>
            <w:tcW w:w="3402" w:type="dxa"/>
            <w:vMerge/>
          </w:tcPr>
          <w:p w14:paraId="16D71506" w14:textId="77777777" w:rsidR="00F60975" w:rsidRPr="00075074" w:rsidRDefault="00F60975" w:rsidP="00F416B3"/>
        </w:tc>
        <w:tc>
          <w:tcPr>
            <w:tcW w:w="3261" w:type="dxa"/>
            <w:vMerge/>
          </w:tcPr>
          <w:p w14:paraId="544E4E10" w14:textId="77777777" w:rsidR="00F60975" w:rsidRPr="00075074" w:rsidRDefault="00F60975" w:rsidP="00F416B3"/>
        </w:tc>
        <w:tc>
          <w:tcPr>
            <w:tcW w:w="3118" w:type="dxa"/>
            <w:vAlign w:val="center"/>
          </w:tcPr>
          <w:p w14:paraId="5B158F35" w14:textId="77777777" w:rsidR="00F60975" w:rsidRPr="00075074" w:rsidRDefault="00F60975" w:rsidP="00F416B3"/>
          <w:p w14:paraId="6523C476" w14:textId="77777777" w:rsidR="00F60975" w:rsidRPr="00075074" w:rsidRDefault="00F60975" w:rsidP="00F416B3"/>
        </w:tc>
      </w:tr>
      <w:tr w:rsidR="00932442" w:rsidRPr="00075074" w14:paraId="4719DE55" w14:textId="77777777" w:rsidTr="00F416B3">
        <w:tc>
          <w:tcPr>
            <w:tcW w:w="9781" w:type="dxa"/>
            <w:gridSpan w:val="3"/>
          </w:tcPr>
          <w:p w14:paraId="0B85AE6D" w14:textId="77777777" w:rsidR="00932442" w:rsidRPr="00075074" w:rsidRDefault="00932442" w:rsidP="00F416B3">
            <w:pPr>
              <w:rPr>
                <w:b/>
              </w:rPr>
            </w:pPr>
          </w:p>
          <w:p w14:paraId="2281534E" w14:textId="77777777" w:rsidR="00932442" w:rsidRPr="00075074" w:rsidRDefault="00932442" w:rsidP="00F416B3">
            <w:r w:rsidRPr="00075074">
              <w:rPr>
                <w:b/>
              </w:rPr>
              <w:t>Instructions to Learners</w:t>
            </w:r>
            <w:r w:rsidRPr="00075074">
              <w:t xml:space="preserve"> </w:t>
            </w:r>
          </w:p>
          <w:p w14:paraId="54670409" w14:textId="77777777" w:rsidR="00F60975" w:rsidRPr="00075074" w:rsidRDefault="00F60975" w:rsidP="00F60975">
            <w:pPr>
              <w:ind w:left="426" w:hanging="426"/>
            </w:pPr>
            <w:r w:rsidRPr="00075074">
              <w:rPr>
                <w:b/>
              </w:rPr>
              <w:t>1.</w:t>
            </w:r>
            <w:r w:rsidRPr="00075074">
              <w:t xml:space="preserve">  Select and use appropriate abrasives and cleaners to prepare the surface to receive </w:t>
            </w:r>
            <w:proofErr w:type="gramStart"/>
            <w:r w:rsidRPr="00075074">
              <w:t>top-coat</w:t>
            </w:r>
            <w:proofErr w:type="gramEnd"/>
          </w:p>
          <w:p w14:paraId="0F12AB62" w14:textId="77777777" w:rsidR="00F60975" w:rsidRPr="00075074" w:rsidRDefault="00F60975" w:rsidP="00F60975">
            <w:pPr>
              <w:ind w:left="426" w:hanging="426"/>
            </w:pPr>
            <w:r w:rsidRPr="00075074">
              <w:rPr>
                <w:b/>
              </w:rPr>
              <w:t>2.</w:t>
            </w:r>
            <w:r w:rsidRPr="00075074">
              <w:t xml:space="preserve">  Select and use appropriate abrasives and cleaners to prepare the surface to receive primer</w:t>
            </w:r>
          </w:p>
          <w:p w14:paraId="5A458779" w14:textId="77777777" w:rsidR="00F60975" w:rsidRPr="00075074" w:rsidRDefault="00F60975" w:rsidP="00F60975">
            <w:pPr>
              <w:ind w:left="426" w:hanging="426"/>
              <w:rPr>
                <w:bCs/>
              </w:rPr>
            </w:pPr>
            <w:r w:rsidRPr="00075074">
              <w:rPr>
                <w:b/>
              </w:rPr>
              <w:t>3.</w:t>
            </w:r>
            <w:r w:rsidRPr="00075074">
              <w:t xml:space="preserve">  </w:t>
            </w:r>
            <w:r w:rsidRPr="00075074">
              <w:rPr>
                <w:bCs/>
              </w:rPr>
              <w:t xml:space="preserve">Apply </w:t>
            </w:r>
            <w:proofErr w:type="gramStart"/>
            <w:r w:rsidRPr="00075074">
              <w:rPr>
                <w:bCs/>
              </w:rPr>
              <w:t>top-coat</w:t>
            </w:r>
            <w:proofErr w:type="gramEnd"/>
            <w:r w:rsidRPr="00075074">
              <w:rPr>
                <w:bCs/>
              </w:rPr>
              <w:t xml:space="preserve"> to surface to industry acceptable standard and using industry acceptable equipment whilst conforming to all health and safety legislation</w:t>
            </w:r>
          </w:p>
          <w:p w14:paraId="7DBC97D6" w14:textId="386B01A0" w:rsidR="00932442" w:rsidRPr="00075074" w:rsidRDefault="00F60975" w:rsidP="00F60975">
            <w:pPr>
              <w:ind w:left="465" w:hanging="465"/>
            </w:pPr>
            <w:r w:rsidRPr="008E1EA0">
              <w:rPr>
                <w:b/>
              </w:rPr>
              <w:t>4.</w:t>
            </w:r>
            <w:r w:rsidRPr="00075074">
              <w:rPr>
                <w:bCs/>
              </w:rPr>
              <w:t xml:space="preserve">  Clean the paint application equipment to an acceptable standard and following health and safety and COSHH legislation</w:t>
            </w:r>
            <w:r>
              <w:rPr>
                <w:bCs/>
              </w:rPr>
              <w:t xml:space="preserve">                       </w:t>
            </w:r>
          </w:p>
        </w:tc>
      </w:tr>
    </w:tbl>
    <w:p w14:paraId="46734ACE" w14:textId="77777777" w:rsidR="00932442" w:rsidRDefault="00932442" w:rsidP="00932442"/>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442" w:rsidRPr="0043505F" w14:paraId="12F5124A" w14:textId="77777777" w:rsidTr="00F416B3">
        <w:tc>
          <w:tcPr>
            <w:tcW w:w="8280" w:type="dxa"/>
            <w:hideMark/>
          </w:tcPr>
          <w:p w14:paraId="50099834"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1B20D4CA"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5901150"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442" w:rsidRPr="0043505F" w14:paraId="24A3EE0C" w14:textId="77777777" w:rsidTr="00F416B3">
        <w:tc>
          <w:tcPr>
            <w:tcW w:w="8280" w:type="dxa"/>
            <w:tcBorders>
              <w:bottom w:val="single" w:sz="4" w:space="0" w:color="35B1F5" w:themeColor="accent2" w:themeTint="80"/>
            </w:tcBorders>
            <w:hideMark/>
          </w:tcPr>
          <w:p w14:paraId="5ECB6DC2" w14:textId="77777777" w:rsidR="00932442" w:rsidRPr="0043505F" w:rsidRDefault="00932442"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3D3E9341" w14:textId="77777777" w:rsidR="00932442" w:rsidRPr="0043505F" w:rsidRDefault="00932442" w:rsidP="00F416B3">
            <w:pPr>
              <w:rPr>
                <w:rFonts w:eastAsia="Times New Roman" w:cs="Arial"/>
                <w:b/>
                <w:kern w:val="0"/>
                <w:szCs w:val="22"/>
                <w:lang w:val="en-US"/>
                <w14:ligatures w14:val="none"/>
              </w:rPr>
            </w:pPr>
          </w:p>
        </w:tc>
      </w:tr>
      <w:tr w:rsidR="00932442" w:rsidRPr="0043505F" w14:paraId="037F3777"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EFF623" w14:textId="77777777" w:rsidR="00932442" w:rsidRPr="00075074" w:rsidRDefault="00932442"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3C263E5" w14:textId="77777777" w:rsidR="00932442" w:rsidRPr="0043505F" w:rsidRDefault="00932442" w:rsidP="00F416B3">
            <w:pPr>
              <w:rPr>
                <w:rFonts w:eastAsia="Times New Roman" w:cs="Arial"/>
                <w:b/>
                <w:kern w:val="0"/>
                <w:szCs w:val="22"/>
                <w:lang w:val="en-US"/>
                <w14:ligatures w14:val="none"/>
              </w:rPr>
            </w:pPr>
          </w:p>
        </w:tc>
      </w:tr>
      <w:tr w:rsidR="00932442" w:rsidRPr="0043505F" w14:paraId="445F29A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7F79AA" w14:textId="77777777" w:rsidR="00932442" w:rsidRPr="00075074" w:rsidRDefault="00932442"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F6B59C2" w14:textId="77777777" w:rsidR="00932442" w:rsidRPr="0043505F" w:rsidRDefault="00932442" w:rsidP="00F416B3">
            <w:pPr>
              <w:rPr>
                <w:rFonts w:eastAsia="Times New Roman" w:cs="Arial"/>
                <w:b/>
                <w:kern w:val="0"/>
                <w:szCs w:val="22"/>
                <w:lang w:val="en-US"/>
                <w14:ligatures w14:val="none"/>
              </w:rPr>
            </w:pPr>
          </w:p>
        </w:tc>
      </w:tr>
      <w:tr w:rsidR="00932442" w:rsidRPr="0043505F" w14:paraId="26A0CA1C"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CD3AF8" w14:textId="77777777" w:rsidR="00932442" w:rsidRPr="00075074" w:rsidRDefault="00932442" w:rsidP="00F416B3">
            <w:r w:rsidRPr="00075074">
              <w:t>Safety equipment listed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95BED07" w14:textId="77777777" w:rsidR="00932442" w:rsidRPr="0043505F" w:rsidRDefault="00932442" w:rsidP="00F416B3">
            <w:pPr>
              <w:rPr>
                <w:rFonts w:eastAsia="Times New Roman" w:cs="Arial"/>
                <w:b/>
                <w:kern w:val="0"/>
                <w:szCs w:val="22"/>
                <w:lang w:val="en-US"/>
                <w14:ligatures w14:val="none"/>
              </w:rPr>
            </w:pPr>
          </w:p>
        </w:tc>
      </w:tr>
    </w:tbl>
    <w:p w14:paraId="0176603A" w14:textId="77777777" w:rsidR="00932442" w:rsidRDefault="00932442" w:rsidP="0093244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442" w:rsidRPr="0043505F" w14:paraId="2EDF198F"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56528F"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BAA0859"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50F1FDA" w14:textId="77777777" w:rsidR="00932442" w:rsidRDefault="00932442" w:rsidP="00F416B3">
            <w:pPr>
              <w:rPr>
                <w:rFonts w:eastAsia="Times New Roman" w:cs="Arial"/>
                <w:kern w:val="0"/>
                <w:szCs w:val="22"/>
                <w:lang w:val="en-US"/>
                <w14:ligatures w14:val="none"/>
              </w:rPr>
            </w:pPr>
          </w:p>
          <w:p w14:paraId="4045C45D" w14:textId="77777777" w:rsidR="00932442" w:rsidRPr="0043505F" w:rsidRDefault="00932442" w:rsidP="00F416B3">
            <w:pPr>
              <w:rPr>
                <w:rFonts w:eastAsia="Times New Roman" w:cs="Arial"/>
                <w:kern w:val="0"/>
                <w:szCs w:val="22"/>
                <w:lang w:val="en-US"/>
                <w14:ligatures w14:val="none"/>
              </w:rPr>
            </w:pPr>
          </w:p>
          <w:p w14:paraId="4F8AF947" w14:textId="77777777" w:rsidR="00932442" w:rsidRPr="0043505F"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189FC4D" w14:textId="77777777" w:rsidR="00932442" w:rsidRPr="0043505F" w:rsidRDefault="00932442" w:rsidP="00F416B3">
            <w:pPr>
              <w:rPr>
                <w:rFonts w:eastAsia="Times New Roman" w:cs="Arial"/>
                <w:kern w:val="0"/>
                <w:szCs w:val="22"/>
                <w:lang w:val="en-US"/>
                <w14:ligatures w14:val="none"/>
              </w:rPr>
            </w:pPr>
          </w:p>
          <w:p w14:paraId="45A0D1D7" w14:textId="77777777" w:rsidR="00932442" w:rsidRPr="0043505F" w:rsidRDefault="00932442" w:rsidP="00F416B3">
            <w:pPr>
              <w:rPr>
                <w:rFonts w:eastAsia="Times New Roman" w:cs="Arial"/>
                <w:kern w:val="0"/>
                <w:szCs w:val="22"/>
                <w:lang w:val="en-US"/>
                <w14:ligatures w14:val="none"/>
              </w:rPr>
            </w:pPr>
          </w:p>
          <w:p w14:paraId="459F03F7"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067F2ED" w14:textId="77777777" w:rsidR="00932442" w:rsidRPr="0043505F" w:rsidRDefault="00932442" w:rsidP="00F416B3">
            <w:pPr>
              <w:rPr>
                <w:rFonts w:eastAsia="Times New Roman" w:cs="Arial"/>
                <w:kern w:val="0"/>
                <w:szCs w:val="22"/>
                <w:lang w:val="en-US"/>
                <w14:ligatures w14:val="none"/>
              </w:rPr>
            </w:pPr>
          </w:p>
        </w:tc>
      </w:tr>
    </w:tbl>
    <w:p w14:paraId="2047C4D7" w14:textId="73B622A9" w:rsidR="00F60975" w:rsidRDefault="00F60975" w:rsidP="001C4A76"/>
    <w:p w14:paraId="26EC2340" w14:textId="77777777" w:rsidR="00F60975" w:rsidRDefault="00F60975"/>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F60975" w:rsidRPr="0043505F" w14:paraId="109188EB"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C11095E" w14:textId="77777777" w:rsidR="00F60975" w:rsidRPr="0043505F" w:rsidRDefault="00F60975"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A1410D" w14:textId="097BE18C"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6.1 &amp; 6.2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9496AC2" w14:textId="3CB2D21B"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13.</w:t>
            </w:r>
            <w:r>
              <w:rPr>
                <w:rFonts w:eastAsia="Times New Roman" w:cs="Arial"/>
                <w:b/>
                <w:kern w:val="0"/>
                <w:szCs w:val="22"/>
                <w:lang w:val="en-US"/>
                <w14:ligatures w14:val="none"/>
              </w:rPr>
              <w:t>4</w:t>
            </w:r>
          </w:p>
        </w:tc>
      </w:tr>
    </w:tbl>
    <w:p w14:paraId="3A3E5D56" w14:textId="77777777" w:rsidR="00F60975" w:rsidRPr="0043505F" w:rsidRDefault="00F60975" w:rsidP="00F60975">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F60975" w:rsidRPr="0043505F" w14:paraId="6F56B6F1"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58F8E67" w14:textId="77777777" w:rsidR="00F60975" w:rsidRPr="0043505F" w:rsidRDefault="00F60975"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 xml:space="preserve">Application of </w:t>
            </w:r>
            <w:proofErr w:type="gramStart"/>
            <w:r>
              <w:rPr>
                <w:b/>
              </w:rPr>
              <w:t>Top Coat</w:t>
            </w:r>
            <w:proofErr w:type="gramEnd"/>
          </w:p>
        </w:tc>
      </w:tr>
    </w:tbl>
    <w:p w14:paraId="6CB53E39" w14:textId="77777777" w:rsidR="00F60975" w:rsidRDefault="00F60975" w:rsidP="00F60975"/>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951"/>
        <w:gridCol w:w="3003"/>
        <w:gridCol w:w="3827"/>
      </w:tblGrid>
      <w:tr w:rsidR="00F60975" w:rsidRPr="00075074" w14:paraId="61A8E8D9" w14:textId="77777777" w:rsidTr="00F60975">
        <w:tc>
          <w:tcPr>
            <w:tcW w:w="9781" w:type="dxa"/>
            <w:gridSpan w:val="3"/>
          </w:tcPr>
          <w:p w14:paraId="2397062C" w14:textId="77777777" w:rsidR="00F60975" w:rsidRPr="00075074" w:rsidRDefault="00F60975" w:rsidP="00F416B3">
            <w:pPr>
              <w:tabs>
                <w:tab w:val="left" w:pos="540"/>
              </w:tabs>
              <w:ind w:left="180"/>
            </w:pPr>
          </w:p>
          <w:p w14:paraId="73D49555" w14:textId="77777777" w:rsidR="00F60975" w:rsidRPr="00075074" w:rsidRDefault="00F60975" w:rsidP="00F416B3">
            <w:r w:rsidRPr="00075074">
              <w:rPr>
                <w:b/>
              </w:rPr>
              <w:t>Instructions to Learners</w:t>
            </w:r>
            <w:r w:rsidRPr="00075074">
              <w:t xml:space="preserve"> </w:t>
            </w:r>
          </w:p>
          <w:p w14:paraId="3D71C56E" w14:textId="77777777" w:rsidR="00F60975" w:rsidRPr="00075074" w:rsidRDefault="00F60975" w:rsidP="00F416B3">
            <w:pPr>
              <w:tabs>
                <w:tab w:val="left" w:pos="540"/>
              </w:tabs>
            </w:pPr>
          </w:p>
          <w:p w14:paraId="50AFE800" w14:textId="77777777" w:rsidR="00F60975" w:rsidRPr="00075074" w:rsidRDefault="00F60975" w:rsidP="00F60975">
            <w:pPr>
              <w:numPr>
                <w:ilvl w:val="0"/>
                <w:numId w:val="135"/>
              </w:numPr>
              <w:tabs>
                <w:tab w:val="clear" w:pos="720"/>
                <w:tab w:val="left" w:pos="360"/>
              </w:tabs>
              <w:ind w:left="0" w:firstLine="0"/>
            </w:pPr>
            <w:r w:rsidRPr="00075074">
              <w:t>Use a previously painted panel to identify the paint defects listed below:</w:t>
            </w:r>
          </w:p>
          <w:p w14:paraId="07641614" w14:textId="77777777" w:rsidR="00F60975" w:rsidRPr="00075074" w:rsidRDefault="00F60975" w:rsidP="00F60975">
            <w:pPr>
              <w:numPr>
                <w:ilvl w:val="0"/>
                <w:numId w:val="135"/>
              </w:numPr>
              <w:tabs>
                <w:tab w:val="clear" w:pos="720"/>
                <w:tab w:val="left" w:pos="360"/>
              </w:tabs>
              <w:ind w:left="0" w:firstLine="0"/>
            </w:pPr>
            <w:r w:rsidRPr="00075074">
              <w:t>Complete the table by entering the cause and rectification procedure for each defect.</w:t>
            </w:r>
          </w:p>
          <w:p w14:paraId="25AFBB15" w14:textId="77777777" w:rsidR="00F60975" w:rsidRPr="00075074" w:rsidRDefault="00F60975" w:rsidP="00F416B3">
            <w:pPr>
              <w:tabs>
                <w:tab w:val="left" w:pos="540"/>
              </w:tabs>
              <w:ind w:left="360"/>
              <w:rPr>
                <w:b/>
              </w:rPr>
            </w:pPr>
          </w:p>
        </w:tc>
      </w:tr>
      <w:tr w:rsidR="00F60975" w:rsidRPr="00075074" w14:paraId="2D122DFE" w14:textId="77777777" w:rsidTr="00F60975">
        <w:tc>
          <w:tcPr>
            <w:tcW w:w="2951" w:type="dxa"/>
            <w:shd w:val="clear" w:color="auto" w:fill="043956" w:themeFill="accent2"/>
            <w:vAlign w:val="center"/>
          </w:tcPr>
          <w:p w14:paraId="27F9ACF8" w14:textId="77777777" w:rsidR="00F60975" w:rsidRPr="00075074" w:rsidRDefault="00F60975" w:rsidP="00F416B3">
            <w:pPr>
              <w:rPr>
                <w:b/>
              </w:rPr>
            </w:pPr>
            <w:r w:rsidRPr="00075074">
              <w:rPr>
                <w:b/>
              </w:rPr>
              <w:t>Paint Defect</w:t>
            </w:r>
          </w:p>
        </w:tc>
        <w:tc>
          <w:tcPr>
            <w:tcW w:w="3003" w:type="dxa"/>
            <w:shd w:val="clear" w:color="auto" w:fill="043956" w:themeFill="accent2"/>
            <w:vAlign w:val="center"/>
          </w:tcPr>
          <w:p w14:paraId="306D5B4B" w14:textId="77777777" w:rsidR="00F60975" w:rsidRPr="00075074" w:rsidRDefault="00F60975" w:rsidP="00F416B3">
            <w:pPr>
              <w:rPr>
                <w:b/>
              </w:rPr>
            </w:pPr>
            <w:r w:rsidRPr="00075074">
              <w:rPr>
                <w:b/>
              </w:rPr>
              <w:t>Cause</w:t>
            </w:r>
          </w:p>
        </w:tc>
        <w:tc>
          <w:tcPr>
            <w:tcW w:w="3827" w:type="dxa"/>
            <w:shd w:val="clear" w:color="auto" w:fill="043956" w:themeFill="accent2"/>
            <w:vAlign w:val="center"/>
          </w:tcPr>
          <w:p w14:paraId="6E5424BC" w14:textId="77777777" w:rsidR="00F60975" w:rsidRPr="00075074" w:rsidRDefault="00F60975" w:rsidP="00F416B3">
            <w:pPr>
              <w:rPr>
                <w:b/>
              </w:rPr>
            </w:pPr>
            <w:r w:rsidRPr="00075074">
              <w:rPr>
                <w:b/>
              </w:rPr>
              <w:t>Rectification</w:t>
            </w:r>
          </w:p>
        </w:tc>
      </w:tr>
      <w:tr w:rsidR="00F60975" w:rsidRPr="00075074" w14:paraId="2EFEAB22" w14:textId="77777777" w:rsidTr="00F60975">
        <w:trPr>
          <w:trHeight w:val="964"/>
        </w:trPr>
        <w:tc>
          <w:tcPr>
            <w:tcW w:w="2951" w:type="dxa"/>
            <w:vAlign w:val="center"/>
          </w:tcPr>
          <w:p w14:paraId="2D7B401E" w14:textId="77777777" w:rsidR="00F60975" w:rsidRPr="00075074" w:rsidRDefault="00F60975" w:rsidP="00F416B3">
            <w:pPr>
              <w:rPr>
                <w:b/>
              </w:rPr>
            </w:pPr>
            <w:r w:rsidRPr="00075074">
              <w:rPr>
                <w:b/>
              </w:rPr>
              <w:t>Runs</w:t>
            </w:r>
          </w:p>
        </w:tc>
        <w:tc>
          <w:tcPr>
            <w:tcW w:w="3003" w:type="dxa"/>
          </w:tcPr>
          <w:p w14:paraId="6C578661" w14:textId="77777777" w:rsidR="00F60975" w:rsidRPr="00075074" w:rsidRDefault="00F60975" w:rsidP="00F416B3"/>
        </w:tc>
        <w:tc>
          <w:tcPr>
            <w:tcW w:w="3827" w:type="dxa"/>
          </w:tcPr>
          <w:p w14:paraId="74CB1C04" w14:textId="77777777" w:rsidR="00F60975" w:rsidRPr="00075074" w:rsidRDefault="00F60975" w:rsidP="00F416B3"/>
        </w:tc>
      </w:tr>
      <w:tr w:rsidR="00F60975" w:rsidRPr="00075074" w14:paraId="21BCC46F" w14:textId="77777777" w:rsidTr="00F60975">
        <w:trPr>
          <w:trHeight w:val="964"/>
        </w:trPr>
        <w:tc>
          <w:tcPr>
            <w:tcW w:w="2951" w:type="dxa"/>
            <w:vAlign w:val="center"/>
          </w:tcPr>
          <w:p w14:paraId="7AF7FD8E" w14:textId="77777777" w:rsidR="00F60975" w:rsidRPr="00075074" w:rsidRDefault="00F60975" w:rsidP="00F416B3">
            <w:pPr>
              <w:rPr>
                <w:b/>
              </w:rPr>
            </w:pPr>
            <w:r w:rsidRPr="00075074">
              <w:rPr>
                <w:b/>
              </w:rPr>
              <w:t>Orange Peel</w:t>
            </w:r>
          </w:p>
        </w:tc>
        <w:tc>
          <w:tcPr>
            <w:tcW w:w="3003" w:type="dxa"/>
          </w:tcPr>
          <w:p w14:paraId="16C7385C" w14:textId="77777777" w:rsidR="00F60975" w:rsidRPr="00075074" w:rsidRDefault="00F60975" w:rsidP="00F416B3"/>
        </w:tc>
        <w:tc>
          <w:tcPr>
            <w:tcW w:w="3827" w:type="dxa"/>
          </w:tcPr>
          <w:p w14:paraId="73C9D9FD" w14:textId="77777777" w:rsidR="00F60975" w:rsidRPr="00075074" w:rsidRDefault="00F60975" w:rsidP="00F416B3"/>
        </w:tc>
      </w:tr>
      <w:tr w:rsidR="00F60975" w:rsidRPr="00075074" w14:paraId="23A55BFB" w14:textId="77777777" w:rsidTr="00F60975">
        <w:trPr>
          <w:trHeight w:val="964"/>
        </w:trPr>
        <w:tc>
          <w:tcPr>
            <w:tcW w:w="2951" w:type="dxa"/>
            <w:vAlign w:val="center"/>
          </w:tcPr>
          <w:p w14:paraId="61C8A42C" w14:textId="77777777" w:rsidR="00F60975" w:rsidRPr="00075074" w:rsidRDefault="00F60975" w:rsidP="00F416B3">
            <w:pPr>
              <w:rPr>
                <w:b/>
              </w:rPr>
            </w:pPr>
            <w:r w:rsidRPr="00075074">
              <w:rPr>
                <w:b/>
              </w:rPr>
              <w:t>Dirt Inclusion</w:t>
            </w:r>
          </w:p>
        </w:tc>
        <w:tc>
          <w:tcPr>
            <w:tcW w:w="3003" w:type="dxa"/>
          </w:tcPr>
          <w:p w14:paraId="694F219F" w14:textId="77777777" w:rsidR="00F60975" w:rsidRPr="00075074" w:rsidRDefault="00F60975" w:rsidP="00F416B3"/>
        </w:tc>
        <w:tc>
          <w:tcPr>
            <w:tcW w:w="3827" w:type="dxa"/>
          </w:tcPr>
          <w:p w14:paraId="1BC9B159" w14:textId="77777777" w:rsidR="00F60975" w:rsidRPr="00075074" w:rsidRDefault="00F60975" w:rsidP="00F416B3"/>
        </w:tc>
      </w:tr>
      <w:tr w:rsidR="00F60975" w:rsidRPr="00075074" w14:paraId="32F7833B" w14:textId="77777777" w:rsidTr="00F60975">
        <w:trPr>
          <w:trHeight w:val="964"/>
        </w:trPr>
        <w:tc>
          <w:tcPr>
            <w:tcW w:w="2951" w:type="dxa"/>
            <w:vAlign w:val="center"/>
          </w:tcPr>
          <w:p w14:paraId="19C66BF3" w14:textId="77777777" w:rsidR="00F60975" w:rsidRPr="00075074" w:rsidRDefault="00F60975" w:rsidP="00F416B3">
            <w:pPr>
              <w:rPr>
                <w:b/>
              </w:rPr>
            </w:pPr>
            <w:r w:rsidRPr="00075074">
              <w:rPr>
                <w:b/>
              </w:rPr>
              <w:t>Sanding Marks</w:t>
            </w:r>
          </w:p>
        </w:tc>
        <w:tc>
          <w:tcPr>
            <w:tcW w:w="3003" w:type="dxa"/>
          </w:tcPr>
          <w:p w14:paraId="6C2812DB" w14:textId="77777777" w:rsidR="00F60975" w:rsidRPr="00075074" w:rsidRDefault="00F60975" w:rsidP="00F416B3"/>
        </w:tc>
        <w:tc>
          <w:tcPr>
            <w:tcW w:w="3827" w:type="dxa"/>
          </w:tcPr>
          <w:p w14:paraId="586843A2" w14:textId="77777777" w:rsidR="00F60975" w:rsidRPr="00075074" w:rsidRDefault="00F60975" w:rsidP="00F416B3"/>
        </w:tc>
      </w:tr>
      <w:tr w:rsidR="00F60975" w:rsidRPr="00075074" w14:paraId="30E6CC07" w14:textId="77777777" w:rsidTr="00F60975">
        <w:trPr>
          <w:trHeight w:val="964"/>
        </w:trPr>
        <w:tc>
          <w:tcPr>
            <w:tcW w:w="2951" w:type="dxa"/>
            <w:vAlign w:val="center"/>
          </w:tcPr>
          <w:p w14:paraId="5C723F0E" w14:textId="77777777" w:rsidR="00F60975" w:rsidRPr="00075074" w:rsidRDefault="00F60975" w:rsidP="00F416B3">
            <w:pPr>
              <w:rPr>
                <w:b/>
              </w:rPr>
            </w:pPr>
            <w:r w:rsidRPr="00075074">
              <w:rPr>
                <w:b/>
              </w:rPr>
              <w:t>Poor Opacity</w:t>
            </w:r>
          </w:p>
        </w:tc>
        <w:tc>
          <w:tcPr>
            <w:tcW w:w="3003" w:type="dxa"/>
          </w:tcPr>
          <w:p w14:paraId="25E9E703" w14:textId="77777777" w:rsidR="00F60975" w:rsidRPr="00075074" w:rsidRDefault="00F60975" w:rsidP="00F416B3"/>
        </w:tc>
        <w:tc>
          <w:tcPr>
            <w:tcW w:w="3827" w:type="dxa"/>
          </w:tcPr>
          <w:p w14:paraId="19501949" w14:textId="77777777" w:rsidR="00F60975" w:rsidRPr="00075074" w:rsidRDefault="00F60975" w:rsidP="00F416B3"/>
        </w:tc>
      </w:tr>
      <w:tr w:rsidR="00F60975" w:rsidRPr="00075074" w14:paraId="7C159FC1" w14:textId="77777777" w:rsidTr="00F60975">
        <w:trPr>
          <w:trHeight w:val="964"/>
        </w:trPr>
        <w:tc>
          <w:tcPr>
            <w:tcW w:w="2951" w:type="dxa"/>
            <w:vAlign w:val="center"/>
          </w:tcPr>
          <w:p w14:paraId="212DFF76" w14:textId="77777777" w:rsidR="00F60975" w:rsidRPr="00075074" w:rsidRDefault="00F60975" w:rsidP="00F416B3">
            <w:pPr>
              <w:rPr>
                <w:b/>
              </w:rPr>
            </w:pPr>
            <w:r w:rsidRPr="00075074">
              <w:rPr>
                <w:b/>
              </w:rPr>
              <w:t>Crazing/Cracking</w:t>
            </w:r>
          </w:p>
        </w:tc>
        <w:tc>
          <w:tcPr>
            <w:tcW w:w="3003" w:type="dxa"/>
          </w:tcPr>
          <w:p w14:paraId="7CAE2050" w14:textId="77777777" w:rsidR="00F60975" w:rsidRPr="00075074" w:rsidRDefault="00F60975" w:rsidP="00F416B3"/>
        </w:tc>
        <w:tc>
          <w:tcPr>
            <w:tcW w:w="3827" w:type="dxa"/>
          </w:tcPr>
          <w:p w14:paraId="3F1AA415" w14:textId="77777777" w:rsidR="00F60975" w:rsidRPr="00075074" w:rsidRDefault="00F60975" w:rsidP="00F416B3"/>
        </w:tc>
      </w:tr>
    </w:tbl>
    <w:p w14:paraId="71CEBF8A" w14:textId="77777777" w:rsidR="00F60975" w:rsidRDefault="00F60975" w:rsidP="00F60975"/>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F60975" w:rsidRPr="0043505F" w14:paraId="527AB096" w14:textId="77777777" w:rsidTr="00F416B3">
        <w:tc>
          <w:tcPr>
            <w:tcW w:w="8280" w:type="dxa"/>
            <w:hideMark/>
          </w:tcPr>
          <w:p w14:paraId="31C9C9D6"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550E053"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ABA91DE"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F60975" w:rsidRPr="0043505F" w14:paraId="558F643F" w14:textId="77777777" w:rsidTr="00F416B3">
        <w:tc>
          <w:tcPr>
            <w:tcW w:w="8280" w:type="dxa"/>
            <w:tcBorders>
              <w:bottom w:val="single" w:sz="4" w:space="0" w:color="35B1F5" w:themeColor="accent2" w:themeTint="80"/>
            </w:tcBorders>
            <w:hideMark/>
          </w:tcPr>
          <w:p w14:paraId="47D55A83" w14:textId="099E3726" w:rsidR="00F60975" w:rsidRPr="0043505F" w:rsidRDefault="00F60975" w:rsidP="00F416B3">
            <w:pPr>
              <w:rPr>
                <w:rFonts w:eastAsia="Times New Roman" w:cs="Arial"/>
                <w:kern w:val="0"/>
                <w:szCs w:val="22"/>
                <w:lang w:val="en-US"/>
                <w14:ligatures w14:val="none"/>
              </w:rPr>
            </w:pPr>
            <w:r w:rsidRPr="00075074">
              <w:t>Correct cause identified</w:t>
            </w:r>
          </w:p>
        </w:tc>
        <w:tc>
          <w:tcPr>
            <w:tcW w:w="1620" w:type="dxa"/>
            <w:tcBorders>
              <w:bottom w:val="single" w:sz="4" w:space="0" w:color="35B1F5" w:themeColor="accent2" w:themeTint="80"/>
            </w:tcBorders>
          </w:tcPr>
          <w:p w14:paraId="5EFE1C45" w14:textId="77777777" w:rsidR="00F60975" w:rsidRPr="0043505F" w:rsidRDefault="00F60975" w:rsidP="00F416B3">
            <w:pPr>
              <w:rPr>
                <w:rFonts w:eastAsia="Times New Roman" w:cs="Arial"/>
                <w:b/>
                <w:kern w:val="0"/>
                <w:szCs w:val="22"/>
                <w:lang w:val="en-US"/>
                <w14:ligatures w14:val="none"/>
              </w:rPr>
            </w:pPr>
          </w:p>
        </w:tc>
      </w:tr>
      <w:tr w:rsidR="00F60975" w:rsidRPr="0043505F" w14:paraId="38FE0014"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05B547" w14:textId="415775BE" w:rsidR="00F60975" w:rsidRPr="00075074" w:rsidRDefault="00F60975" w:rsidP="00F416B3">
            <w:r w:rsidRPr="00075074">
              <w:t>Correct rectification</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B085050" w14:textId="77777777" w:rsidR="00F60975" w:rsidRPr="0043505F" w:rsidRDefault="00F60975" w:rsidP="00F416B3">
            <w:pPr>
              <w:rPr>
                <w:rFonts w:eastAsia="Times New Roman" w:cs="Arial"/>
                <w:b/>
                <w:kern w:val="0"/>
                <w:szCs w:val="22"/>
                <w:lang w:val="en-US"/>
                <w14:ligatures w14:val="none"/>
              </w:rPr>
            </w:pPr>
          </w:p>
        </w:tc>
      </w:tr>
    </w:tbl>
    <w:p w14:paraId="532FFD8B" w14:textId="77777777" w:rsidR="00F60975" w:rsidRDefault="00F60975" w:rsidP="00F60975">
      <w:pPr>
        <w:rPr>
          <w:rFonts w:eastAsia="Times New Roman" w:cs="Arial"/>
          <w:kern w:val="0"/>
          <w:szCs w:val="22"/>
          <w:lang w:val="en-US"/>
          <w14:ligatures w14:val="none"/>
        </w:rPr>
      </w:pPr>
    </w:p>
    <w:p w14:paraId="47698D03" w14:textId="77777777" w:rsidR="00F60975" w:rsidRDefault="00F60975" w:rsidP="00F60975">
      <w:pPr>
        <w:rPr>
          <w:rFonts w:eastAsia="Times New Roman" w:cs="Arial"/>
          <w:kern w:val="0"/>
          <w:szCs w:val="22"/>
          <w:lang w:val="en-US"/>
          <w14:ligatures w14:val="none"/>
        </w:rPr>
      </w:pPr>
    </w:p>
    <w:p w14:paraId="1B374246" w14:textId="77777777" w:rsidR="00F60975" w:rsidRDefault="00F60975" w:rsidP="00F60975">
      <w:pPr>
        <w:rPr>
          <w:rFonts w:eastAsia="Times New Roman" w:cs="Arial"/>
          <w:kern w:val="0"/>
          <w:szCs w:val="22"/>
          <w:lang w:val="en-US"/>
          <w14:ligatures w14:val="none"/>
        </w:rPr>
      </w:pPr>
    </w:p>
    <w:p w14:paraId="4BA51A48" w14:textId="77777777" w:rsidR="00F60975" w:rsidRDefault="00F60975" w:rsidP="00F60975">
      <w:pPr>
        <w:rPr>
          <w:rFonts w:eastAsia="Times New Roman" w:cs="Arial"/>
          <w:kern w:val="0"/>
          <w:szCs w:val="22"/>
          <w:lang w:val="en-US"/>
          <w14:ligatures w14:val="none"/>
        </w:rPr>
      </w:pPr>
    </w:p>
    <w:p w14:paraId="235BAE7C" w14:textId="77777777" w:rsidR="00F60975" w:rsidRDefault="00F60975" w:rsidP="00F60975">
      <w:pPr>
        <w:rPr>
          <w:rFonts w:eastAsia="Times New Roman" w:cs="Arial"/>
          <w:kern w:val="0"/>
          <w:szCs w:val="22"/>
          <w:lang w:val="en-US"/>
          <w14:ligatures w14:val="none"/>
        </w:rPr>
      </w:pPr>
    </w:p>
    <w:p w14:paraId="60435978" w14:textId="77777777" w:rsidR="00F60975" w:rsidRDefault="00F60975" w:rsidP="00F60975">
      <w:pPr>
        <w:rPr>
          <w:rFonts w:eastAsia="Times New Roman" w:cs="Arial"/>
          <w:kern w:val="0"/>
          <w:szCs w:val="22"/>
          <w:lang w:val="en-US"/>
          <w14:ligatures w14:val="none"/>
        </w:rPr>
      </w:pPr>
    </w:p>
    <w:p w14:paraId="3F4521D2" w14:textId="77777777" w:rsidR="00F60975" w:rsidRDefault="00F60975" w:rsidP="00F60975">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F60975" w:rsidRPr="0043505F" w14:paraId="499A0D11"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1E9695"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783D134" w14:textId="77777777" w:rsidR="00F60975" w:rsidRDefault="00F6097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6FDBA7E" w14:textId="77777777" w:rsidR="00F60975" w:rsidRDefault="00F60975" w:rsidP="00F416B3">
            <w:pPr>
              <w:rPr>
                <w:rFonts w:eastAsia="Times New Roman" w:cs="Arial"/>
                <w:kern w:val="0"/>
                <w:szCs w:val="22"/>
                <w:lang w:val="en-US"/>
                <w14:ligatures w14:val="none"/>
              </w:rPr>
            </w:pPr>
          </w:p>
          <w:p w14:paraId="1EE83E54" w14:textId="77777777" w:rsidR="00F60975" w:rsidRPr="0043505F" w:rsidRDefault="00F60975" w:rsidP="00F416B3">
            <w:pPr>
              <w:rPr>
                <w:rFonts w:eastAsia="Times New Roman" w:cs="Arial"/>
                <w:kern w:val="0"/>
                <w:szCs w:val="22"/>
                <w:lang w:val="en-US"/>
                <w14:ligatures w14:val="none"/>
              </w:rPr>
            </w:pPr>
          </w:p>
          <w:p w14:paraId="4EABEC17" w14:textId="77777777" w:rsidR="00F60975" w:rsidRPr="0043505F" w:rsidRDefault="00F6097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48D0473" w14:textId="77777777" w:rsidR="00F60975" w:rsidRPr="0043505F" w:rsidRDefault="00F60975" w:rsidP="00F416B3">
            <w:pPr>
              <w:rPr>
                <w:rFonts w:eastAsia="Times New Roman" w:cs="Arial"/>
                <w:kern w:val="0"/>
                <w:szCs w:val="22"/>
                <w:lang w:val="en-US"/>
                <w14:ligatures w14:val="none"/>
              </w:rPr>
            </w:pPr>
          </w:p>
          <w:p w14:paraId="20F07E4E" w14:textId="77777777" w:rsidR="00F60975" w:rsidRPr="0043505F" w:rsidRDefault="00F60975" w:rsidP="00F416B3">
            <w:pPr>
              <w:rPr>
                <w:rFonts w:eastAsia="Times New Roman" w:cs="Arial"/>
                <w:kern w:val="0"/>
                <w:szCs w:val="22"/>
                <w:lang w:val="en-US"/>
                <w14:ligatures w14:val="none"/>
              </w:rPr>
            </w:pPr>
          </w:p>
          <w:p w14:paraId="452A3799" w14:textId="77777777" w:rsidR="00F60975" w:rsidRDefault="00F6097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FA3CA6F" w14:textId="77777777" w:rsidR="00F60975" w:rsidRPr="0043505F" w:rsidRDefault="00F60975" w:rsidP="00F416B3">
            <w:pPr>
              <w:rPr>
                <w:rFonts w:eastAsia="Times New Roman" w:cs="Arial"/>
                <w:kern w:val="0"/>
                <w:szCs w:val="22"/>
                <w:lang w:val="en-US"/>
                <w14:ligatures w14:val="none"/>
              </w:rPr>
            </w:pPr>
          </w:p>
        </w:tc>
      </w:tr>
    </w:tbl>
    <w:p w14:paraId="654EA766" w14:textId="77777777" w:rsidR="00F60975" w:rsidRDefault="00F60975"/>
    <w:p w14:paraId="584B872C" w14:textId="77777777" w:rsidR="00F60975" w:rsidRDefault="00F60975">
      <w:r>
        <w:br w:type="page"/>
      </w:r>
    </w:p>
    <w:p w14:paraId="21D54985" w14:textId="77777777" w:rsidR="00F60975" w:rsidRDefault="00F60975"/>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F60975" w:rsidRPr="0043505F" w14:paraId="03EA819B"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CDADDD3" w14:textId="77777777" w:rsidR="00F60975" w:rsidRPr="0043505F" w:rsidRDefault="00F60975"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(Y</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7CD2B9" w14:textId="7E34CFB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7</w:t>
            </w:r>
            <w:r w:rsidRPr="00075074">
              <w:rPr>
                <w:b/>
              </w:rPr>
              <w:t xml:space="preserve">.1 &amp; </w:t>
            </w:r>
            <w:r>
              <w:rPr>
                <w:b/>
              </w:rPr>
              <w:t>7.2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ACF2C7" w14:textId="7AF7730C"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13.</w:t>
            </w:r>
            <w:r>
              <w:rPr>
                <w:rFonts w:eastAsia="Times New Roman" w:cs="Arial"/>
                <w:b/>
                <w:kern w:val="0"/>
                <w:szCs w:val="22"/>
                <w:lang w:val="en-US"/>
                <w14:ligatures w14:val="none"/>
              </w:rPr>
              <w:t>5</w:t>
            </w:r>
          </w:p>
        </w:tc>
      </w:tr>
    </w:tbl>
    <w:p w14:paraId="567ACB75" w14:textId="77777777" w:rsidR="00F60975" w:rsidRPr="0043505F" w:rsidRDefault="00F60975" w:rsidP="00F60975">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F60975" w:rsidRPr="0043505F" w14:paraId="7D64E2B4"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FDC3187" w14:textId="1780A95B" w:rsidR="00F60975" w:rsidRPr="0043505F" w:rsidRDefault="00F60975"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F60975">
              <w:rPr>
                <w:b/>
              </w:rPr>
              <w:t>Compounding a newly painted panel</w:t>
            </w:r>
          </w:p>
        </w:tc>
      </w:tr>
    </w:tbl>
    <w:p w14:paraId="225A0B5A" w14:textId="77777777" w:rsidR="00F60975" w:rsidRDefault="00F60975" w:rsidP="00F60975"/>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402"/>
        <w:gridCol w:w="3261"/>
        <w:gridCol w:w="3118"/>
      </w:tblGrid>
      <w:tr w:rsidR="00F60975" w:rsidRPr="00075074" w14:paraId="12F03B69" w14:textId="77777777" w:rsidTr="00F416B3">
        <w:trPr>
          <w:trHeight w:val="284"/>
        </w:trPr>
        <w:tc>
          <w:tcPr>
            <w:tcW w:w="3402" w:type="dxa"/>
            <w:shd w:val="clear" w:color="auto" w:fill="043956" w:themeFill="accent2"/>
            <w:vAlign w:val="center"/>
          </w:tcPr>
          <w:p w14:paraId="73724E30" w14:textId="77777777" w:rsidR="00F60975" w:rsidRPr="00075074" w:rsidRDefault="00F60975" w:rsidP="00F416B3">
            <w:pPr>
              <w:rPr>
                <w:b/>
              </w:rPr>
            </w:pPr>
            <w:r w:rsidRPr="00075074">
              <w:rPr>
                <w:b/>
              </w:rPr>
              <w:t>Tool List</w:t>
            </w:r>
          </w:p>
        </w:tc>
        <w:tc>
          <w:tcPr>
            <w:tcW w:w="3261" w:type="dxa"/>
            <w:shd w:val="clear" w:color="auto" w:fill="043956" w:themeFill="accent2"/>
            <w:vAlign w:val="center"/>
          </w:tcPr>
          <w:p w14:paraId="032E871F" w14:textId="77777777" w:rsidR="00F60975" w:rsidRPr="00075074" w:rsidRDefault="00F60975" w:rsidP="00F416B3">
            <w:pPr>
              <w:rPr>
                <w:b/>
              </w:rPr>
            </w:pPr>
            <w:r w:rsidRPr="00075074">
              <w:rPr>
                <w:b/>
              </w:rPr>
              <w:t>Safety Equipment</w:t>
            </w:r>
          </w:p>
        </w:tc>
        <w:tc>
          <w:tcPr>
            <w:tcW w:w="3118" w:type="dxa"/>
            <w:shd w:val="clear" w:color="auto" w:fill="043956" w:themeFill="accent2"/>
            <w:vAlign w:val="center"/>
          </w:tcPr>
          <w:p w14:paraId="2B025128" w14:textId="77777777" w:rsidR="00F60975" w:rsidRPr="00075074" w:rsidRDefault="00F60975" w:rsidP="00F416B3">
            <w:pPr>
              <w:rPr>
                <w:b/>
              </w:rPr>
            </w:pPr>
            <w:r w:rsidRPr="00075074">
              <w:rPr>
                <w:b/>
              </w:rPr>
              <w:t>Materials List</w:t>
            </w:r>
          </w:p>
        </w:tc>
      </w:tr>
      <w:tr w:rsidR="00F60975" w:rsidRPr="00075074" w14:paraId="19831810" w14:textId="77777777" w:rsidTr="00F416B3">
        <w:trPr>
          <w:trHeight w:val="567"/>
        </w:trPr>
        <w:tc>
          <w:tcPr>
            <w:tcW w:w="3402" w:type="dxa"/>
            <w:vMerge w:val="restart"/>
            <w:vAlign w:val="center"/>
          </w:tcPr>
          <w:p w14:paraId="7417356B" w14:textId="48B4717E" w:rsidR="00F60975" w:rsidRPr="00075074" w:rsidRDefault="00F60975" w:rsidP="00F416B3">
            <w:pPr>
              <w:rPr>
                <w:b/>
              </w:rPr>
            </w:pPr>
          </w:p>
        </w:tc>
        <w:tc>
          <w:tcPr>
            <w:tcW w:w="3261" w:type="dxa"/>
            <w:vMerge w:val="restart"/>
          </w:tcPr>
          <w:p w14:paraId="39693A0A" w14:textId="77777777" w:rsidR="00F60975" w:rsidRPr="00075074" w:rsidRDefault="00F60975" w:rsidP="00F416B3"/>
        </w:tc>
        <w:tc>
          <w:tcPr>
            <w:tcW w:w="3118" w:type="dxa"/>
            <w:vAlign w:val="center"/>
          </w:tcPr>
          <w:p w14:paraId="14E46854" w14:textId="77777777" w:rsidR="00F60975" w:rsidRPr="00075074" w:rsidRDefault="00F60975" w:rsidP="00F416B3">
            <w:pPr>
              <w:rPr>
                <w:b/>
              </w:rPr>
            </w:pPr>
            <w:r w:rsidRPr="00075074">
              <w:rPr>
                <w:b/>
              </w:rPr>
              <w:t>1.</w:t>
            </w:r>
          </w:p>
        </w:tc>
      </w:tr>
      <w:tr w:rsidR="00F60975" w:rsidRPr="00075074" w14:paraId="583755F4" w14:textId="77777777" w:rsidTr="00F416B3">
        <w:trPr>
          <w:trHeight w:val="567"/>
        </w:trPr>
        <w:tc>
          <w:tcPr>
            <w:tcW w:w="3402" w:type="dxa"/>
            <w:vMerge/>
            <w:vAlign w:val="center"/>
          </w:tcPr>
          <w:p w14:paraId="553EE478" w14:textId="5C392D1F" w:rsidR="00F60975" w:rsidRPr="00075074" w:rsidRDefault="00F60975" w:rsidP="00F416B3">
            <w:pPr>
              <w:rPr>
                <w:b/>
              </w:rPr>
            </w:pPr>
          </w:p>
        </w:tc>
        <w:tc>
          <w:tcPr>
            <w:tcW w:w="3261" w:type="dxa"/>
            <w:vMerge/>
          </w:tcPr>
          <w:p w14:paraId="68CFB472" w14:textId="77777777" w:rsidR="00F60975" w:rsidRPr="00075074" w:rsidRDefault="00F60975" w:rsidP="00F416B3"/>
        </w:tc>
        <w:tc>
          <w:tcPr>
            <w:tcW w:w="3118" w:type="dxa"/>
            <w:vAlign w:val="center"/>
          </w:tcPr>
          <w:p w14:paraId="034A65FD" w14:textId="77777777" w:rsidR="00F60975" w:rsidRPr="00075074" w:rsidRDefault="00F60975" w:rsidP="00F416B3">
            <w:pPr>
              <w:rPr>
                <w:b/>
              </w:rPr>
            </w:pPr>
            <w:r w:rsidRPr="00075074">
              <w:rPr>
                <w:b/>
              </w:rPr>
              <w:t>2.</w:t>
            </w:r>
          </w:p>
        </w:tc>
      </w:tr>
      <w:tr w:rsidR="00F60975" w:rsidRPr="00075074" w14:paraId="07CB173A" w14:textId="77777777" w:rsidTr="00F416B3">
        <w:trPr>
          <w:trHeight w:val="284"/>
        </w:trPr>
        <w:tc>
          <w:tcPr>
            <w:tcW w:w="3402" w:type="dxa"/>
            <w:vMerge/>
            <w:vAlign w:val="center"/>
          </w:tcPr>
          <w:p w14:paraId="5DE95093" w14:textId="77777777" w:rsidR="00F60975" w:rsidRPr="00075074" w:rsidRDefault="00F60975" w:rsidP="00F416B3">
            <w:pPr>
              <w:rPr>
                <w:b/>
              </w:rPr>
            </w:pPr>
          </w:p>
        </w:tc>
        <w:tc>
          <w:tcPr>
            <w:tcW w:w="3261" w:type="dxa"/>
            <w:vMerge/>
          </w:tcPr>
          <w:p w14:paraId="5AC50D90" w14:textId="77777777" w:rsidR="00F60975" w:rsidRPr="00075074" w:rsidRDefault="00F60975" w:rsidP="00F416B3"/>
        </w:tc>
        <w:tc>
          <w:tcPr>
            <w:tcW w:w="3118" w:type="dxa"/>
            <w:shd w:val="clear" w:color="auto" w:fill="043956" w:themeFill="accent2"/>
            <w:vAlign w:val="center"/>
          </w:tcPr>
          <w:p w14:paraId="54A6384F" w14:textId="73EB9498" w:rsidR="00F60975" w:rsidRPr="00075074" w:rsidRDefault="00F60975" w:rsidP="00F416B3">
            <w:pPr>
              <w:rPr>
                <w:b/>
              </w:rPr>
            </w:pPr>
            <w:r>
              <w:rPr>
                <w:b/>
              </w:rPr>
              <w:t>Paint Identification</w:t>
            </w:r>
          </w:p>
        </w:tc>
      </w:tr>
      <w:tr w:rsidR="00F60975" w:rsidRPr="00075074" w14:paraId="74AF6E6C" w14:textId="77777777" w:rsidTr="00F416B3">
        <w:trPr>
          <w:trHeight w:val="567"/>
        </w:trPr>
        <w:tc>
          <w:tcPr>
            <w:tcW w:w="3402" w:type="dxa"/>
            <w:vMerge/>
          </w:tcPr>
          <w:p w14:paraId="1546CE76" w14:textId="77777777" w:rsidR="00F60975" w:rsidRPr="00075074" w:rsidRDefault="00F60975" w:rsidP="00F416B3"/>
        </w:tc>
        <w:tc>
          <w:tcPr>
            <w:tcW w:w="3261" w:type="dxa"/>
            <w:vMerge/>
          </w:tcPr>
          <w:p w14:paraId="586B35CB" w14:textId="77777777" w:rsidR="00F60975" w:rsidRPr="00075074" w:rsidRDefault="00F60975" w:rsidP="00F416B3"/>
        </w:tc>
        <w:tc>
          <w:tcPr>
            <w:tcW w:w="3118" w:type="dxa"/>
            <w:vAlign w:val="center"/>
          </w:tcPr>
          <w:p w14:paraId="23FB9E0A" w14:textId="77777777" w:rsidR="00F60975" w:rsidRPr="00075074" w:rsidRDefault="00F60975" w:rsidP="00F416B3"/>
          <w:p w14:paraId="06EAB1B0" w14:textId="77777777" w:rsidR="00F60975" w:rsidRPr="00075074" w:rsidRDefault="00F60975" w:rsidP="00F416B3"/>
        </w:tc>
      </w:tr>
      <w:tr w:rsidR="00F60975" w:rsidRPr="00075074" w14:paraId="4536A964" w14:textId="77777777" w:rsidTr="00F416B3">
        <w:tc>
          <w:tcPr>
            <w:tcW w:w="9781" w:type="dxa"/>
            <w:gridSpan w:val="3"/>
          </w:tcPr>
          <w:p w14:paraId="092C1C00" w14:textId="77777777" w:rsidR="00F60975" w:rsidRPr="00075074" w:rsidRDefault="00F60975" w:rsidP="00F416B3">
            <w:pPr>
              <w:rPr>
                <w:b/>
              </w:rPr>
            </w:pPr>
          </w:p>
          <w:p w14:paraId="7C3ADBBA" w14:textId="77777777" w:rsidR="00F60975" w:rsidRPr="00075074" w:rsidRDefault="00F60975" w:rsidP="00F416B3">
            <w:r w:rsidRPr="00075074">
              <w:rPr>
                <w:b/>
              </w:rPr>
              <w:t>Instructions to Learners</w:t>
            </w:r>
            <w:r w:rsidRPr="00075074">
              <w:t xml:space="preserve"> </w:t>
            </w:r>
          </w:p>
          <w:p w14:paraId="04F06DDB" w14:textId="77777777" w:rsidR="00F60975" w:rsidRPr="00075074" w:rsidRDefault="00F60975" w:rsidP="00F60975">
            <w:r w:rsidRPr="00075074">
              <w:rPr>
                <w:b/>
              </w:rPr>
              <w:t>1.</w:t>
            </w:r>
            <w:r w:rsidRPr="00075074">
              <w:t xml:space="preserve">  Select a surface that has recently been painted with </w:t>
            </w:r>
            <w:proofErr w:type="gramStart"/>
            <w:r w:rsidRPr="00075074">
              <w:t>top-coat</w:t>
            </w:r>
            <w:proofErr w:type="gramEnd"/>
          </w:p>
          <w:p w14:paraId="16B31DE3" w14:textId="77777777" w:rsidR="00F60975" w:rsidRPr="00075074" w:rsidRDefault="00F60975" w:rsidP="00F60975">
            <w:r w:rsidRPr="00075074">
              <w:rPr>
                <w:b/>
              </w:rPr>
              <w:t>2.</w:t>
            </w:r>
            <w:r w:rsidRPr="00075074">
              <w:t xml:space="preserve">  Identify the paint applied</w:t>
            </w:r>
          </w:p>
          <w:p w14:paraId="708E5133" w14:textId="77777777" w:rsidR="00F60975" w:rsidRPr="00075074" w:rsidRDefault="00F60975" w:rsidP="00F60975">
            <w:r w:rsidRPr="00075074">
              <w:rPr>
                <w:b/>
              </w:rPr>
              <w:t>3.</w:t>
            </w:r>
            <w:r w:rsidRPr="00075074">
              <w:t xml:space="preserve">  Select and use the appropriate equipment and materials to compound the surface</w:t>
            </w:r>
          </w:p>
          <w:p w14:paraId="1ECDF329" w14:textId="77777777" w:rsidR="00F60975" w:rsidRPr="00075074" w:rsidRDefault="00F60975" w:rsidP="00F60975">
            <w:r w:rsidRPr="00075074">
              <w:rPr>
                <w:b/>
              </w:rPr>
              <w:t>4.</w:t>
            </w:r>
            <w:r w:rsidRPr="00075074">
              <w:t xml:space="preserve">  Apply appropriate surface protection to industry acceptable standard</w:t>
            </w:r>
          </w:p>
          <w:p w14:paraId="0D27A6CC" w14:textId="6C9400D2" w:rsidR="00F60975" w:rsidRPr="00075074" w:rsidRDefault="00F60975" w:rsidP="00F416B3">
            <w:pPr>
              <w:ind w:left="465" w:hanging="465"/>
            </w:pPr>
          </w:p>
        </w:tc>
      </w:tr>
    </w:tbl>
    <w:p w14:paraId="5D0D2D87" w14:textId="77777777" w:rsidR="00F60975" w:rsidRDefault="00F60975" w:rsidP="00F60975"/>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F60975" w:rsidRPr="0043505F" w14:paraId="3776CCA6" w14:textId="77777777" w:rsidTr="00F416B3">
        <w:tc>
          <w:tcPr>
            <w:tcW w:w="8280" w:type="dxa"/>
            <w:hideMark/>
          </w:tcPr>
          <w:p w14:paraId="5D9889D4"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3FEC7889"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DD8F689"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F60975" w:rsidRPr="0043505F" w14:paraId="1AE9C6D2" w14:textId="77777777" w:rsidTr="00F416B3">
        <w:tc>
          <w:tcPr>
            <w:tcW w:w="8280" w:type="dxa"/>
            <w:tcBorders>
              <w:bottom w:val="single" w:sz="4" w:space="0" w:color="35B1F5" w:themeColor="accent2" w:themeTint="80"/>
            </w:tcBorders>
            <w:hideMark/>
          </w:tcPr>
          <w:p w14:paraId="6395BEEA" w14:textId="77777777" w:rsidR="00F60975" w:rsidRPr="0043505F" w:rsidRDefault="00F60975"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02CA0335" w14:textId="77777777" w:rsidR="00F60975" w:rsidRPr="0043505F" w:rsidRDefault="00F60975" w:rsidP="00F416B3">
            <w:pPr>
              <w:rPr>
                <w:rFonts w:eastAsia="Times New Roman" w:cs="Arial"/>
                <w:b/>
                <w:kern w:val="0"/>
                <w:szCs w:val="22"/>
                <w:lang w:val="en-US"/>
                <w14:ligatures w14:val="none"/>
              </w:rPr>
            </w:pPr>
          </w:p>
        </w:tc>
      </w:tr>
      <w:tr w:rsidR="00F60975" w:rsidRPr="0043505F" w14:paraId="6219D48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7D3378" w14:textId="77777777" w:rsidR="00F60975" w:rsidRPr="00075074" w:rsidRDefault="00F60975"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F2C5084" w14:textId="77777777" w:rsidR="00F60975" w:rsidRPr="0043505F" w:rsidRDefault="00F60975" w:rsidP="00F416B3">
            <w:pPr>
              <w:rPr>
                <w:rFonts w:eastAsia="Times New Roman" w:cs="Arial"/>
                <w:b/>
                <w:kern w:val="0"/>
                <w:szCs w:val="22"/>
                <w:lang w:val="en-US"/>
                <w14:ligatures w14:val="none"/>
              </w:rPr>
            </w:pPr>
          </w:p>
        </w:tc>
      </w:tr>
      <w:tr w:rsidR="00F60975" w:rsidRPr="0043505F" w14:paraId="4A7D148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3FC4E7D" w14:textId="77777777" w:rsidR="00F60975" w:rsidRPr="00075074" w:rsidRDefault="00F60975"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15BD166" w14:textId="77777777" w:rsidR="00F60975" w:rsidRPr="0043505F" w:rsidRDefault="00F60975" w:rsidP="00F416B3">
            <w:pPr>
              <w:rPr>
                <w:rFonts w:eastAsia="Times New Roman" w:cs="Arial"/>
                <w:b/>
                <w:kern w:val="0"/>
                <w:szCs w:val="22"/>
                <w:lang w:val="en-US"/>
                <w14:ligatures w14:val="none"/>
              </w:rPr>
            </w:pPr>
          </w:p>
        </w:tc>
      </w:tr>
      <w:tr w:rsidR="00F60975" w:rsidRPr="0043505F" w14:paraId="2143DFA6"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89CDD8" w14:textId="77777777" w:rsidR="00F60975" w:rsidRPr="00075074" w:rsidRDefault="00F60975" w:rsidP="00F416B3">
            <w:r w:rsidRPr="00075074">
              <w:t>Safety equipment listed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0AABDE6" w14:textId="77777777" w:rsidR="00F60975" w:rsidRPr="0043505F" w:rsidRDefault="00F60975" w:rsidP="00F416B3">
            <w:pPr>
              <w:rPr>
                <w:rFonts w:eastAsia="Times New Roman" w:cs="Arial"/>
                <w:b/>
                <w:kern w:val="0"/>
                <w:szCs w:val="22"/>
                <w:lang w:val="en-US"/>
                <w14:ligatures w14:val="none"/>
              </w:rPr>
            </w:pPr>
          </w:p>
        </w:tc>
      </w:tr>
    </w:tbl>
    <w:p w14:paraId="43E79488" w14:textId="77777777" w:rsidR="00F60975" w:rsidRDefault="00F60975" w:rsidP="00F60975">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F60975" w:rsidRPr="0043505F" w14:paraId="717B8CAE"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3A0C36" w14:textId="77777777" w:rsidR="00F60975" w:rsidRPr="0043505F" w:rsidRDefault="00F6097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BF32F30" w14:textId="77777777" w:rsidR="00F60975" w:rsidRDefault="00F6097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B66076C" w14:textId="77777777" w:rsidR="00F60975" w:rsidRDefault="00F60975" w:rsidP="00F416B3">
            <w:pPr>
              <w:rPr>
                <w:rFonts w:eastAsia="Times New Roman" w:cs="Arial"/>
                <w:kern w:val="0"/>
                <w:szCs w:val="22"/>
                <w:lang w:val="en-US"/>
                <w14:ligatures w14:val="none"/>
              </w:rPr>
            </w:pPr>
          </w:p>
          <w:p w14:paraId="7437A2E8" w14:textId="77777777" w:rsidR="00F60975" w:rsidRPr="0043505F" w:rsidRDefault="00F60975" w:rsidP="00F416B3">
            <w:pPr>
              <w:rPr>
                <w:rFonts w:eastAsia="Times New Roman" w:cs="Arial"/>
                <w:kern w:val="0"/>
                <w:szCs w:val="22"/>
                <w:lang w:val="en-US"/>
                <w14:ligatures w14:val="none"/>
              </w:rPr>
            </w:pPr>
          </w:p>
          <w:p w14:paraId="157194F8" w14:textId="77777777" w:rsidR="00F60975" w:rsidRPr="0043505F" w:rsidRDefault="00F6097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16CBD25" w14:textId="77777777" w:rsidR="00F60975" w:rsidRPr="0043505F" w:rsidRDefault="00F60975" w:rsidP="00F416B3">
            <w:pPr>
              <w:rPr>
                <w:rFonts w:eastAsia="Times New Roman" w:cs="Arial"/>
                <w:kern w:val="0"/>
                <w:szCs w:val="22"/>
                <w:lang w:val="en-US"/>
                <w14:ligatures w14:val="none"/>
              </w:rPr>
            </w:pPr>
          </w:p>
          <w:p w14:paraId="03A1001F" w14:textId="77777777" w:rsidR="00F60975" w:rsidRPr="0043505F" w:rsidRDefault="00F60975" w:rsidP="00F416B3">
            <w:pPr>
              <w:rPr>
                <w:rFonts w:eastAsia="Times New Roman" w:cs="Arial"/>
                <w:kern w:val="0"/>
                <w:szCs w:val="22"/>
                <w:lang w:val="en-US"/>
                <w14:ligatures w14:val="none"/>
              </w:rPr>
            </w:pPr>
          </w:p>
          <w:p w14:paraId="528E6A45" w14:textId="77777777" w:rsidR="00F60975" w:rsidRDefault="00F6097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C8FBE12" w14:textId="77777777" w:rsidR="00F60975" w:rsidRPr="0043505F" w:rsidRDefault="00F60975" w:rsidP="00F416B3">
            <w:pPr>
              <w:rPr>
                <w:rFonts w:eastAsia="Times New Roman" w:cs="Arial"/>
                <w:kern w:val="0"/>
                <w:szCs w:val="22"/>
                <w:lang w:val="en-US"/>
                <w14:ligatures w14:val="none"/>
              </w:rPr>
            </w:pPr>
          </w:p>
        </w:tc>
      </w:tr>
    </w:tbl>
    <w:p w14:paraId="2D5CAA9A" w14:textId="648D752E" w:rsidR="00F60975" w:rsidRDefault="00F60975">
      <w:r>
        <w:br w:type="page"/>
      </w:r>
    </w:p>
    <w:p w14:paraId="368ADB8F" w14:textId="702E64D2" w:rsidR="008A1874" w:rsidRPr="0043505F" w:rsidRDefault="008A1874" w:rsidP="008A1874">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4</w:t>
      </w:r>
      <w:r w:rsidRPr="0043505F">
        <w:rPr>
          <w:rFonts w:eastAsia="Times New Roman"/>
          <w:lang w:val="en-US"/>
        </w:rPr>
        <w:t xml:space="preserve"> (</w:t>
      </w:r>
      <w:r>
        <w:rPr>
          <w:rFonts w:eastAsia="Times New Roman"/>
          <w:lang w:val="en-US"/>
        </w:rPr>
        <w:t>D</w:t>
      </w:r>
      <w:r w:rsidRPr="0043505F">
        <w:rPr>
          <w:rFonts w:eastAsia="Times New Roman"/>
          <w:lang w:val="en-US"/>
        </w:rPr>
        <w:t>/501/70</w:t>
      </w:r>
      <w:r>
        <w:rPr>
          <w:rFonts w:eastAsia="Times New Roman"/>
          <w:lang w:val="en-US"/>
        </w:rPr>
        <w:t>2</w:t>
      </w:r>
      <w:r>
        <w:rPr>
          <w:rFonts w:eastAsia="Times New Roman"/>
          <w:lang w:val="en-US"/>
        </w:rPr>
        <w:t>1</w:t>
      </w:r>
      <w:r w:rsidRPr="0043505F">
        <w:rPr>
          <w:rFonts w:eastAsia="Times New Roman"/>
          <w:lang w:val="en-US"/>
        </w:rPr>
        <w:t>)</w:t>
      </w:r>
    </w:p>
    <w:p w14:paraId="0815D7B1" w14:textId="42210F99" w:rsidR="008A1874" w:rsidRPr="0017113B" w:rsidRDefault="008A1874" w:rsidP="008A1874">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8A1874">
        <w:rPr>
          <w:rFonts w:eastAsia="Times New Roman" w:cstheme="majorBidi"/>
          <w:b/>
          <w:color w:val="043956" w:themeColor="accent2"/>
          <w:sz w:val="28"/>
          <w:szCs w:val="32"/>
          <w:lang w:val="en-US"/>
        </w:rPr>
        <w:t>CUSTOMER CARE</w:t>
      </w:r>
    </w:p>
    <w:p w14:paraId="49005381" w14:textId="77777777" w:rsidR="008A1874" w:rsidRPr="0043505F" w:rsidRDefault="008A1874" w:rsidP="008A1874">
      <w:pPr>
        <w:pStyle w:val="Heading3"/>
        <w:jc w:val="center"/>
        <w:rPr>
          <w:rFonts w:eastAsia="Times New Roman"/>
          <w:lang w:val="en-US"/>
        </w:rPr>
      </w:pPr>
      <w:r w:rsidRPr="0043505F">
        <w:rPr>
          <w:rFonts w:eastAsia="Times New Roman"/>
          <w:lang w:val="en-US"/>
        </w:rPr>
        <w:t>ASSESSMENT CRITERIA RECORD</w:t>
      </w:r>
    </w:p>
    <w:p w14:paraId="2C904A2A" w14:textId="77777777" w:rsidR="008A1874" w:rsidRPr="0043505F" w:rsidRDefault="008A1874" w:rsidP="008A1874">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8A1874" w:rsidRPr="0043505F" w14:paraId="394F4B30" w14:textId="77777777" w:rsidTr="00F416B3">
        <w:tc>
          <w:tcPr>
            <w:tcW w:w="2269" w:type="dxa"/>
          </w:tcPr>
          <w:p w14:paraId="3679FFFB" w14:textId="77777777" w:rsidR="008A1874" w:rsidRPr="0043505F" w:rsidRDefault="008A1874"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015E080B" w14:textId="77777777" w:rsidR="008A1874" w:rsidRPr="0043505F" w:rsidRDefault="008A1874"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0F6748E5" w14:textId="77777777" w:rsidR="008A1874" w:rsidRPr="0043505F" w:rsidRDefault="008A1874"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086423D5" w14:textId="77777777" w:rsidR="008A1874" w:rsidRPr="0043505F" w:rsidRDefault="008A1874"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4BF488F" w14:textId="77777777" w:rsidR="008A1874" w:rsidRPr="0043505F" w:rsidRDefault="008A1874"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8A1874" w:rsidRPr="0043505F" w14:paraId="1E81F71E" w14:textId="77777777" w:rsidTr="00F416B3">
        <w:trPr>
          <w:trHeight w:val="670"/>
        </w:trPr>
        <w:tc>
          <w:tcPr>
            <w:tcW w:w="2269" w:type="dxa"/>
          </w:tcPr>
          <w:p w14:paraId="3204393B" w14:textId="46B88847" w:rsidR="008A1874" w:rsidRPr="00DE6C76" w:rsidRDefault="008A1874" w:rsidP="008A1874">
            <w:pPr>
              <w:rPr>
                <w:rFonts w:eastAsia="Times New Roman" w:cs="Arial"/>
                <w:bCs/>
                <w:kern w:val="0"/>
                <w:szCs w:val="22"/>
                <w:lang w:val="en-US"/>
                <w14:ligatures w14:val="none"/>
              </w:rPr>
            </w:pPr>
            <w:r w:rsidRPr="00075074">
              <w:rPr>
                <w:b/>
              </w:rPr>
              <w:t>1. Recognise the elements of positive customer experience</w:t>
            </w:r>
          </w:p>
        </w:tc>
        <w:tc>
          <w:tcPr>
            <w:tcW w:w="6237" w:type="dxa"/>
          </w:tcPr>
          <w:p w14:paraId="2CEAFEDB" w14:textId="77777777" w:rsidR="008A1874" w:rsidRPr="00075074" w:rsidRDefault="008A1874" w:rsidP="008A1874">
            <w:pPr>
              <w:ind w:left="463" w:hanging="463"/>
            </w:pPr>
            <w:r w:rsidRPr="00075074">
              <w:rPr>
                <w:b/>
              </w:rPr>
              <w:t>1.1</w:t>
            </w:r>
            <w:r w:rsidRPr="00075074">
              <w:t xml:space="preserve"> Give an example of a positive customer experience</w:t>
            </w:r>
          </w:p>
          <w:p w14:paraId="4E3FD1A1" w14:textId="77777777" w:rsidR="008A1874" w:rsidRPr="00075074" w:rsidRDefault="008A1874" w:rsidP="008A1874">
            <w:pPr>
              <w:ind w:left="463" w:hanging="463"/>
            </w:pPr>
            <w:r w:rsidRPr="00075074">
              <w:rPr>
                <w:b/>
              </w:rPr>
              <w:t>1.2</w:t>
            </w:r>
            <w:r w:rsidRPr="00075074">
              <w:t xml:space="preserve"> Give an example of a negative customer experience</w:t>
            </w:r>
          </w:p>
          <w:p w14:paraId="671464D9" w14:textId="6A919E65" w:rsidR="008A1874" w:rsidRPr="0043505F" w:rsidRDefault="008A1874" w:rsidP="008A1874">
            <w:pPr>
              <w:ind w:left="463" w:hanging="534"/>
              <w:rPr>
                <w:rFonts w:eastAsia="Times New Roman" w:cs="Arial"/>
                <w:b/>
                <w:kern w:val="0"/>
                <w:szCs w:val="22"/>
                <w:lang w:val="en-US"/>
                <w14:ligatures w14:val="none"/>
              </w:rPr>
            </w:pPr>
          </w:p>
        </w:tc>
        <w:tc>
          <w:tcPr>
            <w:tcW w:w="1676" w:type="dxa"/>
          </w:tcPr>
          <w:p w14:paraId="0159DE91" w14:textId="77777777" w:rsidR="008A1874" w:rsidRPr="00075074" w:rsidRDefault="008A1874" w:rsidP="008A1874">
            <w:pPr>
              <w:jc w:val="center"/>
              <w:rPr>
                <w:b/>
              </w:rPr>
            </w:pPr>
          </w:p>
          <w:p w14:paraId="6FBC0251" w14:textId="77777777" w:rsidR="008A1874" w:rsidRPr="00075074" w:rsidRDefault="008A1874" w:rsidP="008A1874">
            <w:pPr>
              <w:jc w:val="center"/>
              <w:rPr>
                <w:b/>
              </w:rPr>
            </w:pPr>
          </w:p>
          <w:p w14:paraId="515AABE9" w14:textId="1AB1CCA0" w:rsidR="008A1874" w:rsidRPr="0043505F" w:rsidRDefault="008A1874" w:rsidP="008A1874">
            <w:pPr>
              <w:jc w:val="center"/>
              <w:rPr>
                <w:rFonts w:eastAsia="Times New Roman" w:cs="Arial"/>
                <w:kern w:val="0"/>
                <w:szCs w:val="22"/>
                <w:lang w:val="en-US"/>
                <w14:ligatures w14:val="none"/>
              </w:rPr>
            </w:pPr>
            <w:r w:rsidRPr="00075074">
              <w:rPr>
                <w:b/>
              </w:rPr>
              <w:t>14.1</w:t>
            </w:r>
          </w:p>
        </w:tc>
      </w:tr>
      <w:tr w:rsidR="008A1874" w:rsidRPr="0043505F" w14:paraId="6276EBCC" w14:textId="77777777" w:rsidTr="00F416B3">
        <w:trPr>
          <w:trHeight w:val="630"/>
        </w:trPr>
        <w:tc>
          <w:tcPr>
            <w:tcW w:w="2269" w:type="dxa"/>
          </w:tcPr>
          <w:p w14:paraId="2C46B55A" w14:textId="77777777" w:rsidR="008A1874" w:rsidRPr="00075074" w:rsidRDefault="008A1874" w:rsidP="008A1874">
            <w:pPr>
              <w:rPr>
                <w:b/>
                <w:bCs/>
              </w:rPr>
            </w:pPr>
            <w:r w:rsidRPr="00075074">
              <w:rPr>
                <w:b/>
                <w:bCs/>
              </w:rPr>
              <w:t>2. Understand the importance of the customer’s experience to a business</w:t>
            </w:r>
          </w:p>
          <w:p w14:paraId="30571497" w14:textId="77777777" w:rsidR="008A1874" w:rsidRPr="00DE6C76" w:rsidRDefault="008A1874" w:rsidP="008A1874">
            <w:pPr>
              <w:rPr>
                <w:rFonts w:eastAsia="Times New Roman" w:cs="Arial"/>
                <w:bCs/>
                <w:kern w:val="0"/>
                <w:szCs w:val="22"/>
                <w:lang w:val="en-US"/>
                <w14:ligatures w14:val="none"/>
              </w:rPr>
            </w:pPr>
          </w:p>
        </w:tc>
        <w:tc>
          <w:tcPr>
            <w:tcW w:w="6237" w:type="dxa"/>
          </w:tcPr>
          <w:p w14:paraId="722FECE0" w14:textId="77777777" w:rsidR="008A1874" w:rsidRPr="00075074" w:rsidRDefault="008A1874" w:rsidP="008A1874">
            <w:pPr>
              <w:ind w:left="463" w:hanging="463"/>
            </w:pPr>
            <w:r w:rsidRPr="00075074">
              <w:rPr>
                <w:b/>
              </w:rPr>
              <w:t>2.1</w:t>
            </w:r>
            <w:r w:rsidRPr="00075074">
              <w:t xml:space="preserve"> Indicate how positive and negative customer experience could affect a business</w:t>
            </w:r>
          </w:p>
          <w:p w14:paraId="6105357A" w14:textId="3203C40F" w:rsidR="008A1874" w:rsidRPr="00ED23B0" w:rsidRDefault="008A1874" w:rsidP="008A1874">
            <w:pPr>
              <w:ind w:left="463" w:hanging="463"/>
              <w:rPr>
                <w:rFonts w:eastAsia="Times New Roman" w:cs="Arial"/>
                <w:kern w:val="0"/>
                <w:szCs w:val="22"/>
                <w:lang w:val="en-US"/>
                <w14:ligatures w14:val="none"/>
              </w:rPr>
            </w:pPr>
          </w:p>
        </w:tc>
        <w:tc>
          <w:tcPr>
            <w:tcW w:w="1676" w:type="dxa"/>
          </w:tcPr>
          <w:p w14:paraId="294BF807" w14:textId="5F8E20A3" w:rsidR="008A1874" w:rsidRPr="0043505F" w:rsidRDefault="008A1874" w:rsidP="008A1874">
            <w:pPr>
              <w:jc w:val="center"/>
              <w:rPr>
                <w:rFonts w:eastAsia="Times New Roman" w:cs="Arial"/>
                <w:kern w:val="0"/>
                <w:szCs w:val="22"/>
                <w:lang w:val="en-US"/>
                <w14:ligatures w14:val="none"/>
              </w:rPr>
            </w:pPr>
            <w:r w:rsidRPr="00075074">
              <w:rPr>
                <w:b/>
              </w:rPr>
              <w:t>14.1</w:t>
            </w:r>
          </w:p>
        </w:tc>
      </w:tr>
      <w:tr w:rsidR="008A1874" w:rsidRPr="0043505F" w14:paraId="7596D231" w14:textId="77777777" w:rsidTr="00F416B3">
        <w:trPr>
          <w:trHeight w:val="712"/>
        </w:trPr>
        <w:tc>
          <w:tcPr>
            <w:tcW w:w="2269" w:type="dxa"/>
          </w:tcPr>
          <w:p w14:paraId="0740E75A" w14:textId="5E073384" w:rsidR="008A1874" w:rsidRPr="00DE6C76" w:rsidRDefault="008A1874" w:rsidP="008A1874">
            <w:pPr>
              <w:rPr>
                <w:rFonts w:eastAsia="Times New Roman" w:cs="Arial"/>
                <w:bCs/>
                <w:kern w:val="0"/>
                <w:szCs w:val="22"/>
                <w:lang w:val="en-US"/>
                <w14:ligatures w14:val="none"/>
              </w:rPr>
            </w:pPr>
            <w:r w:rsidRPr="00075074">
              <w:rPr>
                <w:b/>
              </w:rPr>
              <w:t>3. Recognise own contribution to customer experience</w:t>
            </w:r>
          </w:p>
        </w:tc>
        <w:tc>
          <w:tcPr>
            <w:tcW w:w="6237" w:type="dxa"/>
          </w:tcPr>
          <w:p w14:paraId="5530FC16" w14:textId="77777777" w:rsidR="008A1874" w:rsidRPr="00075074" w:rsidRDefault="008A1874" w:rsidP="008A1874">
            <w:pPr>
              <w:ind w:left="463" w:hanging="463"/>
              <w:rPr>
                <w:bCs/>
              </w:rPr>
            </w:pPr>
            <w:r w:rsidRPr="00075074">
              <w:rPr>
                <w:b/>
              </w:rPr>
              <w:t xml:space="preserve">3.1 </w:t>
            </w:r>
            <w:r w:rsidRPr="00075074">
              <w:rPr>
                <w:bCs/>
              </w:rPr>
              <w:t xml:space="preserve">Identify and demonstrate </w:t>
            </w:r>
            <w:proofErr w:type="spellStart"/>
            <w:r w:rsidRPr="00075074">
              <w:rPr>
                <w:bCs/>
              </w:rPr>
              <w:t>behaviors</w:t>
            </w:r>
            <w:proofErr w:type="spellEnd"/>
            <w:r w:rsidRPr="00075074">
              <w:rPr>
                <w:bCs/>
              </w:rPr>
              <w:t xml:space="preserve"> that would contribute to a positive customer experience when:</w:t>
            </w:r>
          </w:p>
          <w:p w14:paraId="5343ADC9" w14:textId="77777777" w:rsidR="008A1874" w:rsidRPr="00075074" w:rsidRDefault="008A1874" w:rsidP="008A1874">
            <w:pPr>
              <w:pStyle w:val="ListParagraph"/>
              <w:numPr>
                <w:ilvl w:val="0"/>
                <w:numId w:val="137"/>
              </w:numPr>
              <w:tabs>
                <w:tab w:val="num" w:pos="562"/>
                <w:tab w:val="num" w:pos="843"/>
              </w:tabs>
              <w:ind w:firstLine="100"/>
            </w:pPr>
            <w:r w:rsidRPr="00075074">
              <w:t>greeting a customer</w:t>
            </w:r>
          </w:p>
          <w:p w14:paraId="666ED108" w14:textId="77777777" w:rsidR="008A1874" w:rsidRPr="00075074" w:rsidRDefault="008A1874" w:rsidP="008A1874">
            <w:pPr>
              <w:pStyle w:val="ListParagraph"/>
              <w:numPr>
                <w:ilvl w:val="0"/>
                <w:numId w:val="137"/>
              </w:numPr>
              <w:tabs>
                <w:tab w:val="num" w:pos="562"/>
                <w:tab w:val="num" w:pos="843"/>
              </w:tabs>
              <w:ind w:firstLine="100"/>
            </w:pPr>
            <w:r w:rsidRPr="00075074">
              <w:t>answering customer questions</w:t>
            </w:r>
          </w:p>
          <w:p w14:paraId="44561804" w14:textId="77777777" w:rsidR="008A1874" w:rsidRPr="00075074" w:rsidRDefault="008A1874" w:rsidP="008A1874">
            <w:pPr>
              <w:pStyle w:val="ListParagraph"/>
              <w:numPr>
                <w:ilvl w:val="0"/>
                <w:numId w:val="137"/>
              </w:numPr>
              <w:tabs>
                <w:tab w:val="num" w:pos="843"/>
                <w:tab w:val="num" w:pos="937"/>
              </w:tabs>
              <w:ind w:left="888" w:hanging="425"/>
            </w:pPr>
            <w:r w:rsidRPr="00075074">
              <w:t>relaying customer information or requests to the correct workplace person</w:t>
            </w:r>
          </w:p>
          <w:p w14:paraId="35E431D0" w14:textId="77777777" w:rsidR="008A1874" w:rsidRPr="00075074" w:rsidRDefault="008A1874" w:rsidP="008A1874">
            <w:pPr>
              <w:tabs>
                <w:tab w:val="num" w:pos="1440"/>
              </w:tabs>
            </w:pPr>
          </w:p>
          <w:p w14:paraId="0E57C2AC" w14:textId="77777777" w:rsidR="008A1874" w:rsidRPr="00075074" w:rsidRDefault="008A1874" w:rsidP="008A1874">
            <w:pPr>
              <w:ind w:left="463" w:hanging="463"/>
              <w:rPr>
                <w:bCs/>
              </w:rPr>
            </w:pPr>
            <w:r w:rsidRPr="00075074">
              <w:rPr>
                <w:b/>
              </w:rPr>
              <w:t xml:space="preserve">3.2 </w:t>
            </w:r>
            <w:r w:rsidRPr="00075074">
              <w:rPr>
                <w:bCs/>
              </w:rPr>
              <w:t xml:space="preserve">Identify and demonstrate </w:t>
            </w:r>
            <w:proofErr w:type="spellStart"/>
            <w:r w:rsidRPr="00075074">
              <w:rPr>
                <w:bCs/>
              </w:rPr>
              <w:t>behaviors</w:t>
            </w:r>
            <w:proofErr w:type="spellEnd"/>
            <w:r w:rsidRPr="00075074">
              <w:rPr>
                <w:bCs/>
              </w:rPr>
              <w:t xml:space="preserve"> that would contribute to a negative customer experience when:</w:t>
            </w:r>
          </w:p>
          <w:p w14:paraId="57D3E63F" w14:textId="77777777" w:rsidR="008A1874" w:rsidRPr="00075074" w:rsidRDefault="008A1874" w:rsidP="008A1874">
            <w:pPr>
              <w:pStyle w:val="ListParagraph"/>
              <w:numPr>
                <w:ilvl w:val="0"/>
                <w:numId w:val="138"/>
              </w:numPr>
              <w:tabs>
                <w:tab w:val="num" w:pos="562"/>
                <w:tab w:val="num" w:pos="843"/>
              </w:tabs>
              <w:ind w:firstLine="100"/>
            </w:pPr>
            <w:r w:rsidRPr="00075074">
              <w:t>greeting a customer</w:t>
            </w:r>
          </w:p>
          <w:p w14:paraId="7734EDB4" w14:textId="77777777" w:rsidR="008A1874" w:rsidRPr="00075074" w:rsidRDefault="008A1874" w:rsidP="008A1874">
            <w:pPr>
              <w:pStyle w:val="ListParagraph"/>
              <w:numPr>
                <w:ilvl w:val="0"/>
                <w:numId w:val="138"/>
              </w:numPr>
              <w:tabs>
                <w:tab w:val="num" w:pos="562"/>
                <w:tab w:val="num" w:pos="843"/>
              </w:tabs>
              <w:ind w:firstLine="100"/>
            </w:pPr>
            <w:r w:rsidRPr="00075074">
              <w:t>answering customer questions</w:t>
            </w:r>
          </w:p>
          <w:p w14:paraId="44900508" w14:textId="77777777" w:rsidR="008A1874" w:rsidRPr="00075074" w:rsidRDefault="008A1874" w:rsidP="008A1874">
            <w:pPr>
              <w:pStyle w:val="ListParagraph"/>
              <w:numPr>
                <w:ilvl w:val="0"/>
                <w:numId w:val="138"/>
              </w:numPr>
              <w:tabs>
                <w:tab w:val="num" w:pos="843"/>
              </w:tabs>
              <w:ind w:left="888" w:hanging="425"/>
            </w:pPr>
            <w:r w:rsidRPr="00075074">
              <w:t>relaying customer information or requests to the correct workplace person</w:t>
            </w:r>
          </w:p>
          <w:p w14:paraId="0DE09CF0" w14:textId="77777777" w:rsidR="008A1874" w:rsidRPr="0043505F" w:rsidRDefault="008A1874" w:rsidP="008A1874">
            <w:pPr>
              <w:ind w:left="463" w:hanging="458"/>
              <w:rPr>
                <w:rFonts w:eastAsia="Times New Roman" w:cs="Arial"/>
                <w:kern w:val="0"/>
                <w:szCs w:val="22"/>
                <w:lang w:val="en-US"/>
                <w14:ligatures w14:val="none"/>
              </w:rPr>
            </w:pPr>
          </w:p>
        </w:tc>
        <w:tc>
          <w:tcPr>
            <w:tcW w:w="1676" w:type="dxa"/>
          </w:tcPr>
          <w:p w14:paraId="366477A7" w14:textId="77777777" w:rsidR="008A1874" w:rsidRPr="00075074" w:rsidRDefault="008A1874" w:rsidP="008A1874">
            <w:pPr>
              <w:jc w:val="center"/>
              <w:rPr>
                <w:b/>
              </w:rPr>
            </w:pPr>
          </w:p>
          <w:p w14:paraId="474EFF69" w14:textId="77777777" w:rsidR="008A1874" w:rsidRPr="00075074" w:rsidRDefault="008A1874" w:rsidP="008A1874">
            <w:pPr>
              <w:jc w:val="center"/>
              <w:rPr>
                <w:b/>
              </w:rPr>
            </w:pPr>
          </w:p>
          <w:p w14:paraId="3CA92C65" w14:textId="77777777" w:rsidR="008A1874" w:rsidRPr="00075074" w:rsidRDefault="008A1874" w:rsidP="008A1874">
            <w:pPr>
              <w:jc w:val="center"/>
              <w:rPr>
                <w:b/>
              </w:rPr>
            </w:pPr>
            <w:r w:rsidRPr="00075074">
              <w:rPr>
                <w:b/>
              </w:rPr>
              <w:t>14.1</w:t>
            </w:r>
          </w:p>
          <w:p w14:paraId="411902F2" w14:textId="77777777" w:rsidR="008A1874" w:rsidRPr="00075074" w:rsidRDefault="008A1874" w:rsidP="008A1874">
            <w:pPr>
              <w:jc w:val="center"/>
              <w:rPr>
                <w:b/>
              </w:rPr>
            </w:pPr>
            <w:r w:rsidRPr="00075074">
              <w:rPr>
                <w:b/>
              </w:rPr>
              <w:t>14.2</w:t>
            </w:r>
          </w:p>
          <w:p w14:paraId="7792D919" w14:textId="77777777" w:rsidR="008A1874" w:rsidRPr="00075074" w:rsidRDefault="008A1874" w:rsidP="008A1874">
            <w:pPr>
              <w:jc w:val="center"/>
              <w:rPr>
                <w:b/>
              </w:rPr>
            </w:pPr>
          </w:p>
          <w:p w14:paraId="579F9675" w14:textId="77777777" w:rsidR="008A1874" w:rsidRPr="00075074" w:rsidRDefault="008A1874" w:rsidP="008A1874">
            <w:pPr>
              <w:jc w:val="center"/>
              <w:rPr>
                <w:b/>
              </w:rPr>
            </w:pPr>
          </w:p>
          <w:p w14:paraId="205BE271" w14:textId="77777777" w:rsidR="008A1874" w:rsidRPr="00075074" w:rsidRDefault="008A1874" w:rsidP="008A1874">
            <w:pPr>
              <w:jc w:val="center"/>
              <w:rPr>
                <w:b/>
              </w:rPr>
            </w:pPr>
          </w:p>
          <w:p w14:paraId="000ADE06" w14:textId="77777777" w:rsidR="008A1874" w:rsidRPr="00075074" w:rsidRDefault="008A1874" w:rsidP="008A1874">
            <w:pPr>
              <w:jc w:val="center"/>
              <w:rPr>
                <w:b/>
              </w:rPr>
            </w:pPr>
          </w:p>
          <w:p w14:paraId="3BF43EE8" w14:textId="77777777" w:rsidR="008A1874" w:rsidRPr="00075074" w:rsidRDefault="008A1874" w:rsidP="008A1874">
            <w:pPr>
              <w:jc w:val="center"/>
              <w:rPr>
                <w:b/>
              </w:rPr>
            </w:pPr>
          </w:p>
          <w:p w14:paraId="241E2300" w14:textId="77777777" w:rsidR="008A1874" w:rsidRPr="00075074" w:rsidRDefault="008A1874" w:rsidP="008A1874">
            <w:pPr>
              <w:jc w:val="center"/>
              <w:rPr>
                <w:b/>
              </w:rPr>
            </w:pPr>
          </w:p>
          <w:p w14:paraId="33317A83" w14:textId="77777777" w:rsidR="008A1874" w:rsidRPr="00075074" w:rsidRDefault="008A1874" w:rsidP="008A1874">
            <w:pPr>
              <w:jc w:val="center"/>
              <w:rPr>
                <w:b/>
              </w:rPr>
            </w:pPr>
            <w:r w:rsidRPr="00075074">
              <w:rPr>
                <w:b/>
              </w:rPr>
              <w:t>14.1</w:t>
            </w:r>
          </w:p>
          <w:p w14:paraId="5203C484" w14:textId="0C35C052" w:rsidR="008A1874" w:rsidRPr="0043505F" w:rsidRDefault="008A1874" w:rsidP="008A1874">
            <w:pPr>
              <w:jc w:val="center"/>
              <w:rPr>
                <w:rFonts w:eastAsia="Times New Roman" w:cs="Arial"/>
                <w:kern w:val="0"/>
                <w:szCs w:val="22"/>
                <w:lang w:val="en-US"/>
                <w14:ligatures w14:val="none"/>
              </w:rPr>
            </w:pPr>
            <w:r w:rsidRPr="00075074">
              <w:rPr>
                <w:b/>
              </w:rPr>
              <w:t>14.2</w:t>
            </w:r>
          </w:p>
        </w:tc>
      </w:tr>
      <w:tr w:rsidR="008A1874" w:rsidRPr="0043505F" w14:paraId="739BEB1A" w14:textId="77777777" w:rsidTr="00F416B3">
        <w:trPr>
          <w:trHeight w:val="712"/>
        </w:trPr>
        <w:tc>
          <w:tcPr>
            <w:tcW w:w="2269" w:type="dxa"/>
          </w:tcPr>
          <w:p w14:paraId="47FD61B3" w14:textId="77777777" w:rsidR="008A1874" w:rsidRPr="00075074" w:rsidRDefault="008A1874" w:rsidP="008A1874">
            <w:pPr>
              <w:rPr>
                <w:b/>
              </w:rPr>
            </w:pPr>
            <w:r w:rsidRPr="00075074">
              <w:rPr>
                <w:b/>
              </w:rPr>
              <w:t>4. Know how to promote customer safety</w:t>
            </w:r>
          </w:p>
          <w:p w14:paraId="360AA4A0" w14:textId="55504963" w:rsidR="008A1874" w:rsidRPr="00075074" w:rsidRDefault="008A1874" w:rsidP="008A1874">
            <w:pPr>
              <w:rPr>
                <w:b/>
              </w:rPr>
            </w:pPr>
          </w:p>
        </w:tc>
        <w:tc>
          <w:tcPr>
            <w:tcW w:w="6237" w:type="dxa"/>
          </w:tcPr>
          <w:p w14:paraId="54375B43" w14:textId="77777777" w:rsidR="008A1874" w:rsidRPr="00075074" w:rsidRDefault="008A1874" w:rsidP="008A1874">
            <w:pPr>
              <w:tabs>
                <w:tab w:val="num" w:pos="562"/>
              </w:tabs>
              <w:ind w:left="463" w:hanging="463"/>
            </w:pPr>
            <w:r w:rsidRPr="00075074">
              <w:rPr>
                <w:b/>
              </w:rPr>
              <w:t>4.1</w:t>
            </w:r>
            <w:r w:rsidRPr="00075074">
              <w:t xml:space="preserve"> Identify and demonstrate customer safety procedures</w:t>
            </w:r>
          </w:p>
          <w:p w14:paraId="15C1F880" w14:textId="051FBD45" w:rsidR="008A1874" w:rsidRPr="00075074" w:rsidRDefault="008A1874" w:rsidP="008A1874">
            <w:pPr>
              <w:tabs>
                <w:tab w:val="left" w:pos="567"/>
              </w:tabs>
              <w:ind w:left="397" w:hanging="397"/>
              <w:rPr>
                <w:b/>
              </w:rPr>
            </w:pPr>
          </w:p>
        </w:tc>
        <w:tc>
          <w:tcPr>
            <w:tcW w:w="1676" w:type="dxa"/>
          </w:tcPr>
          <w:p w14:paraId="52F41CF5" w14:textId="77777777" w:rsidR="008A1874" w:rsidRPr="00075074" w:rsidRDefault="008A1874" w:rsidP="008A1874">
            <w:pPr>
              <w:jc w:val="center"/>
              <w:rPr>
                <w:b/>
              </w:rPr>
            </w:pPr>
            <w:r w:rsidRPr="00075074">
              <w:rPr>
                <w:b/>
              </w:rPr>
              <w:t>14.3</w:t>
            </w:r>
          </w:p>
          <w:p w14:paraId="71A5758F" w14:textId="6AB50DED" w:rsidR="008A1874" w:rsidRPr="00075074" w:rsidRDefault="008A1874" w:rsidP="008A1874">
            <w:pPr>
              <w:ind w:left="397" w:hanging="392"/>
              <w:jc w:val="center"/>
              <w:rPr>
                <w:b/>
              </w:rPr>
            </w:pPr>
          </w:p>
        </w:tc>
      </w:tr>
    </w:tbl>
    <w:p w14:paraId="1B111BDE" w14:textId="77777777" w:rsidR="008A1874" w:rsidRPr="0043505F" w:rsidRDefault="008A1874" w:rsidP="008A1874">
      <w:pPr>
        <w:ind w:left="-709" w:right="-908"/>
        <w:rPr>
          <w:rFonts w:eastAsia="Times New Roman" w:cs="Arial"/>
          <w:b/>
          <w:kern w:val="0"/>
          <w:sz w:val="20"/>
          <w:szCs w:val="20"/>
          <w:lang w:val="en-US"/>
          <w14:ligatures w14:val="none"/>
        </w:rPr>
      </w:pPr>
    </w:p>
    <w:p w14:paraId="7A66DA27" w14:textId="77777777" w:rsidR="008A1874" w:rsidRDefault="008A1874" w:rsidP="008A1874">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5F742F8" w14:textId="77777777" w:rsidR="00225998" w:rsidRDefault="00225998" w:rsidP="008A1874">
      <w:pPr>
        <w:ind w:left="-709" w:right="-286"/>
        <w:rPr>
          <w:rFonts w:eastAsia="Times New Roman" w:cs="Arial"/>
          <w:b/>
          <w:kern w:val="0"/>
          <w:sz w:val="20"/>
          <w:szCs w:val="20"/>
          <w:lang w:val="en-US"/>
          <w14:ligatures w14:val="none"/>
        </w:rPr>
      </w:pPr>
    </w:p>
    <w:p w14:paraId="3456C3B8" w14:textId="77777777" w:rsidR="00225998" w:rsidRDefault="00225998" w:rsidP="008A1874">
      <w:pPr>
        <w:ind w:left="-709" w:right="-286"/>
        <w:rPr>
          <w:rFonts w:eastAsia="Times New Roman" w:cs="Arial"/>
          <w:b/>
          <w:kern w:val="0"/>
          <w:sz w:val="20"/>
          <w:szCs w:val="20"/>
          <w:lang w:val="en-US"/>
          <w14:ligatures w14:val="none"/>
        </w:rPr>
      </w:pPr>
    </w:p>
    <w:p w14:paraId="1D0575F6" w14:textId="77777777" w:rsidR="00225998" w:rsidRDefault="00225998" w:rsidP="008A1874">
      <w:pPr>
        <w:ind w:left="-709" w:right="-286"/>
        <w:rPr>
          <w:rFonts w:eastAsia="Times New Roman" w:cs="Arial"/>
          <w:b/>
          <w:kern w:val="0"/>
          <w:sz w:val="20"/>
          <w:szCs w:val="20"/>
          <w:lang w:val="en-US"/>
          <w14:ligatures w14:val="none"/>
        </w:rPr>
      </w:pPr>
    </w:p>
    <w:p w14:paraId="56CC0772" w14:textId="77777777" w:rsidR="008A1874" w:rsidRDefault="008A1874" w:rsidP="008A1874">
      <w:pPr>
        <w:ind w:left="-709" w:right="-908"/>
        <w:rPr>
          <w:rFonts w:eastAsia="Times New Roman" w:cs="Arial"/>
          <w:b/>
          <w:kern w:val="0"/>
          <w:sz w:val="20"/>
          <w:szCs w:val="20"/>
          <w:lang w:val="en-US"/>
          <w14:ligatures w14:val="none"/>
        </w:rPr>
      </w:pPr>
    </w:p>
    <w:p w14:paraId="272518F6" w14:textId="77777777" w:rsidR="008A1874" w:rsidRDefault="008A1874" w:rsidP="008A1874">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8A1874" w:rsidRPr="0043505F" w14:paraId="5F34F653"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46953A" w14:textId="77777777"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6AD7B2BA" w14:textId="77777777" w:rsidR="008A1874" w:rsidRPr="0043505F" w:rsidRDefault="008A187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FF06FB2" w14:textId="77777777" w:rsidR="008A1874" w:rsidRDefault="008A1874" w:rsidP="00F416B3">
            <w:pPr>
              <w:rPr>
                <w:rFonts w:eastAsia="Times New Roman" w:cs="Arial"/>
                <w:kern w:val="0"/>
                <w:szCs w:val="22"/>
                <w:lang w:val="en-US"/>
                <w14:ligatures w14:val="none"/>
              </w:rPr>
            </w:pPr>
          </w:p>
          <w:p w14:paraId="75F9EFAE" w14:textId="77777777" w:rsidR="008A1874" w:rsidRDefault="008A1874" w:rsidP="00F416B3">
            <w:pPr>
              <w:rPr>
                <w:rFonts w:eastAsia="Times New Roman" w:cs="Arial"/>
                <w:kern w:val="0"/>
                <w:szCs w:val="22"/>
                <w:lang w:val="en-US"/>
                <w14:ligatures w14:val="none"/>
              </w:rPr>
            </w:pPr>
          </w:p>
          <w:p w14:paraId="106CD555" w14:textId="77777777" w:rsidR="008A1874" w:rsidRDefault="008A1874" w:rsidP="00F416B3">
            <w:pPr>
              <w:rPr>
                <w:rFonts w:eastAsia="Times New Roman" w:cs="Arial"/>
                <w:kern w:val="0"/>
                <w:szCs w:val="22"/>
                <w:lang w:val="en-US"/>
                <w14:ligatures w14:val="none"/>
              </w:rPr>
            </w:pPr>
          </w:p>
          <w:p w14:paraId="3A40DFBE" w14:textId="77777777" w:rsidR="008A1874" w:rsidRDefault="008A1874" w:rsidP="00F416B3">
            <w:pPr>
              <w:rPr>
                <w:rFonts w:eastAsia="Times New Roman" w:cs="Arial"/>
                <w:kern w:val="0"/>
                <w:szCs w:val="22"/>
                <w:lang w:val="en-US"/>
                <w14:ligatures w14:val="none"/>
              </w:rPr>
            </w:pPr>
          </w:p>
          <w:p w14:paraId="65D448E6" w14:textId="77777777" w:rsidR="008A1874" w:rsidRDefault="008A1874" w:rsidP="00F416B3">
            <w:pPr>
              <w:rPr>
                <w:rFonts w:eastAsia="Times New Roman" w:cs="Arial"/>
                <w:kern w:val="0"/>
                <w:szCs w:val="22"/>
                <w:lang w:val="en-US"/>
                <w14:ligatures w14:val="none"/>
              </w:rPr>
            </w:pPr>
          </w:p>
          <w:p w14:paraId="1BFD8755" w14:textId="77777777" w:rsidR="008A1874" w:rsidRDefault="008A1874" w:rsidP="00F416B3">
            <w:pPr>
              <w:rPr>
                <w:rFonts w:eastAsia="Times New Roman" w:cs="Arial"/>
                <w:kern w:val="0"/>
                <w:szCs w:val="22"/>
                <w:lang w:val="en-US"/>
                <w14:ligatures w14:val="none"/>
              </w:rPr>
            </w:pPr>
          </w:p>
          <w:p w14:paraId="683D914E" w14:textId="77777777" w:rsidR="008A1874" w:rsidRDefault="008A1874" w:rsidP="00F416B3">
            <w:pPr>
              <w:rPr>
                <w:rFonts w:eastAsia="Times New Roman" w:cs="Arial"/>
                <w:kern w:val="0"/>
                <w:szCs w:val="22"/>
                <w:lang w:val="en-US"/>
                <w14:ligatures w14:val="none"/>
              </w:rPr>
            </w:pPr>
          </w:p>
          <w:p w14:paraId="1CFC5DD7" w14:textId="77777777" w:rsidR="008A1874" w:rsidRDefault="008A1874" w:rsidP="00F416B3">
            <w:pPr>
              <w:rPr>
                <w:rFonts w:eastAsia="Times New Roman" w:cs="Arial"/>
                <w:kern w:val="0"/>
                <w:szCs w:val="22"/>
                <w:lang w:val="en-US"/>
                <w14:ligatures w14:val="none"/>
              </w:rPr>
            </w:pPr>
          </w:p>
          <w:p w14:paraId="18A8C84A" w14:textId="77777777" w:rsidR="008A1874" w:rsidRDefault="008A1874" w:rsidP="00F416B3">
            <w:pPr>
              <w:rPr>
                <w:rFonts w:eastAsia="Times New Roman" w:cs="Arial"/>
                <w:kern w:val="0"/>
                <w:szCs w:val="22"/>
                <w:lang w:val="en-US"/>
                <w14:ligatures w14:val="none"/>
              </w:rPr>
            </w:pPr>
          </w:p>
          <w:p w14:paraId="1E1887CA" w14:textId="77777777" w:rsidR="008A1874" w:rsidRDefault="008A1874" w:rsidP="00F416B3">
            <w:pPr>
              <w:rPr>
                <w:rFonts w:eastAsia="Times New Roman" w:cs="Arial"/>
                <w:kern w:val="0"/>
                <w:szCs w:val="22"/>
                <w:lang w:val="en-US"/>
                <w14:ligatures w14:val="none"/>
              </w:rPr>
            </w:pPr>
          </w:p>
          <w:p w14:paraId="2E1E201C" w14:textId="77777777" w:rsidR="008A1874" w:rsidRDefault="008A1874" w:rsidP="00F416B3">
            <w:pPr>
              <w:rPr>
                <w:rFonts w:eastAsia="Times New Roman" w:cs="Arial"/>
                <w:kern w:val="0"/>
                <w:szCs w:val="22"/>
                <w:lang w:val="en-US"/>
                <w14:ligatures w14:val="none"/>
              </w:rPr>
            </w:pPr>
          </w:p>
          <w:p w14:paraId="54C28FD6" w14:textId="77777777" w:rsidR="008A1874" w:rsidRDefault="008A1874" w:rsidP="00F416B3">
            <w:pPr>
              <w:rPr>
                <w:rFonts w:eastAsia="Times New Roman" w:cs="Arial"/>
                <w:kern w:val="0"/>
                <w:szCs w:val="22"/>
                <w:lang w:val="en-US"/>
                <w14:ligatures w14:val="none"/>
              </w:rPr>
            </w:pPr>
          </w:p>
          <w:p w14:paraId="4714F163" w14:textId="77777777" w:rsidR="008A1874" w:rsidRDefault="008A1874" w:rsidP="00F416B3">
            <w:pPr>
              <w:rPr>
                <w:rFonts w:eastAsia="Times New Roman" w:cs="Arial"/>
                <w:kern w:val="0"/>
                <w:szCs w:val="22"/>
                <w:lang w:val="en-US"/>
                <w14:ligatures w14:val="none"/>
              </w:rPr>
            </w:pPr>
          </w:p>
          <w:p w14:paraId="097D4B58" w14:textId="77777777" w:rsidR="008A1874" w:rsidRDefault="008A1874" w:rsidP="00F416B3">
            <w:pPr>
              <w:rPr>
                <w:rFonts w:eastAsia="Times New Roman" w:cs="Arial"/>
                <w:kern w:val="0"/>
                <w:szCs w:val="22"/>
                <w:lang w:val="en-US"/>
                <w14:ligatures w14:val="none"/>
              </w:rPr>
            </w:pPr>
          </w:p>
          <w:p w14:paraId="26C0236C" w14:textId="77777777" w:rsidR="008A1874" w:rsidRDefault="008A1874" w:rsidP="00F416B3">
            <w:pPr>
              <w:rPr>
                <w:rFonts w:eastAsia="Times New Roman" w:cs="Arial"/>
                <w:kern w:val="0"/>
                <w:szCs w:val="22"/>
                <w:lang w:val="en-US"/>
                <w14:ligatures w14:val="none"/>
              </w:rPr>
            </w:pPr>
          </w:p>
          <w:p w14:paraId="341B9F68" w14:textId="77777777" w:rsidR="008A1874" w:rsidRDefault="008A1874" w:rsidP="00F416B3">
            <w:pPr>
              <w:rPr>
                <w:rFonts w:eastAsia="Times New Roman" w:cs="Arial"/>
                <w:kern w:val="0"/>
                <w:szCs w:val="22"/>
                <w:lang w:val="en-US"/>
                <w14:ligatures w14:val="none"/>
              </w:rPr>
            </w:pPr>
          </w:p>
          <w:p w14:paraId="22BF22F6" w14:textId="77777777" w:rsidR="008A1874" w:rsidRDefault="008A1874" w:rsidP="00F416B3">
            <w:pPr>
              <w:rPr>
                <w:rFonts w:eastAsia="Times New Roman" w:cs="Arial"/>
                <w:kern w:val="0"/>
                <w:szCs w:val="22"/>
                <w:lang w:val="en-US"/>
                <w14:ligatures w14:val="none"/>
              </w:rPr>
            </w:pPr>
          </w:p>
          <w:p w14:paraId="19AD0A77" w14:textId="77777777" w:rsidR="008A1874" w:rsidRDefault="008A1874" w:rsidP="00F416B3">
            <w:pPr>
              <w:rPr>
                <w:rFonts w:eastAsia="Times New Roman" w:cs="Arial"/>
                <w:kern w:val="0"/>
                <w:szCs w:val="22"/>
                <w:lang w:val="en-US"/>
                <w14:ligatures w14:val="none"/>
              </w:rPr>
            </w:pPr>
          </w:p>
          <w:p w14:paraId="1E773B91" w14:textId="77777777" w:rsidR="008A1874" w:rsidRPr="0043505F" w:rsidRDefault="008A1874" w:rsidP="00F416B3">
            <w:pPr>
              <w:rPr>
                <w:rFonts w:eastAsia="Times New Roman" w:cs="Arial"/>
                <w:kern w:val="0"/>
                <w:szCs w:val="22"/>
                <w:lang w:val="en-US"/>
                <w14:ligatures w14:val="none"/>
              </w:rPr>
            </w:pPr>
          </w:p>
        </w:tc>
      </w:tr>
    </w:tbl>
    <w:p w14:paraId="609E5E0C" w14:textId="751F61BD" w:rsidR="008A1874" w:rsidRDefault="008A1874" w:rsidP="001C4A76"/>
    <w:p w14:paraId="4FF57DA7" w14:textId="77777777" w:rsidR="008A1874" w:rsidRDefault="008A1874">
      <w:r>
        <w:br w:type="page"/>
      </w:r>
    </w:p>
    <w:p w14:paraId="22215DFC" w14:textId="77777777" w:rsidR="008A1874" w:rsidRDefault="008A187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8A1874" w:rsidRPr="0043505F" w14:paraId="04D03F4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1491A6" w14:textId="1E76E35A" w:rsidR="008A1874" w:rsidRPr="0043505F" w:rsidRDefault="008A187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w:t>
            </w:r>
            <w:r>
              <w:rPr>
                <w:rFonts w:eastAsia="Times New Roman" w:cs="Arial"/>
                <w:b/>
                <w:kern w:val="0"/>
                <w:szCs w:val="22"/>
                <w:lang w:val="en-US"/>
                <w14:ligatures w14:val="none"/>
              </w:rPr>
              <w:t>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243E76" w14:textId="776074CA"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1.1, 1.2, 2.1, 3.1(Part) 3.2(Part)</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57CEE56" w14:textId="610A0A29"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14.1</w:t>
            </w:r>
          </w:p>
        </w:tc>
      </w:tr>
    </w:tbl>
    <w:p w14:paraId="44190939" w14:textId="77777777" w:rsidR="008A1874" w:rsidRPr="0043505F" w:rsidRDefault="008A1874" w:rsidP="008A187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8A1874" w:rsidRPr="0043505F" w14:paraId="460CB410"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83958B" w14:textId="52502BE1" w:rsidR="008A1874" w:rsidRPr="0043505F" w:rsidRDefault="008A187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Examples of Customer Experience</w:t>
            </w:r>
          </w:p>
        </w:tc>
      </w:tr>
    </w:tbl>
    <w:p w14:paraId="706496FC" w14:textId="77777777" w:rsidR="008A1874" w:rsidRDefault="008A1874" w:rsidP="008A187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8A1874" w:rsidRPr="00075074" w14:paraId="2B327B4D" w14:textId="77777777" w:rsidTr="008A1874">
        <w:trPr>
          <w:trHeight w:val="1738"/>
        </w:trPr>
        <w:tc>
          <w:tcPr>
            <w:tcW w:w="9781" w:type="dxa"/>
          </w:tcPr>
          <w:p w14:paraId="119DB1D0" w14:textId="77777777" w:rsidR="008A1874" w:rsidRPr="00075074" w:rsidRDefault="008A1874" w:rsidP="00F416B3">
            <w:r w:rsidRPr="00075074">
              <w:rPr>
                <w:b/>
              </w:rPr>
              <w:t>Instructions to Learners</w:t>
            </w:r>
            <w:r w:rsidRPr="00075074">
              <w:t xml:space="preserve"> </w:t>
            </w:r>
          </w:p>
          <w:p w14:paraId="69BB3F11" w14:textId="77777777" w:rsidR="008A1874" w:rsidRPr="00075074" w:rsidRDefault="008A1874" w:rsidP="00F416B3">
            <w:r w:rsidRPr="00075074">
              <w:t xml:space="preserve">Below are </w:t>
            </w:r>
            <w:r w:rsidRPr="00075074">
              <w:rPr>
                <w:b/>
              </w:rPr>
              <w:t>three</w:t>
            </w:r>
            <w:r w:rsidRPr="00075074">
              <w:t xml:space="preserve"> case studies of dealing with customers.</w:t>
            </w:r>
          </w:p>
          <w:p w14:paraId="4F6F6C75" w14:textId="77777777" w:rsidR="008A1874" w:rsidRPr="00075074" w:rsidRDefault="008A1874" w:rsidP="00F416B3">
            <w:pPr>
              <w:ind w:left="342" w:hanging="342"/>
            </w:pPr>
            <w:r w:rsidRPr="00075074">
              <w:rPr>
                <w:b/>
              </w:rPr>
              <w:t>1.</w:t>
            </w:r>
            <w:r w:rsidRPr="00075074">
              <w:t xml:space="preserve">  In each case state </w:t>
            </w:r>
            <w:proofErr w:type="gramStart"/>
            <w:r w:rsidRPr="00075074">
              <w:t>how</w:t>
            </w:r>
            <w:proofErr w:type="gramEnd"/>
            <w:r w:rsidRPr="00075074">
              <w:t xml:space="preserve"> you would deal with the situation ensuring a </w:t>
            </w:r>
            <w:proofErr w:type="gramStart"/>
            <w:r w:rsidRPr="00075074">
              <w:t>POSITIVE  customer</w:t>
            </w:r>
            <w:proofErr w:type="gramEnd"/>
            <w:r w:rsidRPr="00075074">
              <w:t xml:space="preserve"> experience</w:t>
            </w:r>
          </w:p>
          <w:p w14:paraId="00A092F5" w14:textId="77777777" w:rsidR="008A1874" w:rsidRPr="00075074" w:rsidRDefault="008A1874" w:rsidP="00F416B3">
            <w:pPr>
              <w:ind w:left="342" w:hanging="342"/>
            </w:pPr>
            <w:r w:rsidRPr="00075074">
              <w:rPr>
                <w:b/>
              </w:rPr>
              <w:t>2.</w:t>
            </w:r>
            <w:r w:rsidRPr="00075074">
              <w:t xml:space="preserve">  In each case state the </w:t>
            </w:r>
            <w:proofErr w:type="spellStart"/>
            <w:r w:rsidRPr="00075074">
              <w:t>behavior</w:t>
            </w:r>
            <w:proofErr w:type="spellEnd"/>
            <w:r w:rsidRPr="00075074">
              <w:t xml:space="preserve"> that would result in a NEGATIVE customer experience and how this might affect the business</w:t>
            </w:r>
          </w:p>
        </w:tc>
      </w:tr>
      <w:tr w:rsidR="008A1874" w:rsidRPr="00075074" w14:paraId="023D8001" w14:textId="77777777" w:rsidTr="008A1874">
        <w:trPr>
          <w:trHeight w:val="284"/>
        </w:trPr>
        <w:tc>
          <w:tcPr>
            <w:tcW w:w="9781" w:type="dxa"/>
            <w:shd w:val="clear" w:color="auto" w:fill="043956" w:themeFill="accent2"/>
            <w:vAlign w:val="center"/>
          </w:tcPr>
          <w:p w14:paraId="4AB0F896" w14:textId="77777777" w:rsidR="008A1874" w:rsidRPr="00075074" w:rsidRDefault="008A1874" w:rsidP="00F416B3">
            <w:pPr>
              <w:jc w:val="center"/>
              <w:rPr>
                <w:b/>
              </w:rPr>
            </w:pPr>
            <w:r w:rsidRPr="00075074">
              <w:rPr>
                <w:b/>
              </w:rPr>
              <w:t>Case Study 1</w:t>
            </w:r>
          </w:p>
        </w:tc>
      </w:tr>
      <w:tr w:rsidR="008A1874" w:rsidRPr="00075074" w14:paraId="731F9D09" w14:textId="77777777" w:rsidTr="008A1874">
        <w:trPr>
          <w:trHeight w:val="2603"/>
        </w:trPr>
        <w:tc>
          <w:tcPr>
            <w:tcW w:w="9781" w:type="dxa"/>
          </w:tcPr>
          <w:p w14:paraId="0C645892" w14:textId="77777777" w:rsidR="008A1874" w:rsidRPr="00075074" w:rsidRDefault="008A1874" w:rsidP="00F416B3"/>
          <w:p w14:paraId="00A680FB" w14:textId="77777777" w:rsidR="008A1874" w:rsidRDefault="008A1874" w:rsidP="00F416B3">
            <w:pPr>
              <w:rPr>
                <w:b/>
                <w:bCs/>
              </w:rPr>
            </w:pPr>
            <w:r w:rsidRPr="00075074">
              <w:t xml:space="preserve">It is </w:t>
            </w:r>
            <w:smartTag w:uri="urn:schemas-microsoft-com:office:smarttags" w:element="time">
              <w:smartTagPr>
                <w:attr w:name="Minute" w:val="0"/>
                <w:attr w:name="Hour" w:val="4"/>
              </w:smartTagPr>
              <w:r w:rsidRPr="00075074">
                <w:t>4.00 o’clock</w:t>
              </w:r>
            </w:smartTag>
            <w:r w:rsidRPr="00075074">
              <w:t xml:space="preserve"> in the afternoon and you have been asked to inquire what a male customer in reception requires. </w:t>
            </w:r>
            <w:r w:rsidRPr="00075074">
              <w:rPr>
                <w:b/>
                <w:bCs/>
              </w:rPr>
              <w:t>How would you introduce yourself?</w:t>
            </w:r>
          </w:p>
          <w:p w14:paraId="0EAEE08A" w14:textId="77777777" w:rsidR="008A1874" w:rsidRPr="00075074" w:rsidRDefault="008A1874" w:rsidP="00F416B3"/>
          <w:p w14:paraId="65E8BDAA" w14:textId="77777777" w:rsidR="008A1874" w:rsidRPr="00075074" w:rsidRDefault="008A1874" w:rsidP="00F416B3">
            <w:pPr>
              <w:rPr>
                <w:b/>
              </w:rPr>
            </w:pPr>
            <w:r w:rsidRPr="00075074">
              <w:rPr>
                <w:b/>
              </w:rPr>
              <w:t>Positive Customer Experience</w:t>
            </w:r>
          </w:p>
          <w:p w14:paraId="2CC115A5" w14:textId="77777777" w:rsidR="008A1874" w:rsidRPr="00075074" w:rsidRDefault="008A1874" w:rsidP="00F416B3"/>
          <w:p w14:paraId="06681803" w14:textId="77777777" w:rsidR="008A1874" w:rsidRPr="00075074" w:rsidRDefault="008A1874" w:rsidP="00F416B3">
            <w:r w:rsidRPr="00075074">
              <w:t>……………………………………………………………………………………………………………………</w:t>
            </w:r>
          </w:p>
          <w:p w14:paraId="626DDFFD" w14:textId="77777777" w:rsidR="008A1874" w:rsidRPr="00075074" w:rsidRDefault="008A1874" w:rsidP="00F416B3"/>
          <w:p w14:paraId="2C36CFE4" w14:textId="77777777" w:rsidR="008A1874" w:rsidRPr="00075074" w:rsidRDefault="008A1874" w:rsidP="00F416B3">
            <w:r w:rsidRPr="00075074">
              <w:t>…………………………………………………………………………………………………………………..</w:t>
            </w:r>
          </w:p>
          <w:p w14:paraId="4DD235A5" w14:textId="77777777" w:rsidR="008A1874" w:rsidRPr="00075074" w:rsidRDefault="008A1874" w:rsidP="00F416B3">
            <w:pPr>
              <w:rPr>
                <w:b/>
              </w:rPr>
            </w:pPr>
            <w:r w:rsidRPr="00075074">
              <w:rPr>
                <w:b/>
              </w:rPr>
              <w:t>Negative Customer Experience</w:t>
            </w:r>
          </w:p>
          <w:p w14:paraId="1460D04A" w14:textId="77777777" w:rsidR="008A1874" w:rsidRPr="00075074" w:rsidRDefault="008A1874" w:rsidP="00F416B3">
            <w:pPr>
              <w:tabs>
                <w:tab w:val="left" w:pos="2790"/>
              </w:tabs>
            </w:pPr>
            <w:r w:rsidRPr="00075074">
              <w:tab/>
            </w:r>
          </w:p>
          <w:p w14:paraId="61235616" w14:textId="77777777" w:rsidR="008A1874" w:rsidRPr="00075074" w:rsidRDefault="008A1874" w:rsidP="00F416B3">
            <w:r w:rsidRPr="00075074">
              <w:t>……………………………………………………………………………………………………………………</w:t>
            </w:r>
          </w:p>
          <w:p w14:paraId="23AA7478" w14:textId="77777777" w:rsidR="008A1874" w:rsidRPr="00075074" w:rsidRDefault="008A1874" w:rsidP="00F416B3"/>
          <w:p w14:paraId="5D42D757" w14:textId="77777777" w:rsidR="008A1874" w:rsidRPr="00075074" w:rsidRDefault="008A1874" w:rsidP="00F416B3">
            <w:r w:rsidRPr="00075074">
              <w:t>……………………………………………………………………………………………………………………</w:t>
            </w:r>
          </w:p>
          <w:p w14:paraId="684C03D6" w14:textId="77777777" w:rsidR="008A1874" w:rsidRPr="00075074" w:rsidRDefault="008A1874" w:rsidP="00F416B3">
            <w:pPr>
              <w:rPr>
                <w:b/>
              </w:rPr>
            </w:pPr>
          </w:p>
          <w:p w14:paraId="473C23C6" w14:textId="77777777" w:rsidR="008A1874" w:rsidRPr="00075074" w:rsidRDefault="008A1874" w:rsidP="00F416B3">
            <w:pPr>
              <w:rPr>
                <w:b/>
              </w:rPr>
            </w:pPr>
            <w:r w:rsidRPr="00075074">
              <w:rPr>
                <w:b/>
              </w:rPr>
              <w:t>Effect on Business</w:t>
            </w:r>
          </w:p>
          <w:p w14:paraId="69354682" w14:textId="77777777" w:rsidR="008A1874" w:rsidRPr="00075074" w:rsidRDefault="008A1874" w:rsidP="00F416B3">
            <w:pPr>
              <w:tabs>
                <w:tab w:val="left" w:pos="1500"/>
              </w:tabs>
            </w:pPr>
            <w:r w:rsidRPr="00075074">
              <w:tab/>
            </w:r>
          </w:p>
          <w:p w14:paraId="3BDED26D" w14:textId="77777777" w:rsidR="008A1874" w:rsidRPr="00075074" w:rsidRDefault="008A1874" w:rsidP="00F416B3">
            <w:r w:rsidRPr="00075074">
              <w:t>…………………………………………………………………………………………………………………….</w:t>
            </w:r>
          </w:p>
          <w:p w14:paraId="6E3B7A55" w14:textId="77777777" w:rsidR="008A1874" w:rsidRPr="00075074" w:rsidRDefault="008A1874" w:rsidP="00F416B3"/>
          <w:p w14:paraId="7AD10DCE" w14:textId="77777777" w:rsidR="008A1874" w:rsidRPr="00075074" w:rsidRDefault="008A1874" w:rsidP="00F416B3">
            <w:r w:rsidRPr="00075074">
              <w:t>…………………………………………………………………………………………………………………….</w:t>
            </w:r>
          </w:p>
          <w:p w14:paraId="410B8CA6" w14:textId="77777777" w:rsidR="008A1874" w:rsidRPr="00075074" w:rsidRDefault="008A1874" w:rsidP="00F416B3">
            <w:pPr>
              <w:rPr>
                <w:b/>
              </w:rPr>
            </w:pPr>
          </w:p>
        </w:tc>
      </w:tr>
    </w:tbl>
    <w:p w14:paraId="75567A45" w14:textId="77777777" w:rsidR="008A1874" w:rsidRDefault="008A1874" w:rsidP="008A1874"/>
    <w:p w14:paraId="101E4B9B" w14:textId="77777777" w:rsidR="001829BB" w:rsidRDefault="001829BB" w:rsidP="008A1874"/>
    <w:p w14:paraId="4981EAAE" w14:textId="77777777" w:rsidR="001829BB" w:rsidRDefault="001829BB" w:rsidP="008A1874"/>
    <w:p w14:paraId="74A268B9" w14:textId="77777777" w:rsidR="001829BB" w:rsidRDefault="001829BB" w:rsidP="008A1874"/>
    <w:p w14:paraId="131D13C3" w14:textId="77777777" w:rsidR="001829BB" w:rsidRDefault="001829BB" w:rsidP="008A1874"/>
    <w:p w14:paraId="58E03477" w14:textId="77777777" w:rsidR="001829BB" w:rsidRDefault="001829BB" w:rsidP="008A1874"/>
    <w:p w14:paraId="21592026" w14:textId="77777777" w:rsidR="001829BB" w:rsidRDefault="001829BB" w:rsidP="008A1874"/>
    <w:p w14:paraId="089D7E7A" w14:textId="77777777" w:rsidR="001829BB" w:rsidRDefault="001829BB" w:rsidP="008A1874"/>
    <w:p w14:paraId="1ABE3C63" w14:textId="77777777" w:rsidR="001829BB" w:rsidRDefault="001829BB" w:rsidP="008A1874"/>
    <w:p w14:paraId="420C0B7B" w14:textId="77777777" w:rsidR="001829BB" w:rsidRDefault="001829BB" w:rsidP="008A1874"/>
    <w:p w14:paraId="0BF311B0" w14:textId="77777777" w:rsidR="001829BB" w:rsidRDefault="001829BB" w:rsidP="008A1874"/>
    <w:p w14:paraId="489FFE87" w14:textId="77777777" w:rsidR="001829BB" w:rsidRDefault="001829BB" w:rsidP="008A1874"/>
    <w:p w14:paraId="02E83D74" w14:textId="77777777" w:rsidR="001829BB" w:rsidRDefault="001829BB" w:rsidP="008A187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1829BB" w:rsidRPr="00075074" w14:paraId="63E49A8C" w14:textId="77777777" w:rsidTr="001829BB">
        <w:trPr>
          <w:trHeight w:val="284"/>
        </w:trPr>
        <w:tc>
          <w:tcPr>
            <w:tcW w:w="9781" w:type="dxa"/>
            <w:shd w:val="clear" w:color="auto" w:fill="043956" w:themeFill="accent2"/>
            <w:vAlign w:val="center"/>
          </w:tcPr>
          <w:p w14:paraId="272F7D3F" w14:textId="77777777" w:rsidR="001829BB" w:rsidRPr="00075074" w:rsidRDefault="001829BB" w:rsidP="00F416B3">
            <w:pPr>
              <w:jc w:val="center"/>
              <w:rPr>
                <w:b/>
              </w:rPr>
            </w:pPr>
            <w:r w:rsidRPr="00075074">
              <w:rPr>
                <w:b/>
              </w:rPr>
              <w:t>Case Study 2</w:t>
            </w:r>
          </w:p>
        </w:tc>
      </w:tr>
      <w:tr w:rsidR="001829BB" w:rsidRPr="00075074" w14:paraId="683FA265" w14:textId="77777777" w:rsidTr="001829BB">
        <w:trPr>
          <w:trHeight w:val="2603"/>
        </w:trPr>
        <w:tc>
          <w:tcPr>
            <w:tcW w:w="9781" w:type="dxa"/>
          </w:tcPr>
          <w:p w14:paraId="5409E3B2" w14:textId="77777777" w:rsidR="001829BB" w:rsidRPr="00075074" w:rsidRDefault="001829BB" w:rsidP="00F416B3">
            <w:pPr>
              <w:rPr>
                <w:b/>
              </w:rPr>
            </w:pPr>
          </w:p>
          <w:p w14:paraId="1A7100A7" w14:textId="77777777" w:rsidR="001829BB" w:rsidRPr="00075074" w:rsidRDefault="001829BB" w:rsidP="00F416B3">
            <w:pPr>
              <w:pStyle w:val="BodyText2"/>
              <w:spacing w:line="240" w:lineRule="auto"/>
              <w:rPr>
                <w:rFonts w:ascii="Verdana" w:hAnsi="Verdana"/>
                <w:b/>
                <w:bCs/>
              </w:rPr>
            </w:pPr>
            <w:r w:rsidRPr="00075074">
              <w:rPr>
                <w:rFonts w:ascii="Verdana" w:hAnsi="Verdana"/>
              </w:rPr>
              <w:t xml:space="preserve">The manager of the company has asked you to ask a female customer standing in the workshop if she will wait in the customer reception area. </w:t>
            </w:r>
            <w:r w:rsidRPr="00075074">
              <w:rPr>
                <w:rFonts w:ascii="Verdana" w:hAnsi="Verdana"/>
                <w:b/>
                <w:bCs/>
              </w:rPr>
              <w:t>How would you do this?</w:t>
            </w:r>
          </w:p>
          <w:p w14:paraId="7C32CA1A" w14:textId="77777777" w:rsidR="001829BB" w:rsidRPr="00075074" w:rsidRDefault="001829BB" w:rsidP="00F416B3">
            <w:pPr>
              <w:rPr>
                <w:b/>
              </w:rPr>
            </w:pPr>
            <w:r w:rsidRPr="00075074">
              <w:rPr>
                <w:b/>
              </w:rPr>
              <w:t>Positive Customer Experience</w:t>
            </w:r>
          </w:p>
          <w:p w14:paraId="43803391" w14:textId="77777777" w:rsidR="001829BB" w:rsidRPr="00075074" w:rsidRDefault="001829BB" w:rsidP="00F416B3"/>
          <w:p w14:paraId="28471FB6" w14:textId="77777777" w:rsidR="001829BB" w:rsidRPr="00075074" w:rsidRDefault="001829BB" w:rsidP="00F416B3">
            <w:r w:rsidRPr="00075074">
              <w:t>……………………………………………………………………………………………………………………</w:t>
            </w:r>
          </w:p>
          <w:p w14:paraId="4B986162" w14:textId="77777777" w:rsidR="001829BB" w:rsidRPr="00075074" w:rsidRDefault="001829BB" w:rsidP="00F416B3"/>
          <w:p w14:paraId="2FDCC565" w14:textId="77777777" w:rsidR="001829BB" w:rsidRPr="00075074" w:rsidRDefault="001829BB" w:rsidP="00F416B3">
            <w:r w:rsidRPr="00075074">
              <w:t>…………………………………………………………………………………………………………………..</w:t>
            </w:r>
          </w:p>
          <w:p w14:paraId="438D7089" w14:textId="77777777" w:rsidR="001829BB" w:rsidRPr="00075074" w:rsidRDefault="001829BB" w:rsidP="00F416B3">
            <w:pPr>
              <w:rPr>
                <w:b/>
              </w:rPr>
            </w:pPr>
            <w:r w:rsidRPr="00075074">
              <w:rPr>
                <w:b/>
              </w:rPr>
              <w:t>Negative Customer Experience</w:t>
            </w:r>
          </w:p>
          <w:p w14:paraId="2422FE21" w14:textId="77777777" w:rsidR="001829BB" w:rsidRPr="00075074" w:rsidRDefault="001829BB" w:rsidP="00F416B3">
            <w:pPr>
              <w:tabs>
                <w:tab w:val="left" w:pos="2790"/>
              </w:tabs>
            </w:pPr>
            <w:r w:rsidRPr="00075074">
              <w:tab/>
            </w:r>
          </w:p>
          <w:p w14:paraId="6D7C00F7" w14:textId="77777777" w:rsidR="001829BB" w:rsidRPr="00075074" w:rsidRDefault="001829BB" w:rsidP="00F416B3">
            <w:r w:rsidRPr="00075074">
              <w:t>……………………………………………………………………………………………………………………</w:t>
            </w:r>
          </w:p>
          <w:p w14:paraId="493E00C9" w14:textId="77777777" w:rsidR="001829BB" w:rsidRPr="00075074" w:rsidRDefault="001829BB" w:rsidP="00F416B3"/>
          <w:p w14:paraId="6AB0FF00" w14:textId="77777777" w:rsidR="001829BB" w:rsidRPr="00075074" w:rsidRDefault="001829BB" w:rsidP="00F416B3">
            <w:r w:rsidRPr="00075074">
              <w:t>……………………………………………………………………………………………………………………</w:t>
            </w:r>
          </w:p>
          <w:p w14:paraId="233396FE" w14:textId="77777777" w:rsidR="001829BB" w:rsidRPr="00075074" w:rsidRDefault="001829BB" w:rsidP="00F416B3">
            <w:pPr>
              <w:rPr>
                <w:b/>
              </w:rPr>
            </w:pPr>
            <w:r w:rsidRPr="00075074">
              <w:rPr>
                <w:b/>
              </w:rPr>
              <w:t>Effect on Business</w:t>
            </w:r>
          </w:p>
          <w:p w14:paraId="0D3448A5" w14:textId="77777777" w:rsidR="001829BB" w:rsidRPr="00075074" w:rsidRDefault="001829BB" w:rsidP="00F416B3">
            <w:pPr>
              <w:tabs>
                <w:tab w:val="left" w:pos="1500"/>
              </w:tabs>
            </w:pPr>
            <w:r w:rsidRPr="00075074">
              <w:tab/>
            </w:r>
          </w:p>
          <w:p w14:paraId="29D3A887" w14:textId="77777777" w:rsidR="001829BB" w:rsidRPr="00075074" w:rsidRDefault="001829BB" w:rsidP="00F416B3">
            <w:r w:rsidRPr="00075074">
              <w:t>…………………………………………………………………………………………………………………….</w:t>
            </w:r>
          </w:p>
          <w:p w14:paraId="37F4FA91" w14:textId="77777777" w:rsidR="001829BB" w:rsidRPr="00075074" w:rsidRDefault="001829BB" w:rsidP="00F416B3"/>
          <w:p w14:paraId="4C3D5701" w14:textId="77777777" w:rsidR="001829BB" w:rsidRPr="00075074" w:rsidRDefault="001829BB" w:rsidP="00F416B3">
            <w:pPr>
              <w:pStyle w:val="BodyText2"/>
              <w:rPr>
                <w:rFonts w:ascii="Verdana" w:hAnsi="Verdana"/>
                <w:b/>
                <w:bCs/>
              </w:rPr>
            </w:pPr>
            <w:r w:rsidRPr="00075074">
              <w:rPr>
                <w:rFonts w:ascii="Verdana" w:hAnsi="Verdana"/>
              </w:rPr>
              <w:t>…………………………………………………………………………………………………………………….</w:t>
            </w:r>
          </w:p>
        </w:tc>
      </w:tr>
      <w:tr w:rsidR="001829BB" w:rsidRPr="00075074" w14:paraId="4F8E8234" w14:textId="77777777" w:rsidTr="001829BB">
        <w:trPr>
          <w:trHeight w:val="284"/>
        </w:trPr>
        <w:tc>
          <w:tcPr>
            <w:tcW w:w="9781" w:type="dxa"/>
            <w:shd w:val="clear" w:color="auto" w:fill="043956" w:themeFill="accent2"/>
            <w:vAlign w:val="center"/>
          </w:tcPr>
          <w:p w14:paraId="6C45DF25" w14:textId="77777777" w:rsidR="001829BB" w:rsidRPr="00075074" w:rsidRDefault="001829BB" w:rsidP="00F416B3">
            <w:pPr>
              <w:jc w:val="center"/>
              <w:rPr>
                <w:b/>
              </w:rPr>
            </w:pPr>
            <w:r w:rsidRPr="00075074">
              <w:rPr>
                <w:b/>
              </w:rPr>
              <w:t>Case Study 3</w:t>
            </w:r>
          </w:p>
        </w:tc>
      </w:tr>
      <w:tr w:rsidR="001829BB" w:rsidRPr="00075074" w14:paraId="1DAAB780" w14:textId="77777777" w:rsidTr="001829BB">
        <w:trPr>
          <w:trHeight w:val="2603"/>
        </w:trPr>
        <w:tc>
          <w:tcPr>
            <w:tcW w:w="9781" w:type="dxa"/>
          </w:tcPr>
          <w:p w14:paraId="2925F728" w14:textId="77777777" w:rsidR="001829BB" w:rsidRPr="00075074" w:rsidRDefault="001829BB" w:rsidP="00F416B3">
            <w:pPr>
              <w:pStyle w:val="BodyText2"/>
              <w:spacing w:line="240" w:lineRule="auto"/>
              <w:rPr>
                <w:rFonts w:ascii="Verdana" w:hAnsi="Verdana"/>
                <w:b/>
                <w:bCs/>
              </w:rPr>
            </w:pPr>
            <w:r w:rsidRPr="00075074">
              <w:rPr>
                <w:rFonts w:ascii="Verdana" w:hAnsi="Verdana"/>
              </w:rPr>
              <w:t xml:space="preserve">A male customer has been waiting in the reception area for about an hour, he asks you how much longer it will take to repair his vehicle. </w:t>
            </w:r>
            <w:r w:rsidRPr="00075074">
              <w:rPr>
                <w:rFonts w:ascii="Verdana" w:hAnsi="Verdana"/>
                <w:b/>
                <w:bCs/>
              </w:rPr>
              <w:t>How would you answer him and what would you do?</w:t>
            </w:r>
          </w:p>
          <w:p w14:paraId="30879372" w14:textId="77777777" w:rsidR="001829BB" w:rsidRPr="00075074" w:rsidRDefault="001829BB" w:rsidP="00F416B3">
            <w:pPr>
              <w:rPr>
                <w:b/>
              </w:rPr>
            </w:pPr>
            <w:r w:rsidRPr="00075074">
              <w:rPr>
                <w:b/>
              </w:rPr>
              <w:t>Positive Customer Experience</w:t>
            </w:r>
          </w:p>
          <w:p w14:paraId="5C30550E" w14:textId="77777777" w:rsidR="001829BB" w:rsidRPr="00075074" w:rsidRDefault="001829BB" w:rsidP="00F416B3"/>
          <w:p w14:paraId="453BCF5B" w14:textId="77777777" w:rsidR="001829BB" w:rsidRPr="00075074" w:rsidRDefault="001829BB" w:rsidP="00F416B3">
            <w:r w:rsidRPr="00075074">
              <w:t>……………………………………………………………………………………………………………………</w:t>
            </w:r>
          </w:p>
          <w:p w14:paraId="228EA4A9" w14:textId="77777777" w:rsidR="001829BB" w:rsidRPr="00075074" w:rsidRDefault="001829BB" w:rsidP="00F416B3"/>
          <w:p w14:paraId="554FAFA0" w14:textId="77777777" w:rsidR="001829BB" w:rsidRPr="00075074" w:rsidRDefault="001829BB" w:rsidP="00F416B3">
            <w:r w:rsidRPr="00075074">
              <w:t>…………………………………………………………………………………………………………………..</w:t>
            </w:r>
          </w:p>
          <w:p w14:paraId="6D116ADC" w14:textId="77777777" w:rsidR="001829BB" w:rsidRPr="00075074" w:rsidRDefault="001829BB" w:rsidP="00F416B3">
            <w:pPr>
              <w:rPr>
                <w:b/>
              </w:rPr>
            </w:pPr>
            <w:r w:rsidRPr="00075074">
              <w:rPr>
                <w:b/>
              </w:rPr>
              <w:t>Negative Customer Experience</w:t>
            </w:r>
          </w:p>
          <w:p w14:paraId="503D5CAD" w14:textId="77777777" w:rsidR="001829BB" w:rsidRPr="00075074" w:rsidRDefault="001829BB" w:rsidP="00F416B3">
            <w:pPr>
              <w:tabs>
                <w:tab w:val="left" w:pos="2790"/>
              </w:tabs>
            </w:pPr>
            <w:r w:rsidRPr="00075074">
              <w:tab/>
            </w:r>
          </w:p>
          <w:p w14:paraId="5D194245" w14:textId="77777777" w:rsidR="001829BB" w:rsidRPr="00075074" w:rsidRDefault="001829BB" w:rsidP="00F416B3">
            <w:r w:rsidRPr="00075074">
              <w:t>……………………………………………………………………………………………………………………</w:t>
            </w:r>
          </w:p>
          <w:p w14:paraId="2D1040B6" w14:textId="77777777" w:rsidR="001829BB" w:rsidRPr="00075074" w:rsidRDefault="001829BB" w:rsidP="00F416B3"/>
          <w:p w14:paraId="638F5251" w14:textId="77777777" w:rsidR="001829BB" w:rsidRPr="00075074" w:rsidRDefault="001829BB" w:rsidP="00F416B3">
            <w:r w:rsidRPr="00075074">
              <w:t>……………………………………………………………………………………………………………………</w:t>
            </w:r>
          </w:p>
          <w:p w14:paraId="0C55E337" w14:textId="77777777" w:rsidR="001829BB" w:rsidRPr="00075074" w:rsidRDefault="001829BB" w:rsidP="00F416B3">
            <w:pPr>
              <w:rPr>
                <w:b/>
              </w:rPr>
            </w:pPr>
            <w:r w:rsidRPr="00075074">
              <w:rPr>
                <w:b/>
              </w:rPr>
              <w:t>Effect on Business</w:t>
            </w:r>
          </w:p>
          <w:p w14:paraId="55FA7D23" w14:textId="77777777" w:rsidR="001829BB" w:rsidRPr="00075074" w:rsidRDefault="001829BB" w:rsidP="00F416B3">
            <w:pPr>
              <w:tabs>
                <w:tab w:val="left" w:pos="1500"/>
              </w:tabs>
            </w:pPr>
            <w:r w:rsidRPr="00075074">
              <w:tab/>
            </w:r>
          </w:p>
          <w:p w14:paraId="059F7E7C" w14:textId="77777777" w:rsidR="001829BB" w:rsidRPr="00075074" w:rsidRDefault="001829BB" w:rsidP="00F416B3">
            <w:r w:rsidRPr="00075074">
              <w:t>…………………………………………………………………………………………………………………….</w:t>
            </w:r>
          </w:p>
          <w:p w14:paraId="52C41B8F" w14:textId="77777777" w:rsidR="001829BB" w:rsidRPr="00075074" w:rsidRDefault="001829BB" w:rsidP="00F416B3"/>
          <w:p w14:paraId="486225D9" w14:textId="77777777" w:rsidR="001829BB" w:rsidRPr="00075074" w:rsidRDefault="001829BB" w:rsidP="00F416B3">
            <w:r w:rsidRPr="00075074">
              <w:t>…………………………………………………………………………………………………………………….</w:t>
            </w:r>
          </w:p>
          <w:p w14:paraId="7852DB0F" w14:textId="77777777" w:rsidR="001829BB" w:rsidRPr="00075074" w:rsidRDefault="001829BB" w:rsidP="00F416B3">
            <w:pPr>
              <w:rPr>
                <w:b/>
              </w:rPr>
            </w:pPr>
          </w:p>
        </w:tc>
      </w:tr>
    </w:tbl>
    <w:p w14:paraId="2C6E86A0" w14:textId="77777777" w:rsidR="001829BB" w:rsidRDefault="001829BB" w:rsidP="008A1874"/>
    <w:p w14:paraId="39EC11DB" w14:textId="77777777" w:rsidR="008A1874" w:rsidRDefault="008A1874" w:rsidP="008A1874"/>
    <w:p w14:paraId="7DAD2C65" w14:textId="77777777" w:rsidR="001829BB" w:rsidRDefault="001829BB" w:rsidP="008A1874"/>
    <w:p w14:paraId="799F831D" w14:textId="77777777" w:rsidR="001829BB" w:rsidRDefault="001829BB" w:rsidP="008A1874"/>
    <w:p w14:paraId="015004DC" w14:textId="77777777" w:rsidR="001829BB" w:rsidRDefault="001829BB" w:rsidP="008A1874"/>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8A1874" w:rsidRPr="0043505F" w14:paraId="0D797EB4" w14:textId="77777777" w:rsidTr="00F416B3">
        <w:tc>
          <w:tcPr>
            <w:tcW w:w="8280" w:type="dxa"/>
            <w:hideMark/>
          </w:tcPr>
          <w:p w14:paraId="3075D5DA" w14:textId="77777777"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Checklist</w:t>
            </w:r>
          </w:p>
        </w:tc>
        <w:tc>
          <w:tcPr>
            <w:tcW w:w="1620" w:type="dxa"/>
            <w:hideMark/>
          </w:tcPr>
          <w:p w14:paraId="3399D720" w14:textId="77777777"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FDEB2AE" w14:textId="77777777"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8A1874" w:rsidRPr="0043505F" w14:paraId="036484F5" w14:textId="77777777" w:rsidTr="00F416B3">
        <w:tc>
          <w:tcPr>
            <w:tcW w:w="8280" w:type="dxa"/>
            <w:tcBorders>
              <w:bottom w:val="single" w:sz="4" w:space="0" w:color="35B1F5" w:themeColor="accent2" w:themeTint="80"/>
            </w:tcBorders>
            <w:hideMark/>
          </w:tcPr>
          <w:p w14:paraId="08FE696E" w14:textId="696D5A41" w:rsidR="008A1874" w:rsidRPr="0043505F" w:rsidRDefault="001829BB" w:rsidP="00F416B3">
            <w:pPr>
              <w:rPr>
                <w:rFonts w:eastAsia="Times New Roman" w:cs="Arial"/>
                <w:kern w:val="0"/>
                <w:szCs w:val="22"/>
                <w:lang w:val="en-US"/>
                <w14:ligatures w14:val="none"/>
              </w:rPr>
            </w:pPr>
            <w:r w:rsidRPr="00075074">
              <w:t>Case Studies answered correctly</w:t>
            </w:r>
          </w:p>
        </w:tc>
        <w:tc>
          <w:tcPr>
            <w:tcW w:w="1620" w:type="dxa"/>
            <w:tcBorders>
              <w:bottom w:val="single" w:sz="4" w:space="0" w:color="35B1F5" w:themeColor="accent2" w:themeTint="80"/>
            </w:tcBorders>
          </w:tcPr>
          <w:p w14:paraId="231F509E" w14:textId="77777777" w:rsidR="008A1874" w:rsidRPr="0043505F" w:rsidRDefault="008A1874" w:rsidP="00F416B3">
            <w:pPr>
              <w:rPr>
                <w:rFonts w:eastAsia="Times New Roman" w:cs="Arial"/>
                <w:b/>
                <w:kern w:val="0"/>
                <w:szCs w:val="22"/>
                <w:lang w:val="en-US"/>
                <w14:ligatures w14:val="none"/>
              </w:rPr>
            </w:pPr>
          </w:p>
        </w:tc>
      </w:tr>
      <w:tr w:rsidR="008A1874" w:rsidRPr="0043505F" w14:paraId="5BD66651"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4D7063" w14:textId="2532068B" w:rsidR="008A1874" w:rsidRPr="00075074" w:rsidRDefault="001829BB" w:rsidP="00F416B3">
            <w:r w:rsidRPr="00075074">
              <w:t>Example of poor practice is feasible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FDD6773" w14:textId="77777777" w:rsidR="008A1874" w:rsidRPr="0043505F" w:rsidRDefault="008A1874" w:rsidP="00F416B3">
            <w:pPr>
              <w:rPr>
                <w:rFonts w:eastAsia="Times New Roman" w:cs="Arial"/>
                <w:b/>
                <w:kern w:val="0"/>
                <w:szCs w:val="22"/>
                <w:lang w:val="en-US"/>
                <w14:ligatures w14:val="none"/>
              </w:rPr>
            </w:pPr>
          </w:p>
        </w:tc>
      </w:tr>
      <w:tr w:rsidR="008A1874" w:rsidRPr="0043505F" w14:paraId="1A71378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200C77" w14:textId="118498E0" w:rsidR="008A1874" w:rsidRPr="00075074" w:rsidRDefault="001829BB" w:rsidP="00F416B3">
            <w:r w:rsidRPr="00075074">
              <w:t>Effect on business is meaningful</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278AFF4F" w14:textId="77777777" w:rsidR="008A1874" w:rsidRPr="0043505F" w:rsidRDefault="008A1874" w:rsidP="00F416B3">
            <w:pPr>
              <w:rPr>
                <w:rFonts w:eastAsia="Times New Roman" w:cs="Arial"/>
                <w:b/>
                <w:kern w:val="0"/>
                <w:szCs w:val="22"/>
                <w:lang w:val="en-US"/>
                <w14:ligatures w14:val="none"/>
              </w:rPr>
            </w:pPr>
          </w:p>
        </w:tc>
      </w:tr>
    </w:tbl>
    <w:p w14:paraId="46BB645B" w14:textId="77777777" w:rsidR="008A1874" w:rsidRDefault="008A1874" w:rsidP="008A187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8A1874" w:rsidRPr="0043505F" w14:paraId="4932DF2B"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05E4C2" w14:textId="77777777"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32596F4" w14:textId="77777777" w:rsidR="008A1874" w:rsidRDefault="008A187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41CFC7D" w14:textId="77777777" w:rsidR="008A1874" w:rsidRDefault="008A1874" w:rsidP="00F416B3">
            <w:pPr>
              <w:rPr>
                <w:rFonts w:eastAsia="Times New Roman" w:cs="Arial"/>
                <w:kern w:val="0"/>
                <w:szCs w:val="22"/>
                <w:lang w:val="en-US"/>
                <w14:ligatures w14:val="none"/>
              </w:rPr>
            </w:pPr>
          </w:p>
          <w:p w14:paraId="570F05D3" w14:textId="77777777" w:rsidR="008A1874" w:rsidRPr="0043505F" w:rsidRDefault="008A1874" w:rsidP="00F416B3">
            <w:pPr>
              <w:rPr>
                <w:rFonts w:eastAsia="Times New Roman" w:cs="Arial"/>
                <w:kern w:val="0"/>
                <w:szCs w:val="22"/>
                <w:lang w:val="en-US"/>
                <w14:ligatures w14:val="none"/>
              </w:rPr>
            </w:pPr>
          </w:p>
          <w:p w14:paraId="765F5541" w14:textId="77777777" w:rsidR="008A1874" w:rsidRPr="0043505F" w:rsidRDefault="008A187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2568424" w14:textId="77777777" w:rsidR="008A1874" w:rsidRPr="0043505F" w:rsidRDefault="008A1874" w:rsidP="00F416B3">
            <w:pPr>
              <w:rPr>
                <w:rFonts w:eastAsia="Times New Roman" w:cs="Arial"/>
                <w:kern w:val="0"/>
                <w:szCs w:val="22"/>
                <w:lang w:val="en-US"/>
                <w14:ligatures w14:val="none"/>
              </w:rPr>
            </w:pPr>
          </w:p>
          <w:p w14:paraId="0C1837B7" w14:textId="77777777" w:rsidR="008A1874" w:rsidRPr="0043505F" w:rsidRDefault="008A1874" w:rsidP="00F416B3">
            <w:pPr>
              <w:rPr>
                <w:rFonts w:eastAsia="Times New Roman" w:cs="Arial"/>
                <w:kern w:val="0"/>
                <w:szCs w:val="22"/>
                <w:lang w:val="en-US"/>
                <w14:ligatures w14:val="none"/>
              </w:rPr>
            </w:pPr>
          </w:p>
          <w:p w14:paraId="181E2AC5" w14:textId="77777777" w:rsidR="008A1874" w:rsidRDefault="008A187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85B7F63" w14:textId="77777777" w:rsidR="008A1874" w:rsidRPr="0043505F" w:rsidRDefault="008A1874" w:rsidP="00F416B3">
            <w:pPr>
              <w:rPr>
                <w:rFonts w:eastAsia="Times New Roman" w:cs="Arial"/>
                <w:kern w:val="0"/>
                <w:szCs w:val="22"/>
                <w:lang w:val="en-US"/>
                <w14:ligatures w14:val="none"/>
              </w:rPr>
            </w:pPr>
          </w:p>
        </w:tc>
      </w:tr>
    </w:tbl>
    <w:p w14:paraId="62E526F6" w14:textId="5B2D4374" w:rsidR="001829BB" w:rsidRDefault="001829BB" w:rsidP="001C4A76"/>
    <w:p w14:paraId="7281ADCD" w14:textId="77777777" w:rsidR="001829BB" w:rsidRDefault="001829BB">
      <w:r>
        <w:br w:type="page"/>
      </w:r>
    </w:p>
    <w:p w14:paraId="39B12034" w14:textId="77777777" w:rsidR="008A1874" w:rsidRDefault="008A187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829BB" w:rsidRPr="0043505F" w14:paraId="249E5A4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3225B2B" w14:textId="77777777" w:rsidR="001829BB" w:rsidRPr="0043505F" w:rsidRDefault="001829BB"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105896" w14:textId="58DCC524"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3.1</w:t>
            </w:r>
            <w:r>
              <w:rPr>
                <w:b/>
              </w:rPr>
              <w:t xml:space="preserve"> &amp; </w:t>
            </w:r>
            <w:r w:rsidRPr="00075074">
              <w:rPr>
                <w:b/>
              </w:rPr>
              <w:t>3.2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62355C5" w14:textId="66D738FE"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14.</w:t>
            </w:r>
            <w:r>
              <w:rPr>
                <w:rFonts w:eastAsia="Times New Roman" w:cs="Arial"/>
                <w:b/>
                <w:kern w:val="0"/>
                <w:szCs w:val="22"/>
                <w:lang w:val="en-US"/>
                <w14:ligatures w14:val="none"/>
              </w:rPr>
              <w:t>2</w:t>
            </w:r>
          </w:p>
        </w:tc>
      </w:tr>
    </w:tbl>
    <w:p w14:paraId="69F95AD5" w14:textId="77777777" w:rsidR="001829BB" w:rsidRPr="0043505F" w:rsidRDefault="001829BB" w:rsidP="001829BB">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1829BB" w:rsidRPr="0043505F" w14:paraId="1725D39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E1E9AD0" w14:textId="3BBC978D" w:rsidR="001829BB" w:rsidRPr="0043505F" w:rsidRDefault="001829BB"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Dealing with Customers</w:t>
            </w:r>
          </w:p>
        </w:tc>
      </w:tr>
    </w:tbl>
    <w:p w14:paraId="2132F9E9" w14:textId="77777777" w:rsidR="001829BB" w:rsidRDefault="001829BB" w:rsidP="001829BB"/>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1829BB" w:rsidRPr="00075074" w14:paraId="1350177A" w14:textId="77777777" w:rsidTr="00F416B3">
        <w:trPr>
          <w:trHeight w:val="1738"/>
        </w:trPr>
        <w:tc>
          <w:tcPr>
            <w:tcW w:w="9781" w:type="dxa"/>
          </w:tcPr>
          <w:p w14:paraId="3BAA2002" w14:textId="77777777" w:rsidR="001829BB" w:rsidRPr="00075074" w:rsidRDefault="001829BB" w:rsidP="00F416B3">
            <w:r w:rsidRPr="00075074">
              <w:rPr>
                <w:b/>
              </w:rPr>
              <w:t>Instructions to Learners</w:t>
            </w:r>
            <w:r w:rsidRPr="00075074">
              <w:t xml:space="preserve"> </w:t>
            </w:r>
          </w:p>
          <w:p w14:paraId="1330E319" w14:textId="77777777" w:rsidR="001829BB" w:rsidRPr="00075074" w:rsidRDefault="001829BB" w:rsidP="001829BB">
            <w:r w:rsidRPr="00075074">
              <w:t xml:space="preserve">You are required to demonstrate good customer care by dealing </w:t>
            </w:r>
            <w:proofErr w:type="gramStart"/>
            <w:r w:rsidRPr="00075074">
              <w:t>direct</w:t>
            </w:r>
            <w:proofErr w:type="gramEnd"/>
            <w:r w:rsidRPr="00075074">
              <w:t xml:space="preserve"> with customers in a variety of situations.  You will be observed by your assessor in each case</w:t>
            </w:r>
          </w:p>
          <w:p w14:paraId="5584EBE1" w14:textId="77777777" w:rsidR="001829BB" w:rsidRPr="00075074" w:rsidRDefault="001829BB" w:rsidP="001829BB">
            <w:pPr>
              <w:rPr>
                <w:b/>
              </w:rPr>
            </w:pPr>
            <w:r w:rsidRPr="00075074">
              <w:rPr>
                <w:b/>
              </w:rPr>
              <w:t>Instructions to the Assessor</w:t>
            </w:r>
          </w:p>
          <w:p w14:paraId="4D42B615" w14:textId="675A009C" w:rsidR="001829BB" w:rsidRPr="00075074" w:rsidRDefault="001829BB" w:rsidP="001829BB">
            <w:r w:rsidRPr="00075074">
              <w:t>You are to observe the learner dealing with customers and are required to complete and sign the observation sheets below.</w:t>
            </w:r>
          </w:p>
        </w:tc>
      </w:tr>
    </w:tbl>
    <w:p w14:paraId="2EA9DDC0" w14:textId="77777777" w:rsidR="001829BB" w:rsidRDefault="001829BB" w:rsidP="001829BB"/>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1829BB" w:rsidRPr="00075074" w14:paraId="29D14EA4" w14:textId="77777777" w:rsidTr="001829BB">
        <w:trPr>
          <w:trHeight w:val="284"/>
        </w:trPr>
        <w:tc>
          <w:tcPr>
            <w:tcW w:w="9781" w:type="dxa"/>
            <w:shd w:val="clear" w:color="auto" w:fill="043956" w:themeFill="accent2"/>
            <w:vAlign w:val="center"/>
          </w:tcPr>
          <w:p w14:paraId="5E742C38" w14:textId="77777777" w:rsidR="001829BB" w:rsidRPr="00075074" w:rsidRDefault="001829BB" w:rsidP="00F416B3">
            <w:pPr>
              <w:jc w:val="center"/>
              <w:rPr>
                <w:b/>
              </w:rPr>
            </w:pPr>
            <w:r w:rsidRPr="00075074">
              <w:rPr>
                <w:b/>
              </w:rPr>
              <w:t>1.  Learner Greets Customer</w:t>
            </w:r>
          </w:p>
        </w:tc>
      </w:tr>
      <w:tr w:rsidR="001829BB" w:rsidRPr="00075074" w14:paraId="31E58BFE" w14:textId="77777777" w:rsidTr="001829BB">
        <w:trPr>
          <w:trHeight w:val="3411"/>
        </w:trPr>
        <w:tc>
          <w:tcPr>
            <w:tcW w:w="9781" w:type="dxa"/>
          </w:tcPr>
          <w:p w14:paraId="5DC2AB70" w14:textId="77777777" w:rsidR="001829BB" w:rsidRPr="00075074" w:rsidRDefault="001829BB" w:rsidP="00F416B3">
            <w:pPr>
              <w:rPr>
                <w:b/>
                <w:sz w:val="18"/>
                <w:szCs w:val="18"/>
              </w:rPr>
            </w:pPr>
          </w:p>
          <w:p w14:paraId="1037DAEE" w14:textId="77777777" w:rsidR="001829BB" w:rsidRPr="00075074" w:rsidRDefault="001829BB" w:rsidP="00F416B3">
            <w:pPr>
              <w:rPr>
                <w:b/>
              </w:rPr>
            </w:pPr>
            <w:r w:rsidRPr="00075074">
              <w:rPr>
                <w:b/>
              </w:rPr>
              <w:t>Situation</w:t>
            </w:r>
          </w:p>
          <w:p w14:paraId="49D69DE0" w14:textId="77777777" w:rsidR="001829BB" w:rsidRPr="00075074" w:rsidRDefault="001829BB" w:rsidP="00F416B3">
            <w:pPr>
              <w:rPr>
                <w:b/>
                <w:sz w:val="20"/>
                <w:szCs w:val="20"/>
              </w:rPr>
            </w:pPr>
          </w:p>
          <w:p w14:paraId="497363CE" w14:textId="77777777" w:rsidR="001829BB" w:rsidRPr="00075074" w:rsidRDefault="001829BB" w:rsidP="00F416B3">
            <w:r w:rsidRPr="00075074">
              <w:rPr>
                <w:sz w:val="20"/>
                <w:szCs w:val="20"/>
              </w:rPr>
              <w:t>………………………………………………………………………………………………………………………………….</w:t>
            </w:r>
          </w:p>
          <w:p w14:paraId="6AC8AFF9" w14:textId="77777777" w:rsidR="001829BB" w:rsidRPr="00075074" w:rsidRDefault="001829BB" w:rsidP="00F416B3">
            <w:pPr>
              <w:rPr>
                <w:sz w:val="20"/>
                <w:szCs w:val="20"/>
              </w:rPr>
            </w:pPr>
          </w:p>
          <w:p w14:paraId="3013D101" w14:textId="77777777" w:rsidR="001829BB" w:rsidRPr="00075074" w:rsidRDefault="001829BB" w:rsidP="00F416B3">
            <w:pPr>
              <w:rPr>
                <w:b/>
              </w:rPr>
            </w:pPr>
            <w:r w:rsidRPr="00075074">
              <w:rPr>
                <w:b/>
              </w:rPr>
              <w:t>Assessor Report</w:t>
            </w:r>
          </w:p>
          <w:p w14:paraId="0345DC6C" w14:textId="77777777" w:rsidR="001829BB" w:rsidRPr="00075074" w:rsidRDefault="001829BB" w:rsidP="00F416B3">
            <w:pPr>
              <w:rPr>
                <w:b/>
                <w:sz w:val="20"/>
                <w:szCs w:val="20"/>
              </w:rPr>
            </w:pPr>
          </w:p>
          <w:p w14:paraId="2A25D288" w14:textId="77777777" w:rsidR="001829BB" w:rsidRPr="00075074" w:rsidRDefault="001829BB" w:rsidP="00F416B3">
            <w:pPr>
              <w:rPr>
                <w:sz w:val="20"/>
                <w:szCs w:val="20"/>
              </w:rPr>
            </w:pPr>
            <w:r w:rsidRPr="00075074">
              <w:rPr>
                <w:sz w:val="20"/>
                <w:szCs w:val="20"/>
              </w:rPr>
              <w:t>………………………………………………………………………………………………………………………………….</w:t>
            </w:r>
          </w:p>
          <w:p w14:paraId="080A8733" w14:textId="77777777" w:rsidR="001829BB" w:rsidRPr="00075074" w:rsidRDefault="001829BB" w:rsidP="00F416B3">
            <w:pPr>
              <w:rPr>
                <w:sz w:val="20"/>
                <w:szCs w:val="20"/>
              </w:rPr>
            </w:pPr>
          </w:p>
          <w:p w14:paraId="16F16734" w14:textId="77777777" w:rsidR="001829BB" w:rsidRPr="00075074" w:rsidRDefault="001829BB" w:rsidP="00F416B3">
            <w:pPr>
              <w:rPr>
                <w:sz w:val="20"/>
                <w:szCs w:val="20"/>
              </w:rPr>
            </w:pPr>
            <w:r w:rsidRPr="00075074">
              <w:rPr>
                <w:sz w:val="20"/>
                <w:szCs w:val="20"/>
              </w:rPr>
              <w:t>………………………………………………………………………………………………………………………………….</w:t>
            </w:r>
          </w:p>
          <w:p w14:paraId="4610E7CB" w14:textId="77777777" w:rsidR="001829BB" w:rsidRPr="00075074" w:rsidRDefault="001829BB" w:rsidP="00F416B3">
            <w:pPr>
              <w:rPr>
                <w:sz w:val="20"/>
                <w:szCs w:val="20"/>
              </w:rPr>
            </w:pPr>
          </w:p>
          <w:p w14:paraId="11992F8A" w14:textId="77777777" w:rsidR="001829BB" w:rsidRPr="00075074" w:rsidRDefault="001829BB" w:rsidP="00F416B3">
            <w:pPr>
              <w:rPr>
                <w:sz w:val="20"/>
                <w:szCs w:val="20"/>
              </w:rPr>
            </w:pPr>
            <w:r w:rsidRPr="00075074">
              <w:rPr>
                <w:sz w:val="20"/>
                <w:szCs w:val="20"/>
              </w:rPr>
              <w:t>……………………………………………………………………………………………………………………............</w:t>
            </w:r>
          </w:p>
          <w:p w14:paraId="3CC17DFA" w14:textId="77777777" w:rsidR="001829BB" w:rsidRPr="00075074" w:rsidRDefault="001829BB" w:rsidP="00F416B3"/>
          <w:p w14:paraId="660AA62D" w14:textId="77777777" w:rsidR="001829BB" w:rsidRPr="00075074" w:rsidRDefault="001829BB" w:rsidP="00F416B3">
            <w:r w:rsidRPr="00075074">
              <w:rPr>
                <w:b/>
              </w:rPr>
              <w:t>Assessor Signature</w:t>
            </w:r>
            <w:r w:rsidRPr="00075074">
              <w:rPr>
                <w:sz w:val="20"/>
                <w:szCs w:val="20"/>
              </w:rPr>
              <w:t>……………………………………………………..........</w:t>
            </w:r>
            <w:r w:rsidRPr="00075074">
              <w:t xml:space="preserve">....  </w:t>
            </w:r>
            <w:r w:rsidRPr="00075074">
              <w:rPr>
                <w:b/>
              </w:rPr>
              <w:t>Date</w:t>
            </w:r>
            <w:r w:rsidRPr="00075074">
              <w:rPr>
                <w:sz w:val="20"/>
                <w:szCs w:val="20"/>
              </w:rPr>
              <w:t>………………………………</w:t>
            </w:r>
          </w:p>
          <w:p w14:paraId="4195FBB1" w14:textId="77777777" w:rsidR="001829BB" w:rsidRPr="00075074" w:rsidRDefault="001829BB" w:rsidP="00F416B3">
            <w:pPr>
              <w:rPr>
                <w:b/>
              </w:rPr>
            </w:pPr>
          </w:p>
        </w:tc>
      </w:tr>
      <w:tr w:rsidR="001829BB" w:rsidRPr="00075074" w14:paraId="660E24BB" w14:textId="77777777" w:rsidTr="001829BB">
        <w:trPr>
          <w:trHeight w:val="284"/>
        </w:trPr>
        <w:tc>
          <w:tcPr>
            <w:tcW w:w="9781" w:type="dxa"/>
            <w:shd w:val="clear" w:color="auto" w:fill="043956" w:themeFill="accent2"/>
            <w:vAlign w:val="center"/>
          </w:tcPr>
          <w:p w14:paraId="4E386F2E" w14:textId="77777777" w:rsidR="001829BB" w:rsidRPr="00075074" w:rsidRDefault="001829BB" w:rsidP="00F416B3">
            <w:pPr>
              <w:jc w:val="center"/>
              <w:rPr>
                <w:b/>
              </w:rPr>
            </w:pPr>
            <w:r w:rsidRPr="00075074">
              <w:rPr>
                <w:b/>
              </w:rPr>
              <w:t>2.  Learner Answers Customer Question</w:t>
            </w:r>
          </w:p>
        </w:tc>
      </w:tr>
      <w:tr w:rsidR="001829BB" w:rsidRPr="00075074" w14:paraId="3C3C51AD" w14:textId="77777777" w:rsidTr="001829BB">
        <w:trPr>
          <w:trHeight w:val="3348"/>
        </w:trPr>
        <w:tc>
          <w:tcPr>
            <w:tcW w:w="9781" w:type="dxa"/>
          </w:tcPr>
          <w:p w14:paraId="47A3FEC9" w14:textId="77777777" w:rsidR="001829BB" w:rsidRPr="00075074" w:rsidRDefault="001829BB" w:rsidP="00F416B3">
            <w:pPr>
              <w:rPr>
                <w:b/>
                <w:sz w:val="18"/>
                <w:szCs w:val="18"/>
              </w:rPr>
            </w:pPr>
          </w:p>
          <w:p w14:paraId="79725196" w14:textId="77777777" w:rsidR="001829BB" w:rsidRPr="00075074" w:rsidRDefault="001829BB" w:rsidP="00F416B3">
            <w:pPr>
              <w:rPr>
                <w:b/>
              </w:rPr>
            </w:pPr>
            <w:r w:rsidRPr="00075074">
              <w:rPr>
                <w:b/>
              </w:rPr>
              <w:t>Situation</w:t>
            </w:r>
          </w:p>
          <w:p w14:paraId="31B0EF43" w14:textId="77777777" w:rsidR="001829BB" w:rsidRPr="00075074" w:rsidRDefault="001829BB" w:rsidP="00F416B3">
            <w:pPr>
              <w:rPr>
                <w:b/>
                <w:sz w:val="20"/>
                <w:szCs w:val="20"/>
              </w:rPr>
            </w:pPr>
          </w:p>
          <w:p w14:paraId="6BD7BC46" w14:textId="77777777" w:rsidR="001829BB" w:rsidRPr="00075074" w:rsidRDefault="001829BB" w:rsidP="00F416B3">
            <w:r w:rsidRPr="00075074">
              <w:rPr>
                <w:sz w:val="20"/>
                <w:szCs w:val="20"/>
              </w:rPr>
              <w:t>………………………………………………………………………………………………………………………………….</w:t>
            </w:r>
          </w:p>
          <w:p w14:paraId="4E5EA897" w14:textId="77777777" w:rsidR="001829BB" w:rsidRPr="00075074" w:rsidRDefault="001829BB" w:rsidP="00F416B3">
            <w:pPr>
              <w:rPr>
                <w:sz w:val="20"/>
                <w:szCs w:val="20"/>
              </w:rPr>
            </w:pPr>
          </w:p>
          <w:p w14:paraId="207676B5" w14:textId="77777777" w:rsidR="001829BB" w:rsidRPr="00075074" w:rsidRDefault="001829BB" w:rsidP="00F416B3">
            <w:pPr>
              <w:rPr>
                <w:b/>
              </w:rPr>
            </w:pPr>
            <w:r w:rsidRPr="00075074">
              <w:rPr>
                <w:b/>
              </w:rPr>
              <w:t>Assessor Report</w:t>
            </w:r>
          </w:p>
          <w:p w14:paraId="7BB4CD06" w14:textId="77777777" w:rsidR="001829BB" w:rsidRPr="00075074" w:rsidRDefault="001829BB" w:rsidP="00F416B3">
            <w:pPr>
              <w:rPr>
                <w:b/>
                <w:sz w:val="20"/>
                <w:szCs w:val="20"/>
              </w:rPr>
            </w:pPr>
          </w:p>
          <w:p w14:paraId="622A6620" w14:textId="77777777" w:rsidR="001829BB" w:rsidRPr="00075074" w:rsidRDefault="001829BB" w:rsidP="00F416B3">
            <w:pPr>
              <w:rPr>
                <w:sz w:val="20"/>
                <w:szCs w:val="20"/>
              </w:rPr>
            </w:pPr>
            <w:r w:rsidRPr="00075074">
              <w:rPr>
                <w:sz w:val="20"/>
                <w:szCs w:val="20"/>
              </w:rPr>
              <w:t>………………………………………………………………………………………………………………………………….</w:t>
            </w:r>
          </w:p>
          <w:p w14:paraId="0F9CB8B6" w14:textId="77777777" w:rsidR="001829BB" w:rsidRPr="00075074" w:rsidRDefault="001829BB" w:rsidP="00F416B3">
            <w:pPr>
              <w:rPr>
                <w:sz w:val="20"/>
                <w:szCs w:val="20"/>
              </w:rPr>
            </w:pPr>
          </w:p>
          <w:p w14:paraId="0A66E4DA" w14:textId="77777777" w:rsidR="001829BB" w:rsidRPr="00075074" w:rsidRDefault="001829BB" w:rsidP="00F416B3">
            <w:pPr>
              <w:rPr>
                <w:sz w:val="20"/>
                <w:szCs w:val="20"/>
              </w:rPr>
            </w:pPr>
            <w:r w:rsidRPr="00075074">
              <w:rPr>
                <w:sz w:val="20"/>
                <w:szCs w:val="20"/>
              </w:rPr>
              <w:t>………………………………………………………………………………………………………………………………….</w:t>
            </w:r>
          </w:p>
          <w:p w14:paraId="286644A8" w14:textId="77777777" w:rsidR="001829BB" w:rsidRPr="00075074" w:rsidRDefault="001829BB" w:rsidP="00F416B3">
            <w:pPr>
              <w:rPr>
                <w:sz w:val="20"/>
                <w:szCs w:val="20"/>
              </w:rPr>
            </w:pPr>
          </w:p>
          <w:p w14:paraId="7664A31D" w14:textId="77777777" w:rsidR="001829BB" w:rsidRPr="00075074" w:rsidRDefault="001829BB" w:rsidP="00F416B3">
            <w:pPr>
              <w:rPr>
                <w:sz w:val="20"/>
                <w:szCs w:val="20"/>
              </w:rPr>
            </w:pPr>
            <w:r w:rsidRPr="00075074">
              <w:rPr>
                <w:sz w:val="20"/>
                <w:szCs w:val="20"/>
              </w:rPr>
              <w:t>……………………………………………………………………………………………………………………............</w:t>
            </w:r>
          </w:p>
          <w:p w14:paraId="0DD297AF" w14:textId="77777777" w:rsidR="001829BB" w:rsidRPr="00075074" w:rsidRDefault="001829BB" w:rsidP="00F416B3"/>
          <w:p w14:paraId="6311C9B2" w14:textId="77777777" w:rsidR="001829BB" w:rsidRPr="00075074" w:rsidRDefault="001829BB" w:rsidP="00F416B3">
            <w:r w:rsidRPr="00075074">
              <w:rPr>
                <w:b/>
              </w:rPr>
              <w:t>Assessor Signature</w:t>
            </w:r>
            <w:r w:rsidRPr="00075074">
              <w:rPr>
                <w:sz w:val="20"/>
                <w:szCs w:val="20"/>
              </w:rPr>
              <w:t>……………………………………………………..........</w:t>
            </w:r>
            <w:r w:rsidRPr="00075074">
              <w:t xml:space="preserve">....  </w:t>
            </w:r>
            <w:r w:rsidRPr="00075074">
              <w:rPr>
                <w:b/>
              </w:rPr>
              <w:t>Date</w:t>
            </w:r>
            <w:r w:rsidRPr="00075074">
              <w:rPr>
                <w:sz w:val="20"/>
                <w:szCs w:val="20"/>
              </w:rPr>
              <w:t>………………………………</w:t>
            </w:r>
          </w:p>
          <w:p w14:paraId="3C73A98D" w14:textId="77777777" w:rsidR="001829BB" w:rsidRPr="00075074" w:rsidRDefault="001829BB" w:rsidP="00F416B3">
            <w:pPr>
              <w:rPr>
                <w:b/>
              </w:rPr>
            </w:pPr>
          </w:p>
        </w:tc>
      </w:tr>
    </w:tbl>
    <w:p w14:paraId="71163050" w14:textId="77777777" w:rsidR="001829BB" w:rsidRPr="00075074" w:rsidRDefault="001829BB" w:rsidP="001829BB">
      <w:r w:rsidRPr="00075074">
        <w:br w:type="page"/>
      </w: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1829BB" w:rsidRPr="00075074" w14:paraId="225B750F" w14:textId="77777777" w:rsidTr="001829BB">
        <w:trPr>
          <w:trHeight w:val="284"/>
        </w:trPr>
        <w:tc>
          <w:tcPr>
            <w:tcW w:w="9781" w:type="dxa"/>
            <w:shd w:val="clear" w:color="auto" w:fill="043956" w:themeFill="accent2"/>
            <w:vAlign w:val="center"/>
          </w:tcPr>
          <w:p w14:paraId="7B485E6D" w14:textId="77777777" w:rsidR="001829BB" w:rsidRPr="00075074" w:rsidRDefault="001829BB" w:rsidP="00F416B3">
            <w:pPr>
              <w:jc w:val="center"/>
              <w:rPr>
                <w:b/>
              </w:rPr>
            </w:pPr>
            <w:r w:rsidRPr="00075074">
              <w:rPr>
                <w:b/>
              </w:rPr>
              <w:lastRenderedPageBreak/>
              <w:t>3.  Learner Relays Customer Information or requests to Correct Workplace Person</w:t>
            </w:r>
          </w:p>
        </w:tc>
      </w:tr>
      <w:tr w:rsidR="001829BB" w:rsidRPr="00075074" w14:paraId="2FD54819" w14:textId="77777777" w:rsidTr="001829BB">
        <w:trPr>
          <w:trHeight w:val="2603"/>
        </w:trPr>
        <w:tc>
          <w:tcPr>
            <w:tcW w:w="9781" w:type="dxa"/>
          </w:tcPr>
          <w:p w14:paraId="29A684DC" w14:textId="77777777" w:rsidR="001829BB" w:rsidRPr="00075074" w:rsidRDefault="001829BB" w:rsidP="00F416B3">
            <w:pPr>
              <w:rPr>
                <w:b/>
                <w:sz w:val="18"/>
                <w:szCs w:val="18"/>
              </w:rPr>
            </w:pPr>
          </w:p>
          <w:p w14:paraId="7443BF8A" w14:textId="77777777" w:rsidR="001829BB" w:rsidRPr="00075074" w:rsidRDefault="001829BB" w:rsidP="00F416B3">
            <w:pPr>
              <w:rPr>
                <w:b/>
              </w:rPr>
            </w:pPr>
            <w:r w:rsidRPr="00075074">
              <w:rPr>
                <w:b/>
              </w:rPr>
              <w:t>Situation</w:t>
            </w:r>
          </w:p>
          <w:p w14:paraId="6618063E" w14:textId="77777777" w:rsidR="001829BB" w:rsidRPr="00075074" w:rsidRDefault="001829BB" w:rsidP="00F416B3">
            <w:pPr>
              <w:rPr>
                <w:b/>
                <w:sz w:val="20"/>
                <w:szCs w:val="20"/>
              </w:rPr>
            </w:pPr>
          </w:p>
          <w:p w14:paraId="42B47521" w14:textId="77777777" w:rsidR="001829BB" w:rsidRPr="00075074" w:rsidRDefault="001829BB" w:rsidP="00F416B3">
            <w:r w:rsidRPr="00075074">
              <w:rPr>
                <w:sz w:val="20"/>
                <w:szCs w:val="20"/>
              </w:rPr>
              <w:t>………………………………………………………………………………………………………………………………….</w:t>
            </w:r>
          </w:p>
          <w:p w14:paraId="1FFE4F74" w14:textId="77777777" w:rsidR="001829BB" w:rsidRPr="00075074" w:rsidRDefault="001829BB" w:rsidP="00F416B3">
            <w:pPr>
              <w:rPr>
                <w:sz w:val="20"/>
                <w:szCs w:val="20"/>
              </w:rPr>
            </w:pPr>
          </w:p>
          <w:p w14:paraId="7A3ACE28" w14:textId="77777777" w:rsidR="001829BB" w:rsidRPr="00075074" w:rsidRDefault="001829BB" w:rsidP="00F416B3">
            <w:pPr>
              <w:rPr>
                <w:b/>
              </w:rPr>
            </w:pPr>
            <w:r w:rsidRPr="00075074">
              <w:rPr>
                <w:b/>
              </w:rPr>
              <w:t>Assessor Report</w:t>
            </w:r>
          </w:p>
          <w:p w14:paraId="3D03DD80" w14:textId="77777777" w:rsidR="001829BB" w:rsidRPr="00075074" w:rsidRDefault="001829BB" w:rsidP="00F416B3">
            <w:pPr>
              <w:rPr>
                <w:sz w:val="20"/>
                <w:szCs w:val="20"/>
              </w:rPr>
            </w:pPr>
          </w:p>
          <w:p w14:paraId="585552D6" w14:textId="77777777" w:rsidR="001829BB" w:rsidRPr="00075074" w:rsidRDefault="001829BB" w:rsidP="00F416B3">
            <w:pPr>
              <w:rPr>
                <w:sz w:val="20"/>
                <w:szCs w:val="20"/>
              </w:rPr>
            </w:pPr>
            <w:r w:rsidRPr="00075074">
              <w:rPr>
                <w:sz w:val="20"/>
                <w:szCs w:val="20"/>
              </w:rPr>
              <w:t>………………………………………………………………………………………………………………………………….</w:t>
            </w:r>
          </w:p>
          <w:p w14:paraId="5C57C5B0" w14:textId="77777777" w:rsidR="001829BB" w:rsidRPr="00075074" w:rsidRDefault="001829BB" w:rsidP="00F416B3">
            <w:pPr>
              <w:rPr>
                <w:sz w:val="20"/>
                <w:szCs w:val="20"/>
              </w:rPr>
            </w:pPr>
          </w:p>
          <w:p w14:paraId="2E47EAFF" w14:textId="77777777" w:rsidR="001829BB" w:rsidRPr="00075074" w:rsidRDefault="001829BB" w:rsidP="00F416B3">
            <w:pPr>
              <w:rPr>
                <w:sz w:val="20"/>
                <w:szCs w:val="20"/>
              </w:rPr>
            </w:pPr>
            <w:r w:rsidRPr="00075074">
              <w:rPr>
                <w:sz w:val="20"/>
                <w:szCs w:val="20"/>
              </w:rPr>
              <w:t>………………………………………………………………………………………………………………………………….</w:t>
            </w:r>
          </w:p>
          <w:p w14:paraId="180F0E5C" w14:textId="77777777" w:rsidR="001829BB" w:rsidRPr="00075074" w:rsidRDefault="001829BB" w:rsidP="00F416B3">
            <w:pPr>
              <w:rPr>
                <w:sz w:val="20"/>
                <w:szCs w:val="20"/>
              </w:rPr>
            </w:pPr>
          </w:p>
          <w:p w14:paraId="14A68B1C" w14:textId="77777777" w:rsidR="001829BB" w:rsidRPr="00075074" w:rsidRDefault="001829BB" w:rsidP="00F416B3">
            <w:pPr>
              <w:rPr>
                <w:sz w:val="20"/>
                <w:szCs w:val="20"/>
              </w:rPr>
            </w:pPr>
            <w:r w:rsidRPr="00075074">
              <w:rPr>
                <w:sz w:val="20"/>
                <w:szCs w:val="20"/>
              </w:rPr>
              <w:t>……………………………………………………………………………………………………………………............</w:t>
            </w:r>
          </w:p>
          <w:p w14:paraId="543360AD" w14:textId="77777777" w:rsidR="001829BB" w:rsidRPr="00075074" w:rsidRDefault="001829BB" w:rsidP="00F416B3">
            <w:pPr>
              <w:rPr>
                <w:b/>
              </w:rPr>
            </w:pPr>
          </w:p>
          <w:p w14:paraId="5210ACD4" w14:textId="77777777" w:rsidR="001829BB" w:rsidRPr="00075074" w:rsidRDefault="001829BB" w:rsidP="00F416B3">
            <w:r w:rsidRPr="00075074">
              <w:rPr>
                <w:b/>
              </w:rPr>
              <w:t>Assessor Signature</w:t>
            </w:r>
            <w:r w:rsidRPr="00075074">
              <w:rPr>
                <w:sz w:val="20"/>
                <w:szCs w:val="20"/>
              </w:rPr>
              <w:t>……………………………………………………..........</w:t>
            </w:r>
            <w:r w:rsidRPr="00075074">
              <w:t xml:space="preserve">....  </w:t>
            </w:r>
            <w:r w:rsidRPr="00075074">
              <w:rPr>
                <w:b/>
              </w:rPr>
              <w:t>Date</w:t>
            </w:r>
            <w:r w:rsidRPr="00075074">
              <w:rPr>
                <w:sz w:val="20"/>
                <w:szCs w:val="20"/>
              </w:rPr>
              <w:t>………………………………</w:t>
            </w:r>
          </w:p>
          <w:p w14:paraId="64C33501" w14:textId="77777777" w:rsidR="001829BB" w:rsidRPr="00075074" w:rsidRDefault="001829BB" w:rsidP="00F416B3">
            <w:pPr>
              <w:rPr>
                <w:b/>
                <w:sz w:val="20"/>
                <w:szCs w:val="20"/>
              </w:rPr>
            </w:pPr>
          </w:p>
        </w:tc>
      </w:tr>
    </w:tbl>
    <w:p w14:paraId="10CC0F6D" w14:textId="77777777" w:rsidR="001829BB" w:rsidRDefault="001829BB" w:rsidP="001829BB"/>
    <w:p w14:paraId="7F787926" w14:textId="77777777" w:rsidR="001829BB" w:rsidRDefault="001829BB" w:rsidP="001829BB"/>
    <w:p w14:paraId="4BCC9B9E" w14:textId="77777777" w:rsidR="001829BB" w:rsidRDefault="001829BB" w:rsidP="001829BB"/>
    <w:p w14:paraId="2DD157CF" w14:textId="2C5ED9EE" w:rsidR="001829BB" w:rsidRDefault="001829BB">
      <w:r>
        <w:br w:type="page"/>
      </w:r>
    </w:p>
    <w:p w14:paraId="4DDB4FA2" w14:textId="77777777" w:rsidR="001829BB" w:rsidRDefault="001829BB"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829BB" w:rsidRPr="0043505F" w14:paraId="3780FDC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4447705" w14:textId="77777777" w:rsidR="001829BB" w:rsidRPr="0043505F" w:rsidRDefault="001829BB"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96B736" w14:textId="492C2723"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w:t>
            </w:r>
            <w:r w:rsidRPr="00075074">
              <w:rPr>
                <w:b/>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DFF5588" w14:textId="44E5B9D4"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14.</w:t>
            </w:r>
            <w:r>
              <w:rPr>
                <w:rFonts w:eastAsia="Times New Roman" w:cs="Arial"/>
                <w:b/>
                <w:kern w:val="0"/>
                <w:szCs w:val="22"/>
                <w:lang w:val="en-US"/>
                <w14:ligatures w14:val="none"/>
              </w:rPr>
              <w:t>3</w:t>
            </w:r>
          </w:p>
        </w:tc>
      </w:tr>
    </w:tbl>
    <w:p w14:paraId="6A938331" w14:textId="77777777" w:rsidR="001829BB" w:rsidRPr="0043505F" w:rsidRDefault="001829BB" w:rsidP="001829BB">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1829BB" w:rsidRPr="0043505F" w14:paraId="475D7E4E"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81CE3D7" w14:textId="77777777" w:rsidR="001829BB" w:rsidRPr="0043505F" w:rsidRDefault="001829BB"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Examples of Customer Experience</w:t>
            </w:r>
          </w:p>
        </w:tc>
      </w:tr>
    </w:tbl>
    <w:p w14:paraId="68C34FF3" w14:textId="77777777" w:rsidR="001829BB" w:rsidRDefault="001829BB" w:rsidP="001829BB"/>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890"/>
        <w:gridCol w:w="4891"/>
      </w:tblGrid>
      <w:tr w:rsidR="001829BB" w:rsidRPr="00075074" w14:paraId="5B7171F2" w14:textId="77777777" w:rsidTr="00F416B3">
        <w:trPr>
          <w:trHeight w:val="1738"/>
        </w:trPr>
        <w:tc>
          <w:tcPr>
            <w:tcW w:w="9781" w:type="dxa"/>
            <w:gridSpan w:val="2"/>
          </w:tcPr>
          <w:p w14:paraId="27DF0069" w14:textId="77777777" w:rsidR="001829BB" w:rsidRPr="00075074" w:rsidRDefault="001829BB" w:rsidP="00F416B3">
            <w:r w:rsidRPr="00075074">
              <w:rPr>
                <w:b/>
              </w:rPr>
              <w:t>Instructions to Learners</w:t>
            </w:r>
            <w:r w:rsidRPr="00075074">
              <w:t xml:space="preserve"> </w:t>
            </w:r>
          </w:p>
          <w:p w14:paraId="485EA3D7" w14:textId="77777777" w:rsidR="001829BB" w:rsidRPr="00075074" w:rsidRDefault="001829BB" w:rsidP="001829BB">
            <w:r w:rsidRPr="00075074">
              <w:t>Any Motor Vehicle repair establishment can present hazards to safety by the nature of the work involved.</w:t>
            </w:r>
          </w:p>
          <w:p w14:paraId="71C04592" w14:textId="77777777" w:rsidR="001829BB" w:rsidRPr="00075074" w:rsidRDefault="001829BB" w:rsidP="001829BB"/>
          <w:p w14:paraId="7839E367" w14:textId="77777777" w:rsidR="001829BB" w:rsidRPr="00075074" w:rsidRDefault="001829BB" w:rsidP="001829BB">
            <w:r w:rsidRPr="00075074">
              <w:t>Customers may not be aware of these hazards and so it is important to identify customer safety procedures</w:t>
            </w:r>
          </w:p>
          <w:p w14:paraId="5FD5DFE0" w14:textId="77777777" w:rsidR="001829BB" w:rsidRPr="00075074" w:rsidRDefault="001829BB" w:rsidP="001829BB"/>
          <w:p w14:paraId="2AFA7F26" w14:textId="77777777" w:rsidR="001829BB" w:rsidRPr="00075074" w:rsidRDefault="001829BB" w:rsidP="001829BB">
            <w:r w:rsidRPr="00075074">
              <w:t>Complete the table below listing THREE safety hazards and THREE methods of ensuring customer safety whilst visiting a motor vehicle repair establishment.</w:t>
            </w:r>
          </w:p>
          <w:p w14:paraId="7D485853" w14:textId="4F248DBE" w:rsidR="001829BB" w:rsidRPr="00075074" w:rsidRDefault="001829BB" w:rsidP="00F416B3">
            <w:pPr>
              <w:ind w:left="342" w:hanging="342"/>
            </w:pPr>
          </w:p>
        </w:tc>
      </w:tr>
      <w:tr w:rsidR="001829BB" w:rsidRPr="00075074" w14:paraId="22077D33" w14:textId="77777777" w:rsidTr="001829BB">
        <w:trPr>
          <w:trHeight w:val="284"/>
        </w:trPr>
        <w:tc>
          <w:tcPr>
            <w:tcW w:w="4890" w:type="dxa"/>
            <w:shd w:val="clear" w:color="auto" w:fill="043956" w:themeFill="accent2"/>
            <w:vAlign w:val="center"/>
          </w:tcPr>
          <w:p w14:paraId="3D563C2E" w14:textId="017C2103" w:rsidR="001829BB" w:rsidRPr="00075074" w:rsidRDefault="001829BB" w:rsidP="001829BB">
            <w:pPr>
              <w:rPr>
                <w:b/>
              </w:rPr>
            </w:pPr>
            <w:r>
              <w:rPr>
                <w:b/>
              </w:rPr>
              <w:t>Hazard</w:t>
            </w:r>
          </w:p>
        </w:tc>
        <w:tc>
          <w:tcPr>
            <w:tcW w:w="4891" w:type="dxa"/>
            <w:shd w:val="clear" w:color="auto" w:fill="043956" w:themeFill="accent2"/>
            <w:vAlign w:val="center"/>
          </w:tcPr>
          <w:p w14:paraId="2A2D2C41" w14:textId="0A81A671" w:rsidR="001829BB" w:rsidRPr="00075074" w:rsidRDefault="001829BB" w:rsidP="001829BB">
            <w:pPr>
              <w:rPr>
                <w:b/>
              </w:rPr>
            </w:pPr>
            <w:r>
              <w:rPr>
                <w:b/>
              </w:rPr>
              <w:t>Method</w:t>
            </w:r>
          </w:p>
        </w:tc>
      </w:tr>
      <w:tr w:rsidR="001829BB" w:rsidRPr="00075074" w14:paraId="5E6156D5" w14:textId="77777777" w:rsidTr="001829BB">
        <w:trPr>
          <w:trHeight w:val="1093"/>
        </w:trPr>
        <w:tc>
          <w:tcPr>
            <w:tcW w:w="4890" w:type="dxa"/>
            <w:vAlign w:val="center"/>
          </w:tcPr>
          <w:p w14:paraId="1CDBD5DC" w14:textId="2EBCE086" w:rsidR="001829BB" w:rsidRPr="001829BB" w:rsidRDefault="001829BB" w:rsidP="001829BB">
            <w:pPr>
              <w:rPr>
                <w:b/>
                <w:bCs/>
              </w:rPr>
            </w:pPr>
            <w:r w:rsidRPr="001829BB">
              <w:rPr>
                <w:b/>
                <w:bCs/>
              </w:rPr>
              <w:t>1.</w:t>
            </w:r>
          </w:p>
        </w:tc>
        <w:tc>
          <w:tcPr>
            <w:tcW w:w="4891" w:type="dxa"/>
            <w:vAlign w:val="center"/>
          </w:tcPr>
          <w:p w14:paraId="4A3E9830" w14:textId="795420FB" w:rsidR="001829BB" w:rsidRPr="00075074" w:rsidRDefault="001829BB" w:rsidP="001829BB">
            <w:pPr>
              <w:rPr>
                <w:b/>
              </w:rPr>
            </w:pPr>
            <w:r>
              <w:rPr>
                <w:b/>
              </w:rPr>
              <w:t>1.</w:t>
            </w:r>
          </w:p>
        </w:tc>
      </w:tr>
      <w:tr w:rsidR="001829BB" w:rsidRPr="00075074" w14:paraId="20E32037" w14:textId="77777777" w:rsidTr="001829BB">
        <w:trPr>
          <w:trHeight w:val="1137"/>
        </w:trPr>
        <w:tc>
          <w:tcPr>
            <w:tcW w:w="4890" w:type="dxa"/>
            <w:vAlign w:val="center"/>
          </w:tcPr>
          <w:p w14:paraId="30007D42" w14:textId="1A9EB271" w:rsidR="001829BB" w:rsidRPr="001829BB" w:rsidRDefault="001829BB" w:rsidP="001829BB">
            <w:pPr>
              <w:rPr>
                <w:b/>
                <w:bCs/>
              </w:rPr>
            </w:pPr>
            <w:r w:rsidRPr="001829BB">
              <w:rPr>
                <w:b/>
                <w:bCs/>
              </w:rPr>
              <w:t>2.</w:t>
            </w:r>
          </w:p>
        </w:tc>
        <w:tc>
          <w:tcPr>
            <w:tcW w:w="4891" w:type="dxa"/>
            <w:vAlign w:val="center"/>
          </w:tcPr>
          <w:p w14:paraId="1DD21E5A" w14:textId="3A9A1D68" w:rsidR="001829BB" w:rsidRPr="00075074" w:rsidRDefault="001829BB" w:rsidP="001829BB">
            <w:pPr>
              <w:rPr>
                <w:b/>
              </w:rPr>
            </w:pPr>
            <w:r>
              <w:rPr>
                <w:b/>
              </w:rPr>
              <w:t>2.</w:t>
            </w:r>
          </w:p>
        </w:tc>
      </w:tr>
      <w:tr w:rsidR="001829BB" w:rsidRPr="00075074" w14:paraId="53B8A141" w14:textId="77777777" w:rsidTr="001829BB">
        <w:trPr>
          <w:trHeight w:val="1253"/>
        </w:trPr>
        <w:tc>
          <w:tcPr>
            <w:tcW w:w="4890" w:type="dxa"/>
            <w:vAlign w:val="center"/>
          </w:tcPr>
          <w:p w14:paraId="1870D71B" w14:textId="75A1E28B" w:rsidR="001829BB" w:rsidRPr="001829BB" w:rsidRDefault="001829BB" w:rsidP="001829BB">
            <w:pPr>
              <w:rPr>
                <w:b/>
                <w:bCs/>
              </w:rPr>
            </w:pPr>
            <w:r w:rsidRPr="001829BB">
              <w:rPr>
                <w:b/>
                <w:bCs/>
              </w:rPr>
              <w:t>3.</w:t>
            </w:r>
          </w:p>
        </w:tc>
        <w:tc>
          <w:tcPr>
            <w:tcW w:w="4891" w:type="dxa"/>
            <w:vAlign w:val="center"/>
          </w:tcPr>
          <w:p w14:paraId="3BF8D2B8" w14:textId="16FB845D" w:rsidR="001829BB" w:rsidRPr="00075074" w:rsidRDefault="001829BB" w:rsidP="001829BB">
            <w:pPr>
              <w:rPr>
                <w:b/>
              </w:rPr>
            </w:pPr>
            <w:r>
              <w:rPr>
                <w:b/>
              </w:rPr>
              <w:t>3.</w:t>
            </w:r>
          </w:p>
        </w:tc>
      </w:tr>
    </w:tbl>
    <w:p w14:paraId="286833F7" w14:textId="77777777" w:rsidR="001829BB" w:rsidRDefault="001829BB" w:rsidP="001829BB"/>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1829BB" w:rsidRPr="0043505F" w14:paraId="4C69CE90" w14:textId="77777777" w:rsidTr="00F416B3">
        <w:tc>
          <w:tcPr>
            <w:tcW w:w="8280" w:type="dxa"/>
            <w:hideMark/>
          </w:tcPr>
          <w:p w14:paraId="409E574F" w14:textId="77777777"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15883D9B" w14:textId="77777777"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6B016DC" w14:textId="77777777"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1829BB" w:rsidRPr="0043505F" w14:paraId="2B829F2B" w14:textId="77777777" w:rsidTr="00F416B3">
        <w:tc>
          <w:tcPr>
            <w:tcW w:w="8280" w:type="dxa"/>
            <w:tcBorders>
              <w:bottom w:val="single" w:sz="4" w:space="0" w:color="35B1F5" w:themeColor="accent2" w:themeTint="80"/>
            </w:tcBorders>
            <w:hideMark/>
          </w:tcPr>
          <w:p w14:paraId="12263F96" w14:textId="77777777" w:rsidR="001829BB" w:rsidRPr="0043505F" w:rsidRDefault="001829BB" w:rsidP="00F416B3">
            <w:pPr>
              <w:rPr>
                <w:rFonts w:eastAsia="Times New Roman" w:cs="Arial"/>
                <w:kern w:val="0"/>
                <w:szCs w:val="22"/>
                <w:lang w:val="en-US"/>
                <w14:ligatures w14:val="none"/>
              </w:rPr>
            </w:pPr>
            <w:r w:rsidRPr="00075074">
              <w:t>Case Studies answered correctly</w:t>
            </w:r>
          </w:p>
        </w:tc>
        <w:tc>
          <w:tcPr>
            <w:tcW w:w="1620" w:type="dxa"/>
            <w:tcBorders>
              <w:bottom w:val="single" w:sz="4" w:space="0" w:color="35B1F5" w:themeColor="accent2" w:themeTint="80"/>
            </w:tcBorders>
          </w:tcPr>
          <w:p w14:paraId="606205BA" w14:textId="77777777" w:rsidR="001829BB" w:rsidRPr="0043505F" w:rsidRDefault="001829BB" w:rsidP="00F416B3">
            <w:pPr>
              <w:rPr>
                <w:rFonts w:eastAsia="Times New Roman" w:cs="Arial"/>
                <w:b/>
                <w:kern w:val="0"/>
                <w:szCs w:val="22"/>
                <w:lang w:val="en-US"/>
                <w14:ligatures w14:val="none"/>
              </w:rPr>
            </w:pPr>
          </w:p>
        </w:tc>
      </w:tr>
      <w:tr w:rsidR="001829BB" w:rsidRPr="0043505F" w14:paraId="3DF9BFD1"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20EBFE" w14:textId="77777777" w:rsidR="001829BB" w:rsidRPr="00075074" w:rsidRDefault="001829BB" w:rsidP="00F416B3">
            <w:r w:rsidRPr="00075074">
              <w:t>Example of poor practice is feasible</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30A5208" w14:textId="77777777" w:rsidR="001829BB" w:rsidRPr="0043505F" w:rsidRDefault="001829BB" w:rsidP="00F416B3">
            <w:pPr>
              <w:rPr>
                <w:rFonts w:eastAsia="Times New Roman" w:cs="Arial"/>
                <w:b/>
                <w:kern w:val="0"/>
                <w:szCs w:val="22"/>
                <w:lang w:val="en-US"/>
                <w14:ligatures w14:val="none"/>
              </w:rPr>
            </w:pPr>
          </w:p>
        </w:tc>
      </w:tr>
      <w:tr w:rsidR="001829BB" w:rsidRPr="0043505F" w14:paraId="417B3F9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4096A3" w14:textId="77777777" w:rsidR="001829BB" w:rsidRPr="00075074" w:rsidRDefault="001829BB" w:rsidP="00F416B3">
            <w:r w:rsidRPr="00075074">
              <w:t>Effect on business is meaningful</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5DFB04D" w14:textId="77777777" w:rsidR="001829BB" w:rsidRPr="0043505F" w:rsidRDefault="001829BB" w:rsidP="00F416B3">
            <w:pPr>
              <w:rPr>
                <w:rFonts w:eastAsia="Times New Roman" w:cs="Arial"/>
                <w:b/>
                <w:kern w:val="0"/>
                <w:szCs w:val="22"/>
                <w:lang w:val="en-US"/>
                <w14:ligatures w14:val="none"/>
              </w:rPr>
            </w:pPr>
          </w:p>
        </w:tc>
      </w:tr>
    </w:tbl>
    <w:p w14:paraId="30430727" w14:textId="77777777" w:rsidR="001829BB" w:rsidRDefault="001829BB" w:rsidP="001829BB">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1829BB" w:rsidRPr="0043505F" w14:paraId="23DAF41F"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763CB6" w14:textId="77777777"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103C7EA" w14:textId="77777777" w:rsidR="001829BB" w:rsidRDefault="001829B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91945E2" w14:textId="77777777" w:rsidR="001829BB" w:rsidRDefault="001829BB" w:rsidP="00F416B3">
            <w:pPr>
              <w:rPr>
                <w:rFonts w:eastAsia="Times New Roman" w:cs="Arial"/>
                <w:kern w:val="0"/>
                <w:szCs w:val="22"/>
                <w:lang w:val="en-US"/>
                <w14:ligatures w14:val="none"/>
              </w:rPr>
            </w:pPr>
          </w:p>
          <w:p w14:paraId="799ABBD3" w14:textId="77777777" w:rsidR="001829BB" w:rsidRPr="0043505F" w:rsidRDefault="001829BB" w:rsidP="00F416B3">
            <w:pPr>
              <w:rPr>
                <w:rFonts w:eastAsia="Times New Roman" w:cs="Arial"/>
                <w:kern w:val="0"/>
                <w:szCs w:val="22"/>
                <w:lang w:val="en-US"/>
                <w14:ligatures w14:val="none"/>
              </w:rPr>
            </w:pPr>
          </w:p>
          <w:p w14:paraId="40248DDB" w14:textId="77777777" w:rsidR="001829BB" w:rsidRPr="0043505F" w:rsidRDefault="001829B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562DC4E" w14:textId="77777777" w:rsidR="001829BB" w:rsidRPr="0043505F" w:rsidRDefault="001829BB" w:rsidP="00F416B3">
            <w:pPr>
              <w:rPr>
                <w:rFonts w:eastAsia="Times New Roman" w:cs="Arial"/>
                <w:kern w:val="0"/>
                <w:szCs w:val="22"/>
                <w:lang w:val="en-US"/>
                <w14:ligatures w14:val="none"/>
              </w:rPr>
            </w:pPr>
          </w:p>
          <w:p w14:paraId="4CAA7CB1" w14:textId="77777777" w:rsidR="001829BB" w:rsidRPr="0043505F" w:rsidRDefault="001829BB" w:rsidP="00F416B3">
            <w:pPr>
              <w:rPr>
                <w:rFonts w:eastAsia="Times New Roman" w:cs="Arial"/>
                <w:kern w:val="0"/>
                <w:szCs w:val="22"/>
                <w:lang w:val="en-US"/>
                <w14:ligatures w14:val="none"/>
              </w:rPr>
            </w:pPr>
          </w:p>
          <w:p w14:paraId="437E82C5" w14:textId="77777777" w:rsidR="001829BB" w:rsidRDefault="001829B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76B8BB1" w14:textId="77777777" w:rsidR="001829BB" w:rsidRPr="0043505F" w:rsidRDefault="001829BB" w:rsidP="00F416B3">
            <w:pPr>
              <w:rPr>
                <w:rFonts w:eastAsia="Times New Roman" w:cs="Arial"/>
                <w:kern w:val="0"/>
                <w:szCs w:val="22"/>
                <w:lang w:val="en-US"/>
                <w14:ligatures w14:val="none"/>
              </w:rPr>
            </w:pPr>
          </w:p>
        </w:tc>
      </w:tr>
    </w:tbl>
    <w:p w14:paraId="273B5F74" w14:textId="3106532E" w:rsidR="001829BB" w:rsidRPr="0043505F" w:rsidRDefault="001829BB" w:rsidP="001829BB">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5</w:t>
      </w:r>
      <w:r w:rsidRPr="0043505F">
        <w:rPr>
          <w:rFonts w:eastAsia="Times New Roman"/>
          <w:lang w:val="en-US"/>
        </w:rPr>
        <w:t xml:space="preserve"> (</w:t>
      </w:r>
      <w:r>
        <w:rPr>
          <w:rFonts w:eastAsia="Times New Roman"/>
          <w:lang w:val="en-US"/>
        </w:rPr>
        <w:t>H</w:t>
      </w:r>
      <w:r w:rsidRPr="0043505F">
        <w:rPr>
          <w:rFonts w:eastAsia="Times New Roman"/>
          <w:lang w:val="en-US"/>
        </w:rPr>
        <w:t>/501/70</w:t>
      </w:r>
      <w:r>
        <w:rPr>
          <w:rFonts w:eastAsia="Times New Roman"/>
          <w:lang w:val="en-US"/>
        </w:rPr>
        <w:t>2</w:t>
      </w:r>
      <w:r>
        <w:rPr>
          <w:rFonts w:eastAsia="Times New Roman"/>
          <w:lang w:val="en-US"/>
        </w:rPr>
        <w:t>2</w:t>
      </w:r>
      <w:r w:rsidRPr="0043505F">
        <w:rPr>
          <w:rFonts w:eastAsia="Times New Roman"/>
          <w:lang w:val="en-US"/>
        </w:rPr>
        <w:t>)</w:t>
      </w:r>
    </w:p>
    <w:p w14:paraId="2BC9B23E" w14:textId="741F5898" w:rsidR="001829BB" w:rsidRPr="0017113B" w:rsidRDefault="001829BB" w:rsidP="001829BB">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1829BB">
        <w:rPr>
          <w:rFonts w:eastAsia="Times New Roman" w:cstheme="majorBidi"/>
          <w:b/>
          <w:color w:val="043956" w:themeColor="accent2"/>
          <w:sz w:val="28"/>
          <w:szCs w:val="32"/>
          <w:lang w:val="en-US"/>
        </w:rPr>
        <w:t>VEHICLE WHEELS AND TYRES</w:t>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p>
    <w:p w14:paraId="73C7CAD7" w14:textId="77777777" w:rsidR="001829BB" w:rsidRPr="0043505F" w:rsidRDefault="001829BB" w:rsidP="001829BB">
      <w:pPr>
        <w:pStyle w:val="Heading3"/>
        <w:jc w:val="center"/>
        <w:rPr>
          <w:rFonts w:eastAsia="Times New Roman"/>
          <w:lang w:val="en-US"/>
        </w:rPr>
      </w:pPr>
      <w:r w:rsidRPr="0043505F">
        <w:rPr>
          <w:rFonts w:eastAsia="Times New Roman"/>
          <w:lang w:val="en-US"/>
        </w:rPr>
        <w:t>ASSESSMENT CRITERIA RECORD</w:t>
      </w:r>
    </w:p>
    <w:p w14:paraId="52BD7D89" w14:textId="77777777" w:rsidR="001829BB" w:rsidRPr="0043505F" w:rsidRDefault="001829BB" w:rsidP="001829BB">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1829BB" w:rsidRPr="0043505F" w14:paraId="1608518F" w14:textId="77777777" w:rsidTr="00F416B3">
        <w:tc>
          <w:tcPr>
            <w:tcW w:w="2269" w:type="dxa"/>
          </w:tcPr>
          <w:p w14:paraId="4A85CC1B" w14:textId="77777777" w:rsidR="001829BB" w:rsidRPr="0043505F" w:rsidRDefault="001829BB"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09F411C3"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35A132B"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19E54B3"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2244F71"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1829BB" w:rsidRPr="0043505F" w14:paraId="5B25E30A" w14:textId="77777777" w:rsidTr="00F416B3">
        <w:trPr>
          <w:trHeight w:val="670"/>
        </w:trPr>
        <w:tc>
          <w:tcPr>
            <w:tcW w:w="2269" w:type="dxa"/>
          </w:tcPr>
          <w:p w14:paraId="4747DBB2" w14:textId="6945C23B" w:rsidR="001829BB" w:rsidRPr="00075074" w:rsidRDefault="001829BB" w:rsidP="001829BB">
            <w:pPr>
              <w:rPr>
                <w:b/>
              </w:rPr>
            </w:pPr>
            <w:r w:rsidRPr="00075074">
              <w:rPr>
                <w:b/>
              </w:rPr>
              <w:t>1</w:t>
            </w:r>
            <w:r>
              <w:rPr>
                <w:b/>
              </w:rPr>
              <w:t>.</w:t>
            </w:r>
            <w:r w:rsidRPr="00075074">
              <w:rPr>
                <w:b/>
              </w:rPr>
              <w:t xml:space="preserve"> Work safely</w:t>
            </w:r>
          </w:p>
          <w:p w14:paraId="582D9491" w14:textId="146F2164" w:rsidR="001829BB" w:rsidRPr="00DE6C76" w:rsidRDefault="001829BB" w:rsidP="001829BB">
            <w:pPr>
              <w:rPr>
                <w:rFonts w:eastAsia="Times New Roman" w:cs="Arial"/>
                <w:bCs/>
                <w:kern w:val="0"/>
                <w:szCs w:val="22"/>
                <w:lang w:val="en-US"/>
                <w14:ligatures w14:val="none"/>
              </w:rPr>
            </w:pPr>
          </w:p>
        </w:tc>
        <w:tc>
          <w:tcPr>
            <w:tcW w:w="6237" w:type="dxa"/>
          </w:tcPr>
          <w:p w14:paraId="349EDC5B" w14:textId="2B2123E2" w:rsidR="001829BB" w:rsidRPr="0043505F" w:rsidRDefault="001829BB" w:rsidP="001829BB">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when working with wheels and tyres</w:t>
            </w:r>
          </w:p>
        </w:tc>
        <w:tc>
          <w:tcPr>
            <w:tcW w:w="1676" w:type="dxa"/>
          </w:tcPr>
          <w:p w14:paraId="13450D8F" w14:textId="2D6DEA14" w:rsidR="001829BB" w:rsidRPr="0043505F" w:rsidRDefault="001829BB" w:rsidP="001829BB">
            <w:pPr>
              <w:jc w:val="center"/>
              <w:rPr>
                <w:rFonts w:eastAsia="Times New Roman" w:cs="Arial"/>
                <w:kern w:val="0"/>
                <w:szCs w:val="22"/>
                <w:lang w:val="en-US"/>
                <w14:ligatures w14:val="none"/>
              </w:rPr>
            </w:pPr>
            <w:r w:rsidRPr="00075074">
              <w:rPr>
                <w:b/>
              </w:rPr>
              <w:t xml:space="preserve">All </w:t>
            </w:r>
            <w:proofErr w:type="spellStart"/>
            <w:r w:rsidRPr="00075074">
              <w:rPr>
                <w:b/>
              </w:rPr>
              <w:t>Jobcards</w:t>
            </w:r>
            <w:proofErr w:type="spellEnd"/>
          </w:p>
        </w:tc>
      </w:tr>
      <w:tr w:rsidR="001829BB" w:rsidRPr="0043505F" w14:paraId="6337A8B1" w14:textId="77777777" w:rsidTr="00F416B3">
        <w:trPr>
          <w:trHeight w:val="630"/>
        </w:trPr>
        <w:tc>
          <w:tcPr>
            <w:tcW w:w="2269" w:type="dxa"/>
          </w:tcPr>
          <w:p w14:paraId="3F9C45FC" w14:textId="77777777" w:rsidR="001829BB" w:rsidRPr="00075074" w:rsidRDefault="001829BB" w:rsidP="001829BB">
            <w:pPr>
              <w:rPr>
                <w:b/>
              </w:rPr>
            </w:pPr>
            <w:r w:rsidRPr="00075074">
              <w:rPr>
                <w:b/>
              </w:rPr>
              <w:t>2. Know how to remove and replace road wheels</w:t>
            </w:r>
          </w:p>
          <w:p w14:paraId="7AC416E1" w14:textId="77777777" w:rsidR="001829BB" w:rsidRPr="00DE6C76" w:rsidRDefault="001829BB" w:rsidP="001829BB">
            <w:pPr>
              <w:rPr>
                <w:rFonts w:eastAsia="Times New Roman" w:cs="Arial"/>
                <w:bCs/>
                <w:kern w:val="0"/>
                <w:szCs w:val="22"/>
                <w:lang w:val="en-US"/>
                <w14:ligatures w14:val="none"/>
              </w:rPr>
            </w:pPr>
          </w:p>
        </w:tc>
        <w:tc>
          <w:tcPr>
            <w:tcW w:w="6237" w:type="dxa"/>
          </w:tcPr>
          <w:p w14:paraId="2D6896E7" w14:textId="77777777" w:rsidR="001829BB" w:rsidRPr="00075074" w:rsidRDefault="001829BB" w:rsidP="003576D9">
            <w:pPr>
              <w:tabs>
                <w:tab w:val="left" w:pos="604"/>
              </w:tabs>
              <w:ind w:left="397" w:hanging="397"/>
            </w:pPr>
            <w:r w:rsidRPr="00075074">
              <w:rPr>
                <w:b/>
              </w:rPr>
              <w:t>2.1</w:t>
            </w:r>
            <w:r w:rsidRPr="00075074">
              <w:t xml:space="preserve"> Remove and replace road wheels with special attention to</w:t>
            </w:r>
          </w:p>
          <w:p w14:paraId="2071D816" w14:textId="1062313A" w:rsidR="001829BB" w:rsidRPr="00075074" w:rsidRDefault="001829BB" w:rsidP="003576D9">
            <w:pPr>
              <w:pStyle w:val="ListParagraph"/>
              <w:numPr>
                <w:ilvl w:val="0"/>
                <w:numId w:val="141"/>
              </w:numPr>
              <w:ind w:firstLine="100"/>
            </w:pPr>
            <w:r w:rsidRPr="00075074">
              <w:t>Safe jacking procedure</w:t>
            </w:r>
          </w:p>
          <w:p w14:paraId="4A7B985C" w14:textId="079789F6" w:rsidR="001829BB" w:rsidRPr="00075074" w:rsidRDefault="001829BB" w:rsidP="003576D9">
            <w:pPr>
              <w:pStyle w:val="ListParagraph"/>
              <w:numPr>
                <w:ilvl w:val="0"/>
                <w:numId w:val="141"/>
              </w:numPr>
              <w:ind w:firstLine="100"/>
            </w:pPr>
            <w:r w:rsidRPr="00075074">
              <w:t>Use of correct jacking points</w:t>
            </w:r>
          </w:p>
          <w:p w14:paraId="0290EF7F" w14:textId="628EC995" w:rsidR="001829BB" w:rsidRPr="00075074" w:rsidRDefault="001829BB" w:rsidP="003576D9">
            <w:pPr>
              <w:pStyle w:val="ListParagraph"/>
              <w:numPr>
                <w:ilvl w:val="0"/>
                <w:numId w:val="141"/>
              </w:numPr>
              <w:ind w:firstLine="100"/>
            </w:pPr>
            <w:r w:rsidRPr="00075074">
              <w:t>Use of axle stands</w:t>
            </w:r>
          </w:p>
          <w:p w14:paraId="7B7E3C31" w14:textId="0D408819" w:rsidR="001829BB" w:rsidRPr="00ED23B0" w:rsidRDefault="001829BB" w:rsidP="001829BB">
            <w:pPr>
              <w:ind w:left="463" w:hanging="463"/>
              <w:rPr>
                <w:rFonts w:eastAsia="Times New Roman" w:cs="Arial"/>
                <w:kern w:val="0"/>
                <w:szCs w:val="22"/>
                <w:lang w:val="en-US"/>
                <w14:ligatures w14:val="none"/>
              </w:rPr>
            </w:pPr>
            <w:r w:rsidRPr="00075074">
              <w:t xml:space="preserve">  Use of torque wrench</w:t>
            </w:r>
          </w:p>
        </w:tc>
        <w:tc>
          <w:tcPr>
            <w:tcW w:w="1676" w:type="dxa"/>
          </w:tcPr>
          <w:p w14:paraId="53C48763" w14:textId="77777777" w:rsidR="001829BB" w:rsidRPr="00075074" w:rsidRDefault="001829BB" w:rsidP="001829BB">
            <w:pPr>
              <w:tabs>
                <w:tab w:val="left" w:pos="546"/>
              </w:tabs>
              <w:jc w:val="center"/>
              <w:rPr>
                <w:b/>
              </w:rPr>
            </w:pPr>
          </w:p>
          <w:p w14:paraId="358AB1E3" w14:textId="77777777" w:rsidR="001829BB" w:rsidRPr="00075074" w:rsidRDefault="001829BB" w:rsidP="001829BB">
            <w:pPr>
              <w:tabs>
                <w:tab w:val="left" w:pos="546"/>
              </w:tabs>
              <w:jc w:val="center"/>
              <w:rPr>
                <w:b/>
              </w:rPr>
            </w:pPr>
          </w:p>
          <w:p w14:paraId="34D82607" w14:textId="24D731E6" w:rsidR="001829BB" w:rsidRPr="0043505F" w:rsidRDefault="001829BB" w:rsidP="001829BB">
            <w:pPr>
              <w:jc w:val="center"/>
              <w:rPr>
                <w:rFonts w:eastAsia="Times New Roman" w:cs="Arial"/>
                <w:kern w:val="0"/>
                <w:szCs w:val="22"/>
                <w:lang w:val="en-US"/>
                <w14:ligatures w14:val="none"/>
              </w:rPr>
            </w:pPr>
            <w:r w:rsidRPr="00075074">
              <w:rPr>
                <w:b/>
              </w:rPr>
              <w:t>15.1</w:t>
            </w:r>
          </w:p>
        </w:tc>
      </w:tr>
      <w:tr w:rsidR="001829BB" w:rsidRPr="0043505F" w14:paraId="32D5FB1A" w14:textId="77777777" w:rsidTr="00F416B3">
        <w:trPr>
          <w:trHeight w:val="712"/>
        </w:trPr>
        <w:tc>
          <w:tcPr>
            <w:tcW w:w="2269" w:type="dxa"/>
          </w:tcPr>
          <w:p w14:paraId="694F7972" w14:textId="473ADC71" w:rsidR="001829BB" w:rsidRPr="00DE6C76" w:rsidRDefault="001829BB" w:rsidP="001829BB">
            <w:pPr>
              <w:rPr>
                <w:rFonts w:eastAsia="Times New Roman" w:cs="Arial"/>
                <w:bCs/>
                <w:kern w:val="0"/>
                <w:szCs w:val="22"/>
                <w:lang w:val="en-US"/>
                <w14:ligatures w14:val="none"/>
              </w:rPr>
            </w:pPr>
            <w:r w:rsidRPr="00075074">
              <w:rPr>
                <w:b/>
              </w:rPr>
              <w:t>3.  Know how to inspect road wheels</w:t>
            </w:r>
          </w:p>
        </w:tc>
        <w:tc>
          <w:tcPr>
            <w:tcW w:w="6237" w:type="dxa"/>
          </w:tcPr>
          <w:p w14:paraId="5B24897E" w14:textId="77777777" w:rsidR="001829BB" w:rsidRPr="00075074" w:rsidRDefault="001829BB" w:rsidP="001829BB">
            <w:r w:rsidRPr="00075074">
              <w:rPr>
                <w:b/>
              </w:rPr>
              <w:t>3.1</w:t>
            </w:r>
            <w:r w:rsidRPr="00075074">
              <w:t xml:space="preserve"> Give examples of common wheel faults</w:t>
            </w:r>
          </w:p>
          <w:p w14:paraId="23BB960B" w14:textId="77777777" w:rsidR="001829BB" w:rsidRPr="00075074" w:rsidRDefault="001829BB" w:rsidP="001829BB">
            <w:pPr>
              <w:ind w:left="397" w:hanging="397"/>
            </w:pPr>
            <w:r w:rsidRPr="00075074">
              <w:rPr>
                <w:b/>
                <w:bCs/>
              </w:rPr>
              <w:t>3.2</w:t>
            </w:r>
            <w:r w:rsidRPr="00075074">
              <w:t xml:space="preserve"> Perform visual inspection of road wheels for serviceability with particular attention to damage and attachment devices</w:t>
            </w:r>
          </w:p>
          <w:p w14:paraId="7983EB25" w14:textId="6E77F3B8" w:rsidR="001829BB" w:rsidRPr="0043505F" w:rsidRDefault="001829BB" w:rsidP="001829BB">
            <w:pPr>
              <w:ind w:left="463" w:hanging="458"/>
              <w:rPr>
                <w:rFonts w:eastAsia="Times New Roman" w:cs="Arial"/>
                <w:kern w:val="0"/>
                <w:szCs w:val="22"/>
                <w:lang w:val="en-US"/>
                <w14:ligatures w14:val="none"/>
              </w:rPr>
            </w:pPr>
            <w:r w:rsidRPr="00075074">
              <w:rPr>
                <w:b/>
              </w:rPr>
              <w:t>3.3</w:t>
            </w:r>
            <w:r w:rsidRPr="00075074">
              <w:t xml:space="preserve"> Identify key findings of inspection</w:t>
            </w:r>
          </w:p>
        </w:tc>
        <w:tc>
          <w:tcPr>
            <w:tcW w:w="1676" w:type="dxa"/>
          </w:tcPr>
          <w:p w14:paraId="3EFAF547" w14:textId="77777777" w:rsidR="001829BB" w:rsidRPr="00075074" w:rsidRDefault="001829BB" w:rsidP="001829BB">
            <w:pPr>
              <w:jc w:val="center"/>
              <w:rPr>
                <w:b/>
              </w:rPr>
            </w:pPr>
          </w:p>
          <w:p w14:paraId="385F15D9" w14:textId="3CA07B7C" w:rsidR="001829BB" w:rsidRPr="0043505F" w:rsidRDefault="001829BB" w:rsidP="001829BB">
            <w:pPr>
              <w:jc w:val="center"/>
              <w:rPr>
                <w:rFonts w:eastAsia="Times New Roman" w:cs="Arial"/>
                <w:kern w:val="0"/>
                <w:szCs w:val="22"/>
                <w:lang w:val="en-US"/>
                <w14:ligatures w14:val="none"/>
              </w:rPr>
            </w:pPr>
            <w:r w:rsidRPr="00075074">
              <w:rPr>
                <w:b/>
              </w:rPr>
              <w:t>15.1</w:t>
            </w:r>
          </w:p>
        </w:tc>
      </w:tr>
      <w:tr w:rsidR="001829BB" w:rsidRPr="0043505F" w14:paraId="0EA80636" w14:textId="77777777" w:rsidTr="00F416B3">
        <w:trPr>
          <w:trHeight w:val="712"/>
        </w:trPr>
        <w:tc>
          <w:tcPr>
            <w:tcW w:w="2269" w:type="dxa"/>
          </w:tcPr>
          <w:p w14:paraId="676FF3B2" w14:textId="77777777" w:rsidR="001829BB" w:rsidRPr="00075074" w:rsidRDefault="001829BB" w:rsidP="001829BB">
            <w:pPr>
              <w:rPr>
                <w:b/>
              </w:rPr>
            </w:pPr>
            <w:r w:rsidRPr="00075074">
              <w:rPr>
                <w:b/>
              </w:rPr>
              <w:t>4. Know about tyre maintenance</w:t>
            </w:r>
          </w:p>
          <w:p w14:paraId="14290B98" w14:textId="77777777" w:rsidR="001829BB" w:rsidRPr="00075074" w:rsidRDefault="001829BB" w:rsidP="001829BB">
            <w:pPr>
              <w:rPr>
                <w:b/>
              </w:rPr>
            </w:pPr>
          </w:p>
        </w:tc>
        <w:tc>
          <w:tcPr>
            <w:tcW w:w="6237" w:type="dxa"/>
          </w:tcPr>
          <w:p w14:paraId="7AA634A8" w14:textId="77777777" w:rsidR="001829BB" w:rsidRPr="00075074" w:rsidRDefault="001829BB" w:rsidP="001829BB">
            <w:pPr>
              <w:tabs>
                <w:tab w:val="left" w:pos="546"/>
              </w:tabs>
              <w:ind w:left="397" w:hanging="397"/>
            </w:pPr>
            <w:r w:rsidRPr="00075074">
              <w:rPr>
                <w:b/>
              </w:rPr>
              <w:t>4.1</w:t>
            </w:r>
            <w:r w:rsidRPr="00075074">
              <w:t xml:space="preserve"> Using methodical procedures, carry out routine tyre maintenance </w:t>
            </w:r>
            <w:proofErr w:type="gramStart"/>
            <w:r w:rsidRPr="00075074">
              <w:t>with regard to</w:t>
            </w:r>
            <w:proofErr w:type="gramEnd"/>
            <w:r w:rsidRPr="00075074">
              <w:t>:</w:t>
            </w:r>
          </w:p>
          <w:p w14:paraId="553F1C52" w14:textId="77777777" w:rsidR="001829BB" w:rsidRPr="00075074" w:rsidRDefault="001829BB" w:rsidP="003576D9">
            <w:pPr>
              <w:pStyle w:val="ListParagraph"/>
              <w:numPr>
                <w:ilvl w:val="0"/>
                <w:numId w:val="142"/>
              </w:numPr>
              <w:tabs>
                <w:tab w:val="left" w:pos="546"/>
                <w:tab w:val="num" w:pos="848"/>
              </w:tabs>
              <w:ind w:firstLine="100"/>
            </w:pPr>
            <w:r w:rsidRPr="00075074">
              <w:t>Checking and adjusting tyre pressures</w:t>
            </w:r>
          </w:p>
          <w:p w14:paraId="712E6967" w14:textId="77777777" w:rsidR="001829BB" w:rsidRPr="00075074" w:rsidRDefault="001829BB" w:rsidP="003576D9">
            <w:pPr>
              <w:pStyle w:val="ListParagraph"/>
              <w:numPr>
                <w:ilvl w:val="0"/>
                <w:numId w:val="142"/>
              </w:numPr>
              <w:tabs>
                <w:tab w:val="left" w:pos="546"/>
                <w:tab w:val="num" w:pos="848"/>
              </w:tabs>
              <w:ind w:firstLine="100"/>
            </w:pPr>
            <w:r w:rsidRPr="00075074">
              <w:t>Measuring tread depth</w:t>
            </w:r>
          </w:p>
          <w:p w14:paraId="1C8E78AD" w14:textId="77777777" w:rsidR="001829BB" w:rsidRPr="00075074" w:rsidRDefault="001829BB" w:rsidP="003576D9">
            <w:pPr>
              <w:pStyle w:val="ListParagraph"/>
              <w:numPr>
                <w:ilvl w:val="0"/>
                <w:numId w:val="142"/>
              </w:numPr>
              <w:tabs>
                <w:tab w:val="left" w:pos="546"/>
                <w:tab w:val="num" w:pos="848"/>
              </w:tabs>
              <w:ind w:firstLine="100"/>
            </w:pPr>
            <w:r w:rsidRPr="00075074">
              <w:t>Removing inclusions from tread area</w:t>
            </w:r>
          </w:p>
          <w:p w14:paraId="20B839D3" w14:textId="77777777" w:rsidR="001829BB" w:rsidRPr="00075074" w:rsidRDefault="001829BB" w:rsidP="003576D9">
            <w:pPr>
              <w:pStyle w:val="ListParagraph"/>
              <w:numPr>
                <w:ilvl w:val="0"/>
                <w:numId w:val="142"/>
              </w:numPr>
              <w:tabs>
                <w:tab w:val="left" w:pos="546"/>
                <w:tab w:val="num" w:pos="848"/>
              </w:tabs>
              <w:ind w:firstLine="100"/>
            </w:pPr>
            <w:r w:rsidRPr="00075074">
              <w:t>Inspecting sidewalls for damage</w:t>
            </w:r>
          </w:p>
          <w:p w14:paraId="1214EC9D" w14:textId="568F173D" w:rsidR="001829BB" w:rsidRPr="00075074" w:rsidRDefault="001829BB" w:rsidP="001829BB">
            <w:pPr>
              <w:tabs>
                <w:tab w:val="left" w:pos="567"/>
              </w:tabs>
              <w:ind w:left="397" w:hanging="397"/>
              <w:rPr>
                <w:b/>
              </w:rPr>
            </w:pPr>
            <w:r w:rsidRPr="00075074">
              <w:rPr>
                <w:b/>
                <w:bCs/>
              </w:rPr>
              <w:t xml:space="preserve">4.2 </w:t>
            </w:r>
            <w:r w:rsidRPr="00075074">
              <w:t>Identify from samples common tyre faults</w:t>
            </w:r>
          </w:p>
        </w:tc>
        <w:tc>
          <w:tcPr>
            <w:tcW w:w="1676" w:type="dxa"/>
          </w:tcPr>
          <w:p w14:paraId="78267146" w14:textId="77777777" w:rsidR="001829BB" w:rsidRPr="00075074" w:rsidRDefault="001829BB" w:rsidP="001829BB">
            <w:pPr>
              <w:jc w:val="center"/>
              <w:rPr>
                <w:b/>
              </w:rPr>
            </w:pPr>
          </w:p>
          <w:p w14:paraId="75D482D6" w14:textId="77777777" w:rsidR="001829BB" w:rsidRPr="00075074" w:rsidRDefault="001829BB" w:rsidP="001829BB">
            <w:pPr>
              <w:jc w:val="center"/>
              <w:rPr>
                <w:b/>
              </w:rPr>
            </w:pPr>
          </w:p>
          <w:p w14:paraId="74AC480C" w14:textId="77777777" w:rsidR="001829BB" w:rsidRPr="00075074" w:rsidRDefault="001829BB" w:rsidP="001829BB">
            <w:pPr>
              <w:jc w:val="center"/>
              <w:rPr>
                <w:b/>
              </w:rPr>
            </w:pPr>
          </w:p>
          <w:p w14:paraId="1054DB64" w14:textId="77777777" w:rsidR="001829BB" w:rsidRPr="00075074" w:rsidRDefault="001829BB" w:rsidP="001829BB">
            <w:pPr>
              <w:jc w:val="center"/>
              <w:rPr>
                <w:b/>
              </w:rPr>
            </w:pPr>
            <w:r w:rsidRPr="00075074">
              <w:rPr>
                <w:b/>
              </w:rPr>
              <w:t>15.1</w:t>
            </w:r>
          </w:p>
          <w:p w14:paraId="22713584" w14:textId="77777777" w:rsidR="001829BB" w:rsidRPr="00075074" w:rsidRDefault="001829BB" w:rsidP="001829BB">
            <w:pPr>
              <w:jc w:val="center"/>
              <w:rPr>
                <w:b/>
              </w:rPr>
            </w:pPr>
          </w:p>
          <w:p w14:paraId="6C1EC68B" w14:textId="77777777" w:rsidR="001829BB" w:rsidRPr="00075074" w:rsidRDefault="001829BB" w:rsidP="001829BB">
            <w:pPr>
              <w:jc w:val="center"/>
              <w:rPr>
                <w:b/>
              </w:rPr>
            </w:pPr>
          </w:p>
          <w:p w14:paraId="12DEF6A0" w14:textId="73B3A82C" w:rsidR="001829BB" w:rsidRPr="00075074" w:rsidRDefault="001829BB" w:rsidP="001829BB">
            <w:pPr>
              <w:ind w:left="397" w:hanging="392"/>
              <w:jc w:val="center"/>
              <w:rPr>
                <w:b/>
              </w:rPr>
            </w:pPr>
            <w:r w:rsidRPr="00075074">
              <w:rPr>
                <w:b/>
              </w:rPr>
              <w:t>15.2</w:t>
            </w:r>
          </w:p>
        </w:tc>
      </w:tr>
      <w:tr w:rsidR="001829BB" w:rsidRPr="0043505F" w14:paraId="3DA2D820" w14:textId="77777777" w:rsidTr="00F416B3">
        <w:trPr>
          <w:trHeight w:val="712"/>
        </w:trPr>
        <w:tc>
          <w:tcPr>
            <w:tcW w:w="2269" w:type="dxa"/>
          </w:tcPr>
          <w:p w14:paraId="17F437C1" w14:textId="02B4E822" w:rsidR="001829BB" w:rsidRPr="00075074" w:rsidRDefault="001829BB" w:rsidP="001829BB">
            <w:pPr>
              <w:rPr>
                <w:b/>
              </w:rPr>
            </w:pPr>
            <w:r w:rsidRPr="00075074">
              <w:rPr>
                <w:b/>
                <w:bCs/>
              </w:rPr>
              <w:t>5. Know how to replace tyres</w:t>
            </w:r>
          </w:p>
        </w:tc>
        <w:tc>
          <w:tcPr>
            <w:tcW w:w="6237" w:type="dxa"/>
          </w:tcPr>
          <w:p w14:paraId="29E80512" w14:textId="77777777" w:rsidR="001829BB" w:rsidRPr="00075074" w:rsidRDefault="001829BB" w:rsidP="001829BB">
            <w:pPr>
              <w:tabs>
                <w:tab w:val="left" w:pos="397"/>
              </w:tabs>
              <w:ind w:left="397" w:hanging="397"/>
            </w:pPr>
            <w:r w:rsidRPr="00075074">
              <w:rPr>
                <w:b/>
              </w:rPr>
              <w:t xml:space="preserve">5.1 </w:t>
            </w:r>
            <w:r w:rsidRPr="00075074">
              <w:rPr>
                <w:bCs/>
              </w:rPr>
              <w:t>Remove</w:t>
            </w:r>
            <w:r w:rsidRPr="00075074">
              <w:t xml:space="preserve"> a tyre (including valve assembly where appropriate) from a road wheel</w:t>
            </w:r>
          </w:p>
          <w:p w14:paraId="45174314" w14:textId="77777777" w:rsidR="001829BB" w:rsidRPr="00075074" w:rsidRDefault="001829BB" w:rsidP="001829BB">
            <w:pPr>
              <w:tabs>
                <w:tab w:val="left" w:pos="397"/>
              </w:tabs>
              <w:ind w:left="397" w:hanging="397"/>
              <w:rPr>
                <w:bCs/>
              </w:rPr>
            </w:pPr>
            <w:r w:rsidRPr="00075074">
              <w:rPr>
                <w:b/>
              </w:rPr>
              <w:t xml:space="preserve">5.2 </w:t>
            </w:r>
            <w:r w:rsidRPr="00075074">
              <w:rPr>
                <w:bCs/>
              </w:rPr>
              <w:t>Identify the correct replacement tyre for a specified vehicle</w:t>
            </w:r>
          </w:p>
          <w:p w14:paraId="2875314E" w14:textId="77777777" w:rsidR="001829BB" w:rsidRPr="00075074" w:rsidRDefault="001829BB" w:rsidP="001829BB">
            <w:pPr>
              <w:tabs>
                <w:tab w:val="left" w:pos="397"/>
              </w:tabs>
              <w:ind w:left="405" w:hanging="405"/>
              <w:rPr>
                <w:bCs/>
              </w:rPr>
            </w:pPr>
            <w:r w:rsidRPr="00075074">
              <w:rPr>
                <w:b/>
              </w:rPr>
              <w:t xml:space="preserve">5.3 </w:t>
            </w:r>
            <w:r w:rsidRPr="00075074">
              <w:rPr>
                <w:bCs/>
              </w:rPr>
              <w:t>Fit a tyre in accordance with manufacturers guidance</w:t>
            </w:r>
          </w:p>
          <w:p w14:paraId="0F0BA049" w14:textId="32F14B6A" w:rsidR="001829BB" w:rsidRPr="00075074" w:rsidRDefault="001829BB" w:rsidP="001829BB">
            <w:pPr>
              <w:tabs>
                <w:tab w:val="num" w:pos="562"/>
              </w:tabs>
              <w:ind w:left="463" w:hanging="463"/>
              <w:rPr>
                <w:b/>
              </w:rPr>
            </w:pPr>
            <w:r w:rsidRPr="00075074">
              <w:rPr>
                <w:b/>
                <w:bCs/>
              </w:rPr>
              <w:t>5.4</w:t>
            </w:r>
            <w:r w:rsidRPr="00075074">
              <w:t xml:space="preserve"> Re-inflate to correct pressure</w:t>
            </w:r>
          </w:p>
        </w:tc>
        <w:tc>
          <w:tcPr>
            <w:tcW w:w="1676" w:type="dxa"/>
          </w:tcPr>
          <w:p w14:paraId="4D12475F" w14:textId="77777777" w:rsidR="001829BB" w:rsidRPr="00075074" w:rsidRDefault="001829BB" w:rsidP="001829BB">
            <w:pPr>
              <w:jc w:val="center"/>
              <w:rPr>
                <w:b/>
              </w:rPr>
            </w:pPr>
          </w:p>
          <w:p w14:paraId="5148E7A5" w14:textId="77777777" w:rsidR="001829BB" w:rsidRPr="00075074" w:rsidRDefault="001829BB" w:rsidP="001829BB">
            <w:pPr>
              <w:jc w:val="center"/>
              <w:rPr>
                <w:b/>
              </w:rPr>
            </w:pPr>
          </w:p>
          <w:p w14:paraId="4C10DAB3" w14:textId="74EB8080" w:rsidR="001829BB" w:rsidRPr="00075074" w:rsidRDefault="001829BB" w:rsidP="001829BB">
            <w:pPr>
              <w:jc w:val="center"/>
              <w:rPr>
                <w:b/>
              </w:rPr>
            </w:pPr>
            <w:r w:rsidRPr="00075074">
              <w:rPr>
                <w:b/>
              </w:rPr>
              <w:t>15.3</w:t>
            </w:r>
          </w:p>
        </w:tc>
      </w:tr>
      <w:tr w:rsidR="001829BB" w:rsidRPr="0043505F" w14:paraId="44902C9D" w14:textId="77777777" w:rsidTr="00F416B3">
        <w:trPr>
          <w:trHeight w:val="712"/>
        </w:trPr>
        <w:tc>
          <w:tcPr>
            <w:tcW w:w="2269" w:type="dxa"/>
          </w:tcPr>
          <w:p w14:paraId="5979BBD2" w14:textId="77777777" w:rsidR="001829BB" w:rsidRPr="00075074" w:rsidRDefault="001829BB" w:rsidP="001829BB">
            <w:pPr>
              <w:rPr>
                <w:b/>
              </w:rPr>
            </w:pPr>
            <w:r w:rsidRPr="00075074">
              <w:rPr>
                <w:b/>
              </w:rPr>
              <w:t>6. Know how to balance wheels</w:t>
            </w:r>
          </w:p>
          <w:p w14:paraId="402BDCBB" w14:textId="77777777" w:rsidR="001829BB" w:rsidRPr="00075074" w:rsidRDefault="001829BB" w:rsidP="001829BB">
            <w:pPr>
              <w:rPr>
                <w:b/>
              </w:rPr>
            </w:pPr>
          </w:p>
        </w:tc>
        <w:tc>
          <w:tcPr>
            <w:tcW w:w="6237" w:type="dxa"/>
          </w:tcPr>
          <w:p w14:paraId="66E04377" w14:textId="77777777" w:rsidR="001829BB" w:rsidRPr="00075074" w:rsidRDefault="001829BB" w:rsidP="001829BB">
            <w:pPr>
              <w:tabs>
                <w:tab w:val="left" w:pos="546"/>
              </w:tabs>
              <w:ind w:left="397" w:hanging="397"/>
            </w:pPr>
            <w:r w:rsidRPr="00075074">
              <w:rPr>
                <w:b/>
              </w:rPr>
              <w:t>6.1</w:t>
            </w:r>
            <w:r w:rsidRPr="00075074">
              <w:t xml:space="preserve"> Explain the purpose of balancing a wheel and tyre assembly</w:t>
            </w:r>
          </w:p>
          <w:p w14:paraId="6DBFCAF2" w14:textId="4FD36983" w:rsidR="001829BB" w:rsidRPr="00075074" w:rsidRDefault="001829BB" w:rsidP="003576D9">
            <w:pPr>
              <w:tabs>
                <w:tab w:val="left" w:pos="546"/>
              </w:tabs>
              <w:ind w:left="405" w:hanging="405"/>
              <w:rPr>
                <w:b/>
              </w:rPr>
            </w:pPr>
            <w:r w:rsidRPr="00075074">
              <w:rPr>
                <w:b/>
                <w:bCs/>
              </w:rPr>
              <w:t>6.2</w:t>
            </w:r>
            <w:r w:rsidRPr="00075074">
              <w:t xml:space="preserve"> Balance a wheel and tyre assembly in accordance with manufacturers guidance</w:t>
            </w:r>
          </w:p>
        </w:tc>
        <w:tc>
          <w:tcPr>
            <w:tcW w:w="1676" w:type="dxa"/>
          </w:tcPr>
          <w:p w14:paraId="413B04B3" w14:textId="77777777" w:rsidR="001829BB" w:rsidRPr="00075074" w:rsidRDefault="001829BB" w:rsidP="001829BB">
            <w:pPr>
              <w:jc w:val="center"/>
              <w:rPr>
                <w:b/>
              </w:rPr>
            </w:pPr>
          </w:p>
          <w:p w14:paraId="103017F4" w14:textId="77777777" w:rsidR="001829BB" w:rsidRPr="00075074" w:rsidRDefault="001829BB" w:rsidP="001829BB">
            <w:pPr>
              <w:jc w:val="center"/>
              <w:rPr>
                <w:b/>
              </w:rPr>
            </w:pPr>
          </w:p>
          <w:p w14:paraId="71D99E05" w14:textId="2013A5B6" w:rsidR="001829BB" w:rsidRPr="00075074" w:rsidRDefault="001829BB" w:rsidP="001829BB">
            <w:pPr>
              <w:jc w:val="center"/>
              <w:rPr>
                <w:b/>
              </w:rPr>
            </w:pPr>
            <w:r w:rsidRPr="00075074">
              <w:rPr>
                <w:b/>
              </w:rPr>
              <w:t>15.3</w:t>
            </w:r>
          </w:p>
        </w:tc>
      </w:tr>
      <w:tr w:rsidR="001829BB" w:rsidRPr="0043505F" w14:paraId="7F09C24B" w14:textId="77777777" w:rsidTr="00F416B3">
        <w:trPr>
          <w:trHeight w:val="712"/>
        </w:trPr>
        <w:tc>
          <w:tcPr>
            <w:tcW w:w="2269" w:type="dxa"/>
          </w:tcPr>
          <w:p w14:paraId="1F05B488" w14:textId="3686B7CB" w:rsidR="001829BB" w:rsidRPr="00075074" w:rsidRDefault="001829BB" w:rsidP="001829BB">
            <w:pPr>
              <w:rPr>
                <w:b/>
              </w:rPr>
            </w:pPr>
            <w:r w:rsidRPr="00075074">
              <w:rPr>
                <w:b/>
              </w:rPr>
              <w:t>7. Be aware of environmental considerations</w:t>
            </w:r>
          </w:p>
        </w:tc>
        <w:tc>
          <w:tcPr>
            <w:tcW w:w="6237" w:type="dxa"/>
          </w:tcPr>
          <w:p w14:paraId="38EB8AB7" w14:textId="374C07CF" w:rsidR="001829BB" w:rsidRPr="00075074" w:rsidRDefault="001829BB" w:rsidP="001829BB">
            <w:pPr>
              <w:tabs>
                <w:tab w:val="num" w:pos="562"/>
              </w:tabs>
              <w:ind w:left="463" w:hanging="463"/>
              <w:rPr>
                <w:b/>
              </w:rPr>
            </w:pPr>
            <w:r w:rsidRPr="00075074">
              <w:rPr>
                <w:b/>
                <w:bCs/>
              </w:rPr>
              <w:t xml:space="preserve">7.1 </w:t>
            </w:r>
            <w:r w:rsidRPr="00075074">
              <w:rPr>
                <w:bCs/>
              </w:rPr>
              <w:t>Demonstrate appropriate ways to dispose of waste products in accordance with environmental guidance</w:t>
            </w:r>
          </w:p>
        </w:tc>
        <w:tc>
          <w:tcPr>
            <w:tcW w:w="1676" w:type="dxa"/>
          </w:tcPr>
          <w:p w14:paraId="3F6850A9" w14:textId="77777777" w:rsidR="001829BB" w:rsidRPr="00075074" w:rsidRDefault="001829BB" w:rsidP="001829BB">
            <w:pPr>
              <w:jc w:val="center"/>
              <w:rPr>
                <w:b/>
              </w:rPr>
            </w:pPr>
          </w:p>
          <w:p w14:paraId="3F3568FF" w14:textId="1FEB4B9F" w:rsidR="001829BB" w:rsidRPr="00075074" w:rsidRDefault="001829BB" w:rsidP="001829BB">
            <w:pPr>
              <w:jc w:val="center"/>
              <w:rPr>
                <w:b/>
              </w:rPr>
            </w:pPr>
            <w:r w:rsidRPr="00075074">
              <w:rPr>
                <w:b/>
              </w:rPr>
              <w:t>15.4</w:t>
            </w:r>
          </w:p>
        </w:tc>
      </w:tr>
    </w:tbl>
    <w:p w14:paraId="5F02EDED" w14:textId="77777777" w:rsidR="001829BB" w:rsidRPr="0043505F" w:rsidRDefault="001829BB" w:rsidP="001829BB">
      <w:pPr>
        <w:ind w:left="-709" w:right="-908"/>
        <w:rPr>
          <w:rFonts w:eastAsia="Times New Roman" w:cs="Arial"/>
          <w:b/>
          <w:kern w:val="0"/>
          <w:sz w:val="20"/>
          <w:szCs w:val="20"/>
          <w:lang w:val="en-US"/>
          <w14:ligatures w14:val="none"/>
        </w:rPr>
      </w:pPr>
    </w:p>
    <w:p w14:paraId="0E6E92AA" w14:textId="77777777" w:rsidR="001829BB" w:rsidRDefault="001829BB" w:rsidP="001829BB">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42FD3702" w14:textId="77777777" w:rsidR="001829BB" w:rsidRDefault="001829BB" w:rsidP="001829BB">
      <w:pPr>
        <w:ind w:left="-709" w:right="-908"/>
        <w:rPr>
          <w:rFonts w:eastAsia="Times New Roman" w:cs="Arial"/>
          <w:b/>
          <w:kern w:val="0"/>
          <w:sz w:val="20"/>
          <w:szCs w:val="20"/>
          <w:lang w:val="en-US"/>
          <w14:ligatures w14:val="none"/>
        </w:rPr>
      </w:pPr>
    </w:p>
    <w:p w14:paraId="07342ADC" w14:textId="77777777" w:rsidR="001829BB" w:rsidRDefault="001829BB" w:rsidP="001829BB">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1829BB" w:rsidRPr="0043505F" w14:paraId="2BC6F0D6"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5CF94F" w14:textId="77777777"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44D53F2A" w14:textId="77777777" w:rsidR="001829BB" w:rsidRPr="0043505F" w:rsidRDefault="001829B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43E504A6" w14:textId="77777777" w:rsidR="001829BB" w:rsidRDefault="001829BB" w:rsidP="00F416B3">
            <w:pPr>
              <w:rPr>
                <w:rFonts w:eastAsia="Times New Roman" w:cs="Arial"/>
                <w:kern w:val="0"/>
                <w:szCs w:val="22"/>
                <w:lang w:val="en-US"/>
                <w14:ligatures w14:val="none"/>
              </w:rPr>
            </w:pPr>
          </w:p>
          <w:p w14:paraId="43F03EB4" w14:textId="77777777" w:rsidR="001829BB" w:rsidRDefault="001829BB" w:rsidP="00F416B3">
            <w:pPr>
              <w:rPr>
                <w:rFonts w:eastAsia="Times New Roman" w:cs="Arial"/>
                <w:kern w:val="0"/>
                <w:szCs w:val="22"/>
                <w:lang w:val="en-US"/>
                <w14:ligatures w14:val="none"/>
              </w:rPr>
            </w:pPr>
          </w:p>
          <w:p w14:paraId="72A25688" w14:textId="77777777" w:rsidR="001829BB" w:rsidRDefault="001829BB" w:rsidP="00F416B3">
            <w:pPr>
              <w:rPr>
                <w:rFonts w:eastAsia="Times New Roman" w:cs="Arial"/>
                <w:kern w:val="0"/>
                <w:szCs w:val="22"/>
                <w:lang w:val="en-US"/>
                <w14:ligatures w14:val="none"/>
              </w:rPr>
            </w:pPr>
          </w:p>
          <w:p w14:paraId="58DE82C3" w14:textId="77777777" w:rsidR="001829BB" w:rsidRDefault="001829BB" w:rsidP="00F416B3">
            <w:pPr>
              <w:rPr>
                <w:rFonts w:eastAsia="Times New Roman" w:cs="Arial"/>
                <w:kern w:val="0"/>
                <w:szCs w:val="22"/>
                <w:lang w:val="en-US"/>
                <w14:ligatures w14:val="none"/>
              </w:rPr>
            </w:pPr>
          </w:p>
          <w:p w14:paraId="6B4B4748" w14:textId="77777777" w:rsidR="001829BB" w:rsidRDefault="001829BB" w:rsidP="00F416B3">
            <w:pPr>
              <w:rPr>
                <w:rFonts w:eastAsia="Times New Roman" w:cs="Arial"/>
                <w:kern w:val="0"/>
                <w:szCs w:val="22"/>
                <w:lang w:val="en-US"/>
                <w14:ligatures w14:val="none"/>
              </w:rPr>
            </w:pPr>
          </w:p>
          <w:p w14:paraId="41FA8A32" w14:textId="77777777" w:rsidR="001829BB" w:rsidRDefault="001829BB" w:rsidP="00F416B3">
            <w:pPr>
              <w:rPr>
                <w:rFonts w:eastAsia="Times New Roman" w:cs="Arial"/>
                <w:kern w:val="0"/>
                <w:szCs w:val="22"/>
                <w:lang w:val="en-US"/>
                <w14:ligatures w14:val="none"/>
              </w:rPr>
            </w:pPr>
          </w:p>
          <w:p w14:paraId="43946F83" w14:textId="77777777" w:rsidR="001829BB" w:rsidRDefault="001829BB" w:rsidP="00F416B3">
            <w:pPr>
              <w:rPr>
                <w:rFonts w:eastAsia="Times New Roman" w:cs="Arial"/>
                <w:kern w:val="0"/>
                <w:szCs w:val="22"/>
                <w:lang w:val="en-US"/>
                <w14:ligatures w14:val="none"/>
              </w:rPr>
            </w:pPr>
          </w:p>
          <w:p w14:paraId="3086DC24" w14:textId="77777777" w:rsidR="001829BB" w:rsidRDefault="001829BB" w:rsidP="00F416B3">
            <w:pPr>
              <w:rPr>
                <w:rFonts w:eastAsia="Times New Roman" w:cs="Arial"/>
                <w:kern w:val="0"/>
                <w:szCs w:val="22"/>
                <w:lang w:val="en-US"/>
                <w14:ligatures w14:val="none"/>
              </w:rPr>
            </w:pPr>
          </w:p>
          <w:p w14:paraId="40B82BF7" w14:textId="77777777" w:rsidR="001829BB" w:rsidRDefault="001829BB" w:rsidP="00F416B3">
            <w:pPr>
              <w:rPr>
                <w:rFonts w:eastAsia="Times New Roman" w:cs="Arial"/>
                <w:kern w:val="0"/>
                <w:szCs w:val="22"/>
                <w:lang w:val="en-US"/>
                <w14:ligatures w14:val="none"/>
              </w:rPr>
            </w:pPr>
          </w:p>
          <w:p w14:paraId="747B893B" w14:textId="77777777" w:rsidR="001829BB" w:rsidRDefault="001829BB" w:rsidP="00F416B3">
            <w:pPr>
              <w:rPr>
                <w:rFonts w:eastAsia="Times New Roman" w:cs="Arial"/>
                <w:kern w:val="0"/>
                <w:szCs w:val="22"/>
                <w:lang w:val="en-US"/>
                <w14:ligatures w14:val="none"/>
              </w:rPr>
            </w:pPr>
          </w:p>
          <w:p w14:paraId="424C88DB" w14:textId="77777777" w:rsidR="001829BB" w:rsidRDefault="001829BB" w:rsidP="00F416B3">
            <w:pPr>
              <w:rPr>
                <w:rFonts w:eastAsia="Times New Roman" w:cs="Arial"/>
                <w:kern w:val="0"/>
                <w:szCs w:val="22"/>
                <w:lang w:val="en-US"/>
                <w14:ligatures w14:val="none"/>
              </w:rPr>
            </w:pPr>
          </w:p>
          <w:p w14:paraId="0D2B0D1B" w14:textId="77777777" w:rsidR="001829BB" w:rsidRDefault="001829BB" w:rsidP="00F416B3">
            <w:pPr>
              <w:rPr>
                <w:rFonts w:eastAsia="Times New Roman" w:cs="Arial"/>
                <w:kern w:val="0"/>
                <w:szCs w:val="22"/>
                <w:lang w:val="en-US"/>
                <w14:ligatures w14:val="none"/>
              </w:rPr>
            </w:pPr>
          </w:p>
          <w:p w14:paraId="47A28C97" w14:textId="77777777" w:rsidR="001829BB" w:rsidRDefault="001829BB" w:rsidP="00F416B3">
            <w:pPr>
              <w:rPr>
                <w:rFonts w:eastAsia="Times New Roman" w:cs="Arial"/>
                <w:kern w:val="0"/>
                <w:szCs w:val="22"/>
                <w:lang w:val="en-US"/>
                <w14:ligatures w14:val="none"/>
              </w:rPr>
            </w:pPr>
          </w:p>
          <w:p w14:paraId="41F85725" w14:textId="77777777" w:rsidR="001829BB" w:rsidRDefault="001829BB" w:rsidP="00F416B3">
            <w:pPr>
              <w:rPr>
                <w:rFonts w:eastAsia="Times New Roman" w:cs="Arial"/>
                <w:kern w:val="0"/>
                <w:szCs w:val="22"/>
                <w:lang w:val="en-US"/>
                <w14:ligatures w14:val="none"/>
              </w:rPr>
            </w:pPr>
          </w:p>
          <w:p w14:paraId="6F33FB8F" w14:textId="77777777" w:rsidR="001829BB" w:rsidRDefault="001829BB" w:rsidP="00F416B3">
            <w:pPr>
              <w:rPr>
                <w:rFonts w:eastAsia="Times New Roman" w:cs="Arial"/>
                <w:kern w:val="0"/>
                <w:szCs w:val="22"/>
                <w:lang w:val="en-US"/>
                <w14:ligatures w14:val="none"/>
              </w:rPr>
            </w:pPr>
          </w:p>
          <w:p w14:paraId="384683FA" w14:textId="77777777" w:rsidR="001829BB" w:rsidRDefault="001829BB" w:rsidP="00F416B3">
            <w:pPr>
              <w:rPr>
                <w:rFonts w:eastAsia="Times New Roman" w:cs="Arial"/>
                <w:kern w:val="0"/>
                <w:szCs w:val="22"/>
                <w:lang w:val="en-US"/>
                <w14:ligatures w14:val="none"/>
              </w:rPr>
            </w:pPr>
          </w:p>
          <w:p w14:paraId="0441DE5F" w14:textId="77777777" w:rsidR="001829BB" w:rsidRDefault="001829BB" w:rsidP="00F416B3">
            <w:pPr>
              <w:rPr>
                <w:rFonts w:eastAsia="Times New Roman" w:cs="Arial"/>
                <w:kern w:val="0"/>
                <w:szCs w:val="22"/>
                <w:lang w:val="en-US"/>
                <w14:ligatures w14:val="none"/>
              </w:rPr>
            </w:pPr>
          </w:p>
          <w:p w14:paraId="6DFCA01A" w14:textId="77777777" w:rsidR="001829BB" w:rsidRDefault="001829BB" w:rsidP="00F416B3">
            <w:pPr>
              <w:rPr>
                <w:rFonts w:eastAsia="Times New Roman" w:cs="Arial"/>
                <w:kern w:val="0"/>
                <w:szCs w:val="22"/>
                <w:lang w:val="en-US"/>
                <w14:ligatures w14:val="none"/>
              </w:rPr>
            </w:pPr>
          </w:p>
          <w:p w14:paraId="0F96EB20" w14:textId="77777777" w:rsidR="001829BB" w:rsidRPr="0043505F" w:rsidRDefault="001829BB" w:rsidP="00F416B3">
            <w:pPr>
              <w:rPr>
                <w:rFonts w:eastAsia="Times New Roman" w:cs="Arial"/>
                <w:kern w:val="0"/>
                <w:szCs w:val="22"/>
                <w:lang w:val="en-US"/>
                <w14:ligatures w14:val="none"/>
              </w:rPr>
            </w:pPr>
          </w:p>
        </w:tc>
      </w:tr>
    </w:tbl>
    <w:p w14:paraId="51D14BF9" w14:textId="5F27B6D8" w:rsidR="003576D9" w:rsidRDefault="003576D9" w:rsidP="001C4A76"/>
    <w:p w14:paraId="119E661F" w14:textId="77777777" w:rsidR="003576D9" w:rsidRDefault="003576D9">
      <w:r>
        <w:br w:type="page"/>
      </w:r>
    </w:p>
    <w:p w14:paraId="63CD89AE" w14:textId="77777777" w:rsidR="001829BB" w:rsidRDefault="001829BB"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3668C7F8"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943B98D" w14:textId="50292948"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w:t>
            </w:r>
            <w:r>
              <w:rPr>
                <w:rFonts w:eastAsia="Times New Roman" w:cs="Arial"/>
                <w:b/>
                <w:kern w:val="0"/>
                <w:szCs w:val="22"/>
                <w:lang w:val="en-US"/>
                <w14:ligatures w14:val="none"/>
              </w:rPr>
              <w:t>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63233CF" w14:textId="562C2021"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2.1, 3.1, 3.2, 3.3 &amp; 4.1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EFA6105" w14:textId="0743CCAC"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r>
              <w:rPr>
                <w:rFonts w:eastAsia="Times New Roman" w:cs="Arial"/>
                <w:b/>
                <w:kern w:val="0"/>
                <w:szCs w:val="22"/>
                <w:lang w:val="en-US"/>
                <w14:ligatures w14:val="none"/>
              </w:rPr>
              <w:t>5.1</w:t>
            </w:r>
          </w:p>
        </w:tc>
      </w:tr>
    </w:tbl>
    <w:p w14:paraId="6CCC560C"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13F7453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60E0C35" w14:textId="72FBD55E"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Remove and Replace Road Wheel</w:t>
            </w:r>
          </w:p>
        </w:tc>
      </w:tr>
    </w:tbl>
    <w:p w14:paraId="1027217B" w14:textId="77777777" w:rsidR="003576D9" w:rsidRDefault="003576D9" w:rsidP="003576D9"/>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119"/>
        <w:gridCol w:w="2977"/>
        <w:gridCol w:w="2126"/>
        <w:gridCol w:w="1559"/>
      </w:tblGrid>
      <w:tr w:rsidR="003576D9" w:rsidRPr="00075074" w14:paraId="48C09A73" w14:textId="77777777" w:rsidTr="003576D9">
        <w:tc>
          <w:tcPr>
            <w:tcW w:w="3119" w:type="dxa"/>
            <w:shd w:val="clear" w:color="auto" w:fill="043956" w:themeFill="accent2"/>
          </w:tcPr>
          <w:p w14:paraId="1D729B4F" w14:textId="77777777" w:rsidR="003576D9" w:rsidRPr="00075074" w:rsidRDefault="003576D9" w:rsidP="00F416B3">
            <w:pPr>
              <w:rPr>
                <w:b/>
              </w:rPr>
            </w:pPr>
            <w:r w:rsidRPr="00075074">
              <w:rPr>
                <w:b/>
              </w:rPr>
              <w:t>Vehicle Details</w:t>
            </w:r>
          </w:p>
        </w:tc>
        <w:tc>
          <w:tcPr>
            <w:tcW w:w="2977" w:type="dxa"/>
            <w:shd w:val="clear" w:color="auto" w:fill="043956" w:themeFill="accent2"/>
          </w:tcPr>
          <w:p w14:paraId="50BCE816" w14:textId="77777777" w:rsidR="003576D9" w:rsidRPr="00075074" w:rsidRDefault="003576D9" w:rsidP="00F416B3">
            <w:pPr>
              <w:rPr>
                <w:b/>
              </w:rPr>
            </w:pPr>
            <w:r w:rsidRPr="00075074">
              <w:rPr>
                <w:b/>
              </w:rPr>
              <w:t>Special Tools</w:t>
            </w:r>
          </w:p>
        </w:tc>
        <w:tc>
          <w:tcPr>
            <w:tcW w:w="3685" w:type="dxa"/>
            <w:gridSpan w:val="2"/>
            <w:shd w:val="clear" w:color="auto" w:fill="043956" w:themeFill="accent2"/>
          </w:tcPr>
          <w:p w14:paraId="7A206B48" w14:textId="77777777" w:rsidR="003576D9" w:rsidRPr="00075074" w:rsidRDefault="003576D9" w:rsidP="00F416B3">
            <w:pPr>
              <w:rPr>
                <w:b/>
              </w:rPr>
            </w:pPr>
            <w:r w:rsidRPr="00075074">
              <w:rPr>
                <w:b/>
              </w:rPr>
              <w:t>Data</w:t>
            </w:r>
          </w:p>
        </w:tc>
      </w:tr>
      <w:tr w:rsidR="003576D9" w:rsidRPr="00075074" w14:paraId="6237E584" w14:textId="77777777" w:rsidTr="003576D9">
        <w:trPr>
          <w:trHeight w:val="780"/>
        </w:trPr>
        <w:tc>
          <w:tcPr>
            <w:tcW w:w="3119" w:type="dxa"/>
            <w:vMerge w:val="restart"/>
          </w:tcPr>
          <w:p w14:paraId="1FF1F9D5" w14:textId="77777777" w:rsidR="003576D9" w:rsidRPr="00075074" w:rsidRDefault="003576D9" w:rsidP="00F416B3">
            <w:pPr>
              <w:rPr>
                <w:sz w:val="16"/>
                <w:szCs w:val="16"/>
              </w:rPr>
            </w:pPr>
          </w:p>
          <w:p w14:paraId="210A21DE" w14:textId="77777777" w:rsidR="003576D9" w:rsidRPr="00075074" w:rsidRDefault="003576D9" w:rsidP="00F416B3">
            <w:pPr>
              <w:rPr>
                <w:sz w:val="18"/>
                <w:szCs w:val="18"/>
              </w:rPr>
            </w:pPr>
          </w:p>
          <w:p w14:paraId="1CC2120D" w14:textId="77777777" w:rsidR="003576D9" w:rsidRPr="00075074" w:rsidRDefault="003576D9" w:rsidP="00F416B3">
            <w:r w:rsidRPr="00075074">
              <w:t>Make_______________</w:t>
            </w:r>
          </w:p>
          <w:p w14:paraId="5C3B2C60" w14:textId="77777777" w:rsidR="003576D9" w:rsidRPr="00075074" w:rsidRDefault="003576D9" w:rsidP="00F416B3">
            <w:pPr>
              <w:rPr>
                <w:sz w:val="16"/>
                <w:szCs w:val="16"/>
              </w:rPr>
            </w:pPr>
          </w:p>
          <w:p w14:paraId="65224CCB" w14:textId="77777777" w:rsidR="003576D9" w:rsidRPr="00075074" w:rsidRDefault="003576D9" w:rsidP="00F416B3">
            <w:pPr>
              <w:rPr>
                <w:sz w:val="18"/>
                <w:szCs w:val="18"/>
              </w:rPr>
            </w:pPr>
          </w:p>
          <w:p w14:paraId="6FE8F37E" w14:textId="77777777" w:rsidR="003576D9" w:rsidRPr="00075074" w:rsidRDefault="003576D9" w:rsidP="00F416B3">
            <w:r w:rsidRPr="00075074">
              <w:t>Model_______________</w:t>
            </w:r>
          </w:p>
          <w:p w14:paraId="56D20A41" w14:textId="77777777" w:rsidR="003576D9" w:rsidRPr="00075074" w:rsidRDefault="003576D9" w:rsidP="00F416B3">
            <w:pPr>
              <w:rPr>
                <w:sz w:val="16"/>
                <w:szCs w:val="16"/>
              </w:rPr>
            </w:pPr>
          </w:p>
          <w:p w14:paraId="52E04597" w14:textId="77777777" w:rsidR="003576D9" w:rsidRPr="00075074" w:rsidRDefault="003576D9" w:rsidP="00F416B3">
            <w:pPr>
              <w:rPr>
                <w:sz w:val="18"/>
                <w:szCs w:val="18"/>
              </w:rPr>
            </w:pPr>
          </w:p>
          <w:p w14:paraId="00DA93DE" w14:textId="77777777" w:rsidR="003576D9" w:rsidRPr="00075074" w:rsidRDefault="003576D9" w:rsidP="00F416B3">
            <w:r w:rsidRPr="00075074">
              <w:t>Year________________</w:t>
            </w:r>
          </w:p>
          <w:p w14:paraId="5C674F3D" w14:textId="77777777" w:rsidR="003576D9" w:rsidRPr="00075074" w:rsidRDefault="003576D9" w:rsidP="00F416B3"/>
        </w:tc>
        <w:tc>
          <w:tcPr>
            <w:tcW w:w="2977" w:type="dxa"/>
            <w:vMerge w:val="restart"/>
          </w:tcPr>
          <w:p w14:paraId="0257BBB8" w14:textId="77777777" w:rsidR="003576D9" w:rsidRPr="00075074" w:rsidRDefault="003576D9" w:rsidP="00F416B3"/>
        </w:tc>
        <w:tc>
          <w:tcPr>
            <w:tcW w:w="2126" w:type="dxa"/>
            <w:shd w:val="clear" w:color="auto" w:fill="043956" w:themeFill="accent2"/>
            <w:vAlign w:val="center"/>
          </w:tcPr>
          <w:p w14:paraId="7AC937A4" w14:textId="77777777" w:rsidR="003576D9" w:rsidRPr="00075074" w:rsidRDefault="003576D9" w:rsidP="00F416B3">
            <w:pPr>
              <w:rPr>
                <w:sz w:val="14"/>
                <w:szCs w:val="14"/>
              </w:rPr>
            </w:pPr>
          </w:p>
          <w:p w14:paraId="14687875" w14:textId="77777777" w:rsidR="003576D9" w:rsidRPr="00075074" w:rsidRDefault="003576D9" w:rsidP="00F416B3">
            <w:smartTag w:uri="urn:schemas-microsoft-com:office:smarttags" w:element="City">
              <w:smartTag w:uri="urn:schemas-microsoft-com:office:smarttags" w:element="place">
                <w:r w:rsidRPr="00075074">
                  <w:t>Tyre</w:t>
                </w:r>
              </w:smartTag>
            </w:smartTag>
            <w:r w:rsidRPr="00075074">
              <w:t xml:space="preserve"> Size</w:t>
            </w:r>
          </w:p>
          <w:p w14:paraId="06E1DDE0" w14:textId="77777777" w:rsidR="003576D9" w:rsidRPr="00075074" w:rsidRDefault="003576D9" w:rsidP="00F416B3">
            <w:pPr>
              <w:rPr>
                <w:b/>
                <w:sz w:val="14"/>
                <w:szCs w:val="14"/>
              </w:rPr>
            </w:pPr>
          </w:p>
        </w:tc>
        <w:tc>
          <w:tcPr>
            <w:tcW w:w="1559" w:type="dxa"/>
            <w:shd w:val="clear" w:color="auto" w:fill="FFFFFF"/>
            <w:vAlign w:val="center"/>
          </w:tcPr>
          <w:p w14:paraId="220984C9" w14:textId="77777777" w:rsidR="003576D9" w:rsidRPr="00075074" w:rsidRDefault="003576D9" w:rsidP="00F416B3">
            <w:pPr>
              <w:rPr>
                <w:b/>
              </w:rPr>
            </w:pPr>
          </w:p>
        </w:tc>
      </w:tr>
      <w:tr w:rsidR="003576D9" w:rsidRPr="00075074" w14:paraId="7F762FD7" w14:textId="77777777" w:rsidTr="003576D9">
        <w:trPr>
          <w:trHeight w:val="716"/>
        </w:trPr>
        <w:tc>
          <w:tcPr>
            <w:tcW w:w="3119" w:type="dxa"/>
            <w:vMerge/>
          </w:tcPr>
          <w:p w14:paraId="156CD245" w14:textId="77777777" w:rsidR="003576D9" w:rsidRPr="00075074" w:rsidRDefault="003576D9" w:rsidP="00F416B3"/>
        </w:tc>
        <w:tc>
          <w:tcPr>
            <w:tcW w:w="2977" w:type="dxa"/>
            <w:vMerge/>
          </w:tcPr>
          <w:p w14:paraId="0ACB6854" w14:textId="77777777" w:rsidR="003576D9" w:rsidRPr="00075074" w:rsidRDefault="003576D9" w:rsidP="00F416B3"/>
        </w:tc>
        <w:tc>
          <w:tcPr>
            <w:tcW w:w="2126" w:type="dxa"/>
            <w:shd w:val="clear" w:color="auto" w:fill="043956" w:themeFill="accent2"/>
            <w:vAlign w:val="center"/>
          </w:tcPr>
          <w:p w14:paraId="386E0807" w14:textId="77777777" w:rsidR="003576D9" w:rsidRPr="00075074" w:rsidRDefault="003576D9" w:rsidP="00F416B3">
            <w:r w:rsidRPr="00075074">
              <w:t>Wheel Condition</w:t>
            </w:r>
          </w:p>
        </w:tc>
        <w:tc>
          <w:tcPr>
            <w:tcW w:w="1559" w:type="dxa"/>
          </w:tcPr>
          <w:p w14:paraId="7036C025" w14:textId="77777777" w:rsidR="003576D9" w:rsidRPr="00075074" w:rsidRDefault="003576D9" w:rsidP="00F416B3"/>
        </w:tc>
      </w:tr>
      <w:tr w:rsidR="003576D9" w:rsidRPr="00075074" w14:paraId="11F2EC91" w14:textId="77777777" w:rsidTr="003576D9">
        <w:trPr>
          <w:trHeight w:val="697"/>
        </w:trPr>
        <w:tc>
          <w:tcPr>
            <w:tcW w:w="3119" w:type="dxa"/>
            <w:vMerge/>
          </w:tcPr>
          <w:p w14:paraId="74165A97" w14:textId="77777777" w:rsidR="003576D9" w:rsidRPr="00075074" w:rsidRDefault="003576D9" w:rsidP="00F416B3"/>
        </w:tc>
        <w:tc>
          <w:tcPr>
            <w:tcW w:w="2977" w:type="dxa"/>
            <w:vMerge/>
          </w:tcPr>
          <w:p w14:paraId="189E4D11" w14:textId="77777777" w:rsidR="003576D9" w:rsidRPr="00075074" w:rsidRDefault="003576D9" w:rsidP="00F416B3"/>
        </w:tc>
        <w:tc>
          <w:tcPr>
            <w:tcW w:w="2126" w:type="dxa"/>
            <w:shd w:val="clear" w:color="auto" w:fill="043956" w:themeFill="accent2"/>
            <w:vAlign w:val="center"/>
          </w:tcPr>
          <w:p w14:paraId="0BFF428C" w14:textId="77777777" w:rsidR="003576D9" w:rsidRPr="00075074" w:rsidRDefault="003576D9" w:rsidP="00F416B3">
            <w:smartTag w:uri="urn:schemas-microsoft-com:office:smarttags" w:element="City">
              <w:smartTag w:uri="urn:schemas-microsoft-com:office:smarttags" w:element="place">
                <w:r w:rsidRPr="00075074">
                  <w:t>Tyre</w:t>
                </w:r>
              </w:smartTag>
            </w:smartTag>
            <w:r w:rsidRPr="00075074">
              <w:t xml:space="preserve"> Wear</w:t>
            </w:r>
          </w:p>
        </w:tc>
        <w:tc>
          <w:tcPr>
            <w:tcW w:w="1559" w:type="dxa"/>
          </w:tcPr>
          <w:p w14:paraId="5AA89F44" w14:textId="77777777" w:rsidR="003576D9" w:rsidRPr="00075074" w:rsidRDefault="003576D9" w:rsidP="00F416B3"/>
        </w:tc>
      </w:tr>
      <w:tr w:rsidR="003576D9" w:rsidRPr="00075074" w14:paraId="5EF085F4" w14:textId="77777777" w:rsidTr="003576D9">
        <w:trPr>
          <w:trHeight w:val="697"/>
        </w:trPr>
        <w:tc>
          <w:tcPr>
            <w:tcW w:w="3119" w:type="dxa"/>
            <w:vMerge/>
          </w:tcPr>
          <w:p w14:paraId="2F6A29A1" w14:textId="77777777" w:rsidR="003576D9" w:rsidRPr="00075074" w:rsidRDefault="003576D9" w:rsidP="00F416B3"/>
        </w:tc>
        <w:tc>
          <w:tcPr>
            <w:tcW w:w="2977" w:type="dxa"/>
            <w:vMerge/>
          </w:tcPr>
          <w:p w14:paraId="16CBCCBF" w14:textId="77777777" w:rsidR="003576D9" w:rsidRPr="00075074" w:rsidRDefault="003576D9" w:rsidP="00F416B3"/>
        </w:tc>
        <w:tc>
          <w:tcPr>
            <w:tcW w:w="2126" w:type="dxa"/>
            <w:shd w:val="clear" w:color="auto" w:fill="043956" w:themeFill="accent2"/>
            <w:vAlign w:val="center"/>
          </w:tcPr>
          <w:p w14:paraId="237A8B43" w14:textId="77777777" w:rsidR="003576D9" w:rsidRPr="00075074" w:rsidRDefault="003576D9" w:rsidP="00F416B3">
            <w:r w:rsidRPr="00075074">
              <w:t>Tread Depth</w:t>
            </w:r>
          </w:p>
        </w:tc>
        <w:tc>
          <w:tcPr>
            <w:tcW w:w="1559" w:type="dxa"/>
          </w:tcPr>
          <w:p w14:paraId="2F3D54F2" w14:textId="77777777" w:rsidR="003576D9" w:rsidRPr="00075074" w:rsidRDefault="003576D9" w:rsidP="00F416B3"/>
        </w:tc>
      </w:tr>
      <w:tr w:rsidR="003576D9" w:rsidRPr="00075074" w14:paraId="7EE67A63" w14:textId="77777777" w:rsidTr="003576D9">
        <w:trPr>
          <w:trHeight w:val="697"/>
        </w:trPr>
        <w:tc>
          <w:tcPr>
            <w:tcW w:w="3119" w:type="dxa"/>
            <w:vMerge/>
          </w:tcPr>
          <w:p w14:paraId="4C4FCAC4" w14:textId="77777777" w:rsidR="003576D9" w:rsidRPr="00075074" w:rsidRDefault="003576D9" w:rsidP="00F416B3"/>
        </w:tc>
        <w:tc>
          <w:tcPr>
            <w:tcW w:w="2977" w:type="dxa"/>
            <w:vMerge/>
          </w:tcPr>
          <w:p w14:paraId="2C2294F9" w14:textId="77777777" w:rsidR="003576D9" w:rsidRPr="00075074" w:rsidRDefault="003576D9" w:rsidP="00F416B3"/>
        </w:tc>
        <w:tc>
          <w:tcPr>
            <w:tcW w:w="2126" w:type="dxa"/>
            <w:shd w:val="clear" w:color="auto" w:fill="043956" w:themeFill="accent2"/>
            <w:vAlign w:val="center"/>
          </w:tcPr>
          <w:p w14:paraId="45B9F125" w14:textId="77777777" w:rsidR="003576D9" w:rsidRPr="00075074" w:rsidRDefault="003576D9" w:rsidP="00F416B3">
            <w:r w:rsidRPr="00075074">
              <w:t>Minimum Legal Tread Depth</w:t>
            </w:r>
          </w:p>
        </w:tc>
        <w:tc>
          <w:tcPr>
            <w:tcW w:w="1559" w:type="dxa"/>
          </w:tcPr>
          <w:p w14:paraId="0964E65F" w14:textId="77777777" w:rsidR="003576D9" w:rsidRPr="00075074" w:rsidRDefault="003576D9" w:rsidP="00F416B3"/>
        </w:tc>
      </w:tr>
      <w:tr w:rsidR="003576D9" w:rsidRPr="00075074" w14:paraId="5DECE32A" w14:textId="77777777" w:rsidTr="003576D9">
        <w:trPr>
          <w:trHeight w:val="754"/>
        </w:trPr>
        <w:tc>
          <w:tcPr>
            <w:tcW w:w="3119" w:type="dxa"/>
            <w:vMerge/>
          </w:tcPr>
          <w:p w14:paraId="6AF22ACA" w14:textId="77777777" w:rsidR="003576D9" w:rsidRPr="00075074" w:rsidRDefault="003576D9" w:rsidP="00F416B3"/>
        </w:tc>
        <w:tc>
          <w:tcPr>
            <w:tcW w:w="2977" w:type="dxa"/>
            <w:vMerge/>
          </w:tcPr>
          <w:p w14:paraId="676066EA" w14:textId="77777777" w:rsidR="003576D9" w:rsidRPr="00075074" w:rsidRDefault="003576D9" w:rsidP="00F416B3"/>
        </w:tc>
        <w:tc>
          <w:tcPr>
            <w:tcW w:w="2126" w:type="dxa"/>
            <w:shd w:val="clear" w:color="auto" w:fill="043956" w:themeFill="accent2"/>
            <w:vAlign w:val="center"/>
          </w:tcPr>
          <w:p w14:paraId="78590F9F" w14:textId="77777777" w:rsidR="003576D9" w:rsidRPr="00075074" w:rsidRDefault="003576D9" w:rsidP="00F416B3">
            <w:r w:rsidRPr="00075074">
              <w:t>Wheel Nut Torque</w:t>
            </w:r>
          </w:p>
        </w:tc>
        <w:tc>
          <w:tcPr>
            <w:tcW w:w="1559" w:type="dxa"/>
          </w:tcPr>
          <w:p w14:paraId="0BB94731" w14:textId="77777777" w:rsidR="003576D9" w:rsidRPr="00075074" w:rsidRDefault="003576D9" w:rsidP="00F416B3"/>
        </w:tc>
      </w:tr>
      <w:tr w:rsidR="003576D9" w:rsidRPr="00075074" w14:paraId="5AFFC5DD" w14:textId="77777777" w:rsidTr="003576D9">
        <w:trPr>
          <w:trHeight w:val="754"/>
        </w:trPr>
        <w:tc>
          <w:tcPr>
            <w:tcW w:w="9781" w:type="dxa"/>
            <w:gridSpan w:val="4"/>
          </w:tcPr>
          <w:p w14:paraId="63D39D38" w14:textId="77777777" w:rsidR="003576D9" w:rsidRPr="00075074" w:rsidRDefault="003576D9" w:rsidP="003576D9">
            <w:pPr>
              <w:numPr>
                <w:ilvl w:val="0"/>
                <w:numId w:val="108"/>
              </w:numPr>
              <w:tabs>
                <w:tab w:val="clear" w:pos="720"/>
                <w:tab w:val="num" w:pos="360"/>
                <w:tab w:val="num" w:pos="1440"/>
              </w:tabs>
              <w:ind w:hanging="720"/>
            </w:pPr>
          </w:p>
          <w:p w14:paraId="48435AD0" w14:textId="77777777" w:rsidR="003576D9" w:rsidRPr="00075074" w:rsidRDefault="003576D9" w:rsidP="00F416B3"/>
        </w:tc>
      </w:tr>
    </w:tbl>
    <w:p w14:paraId="1072C169"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6395EED1" w14:textId="77777777" w:rsidTr="00F416B3">
        <w:tc>
          <w:tcPr>
            <w:tcW w:w="8280" w:type="dxa"/>
            <w:hideMark/>
          </w:tcPr>
          <w:p w14:paraId="4BE82FD4"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57FA844"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D6700C9"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25E8FCBA" w14:textId="77777777" w:rsidTr="00F416B3">
        <w:tc>
          <w:tcPr>
            <w:tcW w:w="8280" w:type="dxa"/>
            <w:tcBorders>
              <w:bottom w:val="single" w:sz="4" w:space="0" w:color="35B1F5" w:themeColor="accent2" w:themeTint="80"/>
            </w:tcBorders>
            <w:hideMark/>
          </w:tcPr>
          <w:p w14:paraId="09F7B2ED" w14:textId="58FC5A70"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7E97F041" w14:textId="77777777" w:rsidR="003576D9" w:rsidRPr="0043505F" w:rsidRDefault="003576D9" w:rsidP="00F416B3">
            <w:pPr>
              <w:rPr>
                <w:rFonts w:eastAsia="Times New Roman" w:cs="Arial"/>
                <w:b/>
                <w:kern w:val="0"/>
                <w:szCs w:val="22"/>
                <w:lang w:val="en-US"/>
                <w14:ligatures w14:val="none"/>
              </w:rPr>
            </w:pPr>
          </w:p>
        </w:tc>
      </w:tr>
      <w:tr w:rsidR="003576D9" w:rsidRPr="0043505F" w14:paraId="49A754F7"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344302" w14:textId="582E4862"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DFBA2F4" w14:textId="77777777" w:rsidR="003576D9" w:rsidRPr="0043505F" w:rsidRDefault="003576D9" w:rsidP="00F416B3">
            <w:pPr>
              <w:rPr>
                <w:rFonts w:eastAsia="Times New Roman" w:cs="Arial"/>
                <w:b/>
                <w:kern w:val="0"/>
                <w:szCs w:val="22"/>
                <w:lang w:val="en-US"/>
                <w14:ligatures w14:val="none"/>
              </w:rPr>
            </w:pPr>
          </w:p>
        </w:tc>
      </w:tr>
      <w:tr w:rsidR="003576D9" w:rsidRPr="0043505F" w14:paraId="7EE7969C"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7357E8" w14:textId="6EBC91AE" w:rsidR="003576D9" w:rsidRPr="00075074" w:rsidRDefault="003576D9" w:rsidP="00F416B3">
            <w:r w:rsidRPr="00075074">
              <w:t>Data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B002064" w14:textId="77777777" w:rsidR="003576D9" w:rsidRPr="0043505F" w:rsidRDefault="003576D9" w:rsidP="00F416B3">
            <w:pPr>
              <w:rPr>
                <w:rFonts w:eastAsia="Times New Roman" w:cs="Arial"/>
                <w:b/>
                <w:kern w:val="0"/>
                <w:szCs w:val="22"/>
                <w:lang w:val="en-US"/>
                <w14:ligatures w14:val="none"/>
              </w:rPr>
            </w:pPr>
          </w:p>
        </w:tc>
      </w:tr>
    </w:tbl>
    <w:p w14:paraId="1589C94C"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166E9FD4"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FC2E5E"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28BAA1C"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309C578" w14:textId="77777777" w:rsidR="003576D9" w:rsidRDefault="003576D9" w:rsidP="00F416B3">
            <w:pPr>
              <w:rPr>
                <w:rFonts w:eastAsia="Times New Roman" w:cs="Arial"/>
                <w:kern w:val="0"/>
                <w:szCs w:val="22"/>
                <w:lang w:val="en-US"/>
                <w14:ligatures w14:val="none"/>
              </w:rPr>
            </w:pPr>
          </w:p>
          <w:p w14:paraId="08E96982" w14:textId="77777777" w:rsidR="003576D9" w:rsidRPr="0043505F" w:rsidRDefault="003576D9" w:rsidP="00F416B3">
            <w:pPr>
              <w:rPr>
                <w:rFonts w:eastAsia="Times New Roman" w:cs="Arial"/>
                <w:kern w:val="0"/>
                <w:szCs w:val="22"/>
                <w:lang w:val="en-US"/>
                <w14:ligatures w14:val="none"/>
              </w:rPr>
            </w:pPr>
          </w:p>
          <w:p w14:paraId="7D815CB1"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6CDE28B" w14:textId="77777777" w:rsidR="003576D9" w:rsidRPr="0043505F" w:rsidRDefault="003576D9" w:rsidP="00F416B3">
            <w:pPr>
              <w:rPr>
                <w:rFonts w:eastAsia="Times New Roman" w:cs="Arial"/>
                <w:kern w:val="0"/>
                <w:szCs w:val="22"/>
                <w:lang w:val="en-US"/>
                <w14:ligatures w14:val="none"/>
              </w:rPr>
            </w:pPr>
          </w:p>
          <w:p w14:paraId="0378CC3C" w14:textId="77777777" w:rsidR="003576D9" w:rsidRPr="0043505F" w:rsidRDefault="003576D9" w:rsidP="00F416B3">
            <w:pPr>
              <w:rPr>
                <w:rFonts w:eastAsia="Times New Roman" w:cs="Arial"/>
                <w:kern w:val="0"/>
                <w:szCs w:val="22"/>
                <w:lang w:val="en-US"/>
                <w14:ligatures w14:val="none"/>
              </w:rPr>
            </w:pPr>
          </w:p>
          <w:p w14:paraId="4C3FD630"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808D8B6" w14:textId="77777777" w:rsidR="003576D9" w:rsidRPr="0043505F" w:rsidRDefault="003576D9" w:rsidP="00F416B3">
            <w:pPr>
              <w:rPr>
                <w:rFonts w:eastAsia="Times New Roman" w:cs="Arial"/>
                <w:kern w:val="0"/>
                <w:szCs w:val="22"/>
                <w:lang w:val="en-US"/>
                <w14:ligatures w14:val="none"/>
              </w:rPr>
            </w:pPr>
          </w:p>
        </w:tc>
      </w:tr>
    </w:tbl>
    <w:p w14:paraId="64D8EAD4" w14:textId="0015D2FE" w:rsidR="003576D9" w:rsidRDefault="003576D9" w:rsidP="001C4A76"/>
    <w:p w14:paraId="604BFFD0" w14:textId="77777777" w:rsidR="003576D9" w:rsidRDefault="003576D9">
      <w:r>
        <w:br w:type="page"/>
      </w:r>
    </w:p>
    <w:p w14:paraId="2974C77D" w14:textId="77777777" w:rsidR="003576D9" w:rsidRDefault="003576D9"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1C0969DD"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1460D9F" w14:textId="77777777"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7853AB1" w14:textId="10156E20"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b/>
              </w:rPr>
              <w:t>4.2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D297F67" w14:textId="10B37C93"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15.</w:t>
            </w:r>
            <w:r>
              <w:rPr>
                <w:rFonts w:eastAsia="Times New Roman" w:cs="Arial"/>
                <w:b/>
                <w:kern w:val="0"/>
                <w:szCs w:val="22"/>
                <w:lang w:val="en-US"/>
                <w14:ligatures w14:val="none"/>
              </w:rPr>
              <w:t>2</w:t>
            </w:r>
          </w:p>
        </w:tc>
      </w:tr>
    </w:tbl>
    <w:p w14:paraId="302EF5CA"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27CBE26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4980A32" w14:textId="0C729086"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Identify Common Tyre Faults</w:t>
            </w:r>
          </w:p>
        </w:tc>
      </w:tr>
    </w:tbl>
    <w:p w14:paraId="53B952C6" w14:textId="77777777" w:rsidR="003576D9" w:rsidRDefault="003576D9" w:rsidP="003576D9"/>
    <w:tbl>
      <w:tblPr>
        <w:tblW w:w="1007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438"/>
        <w:gridCol w:w="4784"/>
        <w:gridCol w:w="1849"/>
      </w:tblGrid>
      <w:tr w:rsidR="003576D9" w:rsidRPr="00075074" w14:paraId="69B63001" w14:textId="77777777" w:rsidTr="003576D9">
        <w:trPr>
          <w:trHeight w:val="3668"/>
        </w:trPr>
        <w:tc>
          <w:tcPr>
            <w:tcW w:w="10071" w:type="dxa"/>
            <w:gridSpan w:val="3"/>
          </w:tcPr>
          <w:p w14:paraId="4F3EF449" w14:textId="77777777" w:rsidR="003576D9" w:rsidRPr="00075074" w:rsidRDefault="003576D9" w:rsidP="00F416B3">
            <w:pPr>
              <w:rPr>
                <w:b/>
              </w:rPr>
            </w:pPr>
            <w:r w:rsidRPr="00075074">
              <w:rPr>
                <w:b/>
              </w:rPr>
              <w:t>Instructions to Learners</w:t>
            </w:r>
            <w:r w:rsidRPr="00075074">
              <w:t xml:space="preserve"> </w:t>
            </w:r>
          </w:p>
          <w:p w14:paraId="3D2E7ED8" w14:textId="77777777" w:rsidR="003576D9" w:rsidRPr="00075074" w:rsidRDefault="003576D9" w:rsidP="00F416B3"/>
          <w:p w14:paraId="3BC4F4A5" w14:textId="77777777" w:rsidR="003576D9" w:rsidRPr="00075074" w:rsidRDefault="003576D9" w:rsidP="00F416B3">
            <w:r w:rsidRPr="00075074">
              <w:rPr>
                <w:b/>
              </w:rPr>
              <w:t xml:space="preserve">1.  </w:t>
            </w:r>
            <w:r w:rsidRPr="00075074">
              <w:t>Using the diagrams below, identify the faults suggested and give possible causes for each</w:t>
            </w:r>
          </w:p>
          <w:p w14:paraId="0DEA1F0F" w14:textId="77777777" w:rsidR="003576D9" w:rsidRPr="00075074" w:rsidRDefault="003576D9" w:rsidP="00F416B3">
            <w:r w:rsidRPr="00075074">
              <w:rPr>
                <w:noProof/>
              </w:rPr>
              <w:drawing>
                <wp:inline distT="0" distB="0" distL="0" distR="0" wp14:anchorId="6EA669A2" wp14:editId="012F4F23">
                  <wp:extent cx="6257925" cy="17716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7925" cy="1771650"/>
                          </a:xfrm>
                          <a:prstGeom prst="rect">
                            <a:avLst/>
                          </a:prstGeom>
                          <a:noFill/>
                          <a:ln>
                            <a:noFill/>
                          </a:ln>
                        </pic:spPr>
                      </pic:pic>
                    </a:graphicData>
                  </a:graphic>
                </wp:inline>
              </w:drawing>
            </w:r>
          </w:p>
        </w:tc>
      </w:tr>
      <w:tr w:rsidR="003576D9" w:rsidRPr="00075074" w14:paraId="1E463A0A" w14:textId="77777777" w:rsidTr="003576D9">
        <w:tc>
          <w:tcPr>
            <w:tcW w:w="3438" w:type="dxa"/>
            <w:shd w:val="clear" w:color="auto" w:fill="043956" w:themeFill="accent2"/>
            <w:vAlign w:val="center"/>
          </w:tcPr>
          <w:p w14:paraId="0D5C80FD" w14:textId="77777777" w:rsidR="003576D9" w:rsidRPr="00075074" w:rsidRDefault="003576D9" w:rsidP="00F416B3">
            <w:pPr>
              <w:rPr>
                <w:b/>
              </w:rPr>
            </w:pPr>
            <w:r w:rsidRPr="00075074">
              <w:rPr>
                <w:b/>
              </w:rPr>
              <w:t>Symptom</w:t>
            </w:r>
          </w:p>
        </w:tc>
        <w:tc>
          <w:tcPr>
            <w:tcW w:w="4784" w:type="dxa"/>
            <w:shd w:val="clear" w:color="auto" w:fill="043956" w:themeFill="accent2"/>
            <w:vAlign w:val="center"/>
          </w:tcPr>
          <w:p w14:paraId="30CD2F98" w14:textId="77777777" w:rsidR="003576D9" w:rsidRPr="00075074" w:rsidRDefault="003576D9" w:rsidP="00F416B3">
            <w:pPr>
              <w:rPr>
                <w:b/>
              </w:rPr>
            </w:pPr>
            <w:r w:rsidRPr="00075074">
              <w:rPr>
                <w:b/>
              </w:rPr>
              <w:t>Cause</w:t>
            </w:r>
          </w:p>
        </w:tc>
        <w:tc>
          <w:tcPr>
            <w:tcW w:w="1849" w:type="dxa"/>
            <w:shd w:val="clear" w:color="auto" w:fill="043956" w:themeFill="accent2"/>
            <w:vAlign w:val="center"/>
          </w:tcPr>
          <w:p w14:paraId="4AA7B136" w14:textId="77777777" w:rsidR="003576D9" w:rsidRPr="00075074" w:rsidRDefault="003576D9" w:rsidP="00F416B3">
            <w:pPr>
              <w:rPr>
                <w:b/>
              </w:rPr>
            </w:pPr>
            <w:r w:rsidRPr="00075074">
              <w:rPr>
                <w:b/>
              </w:rPr>
              <w:t>Legal (Yes/No)</w:t>
            </w:r>
          </w:p>
        </w:tc>
      </w:tr>
      <w:tr w:rsidR="003576D9" w:rsidRPr="00075074" w14:paraId="14DCBC86" w14:textId="77777777" w:rsidTr="003576D9">
        <w:trPr>
          <w:trHeight w:val="851"/>
        </w:trPr>
        <w:tc>
          <w:tcPr>
            <w:tcW w:w="3438" w:type="dxa"/>
            <w:vAlign w:val="center"/>
          </w:tcPr>
          <w:p w14:paraId="072D47CF" w14:textId="77777777" w:rsidR="003576D9" w:rsidRPr="00075074" w:rsidRDefault="003576D9" w:rsidP="00F416B3">
            <w:r w:rsidRPr="00075074">
              <w:t>Wear in centre of tread</w:t>
            </w:r>
          </w:p>
        </w:tc>
        <w:tc>
          <w:tcPr>
            <w:tcW w:w="4784" w:type="dxa"/>
          </w:tcPr>
          <w:p w14:paraId="6F28902F" w14:textId="77777777" w:rsidR="003576D9" w:rsidRPr="00075074" w:rsidRDefault="003576D9" w:rsidP="00F416B3"/>
        </w:tc>
        <w:tc>
          <w:tcPr>
            <w:tcW w:w="1849" w:type="dxa"/>
          </w:tcPr>
          <w:p w14:paraId="02305FED" w14:textId="77777777" w:rsidR="003576D9" w:rsidRPr="00075074" w:rsidRDefault="003576D9" w:rsidP="00F416B3"/>
        </w:tc>
      </w:tr>
      <w:tr w:rsidR="003576D9" w:rsidRPr="00075074" w14:paraId="4646618E" w14:textId="77777777" w:rsidTr="003576D9">
        <w:trPr>
          <w:trHeight w:val="851"/>
        </w:trPr>
        <w:tc>
          <w:tcPr>
            <w:tcW w:w="3438" w:type="dxa"/>
            <w:vAlign w:val="center"/>
          </w:tcPr>
          <w:p w14:paraId="733927B6" w14:textId="77777777" w:rsidR="003576D9" w:rsidRPr="00075074" w:rsidRDefault="003576D9" w:rsidP="00F416B3">
            <w:r w:rsidRPr="00075074">
              <w:t>Tread feathered</w:t>
            </w:r>
          </w:p>
        </w:tc>
        <w:tc>
          <w:tcPr>
            <w:tcW w:w="4784" w:type="dxa"/>
          </w:tcPr>
          <w:p w14:paraId="72B56973" w14:textId="77777777" w:rsidR="003576D9" w:rsidRPr="00075074" w:rsidRDefault="003576D9" w:rsidP="00F416B3"/>
        </w:tc>
        <w:tc>
          <w:tcPr>
            <w:tcW w:w="1849" w:type="dxa"/>
          </w:tcPr>
          <w:p w14:paraId="349B5631" w14:textId="77777777" w:rsidR="003576D9" w:rsidRPr="00075074" w:rsidRDefault="003576D9" w:rsidP="00F416B3"/>
        </w:tc>
      </w:tr>
      <w:tr w:rsidR="003576D9" w:rsidRPr="00075074" w14:paraId="1F224638" w14:textId="77777777" w:rsidTr="003576D9">
        <w:trPr>
          <w:trHeight w:val="851"/>
        </w:trPr>
        <w:tc>
          <w:tcPr>
            <w:tcW w:w="3438" w:type="dxa"/>
            <w:vAlign w:val="center"/>
          </w:tcPr>
          <w:p w14:paraId="15195091" w14:textId="77777777" w:rsidR="003576D9" w:rsidRPr="00075074" w:rsidRDefault="003576D9" w:rsidP="00F416B3">
            <w:r w:rsidRPr="00075074">
              <w:t>Wear on one side of tread</w:t>
            </w:r>
          </w:p>
        </w:tc>
        <w:tc>
          <w:tcPr>
            <w:tcW w:w="4784" w:type="dxa"/>
          </w:tcPr>
          <w:p w14:paraId="07348533" w14:textId="77777777" w:rsidR="003576D9" w:rsidRPr="00075074" w:rsidRDefault="003576D9" w:rsidP="00F416B3"/>
        </w:tc>
        <w:tc>
          <w:tcPr>
            <w:tcW w:w="1849" w:type="dxa"/>
          </w:tcPr>
          <w:p w14:paraId="04E6A3B0" w14:textId="77777777" w:rsidR="003576D9" w:rsidRPr="00075074" w:rsidRDefault="003576D9" w:rsidP="00F416B3"/>
        </w:tc>
      </w:tr>
      <w:tr w:rsidR="003576D9" w:rsidRPr="00075074" w14:paraId="5654A413" w14:textId="77777777" w:rsidTr="003576D9">
        <w:trPr>
          <w:trHeight w:val="851"/>
        </w:trPr>
        <w:tc>
          <w:tcPr>
            <w:tcW w:w="3438" w:type="dxa"/>
            <w:vAlign w:val="center"/>
          </w:tcPr>
          <w:p w14:paraId="00EC9D6D" w14:textId="77777777" w:rsidR="003576D9" w:rsidRPr="00075074" w:rsidRDefault="003576D9" w:rsidP="00F416B3">
            <w:r w:rsidRPr="00075074">
              <w:t>No Visible tread</w:t>
            </w:r>
          </w:p>
        </w:tc>
        <w:tc>
          <w:tcPr>
            <w:tcW w:w="4784" w:type="dxa"/>
          </w:tcPr>
          <w:p w14:paraId="1060123A" w14:textId="77777777" w:rsidR="003576D9" w:rsidRPr="00075074" w:rsidRDefault="003576D9" w:rsidP="00F416B3"/>
        </w:tc>
        <w:tc>
          <w:tcPr>
            <w:tcW w:w="1849" w:type="dxa"/>
          </w:tcPr>
          <w:p w14:paraId="50A7F451" w14:textId="77777777" w:rsidR="003576D9" w:rsidRPr="00075074" w:rsidRDefault="003576D9" w:rsidP="00F416B3"/>
        </w:tc>
      </w:tr>
      <w:tr w:rsidR="003576D9" w:rsidRPr="00075074" w14:paraId="0D0407A8" w14:textId="77777777" w:rsidTr="003576D9">
        <w:trPr>
          <w:trHeight w:val="851"/>
        </w:trPr>
        <w:tc>
          <w:tcPr>
            <w:tcW w:w="3438" w:type="dxa"/>
            <w:vAlign w:val="center"/>
          </w:tcPr>
          <w:p w14:paraId="08274A91" w14:textId="77777777" w:rsidR="003576D9" w:rsidRPr="00075074" w:rsidRDefault="003576D9" w:rsidP="00F416B3">
            <w:r w:rsidRPr="00075074">
              <w:t xml:space="preserve">Sidewall damaged </w:t>
            </w:r>
          </w:p>
        </w:tc>
        <w:tc>
          <w:tcPr>
            <w:tcW w:w="4784" w:type="dxa"/>
          </w:tcPr>
          <w:p w14:paraId="66645219" w14:textId="77777777" w:rsidR="003576D9" w:rsidRPr="00075074" w:rsidRDefault="003576D9" w:rsidP="00F416B3"/>
        </w:tc>
        <w:tc>
          <w:tcPr>
            <w:tcW w:w="1849" w:type="dxa"/>
          </w:tcPr>
          <w:p w14:paraId="31AE767B" w14:textId="77777777" w:rsidR="003576D9" w:rsidRPr="00075074" w:rsidRDefault="003576D9" w:rsidP="00F416B3"/>
        </w:tc>
      </w:tr>
    </w:tbl>
    <w:p w14:paraId="5D61D61F"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67378C98" w14:textId="77777777" w:rsidTr="00F416B3">
        <w:tc>
          <w:tcPr>
            <w:tcW w:w="8280" w:type="dxa"/>
            <w:hideMark/>
          </w:tcPr>
          <w:p w14:paraId="4592A335"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58C0B16"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89214E0"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65C2E1FF" w14:textId="77777777" w:rsidTr="00F416B3">
        <w:tc>
          <w:tcPr>
            <w:tcW w:w="8280" w:type="dxa"/>
            <w:tcBorders>
              <w:bottom w:val="single" w:sz="4" w:space="0" w:color="35B1F5" w:themeColor="accent2" w:themeTint="80"/>
            </w:tcBorders>
            <w:hideMark/>
          </w:tcPr>
          <w:p w14:paraId="59199E66" w14:textId="77777777"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46DEA092" w14:textId="77777777" w:rsidR="003576D9" w:rsidRPr="0043505F" w:rsidRDefault="003576D9" w:rsidP="00F416B3">
            <w:pPr>
              <w:rPr>
                <w:rFonts w:eastAsia="Times New Roman" w:cs="Arial"/>
                <w:b/>
                <w:kern w:val="0"/>
                <w:szCs w:val="22"/>
                <w:lang w:val="en-US"/>
                <w14:ligatures w14:val="none"/>
              </w:rPr>
            </w:pPr>
          </w:p>
        </w:tc>
      </w:tr>
      <w:tr w:rsidR="003576D9" w:rsidRPr="0043505F" w14:paraId="3AC00D42"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64CF21" w14:textId="77777777"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66AD026" w14:textId="77777777" w:rsidR="003576D9" w:rsidRPr="0043505F" w:rsidRDefault="003576D9" w:rsidP="00F416B3">
            <w:pPr>
              <w:rPr>
                <w:rFonts w:eastAsia="Times New Roman" w:cs="Arial"/>
                <w:b/>
                <w:kern w:val="0"/>
                <w:szCs w:val="22"/>
                <w:lang w:val="en-US"/>
                <w14:ligatures w14:val="none"/>
              </w:rPr>
            </w:pPr>
          </w:p>
        </w:tc>
      </w:tr>
      <w:tr w:rsidR="003576D9" w:rsidRPr="0043505F" w14:paraId="5218F1F9"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C981D4" w14:textId="77777777" w:rsidR="003576D9" w:rsidRPr="00075074" w:rsidRDefault="003576D9" w:rsidP="00F416B3">
            <w:r w:rsidRPr="00075074">
              <w:t>Data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1868E96" w14:textId="77777777" w:rsidR="003576D9" w:rsidRPr="0043505F" w:rsidRDefault="003576D9" w:rsidP="00F416B3">
            <w:pPr>
              <w:rPr>
                <w:rFonts w:eastAsia="Times New Roman" w:cs="Arial"/>
                <w:b/>
                <w:kern w:val="0"/>
                <w:szCs w:val="22"/>
                <w:lang w:val="en-US"/>
                <w14:ligatures w14:val="none"/>
              </w:rPr>
            </w:pPr>
          </w:p>
        </w:tc>
      </w:tr>
    </w:tbl>
    <w:p w14:paraId="2207C370" w14:textId="77777777" w:rsidR="003576D9" w:rsidRDefault="003576D9" w:rsidP="003576D9">
      <w:pPr>
        <w:rPr>
          <w:rFonts w:eastAsia="Times New Roman" w:cs="Arial"/>
          <w:kern w:val="0"/>
          <w:szCs w:val="22"/>
          <w:lang w:val="en-US"/>
          <w14:ligatures w14:val="none"/>
        </w:rPr>
      </w:pPr>
    </w:p>
    <w:p w14:paraId="31E04B2D" w14:textId="77777777" w:rsidR="003576D9" w:rsidRDefault="003576D9" w:rsidP="003576D9">
      <w:pPr>
        <w:rPr>
          <w:rFonts w:eastAsia="Times New Roman" w:cs="Arial"/>
          <w:kern w:val="0"/>
          <w:szCs w:val="22"/>
          <w:lang w:val="en-US"/>
          <w14:ligatures w14:val="none"/>
        </w:rPr>
      </w:pPr>
    </w:p>
    <w:p w14:paraId="0FC617E8" w14:textId="77777777" w:rsidR="003576D9" w:rsidRDefault="003576D9" w:rsidP="003576D9">
      <w:pPr>
        <w:rPr>
          <w:rFonts w:eastAsia="Times New Roman" w:cs="Arial"/>
          <w:kern w:val="0"/>
          <w:szCs w:val="22"/>
          <w:lang w:val="en-US"/>
          <w14:ligatures w14:val="none"/>
        </w:rPr>
      </w:pPr>
    </w:p>
    <w:p w14:paraId="509DF945" w14:textId="77777777" w:rsidR="003576D9" w:rsidRDefault="003576D9" w:rsidP="003576D9">
      <w:pPr>
        <w:rPr>
          <w:rFonts w:eastAsia="Times New Roman" w:cs="Arial"/>
          <w:kern w:val="0"/>
          <w:szCs w:val="22"/>
          <w:lang w:val="en-US"/>
          <w14:ligatures w14:val="none"/>
        </w:rPr>
      </w:pPr>
    </w:p>
    <w:p w14:paraId="18E6F7F4"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78F5C3C8"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E15B55"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67995D5"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175F0EF" w14:textId="77777777" w:rsidR="003576D9" w:rsidRDefault="003576D9" w:rsidP="00F416B3">
            <w:pPr>
              <w:rPr>
                <w:rFonts w:eastAsia="Times New Roman" w:cs="Arial"/>
                <w:kern w:val="0"/>
                <w:szCs w:val="22"/>
                <w:lang w:val="en-US"/>
                <w14:ligatures w14:val="none"/>
              </w:rPr>
            </w:pPr>
          </w:p>
          <w:p w14:paraId="64A8D185" w14:textId="77777777" w:rsidR="003576D9" w:rsidRPr="0043505F" w:rsidRDefault="003576D9" w:rsidP="00F416B3">
            <w:pPr>
              <w:rPr>
                <w:rFonts w:eastAsia="Times New Roman" w:cs="Arial"/>
                <w:kern w:val="0"/>
                <w:szCs w:val="22"/>
                <w:lang w:val="en-US"/>
                <w14:ligatures w14:val="none"/>
              </w:rPr>
            </w:pPr>
          </w:p>
          <w:p w14:paraId="3B7ACD35"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11F47B0" w14:textId="77777777" w:rsidR="003576D9" w:rsidRPr="0043505F" w:rsidRDefault="003576D9" w:rsidP="00F416B3">
            <w:pPr>
              <w:rPr>
                <w:rFonts w:eastAsia="Times New Roman" w:cs="Arial"/>
                <w:kern w:val="0"/>
                <w:szCs w:val="22"/>
                <w:lang w:val="en-US"/>
                <w14:ligatures w14:val="none"/>
              </w:rPr>
            </w:pPr>
          </w:p>
          <w:p w14:paraId="580E182F" w14:textId="77777777" w:rsidR="003576D9" w:rsidRPr="0043505F" w:rsidRDefault="003576D9" w:rsidP="00F416B3">
            <w:pPr>
              <w:rPr>
                <w:rFonts w:eastAsia="Times New Roman" w:cs="Arial"/>
                <w:kern w:val="0"/>
                <w:szCs w:val="22"/>
                <w:lang w:val="en-US"/>
                <w14:ligatures w14:val="none"/>
              </w:rPr>
            </w:pPr>
          </w:p>
          <w:p w14:paraId="2FC2969F"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719198B" w14:textId="77777777" w:rsidR="003576D9" w:rsidRPr="0043505F" w:rsidRDefault="003576D9" w:rsidP="00F416B3">
            <w:pPr>
              <w:rPr>
                <w:rFonts w:eastAsia="Times New Roman" w:cs="Arial"/>
                <w:kern w:val="0"/>
                <w:szCs w:val="22"/>
                <w:lang w:val="en-US"/>
                <w14:ligatures w14:val="none"/>
              </w:rPr>
            </w:pPr>
          </w:p>
        </w:tc>
      </w:tr>
    </w:tbl>
    <w:p w14:paraId="7AC93698" w14:textId="47EDAFE8" w:rsidR="003576D9" w:rsidRDefault="003576D9" w:rsidP="001C4A76"/>
    <w:p w14:paraId="04823DF0" w14:textId="77777777" w:rsidR="003576D9" w:rsidRDefault="003576D9">
      <w:r>
        <w:br w:type="page"/>
      </w:r>
    </w:p>
    <w:p w14:paraId="29CA10A7" w14:textId="77777777" w:rsidR="003576D9" w:rsidRDefault="003576D9"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37670CA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03907A" w14:textId="77777777"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CA4CC6" w14:textId="4A4BB994"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5.1, 5.2, 5.3, 5.4,</w:t>
            </w:r>
            <w:r>
              <w:rPr>
                <w:b/>
              </w:rPr>
              <w:t xml:space="preserve"> </w:t>
            </w:r>
            <w:r w:rsidRPr="00075074">
              <w:rPr>
                <w:b/>
              </w:rPr>
              <w:t>6.2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F00119" w14:textId="70C25784"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15.</w:t>
            </w:r>
            <w:r>
              <w:rPr>
                <w:rFonts w:eastAsia="Times New Roman" w:cs="Arial"/>
                <w:b/>
                <w:kern w:val="0"/>
                <w:szCs w:val="22"/>
                <w:lang w:val="en-US"/>
                <w14:ligatures w14:val="none"/>
              </w:rPr>
              <w:t>3</w:t>
            </w:r>
          </w:p>
        </w:tc>
      </w:tr>
    </w:tbl>
    <w:p w14:paraId="075C2939"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042756A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5A6340A" w14:textId="1DB27E05"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Change a Vehicle Tyre Balance a Vehicle Road Wheel</w:t>
            </w:r>
          </w:p>
        </w:tc>
      </w:tr>
    </w:tbl>
    <w:p w14:paraId="7433F13F" w14:textId="77777777" w:rsidR="003576D9" w:rsidRDefault="003576D9" w:rsidP="003576D9"/>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119"/>
        <w:gridCol w:w="2977"/>
        <w:gridCol w:w="1984"/>
        <w:gridCol w:w="1701"/>
      </w:tblGrid>
      <w:tr w:rsidR="003576D9" w:rsidRPr="00075074" w14:paraId="60B9C63E" w14:textId="77777777" w:rsidTr="003576D9">
        <w:tc>
          <w:tcPr>
            <w:tcW w:w="3119" w:type="dxa"/>
            <w:shd w:val="clear" w:color="auto" w:fill="043956" w:themeFill="accent2"/>
          </w:tcPr>
          <w:p w14:paraId="715FDC7C" w14:textId="77777777" w:rsidR="003576D9" w:rsidRPr="00075074" w:rsidRDefault="003576D9" w:rsidP="00F416B3">
            <w:pPr>
              <w:rPr>
                <w:b/>
              </w:rPr>
            </w:pPr>
            <w:r w:rsidRPr="00075074">
              <w:rPr>
                <w:b/>
              </w:rPr>
              <w:t>Vehicle Details</w:t>
            </w:r>
          </w:p>
        </w:tc>
        <w:tc>
          <w:tcPr>
            <w:tcW w:w="2977" w:type="dxa"/>
            <w:shd w:val="clear" w:color="auto" w:fill="043956" w:themeFill="accent2"/>
          </w:tcPr>
          <w:p w14:paraId="059A8274" w14:textId="77777777" w:rsidR="003576D9" w:rsidRPr="00075074" w:rsidRDefault="003576D9" w:rsidP="00F416B3">
            <w:pPr>
              <w:rPr>
                <w:b/>
              </w:rPr>
            </w:pPr>
            <w:r w:rsidRPr="00075074">
              <w:rPr>
                <w:b/>
              </w:rPr>
              <w:t>Special Tools</w:t>
            </w:r>
          </w:p>
        </w:tc>
        <w:tc>
          <w:tcPr>
            <w:tcW w:w="3685" w:type="dxa"/>
            <w:gridSpan w:val="2"/>
            <w:shd w:val="clear" w:color="auto" w:fill="043956" w:themeFill="accent2"/>
          </w:tcPr>
          <w:p w14:paraId="138B43EE" w14:textId="77777777" w:rsidR="003576D9" w:rsidRPr="00075074" w:rsidRDefault="003576D9" w:rsidP="00F416B3">
            <w:pPr>
              <w:rPr>
                <w:b/>
              </w:rPr>
            </w:pPr>
            <w:r w:rsidRPr="00075074">
              <w:rPr>
                <w:b/>
              </w:rPr>
              <w:t>Data</w:t>
            </w:r>
          </w:p>
        </w:tc>
      </w:tr>
      <w:tr w:rsidR="003576D9" w:rsidRPr="00075074" w14:paraId="34BB1EDE" w14:textId="77777777" w:rsidTr="003576D9">
        <w:trPr>
          <w:trHeight w:val="1078"/>
        </w:trPr>
        <w:tc>
          <w:tcPr>
            <w:tcW w:w="3119" w:type="dxa"/>
            <w:vMerge w:val="restart"/>
          </w:tcPr>
          <w:p w14:paraId="51F72EFC" w14:textId="77777777" w:rsidR="003576D9" w:rsidRPr="00075074" w:rsidRDefault="003576D9" w:rsidP="00F416B3">
            <w:pPr>
              <w:rPr>
                <w:sz w:val="16"/>
                <w:szCs w:val="16"/>
              </w:rPr>
            </w:pPr>
          </w:p>
          <w:p w14:paraId="12D25A0F" w14:textId="77777777" w:rsidR="003576D9" w:rsidRPr="00075074" w:rsidRDefault="003576D9" w:rsidP="00F416B3">
            <w:pPr>
              <w:rPr>
                <w:sz w:val="18"/>
                <w:szCs w:val="18"/>
              </w:rPr>
            </w:pPr>
          </w:p>
          <w:p w14:paraId="2AD5A321" w14:textId="77777777" w:rsidR="003576D9" w:rsidRPr="00075074" w:rsidRDefault="003576D9" w:rsidP="00F416B3">
            <w:r w:rsidRPr="00075074">
              <w:t>Make_______________</w:t>
            </w:r>
          </w:p>
          <w:p w14:paraId="60DFECDF" w14:textId="77777777" w:rsidR="003576D9" w:rsidRPr="00075074" w:rsidRDefault="003576D9" w:rsidP="00F416B3">
            <w:pPr>
              <w:rPr>
                <w:sz w:val="16"/>
                <w:szCs w:val="16"/>
              </w:rPr>
            </w:pPr>
          </w:p>
          <w:p w14:paraId="098F1695" w14:textId="77777777" w:rsidR="003576D9" w:rsidRPr="00075074" w:rsidRDefault="003576D9" w:rsidP="00F416B3">
            <w:pPr>
              <w:rPr>
                <w:sz w:val="18"/>
                <w:szCs w:val="18"/>
              </w:rPr>
            </w:pPr>
          </w:p>
          <w:p w14:paraId="5162175D" w14:textId="77777777" w:rsidR="003576D9" w:rsidRPr="00075074" w:rsidRDefault="003576D9" w:rsidP="00F416B3">
            <w:r w:rsidRPr="00075074">
              <w:t>Model_______________</w:t>
            </w:r>
          </w:p>
          <w:p w14:paraId="3B271E55" w14:textId="77777777" w:rsidR="003576D9" w:rsidRPr="00075074" w:rsidRDefault="003576D9" w:rsidP="00F416B3">
            <w:pPr>
              <w:rPr>
                <w:sz w:val="16"/>
                <w:szCs w:val="16"/>
              </w:rPr>
            </w:pPr>
          </w:p>
          <w:p w14:paraId="66C36AA8" w14:textId="77777777" w:rsidR="003576D9" w:rsidRPr="00075074" w:rsidRDefault="003576D9" w:rsidP="00F416B3">
            <w:pPr>
              <w:rPr>
                <w:sz w:val="18"/>
                <w:szCs w:val="18"/>
              </w:rPr>
            </w:pPr>
          </w:p>
          <w:p w14:paraId="71DFAFAE" w14:textId="77777777" w:rsidR="003576D9" w:rsidRPr="00075074" w:rsidRDefault="003576D9" w:rsidP="00F416B3">
            <w:r w:rsidRPr="00075074">
              <w:t>Year________________</w:t>
            </w:r>
          </w:p>
          <w:p w14:paraId="2D63A1B2" w14:textId="77777777" w:rsidR="003576D9" w:rsidRPr="00075074" w:rsidRDefault="003576D9" w:rsidP="00F416B3"/>
        </w:tc>
        <w:tc>
          <w:tcPr>
            <w:tcW w:w="2977" w:type="dxa"/>
            <w:vMerge w:val="restart"/>
          </w:tcPr>
          <w:p w14:paraId="623EEA53" w14:textId="77777777" w:rsidR="003576D9" w:rsidRPr="00075074" w:rsidRDefault="003576D9" w:rsidP="00F416B3"/>
        </w:tc>
        <w:tc>
          <w:tcPr>
            <w:tcW w:w="1984" w:type="dxa"/>
            <w:shd w:val="clear" w:color="auto" w:fill="043956" w:themeFill="accent2"/>
            <w:vAlign w:val="center"/>
          </w:tcPr>
          <w:p w14:paraId="22B068FE" w14:textId="77777777" w:rsidR="003576D9" w:rsidRPr="00075074" w:rsidRDefault="003576D9" w:rsidP="00F416B3">
            <w:pPr>
              <w:rPr>
                <w:sz w:val="14"/>
                <w:szCs w:val="14"/>
              </w:rPr>
            </w:pPr>
          </w:p>
          <w:p w14:paraId="64B88EE5" w14:textId="77777777" w:rsidR="003576D9" w:rsidRPr="00075074" w:rsidRDefault="003576D9" w:rsidP="00F416B3">
            <w:smartTag w:uri="urn:schemas-microsoft-com:office:smarttags" w:element="City">
              <w:smartTag w:uri="urn:schemas-microsoft-com:office:smarttags" w:element="place">
                <w:r w:rsidRPr="00075074">
                  <w:t>Tyre</w:t>
                </w:r>
              </w:smartTag>
            </w:smartTag>
            <w:r w:rsidRPr="00075074">
              <w:t xml:space="preserve"> Inflation Pressure</w:t>
            </w:r>
          </w:p>
          <w:p w14:paraId="174ED0FE" w14:textId="77777777" w:rsidR="003576D9" w:rsidRPr="00075074" w:rsidRDefault="003576D9" w:rsidP="00F416B3">
            <w:pPr>
              <w:rPr>
                <w:b/>
                <w:sz w:val="14"/>
                <w:szCs w:val="14"/>
              </w:rPr>
            </w:pPr>
          </w:p>
        </w:tc>
        <w:tc>
          <w:tcPr>
            <w:tcW w:w="1701" w:type="dxa"/>
            <w:shd w:val="clear" w:color="auto" w:fill="FFFFFF"/>
            <w:vAlign w:val="center"/>
          </w:tcPr>
          <w:p w14:paraId="45B46608" w14:textId="77777777" w:rsidR="003576D9" w:rsidRPr="00075074" w:rsidRDefault="003576D9" w:rsidP="00F416B3">
            <w:pPr>
              <w:rPr>
                <w:b/>
              </w:rPr>
            </w:pPr>
          </w:p>
        </w:tc>
      </w:tr>
      <w:tr w:rsidR="003576D9" w:rsidRPr="00075074" w14:paraId="51025BAF" w14:textId="77777777" w:rsidTr="003576D9">
        <w:trPr>
          <w:trHeight w:val="716"/>
        </w:trPr>
        <w:tc>
          <w:tcPr>
            <w:tcW w:w="3119" w:type="dxa"/>
            <w:vMerge/>
          </w:tcPr>
          <w:p w14:paraId="099BFBF3" w14:textId="77777777" w:rsidR="003576D9" w:rsidRPr="00075074" w:rsidRDefault="003576D9" w:rsidP="00F416B3"/>
        </w:tc>
        <w:tc>
          <w:tcPr>
            <w:tcW w:w="2977" w:type="dxa"/>
            <w:vMerge/>
          </w:tcPr>
          <w:p w14:paraId="401D4FD3" w14:textId="77777777" w:rsidR="003576D9" w:rsidRPr="00075074" w:rsidRDefault="003576D9" w:rsidP="00F416B3"/>
        </w:tc>
        <w:tc>
          <w:tcPr>
            <w:tcW w:w="1984" w:type="dxa"/>
            <w:shd w:val="clear" w:color="auto" w:fill="043956" w:themeFill="accent2"/>
            <w:vAlign w:val="center"/>
          </w:tcPr>
          <w:p w14:paraId="3F8C347C" w14:textId="77777777" w:rsidR="003576D9" w:rsidRPr="00075074" w:rsidRDefault="003576D9" w:rsidP="00F416B3">
            <w:r w:rsidRPr="00075074">
              <w:t>Rim Weights</w:t>
            </w:r>
          </w:p>
        </w:tc>
        <w:tc>
          <w:tcPr>
            <w:tcW w:w="1701" w:type="dxa"/>
          </w:tcPr>
          <w:p w14:paraId="00C642EE" w14:textId="77777777" w:rsidR="003576D9" w:rsidRPr="00075074" w:rsidRDefault="003576D9" w:rsidP="00F416B3"/>
        </w:tc>
      </w:tr>
      <w:tr w:rsidR="003576D9" w:rsidRPr="00075074" w14:paraId="18739B80" w14:textId="77777777" w:rsidTr="003576D9">
        <w:trPr>
          <w:trHeight w:val="754"/>
        </w:trPr>
        <w:tc>
          <w:tcPr>
            <w:tcW w:w="9781" w:type="dxa"/>
            <w:gridSpan w:val="4"/>
          </w:tcPr>
          <w:p w14:paraId="62841D64" w14:textId="77777777" w:rsidR="003576D9" w:rsidRPr="00075074" w:rsidRDefault="003576D9" w:rsidP="00F416B3">
            <w:pPr>
              <w:rPr>
                <w:b/>
              </w:rPr>
            </w:pPr>
            <w:r w:rsidRPr="00075074">
              <w:rPr>
                <w:b/>
              </w:rPr>
              <w:t>Instructions to Learners</w:t>
            </w:r>
            <w:r w:rsidRPr="00075074">
              <w:t xml:space="preserve"> </w:t>
            </w:r>
          </w:p>
          <w:p w14:paraId="01688250" w14:textId="77777777" w:rsidR="003576D9" w:rsidRPr="00075074" w:rsidRDefault="003576D9" w:rsidP="003576D9">
            <w:pPr>
              <w:numPr>
                <w:ilvl w:val="0"/>
                <w:numId w:val="143"/>
              </w:numPr>
              <w:tabs>
                <w:tab w:val="clear" w:pos="720"/>
              </w:tabs>
              <w:ind w:left="360"/>
            </w:pPr>
            <w:r w:rsidRPr="00075074">
              <w:t>Deflate tyre safely</w:t>
            </w:r>
          </w:p>
          <w:p w14:paraId="215BE9A4" w14:textId="77777777" w:rsidR="003576D9" w:rsidRPr="00075074" w:rsidRDefault="003576D9" w:rsidP="003576D9">
            <w:pPr>
              <w:numPr>
                <w:ilvl w:val="0"/>
                <w:numId w:val="143"/>
              </w:numPr>
              <w:tabs>
                <w:tab w:val="clear" w:pos="720"/>
              </w:tabs>
              <w:ind w:left="360"/>
            </w:pPr>
            <w:r w:rsidRPr="00075074">
              <w:t>Mount on tyre machine and remove tyre</w:t>
            </w:r>
          </w:p>
          <w:p w14:paraId="5E1F035B" w14:textId="77777777" w:rsidR="003576D9" w:rsidRPr="00075074" w:rsidRDefault="003576D9" w:rsidP="003576D9">
            <w:pPr>
              <w:numPr>
                <w:ilvl w:val="0"/>
                <w:numId w:val="143"/>
              </w:numPr>
              <w:tabs>
                <w:tab w:val="clear" w:pos="720"/>
              </w:tabs>
              <w:ind w:left="360"/>
            </w:pPr>
            <w:r w:rsidRPr="00075074">
              <w:t>Inspect wheel for serviceability</w:t>
            </w:r>
          </w:p>
          <w:p w14:paraId="66D0AA09" w14:textId="77777777" w:rsidR="003576D9" w:rsidRPr="00075074" w:rsidRDefault="003576D9" w:rsidP="003576D9">
            <w:pPr>
              <w:numPr>
                <w:ilvl w:val="0"/>
                <w:numId w:val="143"/>
              </w:numPr>
              <w:tabs>
                <w:tab w:val="clear" w:pos="720"/>
              </w:tabs>
              <w:ind w:left="360"/>
            </w:pPr>
            <w:r w:rsidRPr="00075074">
              <w:t>Identify correct replacement tyre</w:t>
            </w:r>
          </w:p>
          <w:p w14:paraId="6E181A0C" w14:textId="77777777" w:rsidR="003576D9" w:rsidRPr="00075074" w:rsidRDefault="003576D9" w:rsidP="003576D9">
            <w:pPr>
              <w:numPr>
                <w:ilvl w:val="0"/>
                <w:numId w:val="143"/>
              </w:numPr>
              <w:tabs>
                <w:tab w:val="clear" w:pos="720"/>
              </w:tabs>
              <w:ind w:left="360"/>
            </w:pPr>
            <w:r w:rsidRPr="00075074">
              <w:t>Fit replacement tyre to wheel</w:t>
            </w:r>
          </w:p>
          <w:p w14:paraId="2DAC2516" w14:textId="77777777" w:rsidR="003576D9" w:rsidRPr="00075074" w:rsidRDefault="003576D9" w:rsidP="003576D9">
            <w:pPr>
              <w:numPr>
                <w:ilvl w:val="0"/>
                <w:numId w:val="143"/>
              </w:numPr>
              <w:tabs>
                <w:tab w:val="clear" w:pos="720"/>
              </w:tabs>
              <w:ind w:left="360"/>
            </w:pPr>
            <w:r w:rsidRPr="00075074">
              <w:t>Inflate to correct pressure</w:t>
            </w:r>
          </w:p>
          <w:p w14:paraId="40179808" w14:textId="77777777" w:rsidR="003576D9" w:rsidRPr="00075074" w:rsidRDefault="003576D9" w:rsidP="003576D9">
            <w:pPr>
              <w:numPr>
                <w:ilvl w:val="0"/>
                <w:numId w:val="143"/>
              </w:numPr>
              <w:tabs>
                <w:tab w:val="clear" w:pos="720"/>
              </w:tabs>
              <w:ind w:left="360"/>
            </w:pPr>
            <w:r w:rsidRPr="00075074">
              <w:t>Mount wheel/tyre assembly onto balancing machine</w:t>
            </w:r>
          </w:p>
          <w:p w14:paraId="643038FB" w14:textId="77777777" w:rsidR="003576D9" w:rsidRPr="00075074" w:rsidRDefault="003576D9" w:rsidP="003576D9">
            <w:pPr>
              <w:numPr>
                <w:ilvl w:val="0"/>
                <w:numId w:val="143"/>
              </w:numPr>
              <w:tabs>
                <w:tab w:val="clear" w:pos="720"/>
              </w:tabs>
              <w:ind w:left="360"/>
            </w:pPr>
            <w:r w:rsidRPr="00075074">
              <w:t>Following the machine manufacturer’s instructions check the wheel assembly for dynamic and static balance</w:t>
            </w:r>
          </w:p>
          <w:p w14:paraId="2906D95D" w14:textId="77777777" w:rsidR="003576D9" w:rsidRPr="00075074" w:rsidRDefault="003576D9" w:rsidP="003576D9">
            <w:pPr>
              <w:numPr>
                <w:ilvl w:val="0"/>
                <w:numId w:val="143"/>
              </w:numPr>
              <w:tabs>
                <w:tab w:val="clear" w:pos="720"/>
              </w:tabs>
              <w:ind w:left="360"/>
            </w:pPr>
            <w:r w:rsidRPr="00075074">
              <w:t>Balance wheel following machine instructions</w:t>
            </w:r>
          </w:p>
          <w:p w14:paraId="06CD9902" w14:textId="77777777" w:rsidR="003576D9" w:rsidRPr="00075074" w:rsidRDefault="003576D9" w:rsidP="00F416B3">
            <w:pPr>
              <w:tabs>
                <w:tab w:val="num" w:pos="1440"/>
              </w:tabs>
            </w:pPr>
          </w:p>
        </w:tc>
      </w:tr>
    </w:tbl>
    <w:p w14:paraId="74F18A9F"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79BFBFDA" w14:textId="77777777" w:rsidTr="00F416B3">
        <w:tc>
          <w:tcPr>
            <w:tcW w:w="8280" w:type="dxa"/>
            <w:hideMark/>
          </w:tcPr>
          <w:p w14:paraId="45FBAAC0"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2D26569"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C8948EF"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71CF65E5" w14:textId="77777777" w:rsidTr="00F416B3">
        <w:tc>
          <w:tcPr>
            <w:tcW w:w="8280" w:type="dxa"/>
            <w:tcBorders>
              <w:bottom w:val="single" w:sz="4" w:space="0" w:color="35B1F5" w:themeColor="accent2" w:themeTint="80"/>
            </w:tcBorders>
            <w:hideMark/>
          </w:tcPr>
          <w:p w14:paraId="4C3015E4" w14:textId="77777777"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6BC4A3DE" w14:textId="77777777" w:rsidR="003576D9" w:rsidRPr="0043505F" w:rsidRDefault="003576D9" w:rsidP="00F416B3">
            <w:pPr>
              <w:rPr>
                <w:rFonts w:eastAsia="Times New Roman" w:cs="Arial"/>
                <w:b/>
                <w:kern w:val="0"/>
                <w:szCs w:val="22"/>
                <w:lang w:val="en-US"/>
                <w14:ligatures w14:val="none"/>
              </w:rPr>
            </w:pPr>
          </w:p>
        </w:tc>
      </w:tr>
      <w:tr w:rsidR="003576D9" w:rsidRPr="0043505F" w14:paraId="0AE2DF1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84F1E9" w14:textId="77777777"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3414AE4" w14:textId="77777777" w:rsidR="003576D9" w:rsidRPr="0043505F" w:rsidRDefault="003576D9" w:rsidP="00F416B3">
            <w:pPr>
              <w:rPr>
                <w:rFonts w:eastAsia="Times New Roman" w:cs="Arial"/>
                <w:b/>
                <w:kern w:val="0"/>
                <w:szCs w:val="22"/>
                <w:lang w:val="en-US"/>
                <w14:ligatures w14:val="none"/>
              </w:rPr>
            </w:pPr>
          </w:p>
        </w:tc>
      </w:tr>
      <w:tr w:rsidR="003576D9" w:rsidRPr="0043505F" w14:paraId="26A6B076"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95ACDB" w14:textId="77777777" w:rsidR="003576D9" w:rsidRPr="00075074" w:rsidRDefault="003576D9" w:rsidP="00F416B3">
            <w:r w:rsidRPr="00075074">
              <w:t>Data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515212D" w14:textId="77777777" w:rsidR="003576D9" w:rsidRPr="0043505F" w:rsidRDefault="003576D9" w:rsidP="00F416B3">
            <w:pPr>
              <w:rPr>
                <w:rFonts w:eastAsia="Times New Roman" w:cs="Arial"/>
                <w:b/>
                <w:kern w:val="0"/>
                <w:szCs w:val="22"/>
                <w:lang w:val="en-US"/>
                <w14:ligatures w14:val="none"/>
              </w:rPr>
            </w:pPr>
          </w:p>
        </w:tc>
      </w:tr>
    </w:tbl>
    <w:p w14:paraId="63CC7508"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0C390C3F"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BFD229"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FEE1A5A"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C75ED07" w14:textId="77777777" w:rsidR="003576D9" w:rsidRDefault="003576D9" w:rsidP="00F416B3">
            <w:pPr>
              <w:rPr>
                <w:rFonts w:eastAsia="Times New Roman" w:cs="Arial"/>
                <w:kern w:val="0"/>
                <w:szCs w:val="22"/>
                <w:lang w:val="en-US"/>
                <w14:ligatures w14:val="none"/>
              </w:rPr>
            </w:pPr>
          </w:p>
          <w:p w14:paraId="7312E29B" w14:textId="77777777" w:rsidR="003576D9" w:rsidRPr="0043505F" w:rsidRDefault="003576D9" w:rsidP="00F416B3">
            <w:pPr>
              <w:rPr>
                <w:rFonts w:eastAsia="Times New Roman" w:cs="Arial"/>
                <w:kern w:val="0"/>
                <w:szCs w:val="22"/>
                <w:lang w:val="en-US"/>
                <w14:ligatures w14:val="none"/>
              </w:rPr>
            </w:pPr>
          </w:p>
          <w:p w14:paraId="368C55EF"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0C994F4" w14:textId="77777777" w:rsidR="003576D9" w:rsidRPr="0043505F" w:rsidRDefault="003576D9" w:rsidP="00F416B3">
            <w:pPr>
              <w:rPr>
                <w:rFonts w:eastAsia="Times New Roman" w:cs="Arial"/>
                <w:kern w:val="0"/>
                <w:szCs w:val="22"/>
                <w:lang w:val="en-US"/>
                <w14:ligatures w14:val="none"/>
              </w:rPr>
            </w:pPr>
          </w:p>
          <w:p w14:paraId="10643A65" w14:textId="77777777" w:rsidR="003576D9" w:rsidRPr="0043505F" w:rsidRDefault="003576D9" w:rsidP="00F416B3">
            <w:pPr>
              <w:rPr>
                <w:rFonts w:eastAsia="Times New Roman" w:cs="Arial"/>
                <w:kern w:val="0"/>
                <w:szCs w:val="22"/>
                <w:lang w:val="en-US"/>
                <w14:ligatures w14:val="none"/>
              </w:rPr>
            </w:pPr>
          </w:p>
          <w:p w14:paraId="702101CA"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D4E9F10" w14:textId="77777777" w:rsidR="003576D9" w:rsidRPr="0043505F" w:rsidRDefault="003576D9" w:rsidP="00F416B3">
            <w:pPr>
              <w:rPr>
                <w:rFonts w:eastAsia="Times New Roman" w:cs="Arial"/>
                <w:kern w:val="0"/>
                <w:szCs w:val="22"/>
                <w:lang w:val="en-US"/>
                <w14:ligatures w14:val="none"/>
              </w:rPr>
            </w:pPr>
          </w:p>
        </w:tc>
      </w:tr>
    </w:tbl>
    <w:p w14:paraId="687ABC84" w14:textId="20277F9E" w:rsidR="003576D9" w:rsidRDefault="003576D9" w:rsidP="001C4A76"/>
    <w:p w14:paraId="1F0CEC04" w14:textId="77777777" w:rsidR="003576D9" w:rsidRDefault="003576D9"/>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549257F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271B0A5" w14:textId="77777777"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(H</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22</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929E87" w14:textId="63D9A51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b/>
              </w:rPr>
              <w:t>7.1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9D8932A" w14:textId="0D965AD6"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15.</w:t>
            </w:r>
            <w:r>
              <w:rPr>
                <w:rFonts w:eastAsia="Times New Roman" w:cs="Arial"/>
                <w:b/>
                <w:kern w:val="0"/>
                <w:szCs w:val="22"/>
                <w:lang w:val="en-US"/>
                <w14:ligatures w14:val="none"/>
              </w:rPr>
              <w:t>4</w:t>
            </w:r>
          </w:p>
        </w:tc>
      </w:tr>
    </w:tbl>
    <w:p w14:paraId="0D44C6C5"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279E72F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8A1D9A" w14:textId="72969EFE"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b/>
              </w:rPr>
              <w:t>Waste Disposal</w:t>
            </w:r>
          </w:p>
        </w:tc>
      </w:tr>
    </w:tbl>
    <w:p w14:paraId="04AD354A" w14:textId="77777777" w:rsidR="003576D9" w:rsidRDefault="003576D9" w:rsidP="003576D9"/>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196"/>
        <w:gridCol w:w="7585"/>
      </w:tblGrid>
      <w:tr w:rsidR="003576D9" w:rsidRPr="00075074" w14:paraId="26843D22" w14:textId="77777777" w:rsidTr="003576D9">
        <w:trPr>
          <w:trHeight w:val="989"/>
        </w:trPr>
        <w:tc>
          <w:tcPr>
            <w:tcW w:w="9781" w:type="dxa"/>
            <w:gridSpan w:val="2"/>
          </w:tcPr>
          <w:p w14:paraId="54F3CEAE" w14:textId="77777777" w:rsidR="003576D9" w:rsidRPr="00075074" w:rsidRDefault="003576D9" w:rsidP="00F416B3">
            <w:r w:rsidRPr="00075074">
              <w:rPr>
                <w:b/>
              </w:rPr>
              <w:t>Instructions to Learners</w:t>
            </w:r>
            <w:r w:rsidRPr="00075074">
              <w:t xml:space="preserve"> </w:t>
            </w:r>
          </w:p>
          <w:p w14:paraId="284CD496" w14:textId="77777777" w:rsidR="003576D9" w:rsidRPr="00075074" w:rsidRDefault="003576D9" w:rsidP="00F416B3">
            <w:r w:rsidRPr="00075074">
              <w:t xml:space="preserve">State in the spaces provided below the correct procedure for disposing of waste wheel and tyre components </w:t>
            </w:r>
            <w:r w:rsidRPr="00075074">
              <w:rPr>
                <w:b/>
              </w:rPr>
              <w:t>IN YOUR WORKSHOP</w:t>
            </w:r>
          </w:p>
        </w:tc>
      </w:tr>
      <w:tr w:rsidR="003576D9" w:rsidRPr="00075074" w14:paraId="189EA3A9" w14:textId="77777777" w:rsidTr="003576D9">
        <w:tc>
          <w:tcPr>
            <w:tcW w:w="2196" w:type="dxa"/>
            <w:shd w:val="clear" w:color="auto" w:fill="043956" w:themeFill="accent2"/>
          </w:tcPr>
          <w:p w14:paraId="3A2A157F" w14:textId="77777777" w:rsidR="003576D9" w:rsidRPr="00075074" w:rsidRDefault="003576D9" w:rsidP="00F416B3">
            <w:pPr>
              <w:rPr>
                <w:b/>
              </w:rPr>
            </w:pPr>
            <w:r w:rsidRPr="00075074">
              <w:rPr>
                <w:b/>
              </w:rPr>
              <w:t>Component</w:t>
            </w:r>
          </w:p>
        </w:tc>
        <w:tc>
          <w:tcPr>
            <w:tcW w:w="7585" w:type="dxa"/>
            <w:shd w:val="clear" w:color="auto" w:fill="043956" w:themeFill="accent2"/>
          </w:tcPr>
          <w:p w14:paraId="7B87824C" w14:textId="77777777" w:rsidR="003576D9" w:rsidRPr="00075074" w:rsidRDefault="003576D9" w:rsidP="00F416B3">
            <w:pPr>
              <w:rPr>
                <w:b/>
              </w:rPr>
            </w:pPr>
            <w:r w:rsidRPr="00075074">
              <w:rPr>
                <w:b/>
              </w:rPr>
              <w:t>Correct Disposal</w:t>
            </w:r>
          </w:p>
        </w:tc>
      </w:tr>
      <w:tr w:rsidR="003576D9" w:rsidRPr="00075074" w14:paraId="7E87AA5E" w14:textId="77777777" w:rsidTr="003576D9">
        <w:trPr>
          <w:trHeight w:val="2268"/>
        </w:trPr>
        <w:tc>
          <w:tcPr>
            <w:tcW w:w="2196" w:type="dxa"/>
            <w:vAlign w:val="center"/>
          </w:tcPr>
          <w:p w14:paraId="18F93C39" w14:textId="77777777" w:rsidR="003576D9" w:rsidRPr="00075074" w:rsidRDefault="003576D9" w:rsidP="00F416B3">
            <w:pPr>
              <w:rPr>
                <w:b/>
              </w:rPr>
            </w:pPr>
            <w:r w:rsidRPr="00075074">
              <w:rPr>
                <w:b/>
              </w:rPr>
              <w:t>Tyres</w:t>
            </w:r>
          </w:p>
        </w:tc>
        <w:tc>
          <w:tcPr>
            <w:tcW w:w="7585" w:type="dxa"/>
            <w:vAlign w:val="center"/>
          </w:tcPr>
          <w:p w14:paraId="2C882888" w14:textId="77777777" w:rsidR="003576D9" w:rsidRPr="00075074" w:rsidRDefault="003576D9" w:rsidP="00F416B3">
            <w:pPr>
              <w:rPr>
                <w:b/>
              </w:rPr>
            </w:pPr>
          </w:p>
        </w:tc>
      </w:tr>
      <w:tr w:rsidR="003576D9" w:rsidRPr="00075074" w14:paraId="79580040" w14:textId="77777777" w:rsidTr="003576D9">
        <w:trPr>
          <w:trHeight w:val="2268"/>
        </w:trPr>
        <w:tc>
          <w:tcPr>
            <w:tcW w:w="2196" w:type="dxa"/>
            <w:vAlign w:val="center"/>
          </w:tcPr>
          <w:p w14:paraId="359FC47F" w14:textId="77777777" w:rsidR="003576D9" w:rsidRPr="00075074" w:rsidRDefault="003576D9" w:rsidP="00F416B3">
            <w:pPr>
              <w:rPr>
                <w:b/>
              </w:rPr>
            </w:pPr>
            <w:r w:rsidRPr="00075074">
              <w:rPr>
                <w:b/>
              </w:rPr>
              <w:t>Wheels</w:t>
            </w:r>
          </w:p>
        </w:tc>
        <w:tc>
          <w:tcPr>
            <w:tcW w:w="7585" w:type="dxa"/>
            <w:vAlign w:val="center"/>
          </w:tcPr>
          <w:p w14:paraId="4D4208CA" w14:textId="77777777" w:rsidR="003576D9" w:rsidRPr="00075074" w:rsidRDefault="003576D9" w:rsidP="00F416B3">
            <w:pPr>
              <w:rPr>
                <w:b/>
              </w:rPr>
            </w:pPr>
          </w:p>
        </w:tc>
      </w:tr>
    </w:tbl>
    <w:p w14:paraId="4E8EBCF4"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176076C6" w14:textId="77777777" w:rsidTr="00F416B3">
        <w:tc>
          <w:tcPr>
            <w:tcW w:w="8280" w:type="dxa"/>
            <w:hideMark/>
          </w:tcPr>
          <w:p w14:paraId="53FD2C0B"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328F7B3D"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45779373"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4964AADF" w14:textId="77777777" w:rsidTr="00F416B3">
        <w:tc>
          <w:tcPr>
            <w:tcW w:w="8280" w:type="dxa"/>
            <w:tcBorders>
              <w:bottom w:val="single" w:sz="4" w:space="0" w:color="35B1F5" w:themeColor="accent2" w:themeTint="80"/>
            </w:tcBorders>
            <w:hideMark/>
          </w:tcPr>
          <w:p w14:paraId="6AB95528" w14:textId="77777777"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6304C774" w14:textId="77777777" w:rsidR="003576D9" w:rsidRPr="0043505F" w:rsidRDefault="003576D9" w:rsidP="00F416B3">
            <w:pPr>
              <w:rPr>
                <w:rFonts w:eastAsia="Times New Roman" w:cs="Arial"/>
                <w:b/>
                <w:kern w:val="0"/>
                <w:szCs w:val="22"/>
                <w:lang w:val="en-US"/>
                <w14:ligatures w14:val="none"/>
              </w:rPr>
            </w:pPr>
          </w:p>
        </w:tc>
      </w:tr>
      <w:tr w:rsidR="003576D9" w:rsidRPr="0043505F" w14:paraId="7F4307A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FBFEE9" w14:textId="77777777"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F6EF894" w14:textId="77777777" w:rsidR="003576D9" w:rsidRPr="0043505F" w:rsidRDefault="003576D9" w:rsidP="00F416B3">
            <w:pPr>
              <w:rPr>
                <w:rFonts w:eastAsia="Times New Roman" w:cs="Arial"/>
                <w:b/>
                <w:kern w:val="0"/>
                <w:szCs w:val="22"/>
                <w:lang w:val="en-US"/>
                <w14:ligatures w14:val="none"/>
              </w:rPr>
            </w:pPr>
          </w:p>
        </w:tc>
      </w:tr>
      <w:tr w:rsidR="003576D9" w:rsidRPr="0043505F" w14:paraId="7490707B"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88785D" w14:textId="37CEB634" w:rsidR="003576D9" w:rsidRPr="00075074" w:rsidRDefault="003576D9" w:rsidP="00F416B3">
            <w:r>
              <w:t>Report</w:t>
            </w:r>
            <w:r w:rsidRPr="00075074">
              <w:t xml:space="preserve">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37E6FB7" w14:textId="77777777" w:rsidR="003576D9" w:rsidRPr="0043505F" w:rsidRDefault="003576D9" w:rsidP="00F416B3">
            <w:pPr>
              <w:rPr>
                <w:rFonts w:eastAsia="Times New Roman" w:cs="Arial"/>
                <w:b/>
                <w:kern w:val="0"/>
                <w:szCs w:val="22"/>
                <w:lang w:val="en-US"/>
                <w14:ligatures w14:val="none"/>
              </w:rPr>
            </w:pPr>
          </w:p>
        </w:tc>
      </w:tr>
    </w:tbl>
    <w:p w14:paraId="643816F1"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415A60C4"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D509EB"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5EA6B91"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D2D626E" w14:textId="77777777" w:rsidR="003576D9" w:rsidRDefault="003576D9" w:rsidP="00F416B3">
            <w:pPr>
              <w:rPr>
                <w:rFonts w:eastAsia="Times New Roman" w:cs="Arial"/>
                <w:kern w:val="0"/>
                <w:szCs w:val="22"/>
                <w:lang w:val="en-US"/>
                <w14:ligatures w14:val="none"/>
              </w:rPr>
            </w:pPr>
          </w:p>
          <w:p w14:paraId="6125FE1C" w14:textId="77777777" w:rsidR="003576D9" w:rsidRPr="0043505F" w:rsidRDefault="003576D9" w:rsidP="00F416B3">
            <w:pPr>
              <w:rPr>
                <w:rFonts w:eastAsia="Times New Roman" w:cs="Arial"/>
                <w:kern w:val="0"/>
                <w:szCs w:val="22"/>
                <w:lang w:val="en-US"/>
                <w14:ligatures w14:val="none"/>
              </w:rPr>
            </w:pPr>
          </w:p>
          <w:p w14:paraId="09926472"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0242EF2" w14:textId="77777777" w:rsidR="003576D9" w:rsidRPr="0043505F" w:rsidRDefault="003576D9" w:rsidP="00F416B3">
            <w:pPr>
              <w:rPr>
                <w:rFonts w:eastAsia="Times New Roman" w:cs="Arial"/>
                <w:kern w:val="0"/>
                <w:szCs w:val="22"/>
                <w:lang w:val="en-US"/>
                <w14:ligatures w14:val="none"/>
              </w:rPr>
            </w:pPr>
          </w:p>
          <w:p w14:paraId="1729E956" w14:textId="77777777" w:rsidR="003576D9" w:rsidRPr="0043505F" w:rsidRDefault="003576D9" w:rsidP="00F416B3">
            <w:pPr>
              <w:rPr>
                <w:rFonts w:eastAsia="Times New Roman" w:cs="Arial"/>
                <w:kern w:val="0"/>
                <w:szCs w:val="22"/>
                <w:lang w:val="en-US"/>
                <w14:ligatures w14:val="none"/>
              </w:rPr>
            </w:pPr>
          </w:p>
          <w:p w14:paraId="3DE93F8A"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8376CEC" w14:textId="77777777" w:rsidR="003576D9" w:rsidRPr="0043505F" w:rsidRDefault="003576D9" w:rsidP="00F416B3">
            <w:pPr>
              <w:rPr>
                <w:rFonts w:eastAsia="Times New Roman" w:cs="Arial"/>
                <w:kern w:val="0"/>
                <w:szCs w:val="22"/>
                <w:lang w:val="en-US"/>
                <w14:ligatures w14:val="none"/>
              </w:rPr>
            </w:pPr>
          </w:p>
        </w:tc>
      </w:tr>
    </w:tbl>
    <w:p w14:paraId="2657A1D9" w14:textId="0AE8C652" w:rsidR="003576D9" w:rsidRDefault="003576D9">
      <w:r>
        <w:br w:type="page"/>
      </w:r>
    </w:p>
    <w:p w14:paraId="3B7AD353" w14:textId="6B7A762A" w:rsidR="00E02BC7" w:rsidRPr="0043505F" w:rsidRDefault="00E02BC7" w:rsidP="00E02BC7">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6</w:t>
      </w:r>
      <w:r w:rsidRPr="0043505F">
        <w:rPr>
          <w:rFonts w:eastAsia="Times New Roman"/>
          <w:lang w:val="en-US"/>
        </w:rPr>
        <w:t xml:space="preserve"> (</w:t>
      </w:r>
      <w:r>
        <w:rPr>
          <w:rFonts w:eastAsia="Times New Roman"/>
          <w:lang w:val="en-US"/>
        </w:rPr>
        <w:t>M</w:t>
      </w:r>
      <w:r w:rsidRPr="0043505F">
        <w:rPr>
          <w:rFonts w:eastAsia="Times New Roman"/>
          <w:lang w:val="en-US"/>
        </w:rPr>
        <w:t>/501/70</w:t>
      </w:r>
      <w:r>
        <w:rPr>
          <w:rFonts w:eastAsia="Times New Roman"/>
          <w:lang w:val="en-US"/>
        </w:rPr>
        <w:t>2</w:t>
      </w:r>
      <w:r>
        <w:rPr>
          <w:rFonts w:eastAsia="Times New Roman"/>
          <w:lang w:val="en-US"/>
        </w:rPr>
        <w:t>4</w:t>
      </w:r>
      <w:r w:rsidRPr="0043505F">
        <w:rPr>
          <w:rFonts w:eastAsia="Times New Roman"/>
          <w:lang w:val="en-US"/>
        </w:rPr>
        <w:t>)</w:t>
      </w:r>
    </w:p>
    <w:p w14:paraId="7209EDD7" w14:textId="44627919" w:rsidR="00E02BC7" w:rsidRPr="0017113B" w:rsidRDefault="00E02BC7" w:rsidP="00E02BC7">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E02BC7">
        <w:rPr>
          <w:rFonts w:eastAsia="Times New Roman" w:cstheme="majorBidi"/>
          <w:b/>
          <w:color w:val="043956" w:themeColor="accent2"/>
          <w:sz w:val="28"/>
          <w:szCs w:val="32"/>
          <w:lang w:val="en-US"/>
        </w:rPr>
        <w:t>VEHICLE EXHAUST SYSTEMS</w:t>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p>
    <w:p w14:paraId="01F65762" w14:textId="77777777" w:rsidR="00E02BC7" w:rsidRPr="0043505F" w:rsidRDefault="00E02BC7" w:rsidP="00E02BC7">
      <w:pPr>
        <w:pStyle w:val="Heading3"/>
        <w:jc w:val="center"/>
        <w:rPr>
          <w:rFonts w:eastAsia="Times New Roman"/>
          <w:lang w:val="en-US"/>
        </w:rPr>
      </w:pPr>
      <w:r w:rsidRPr="0043505F">
        <w:rPr>
          <w:rFonts w:eastAsia="Times New Roman"/>
          <w:lang w:val="en-US"/>
        </w:rPr>
        <w:t>ASSESSMENT CRITERIA RECORD</w:t>
      </w:r>
    </w:p>
    <w:p w14:paraId="6282EAE5" w14:textId="77777777" w:rsidR="00E02BC7" w:rsidRPr="0043505F" w:rsidRDefault="00E02BC7" w:rsidP="00E02BC7">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E02BC7" w:rsidRPr="0043505F" w14:paraId="079436F1" w14:textId="77777777" w:rsidTr="00F416B3">
        <w:tc>
          <w:tcPr>
            <w:tcW w:w="2269" w:type="dxa"/>
          </w:tcPr>
          <w:p w14:paraId="537A380C" w14:textId="77777777" w:rsidR="00E02BC7" w:rsidRPr="0043505F" w:rsidRDefault="00E02BC7"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12C50193" w14:textId="77777777" w:rsidR="00E02BC7" w:rsidRPr="0043505F" w:rsidRDefault="00E02BC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2ADA1662" w14:textId="77777777" w:rsidR="00E02BC7" w:rsidRPr="0043505F" w:rsidRDefault="00E02BC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0B996700" w14:textId="77777777" w:rsidR="00E02BC7" w:rsidRPr="0043505F" w:rsidRDefault="00E02BC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71123B9" w14:textId="77777777" w:rsidR="00E02BC7" w:rsidRPr="0043505F" w:rsidRDefault="00E02BC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E02BC7" w:rsidRPr="0043505F" w14:paraId="0A50ACFA" w14:textId="77777777" w:rsidTr="00F416B3">
        <w:trPr>
          <w:trHeight w:val="670"/>
        </w:trPr>
        <w:tc>
          <w:tcPr>
            <w:tcW w:w="2269" w:type="dxa"/>
          </w:tcPr>
          <w:p w14:paraId="5C0C8102" w14:textId="77777777" w:rsidR="00E02BC7" w:rsidRPr="00075074" w:rsidRDefault="00E02BC7" w:rsidP="00F416B3">
            <w:pPr>
              <w:rPr>
                <w:b/>
              </w:rPr>
            </w:pPr>
            <w:r w:rsidRPr="00075074">
              <w:rPr>
                <w:b/>
              </w:rPr>
              <w:t>1</w:t>
            </w:r>
            <w:r>
              <w:rPr>
                <w:b/>
              </w:rPr>
              <w:t>.</w:t>
            </w:r>
            <w:r w:rsidRPr="00075074">
              <w:rPr>
                <w:b/>
              </w:rPr>
              <w:t xml:space="preserve"> Work safely</w:t>
            </w:r>
          </w:p>
          <w:p w14:paraId="66BE122D" w14:textId="77777777" w:rsidR="00E02BC7" w:rsidRPr="00DE6C76" w:rsidRDefault="00E02BC7" w:rsidP="00F416B3">
            <w:pPr>
              <w:rPr>
                <w:rFonts w:eastAsia="Times New Roman" w:cs="Arial"/>
                <w:bCs/>
                <w:kern w:val="0"/>
                <w:szCs w:val="22"/>
                <w:lang w:val="en-US"/>
                <w14:ligatures w14:val="none"/>
              </w:rPr>
            </w:pPr>
          </w:p>
        </w:tc>
        <w:tc>
          <w:tcPr>
            <w:tcW w:w="6237" w:type="dxa"/>
          </w:tcPr>
          <w:p w14:paraId="24CC2A22" w14:textId="38CA7977" w:rsidR="00E02BC7" w:rsidRPr="0043505F" w:rsidRDefault="00E02BC7" w:rsidP="00F416B3">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when working with vehicle exhaust systems</w:t>
            </w:r>
          </w:p>
        </w:tc>
        <w:tc>
          <w:tcPr>
            <w:tcW w:w="1676" w:type="dxa"/>
          </w:tcPr>
          <w:p w14:paraId="47790F67" w14:textId="77777777" w:rsidR="00E02BC7" w:rsidRPr="0043505F" w:rsidRDefault="00E02BC7" w:rsidP="00F416B3">
            <w:pPr>
              <w:jc w:val="center"/>
              <w:rPr>
                <w:rFonts w:eastAsia="Times New Roman" w:cs="Arial"/>
                <w:kern w:val="0"/>
                <w:szCs w:val="22"/>
                <w:lang w:val="en-US"/>
                <w14:ligatures w14:val="none"/>
              </w:rPr>
            </w:pPr>
            <w:r w:rsidRPr="00075074">
              <w:rPr>
                <w:b/>
              </w:rPr>
              <w:t xml:space="preserve">All </w:t>
            </w:r>
            <w:proofErr w:type="spellStart"/>
            <w:r w:rsidRPr="00075074">
              <w:rPr>
                <w:b/>
              </w:rPr>
              <w:t>Jobcards</w:t>
            </w:r>
            <w:proofErr w:type="spellEnd"/>
          </w:p>
        </w:tc>
      </w:tr>
      <w:tr w:rsidR="00E02BC7" w:rsidRPr="0043505F" w14:paraId="0EF56C10" w14:textId="77777777" w:rsidTr="00F416B3">
        <w:trPr>
          <w:trHeight w:val="630"/>
        </w:trPr>
        <w:tc>
          <w:tcPr>
            <w:tcW w:w="2269" w:type="dxa"/>
          </w:tcPr>
          <w:p w14:paraId="4A006C13" w14:textId="77777777" w:rsidR="00E02BC7" w:rsidRPr="00075074" w:rsidRDefault="00E02BC7" w:rsidP="00E02BC7">
            <w:pPr>
              <w:rPr>
                <w:b/>
              </w:rPr>
            </w:pPr>
            <w:r w:rsidRPr="00075074">
              <w:rPr>
                <w:b/>
              </w:rPr>
              <w:t>2. Know the main components of a vehicle exhaust system</w:t>
            </w:r>
          </w:p>
          <w:p w14:paraId="6956B4FF" w14:textId="77777777" w:rsidR="00E02BC7" w:rsidRPr="00DE6C76" w:rsidRDefault="00E02BC7" w:rsidP="00E02BC7">
            <w:pPr>
              <w:rPr>
                <w:rFonts w:eastAsia="Times New Roman" w:cs="Arial"/>
                <w:bCs/>
                <w:kern w:val="0"/>
                <w:szCs w:val="22"/>
                <w:lang w:val="en-US"/>
                <w14:ligatures w14:val="none"/>
              </w:rPr>
            </w:pPr>
          </w:p>
        </w:tc>
        <w:tc>
          <w:tcPr>
            <w:tcW w:w="6237" w:type="dxa"/>
          </w:tcPr>
          <w:p w14:paraId="648869B3" w14:textId="77777777" w:rsidR="00E02BC7" w:rsidRPr="00075074" w:rsidRDefault="00E02BC7" w:rsidP="00E02BC7">
            <w:pPr>
              <w:ind w:left="397" w:hanging="397"/>
              <w:rPr>
                <w:bCs/>
              </w:rPr>
            </w:pPr>
            <w:r w:rsidRPr="00075074">
              <w:rPr>
                <w:b/>
              </w:rPr>
              <w:t xml:space="preserve">2.1 </w:t>
            </w:r>
            <w:r w:rsidRPr="00075074">
              <w:rPr>
                <w:bCs/>
              </w:rPr>
              <w:t>Identify and locate the main components of a vehicle exhaust system to include:</w:t>
            </w:r>
          </w:p>
          <w:p w14:paraId="604BDCF4" w14:textId="77777777" w:rsidR="00E02BC7" w:rsidRPr="00075074" w:rsidRDefault="00E02BC7" w:rsidP="00E02BC7">
            <w:pPr>
              <w:numPr>
                <w:ilvl w:val="0"/>
                <w:numId w:val="145"/>
              </w:numPr>
              <w:ind w:hanging="42"/>
              <w:rPr>
                <w:bCs/>
              </w:rPr>
            </w:pPr>
            <w:r w:rsidRPr="00075074">
              <w:rPr>
                <w:bCs/>
              </w:rPr>
              <w:t>Manifold</w:t>
            </w:r>
          </w:p>
          <w:p w14:paraId="5968702E" w14:textId="77777777" w:rsidR="00E02BC7" w:rsidRPr="00075074" w:rsidRDefault="00E02BC7" w:rsidP="00E02BC7">
            <w:pPr>
              <w:numPr>
                <w:ilvl w:val="0"/>
                <w:numId w:val="145"/>
              </w:numPr>
              <w:ind w:hanging="42"/>
              <w:rPr>
                <w:bCs/>
              </w:rPr>
            </w:pPr>
            <w:r w:rsidRPr="00075074">
              <w:rPr>
                <w:bCs/>
              </w:rPr>
              <w:t>Catalytic converter</w:t>
            </w:r>
          </w:p>
          <w:p w14:paraId="16A47200" w14:textId="77777777" w:rsidR="00E02BC7" w:rsidRPr="00075074" w:rsidRDefault="00E02BC7" w:rsidP="00E02BC7">
            <w:pPr>
              <w:numPr>
                <w:ilvl w:val="0"/>
                <w:numId w:val="145"/>
              </w:numPr>
              <w:ind w:hanging="42"/>
              <w:rPr>
                <w:bCs/>
              </w:rPr>
            </w:pPr>
            <w:r w:rsidRPr="00075074">
              <w:rPr>
                <w:bCs/>
              </w:rPr>
              <w:t>Oxygen sensor</w:t>
            </w:r>
          </w:p>
          <w:p w14:paraId="3DB622F2" w14:textId="77777777" w:rsidR="00E02BC7" w:rsidRPr="00075074" w:rsidRDefault="00E02BC7" w:rsidP="00E02BC7">
            <w:pPr>
              <w:numPr>
                <w:ilvl w:val="0"/>
                <w:numId w:val="145"/>
              </w:numPr>
              <w:ind w:hanging="42"/>
              <w:rPr>
                <w:bCs/>
              </w:rPr>
            </w:pPr>
            <w:r w:rsidRPr="00075074">
              <w:rPr>
                <w:bCs/>
              </w:rPr>
              <w:t>Front pipe</w:t>
            </w:r>
          </w:p>
          <w:p w14:paraId="0F67798E" w14:textId="77777777" w:rsidR="00E02BC7" w:rsidRPr="00075074" w:rsidRDefault="00E02BC7" w:rsidP="00E02BC7">
            <w:pPr>
              <w:numPr>
                <w:ilvl w:val="0"/>
                <w:numId w:val="145"/>
              </w:numPr>
              <w:ind w:hanging="42"/>
              <w:rPr>
                <w:b/>
              </w:rPr>
            </w:pPr>
            <w:r w:rsidRPr="00075074">
              <w:rPr>
                <w:bCs/>
              </w:rPr>
              <w:t>Silencer</w:t>
            </w:r>
          </w:p>
          <w:p w14:paraId="7F2A3081" w14:textId="7A74C535" w:rsidR="00E02BC7" w:rsidRPr="00ED23B0" w:rsidRDefault="00E02BC7" w:rsidP="00E02BC7">
            <w:pPr>
              <w:ind w:left="463" w:hanging="463"/>
              <w:rPr>
                <w:rFonts w:eastAsia="Times New Roman" w:cs="Arial"/>
                <w:kern w:val="0"/>
                <w:szCs w:val="22"/>
                <w:lang w:val="en-US"/>
                <w14:ligatures w14:val="none"/>
              </w:rPr>
            </w:pPr>
          </w:p>
        </w:tc>
        <w:tc>
          <w:tcPr>
            <w:tcW w:w="1676" w:type="dxa"/>
          </w:tcPr>
          <w:p w14:paraId="4613FDC9" w14:textId="77777777" w:rsidR="00E02BC7" w:rsidRPr="00075074" w:rsidRDefault="00E02BC7" w:rsidP="00E02BC7">
            <w:pPr>
              <w:tabs>
                <w:tab w:val="left" w:pos="546"/>
              </w:tabs>
              <w:jc w:val="center"/>
              <w:rPr>
                <w:b/>
              </w:rPr>
            </w:pPr>
          </w:p>
          <w:p w14:paraId="07FBDF3D" w14:textId="77777777" w:rsidR="00E02BC7" w:rsidRPr="00075074" w:rsidRDefault="00E02BC7" w:rsidP="00E02BC7">
            <w:pPr>
              <w:tabs>
                <w:tab w:val="left" w:pos="546"/>
              </w:tabs>
              <w:jc w:val="center"/>
              <w:rPr>
                <w:b/>
              </w:rPr>
            </w:pPr>
          </w:p>
          <w:p w14:paraId="64AFEB1E" w14:textId="77777777" w:rsidR="00E02BC7" w:rsidRPr="00075074" w:rsidRDefault="00E02BC7" w:rsidP="00E02BC7">
            <w:pPr>
              <w:tabs>
                <w:tab w:val="left" w:pos="546"/>
              </w:tabs>
              <w:jc w:val="center"/>
              <w:rPr>
                <w:b/>
              </w:rPr>
            </w:pPr>
          </w:p>
          <w:p w14:paraId="72BB1A86" w14:textId="4BDBD46F" w:rsidR="00E02BC7" w:rsidRPr="0043505F" w:rsidRDefault="00E02BC7" w:rsidP="00E02BC7">
            <w:pPr>
              <w:jc w:val="center"/>
              <w:rPr>
                <w:rFonts w:eastAsia="Times New Roman" w:cs="Arial"/>
                <w:kern w:val="0"/>
                <w:szCs w:val="22"/>
                <w:lang w:val="en-US"/>
                <w14:ligatures w14:val="none"/>
              </w:rPr>
            </w:pPr>
            <w:r w:rsidRPr="00075074">
              <w:rPr>
                <w:b/>
              </w:rPr>
              <w:t>16.1</w:t>
            </w:r>
          </w:p>
        </w:tc>
      </w:tr>
      <w:tr w:rsidR="00E02BC7" w:rsidRPr="0043505F" w14:paraId="7EDCE9A0" w14:textId="77777777" w:rsidTr="00F416B3">
        <w:trPr>
          <w:trHeight w:val="712"/>
        </w:trPr>
        <w:tc>
          <w:tcPr>
            <w:tcW w:w="2269" w:type="dxa"/>
          </w:tcPr>
          <w:p w14:paraId="783F4C25" w14:textId="450A98A3" w:rsidR="00E02BC7" w:rsidRPr="00DE6C76" w:rsidRDefault="00E02BC7" w:rsidP="00E02BC7">
            <w:pPr>
              <w:rPr>
                <w:rFonts w:eastAsia="Times New Roman" w:cs="Arial"/>
                <w:bCs/>
                <w:kern w:val="0"/>
                <w:szCs w:val="22"/>
                <w:lang w:val="en-US"/>
                <w14:ligatures w14:val="none"/>
              </w:rPr>
            </w:pPr>
            <w:r w:rsidRPr="00075074">
              <w:rPr>
                <w:b/>
              </w:rPr>
              <w:t>3. Know how to inspect a vehicle exhaust system</w:t>
            </w:r>
          </w:p>
        </w:tc>
        <w:tc>
          <w:tcPr>
            <w:tcW w:w="6237" w:type="dxa"/>
          </w:tcPr>
          <w:p w14:paraId="34F677F4" w14:textId="77777777" w:rsidR="00E02BC7" w:rsidRPr="00075074" w:rsidRDefault="00E02BC7" w:rsidP="00E02BC7">
            <w:r w:rsidRPr="00075074">
              <w:rPr>
                <w:b/>
              </w:rPr>
              <w:t>3.1</w:t>
            </w:r>
            <w:r w:rsidRPr="00075074">
              <w:t xml:space="preserve"> Give examples of common exhaust faults</w:t>
            </w:r>
          </w:p>
          <w:p w14:paraId="6E649152" w14:textId="77777777" w:rsidR="00E02BC7" w:rsidRPr="00075074" w:rsidRDefault="00E02BC7" w:rsidP="00E02BC7"/>
          <w:p w14:paraId="2327F425" w14:textId="77777777" w:rsidR="00E02BC7" w:rsidRPr="00075074" w:rsidRDefault="00E02BC7" w:rsidP="00E02BC7">
            <w:pPr>
              <w:ind w:left="397" w:hanging="397"/>
            </w:pPr>
            <w:r w:rsidRPr="00075074">
              <w:rPr>
                <w:b/>
                <w:bCs/>
              </w:rPr>
              <w:t>3.2</w:t>
            </w:r>
            <w:r w:rsidRPr="00075074">
              <w:t xml:space="preserve"> Perform visual inspection of exhaust system for serviceability with particular attention to leakage, corrosion, damage and security</w:t>
            </w:r>
          </w:p>
          <w:p w14:paraId="4ECE04EF" w14:textId="77777777" w:rsidR="00E02BC7" w:rsidRPr="00075074" w:rsidRDefault="00E02BC7" w:rsidP="00E02BC7"/>
          <w:p w14:paraId="50A02854" w14:textId="77777777" w:rsidR="00E02BC7" w:rsidRPr="00075074" w:rsidRDefault="00E02BC7" w:rsidP="00E02BC7">
            <w:r w:rsidRPr="00075074">
              <w:rPr>
                <w:b/>
                <w:bCs/>
              </w:rPr>
              <w:t>3.3</w:t>
            </w:r>
            <w:r w:rsidRPr="00075074">
              <w:t xml:space="preserve"> Identify key findings of inspection</w:t>
            </w:r>
          </w:p>
          <w:p w14:paraId="5BAB7D4E" w14:textId="4B718DCD" w:rsidR="00E02BC7" w:rsidRPr="0043505F" w:rsidRDefault="00E02BC7" w:rsidP="00E02BC7">
            <w:pPr>
              <w:ind w:left="463" w:hanging="458"/>
              <w:rPr>
                <w:rFonts w:eastAsia="Times New Roman" w:cs="Arial"/>
                <w:kern w:val="0"/>
                <w:szCs w:val="22"/>
                <w:lang w:val="en-US"/>
                <w14:ligatures w14:val="none"/>
              </w:rPr>
            </w:pPr>
          </w:p>
        </w:tc>
        <w:tc>
          <w:tcPr>
            <w:tcW w:w="1676" w:type="dxa"/>
          </w:tcPr>
          <w:p w14:paraId="1E817E40" w14:textId="77777777" w:rsidR="00E02BC7" w:rsidRPr="00075074" w:rsidRDefault="00E02BC7" w:rsidP="00E02BC7">
            <w:pPr>
              <w:jc w:val="center"/>
              <w:rPr>
                <w:b/>
              </w:rPr>
            </w:pPr>
          </w:p>
          <w:p w14:paraId="68D50F13" w14:textId="77777777" w:rsidR="00E02BC7" w:rsidRPr="00075074" w:rsidRDefault="00E02BC7" w:rsidP="00E02BC7">
            <w:pPr>
              <w:jc w:val="center"/>
              <w:rPr>
                <w:b/>
              </w:rPr>
            </w:pPr>
          </w:p>
          <w:p w14:paraId="50B04416" w14:textId="77777777" w:rsidR="00E02BC7" w:rsidRPr="00075074" w:rsidRDefault="00E02BC7" w:rsidP="00E02BC7">
            <w:pPr>
              <w:jc w:val="center"/>
              <w:rPr>
                <w:b/>
              </w:rPr>
            </w:pPr>
          </w:p>
          <w:p w14:paraId="74305FEC" w14:textId="1530E752" w:rsidR="00E02BC7" w:rsidRPr="0043505F" w:rsidRDefault="00E02BC7" w:rsidP="00E02BC7">
            <w:pPr>
              <w:jc w:val="center"/>
              <w:rPr>
                <w:rFonts w:eastAsia="Times New Roman" w:cs="Arial"/>
                <w:kern w:val="0"/>
                <w:szCs w:val="22"/>
                <w:lang w:val="en-US"/>
                <w14:ligatures w14:val="none"/>
              </w:rPr>
            </w:pPr>
            <w:r w:rsidRPr="00075074">
              <w:rPr>
                <w:b/>
              </w:rPr>
              <w:t>16.2</w:t>
            </w:r>
          </w:p>
        </w:tc>
      </w:tr>
      <w:tr w:rsidR="00E02BC7" w:rsidRPr="0043505F" w14:paraId="66441643" w14:textId="77777777" w:rsidTr="00F416B3">
        <w:trPr>
          <w:trHeight w:val="712"/>
        </w:trPr>
        <w:tc>
          <w:tcPr>
            <w:tcW w:w="2269" w:type="dxa"/>
          </w:tcPr>
          <w:p w14:paraId="7E4D3492" w14:textId="701A48D7" w:rsidR="00E02BC7" w:rsidRPr="00075074" w:rsidRDefault="00E02BC7" w:rsidP="00E02BC7">
            <w:pPr>
              <w:rPr>
                <w:b/>
              </w:rPr>
            </w:pPr>
            <w:r w:rsidRPr="00075074">
              <w:rPr>
                <w:b/>
                <w:bCs/>
              </w:rPr>
              <w:t>4. Know how to replace a vehicle exhaust component</w:t>
            </w:r>
          </w:p>
        </w:tc>
        <w:tc>
          <w:tcPr>
            <w:tcW w:w="6237" w:type="dxa"/>
          </w:tcPr>
          <w:p w14:paraId="42874942" w14:textId="77777777" w:rsidR="00E02BC7" w:rsidRPr="00075074" w:rsidRDefault="00E02BC7" w:rsidP="00E02BC7">
            <w:pPr>
              <w:tabs>
                <w:tab w:val="left" w:pos="397"/>
              </w:tabs>
              <w:ind w:left="397" w:hanging="397"/>
            </w:pPr>
            <w:r w:rsidRPr="00075074">
              <w:rPr>
                <w:b/>
              </w:rPr>
              <w:t xml:space="preserve">4.1 </w:t>
            </w:r>
            <w:r w:rsidRPr="00075074">
              <w:rPr>
                <w:bCs/>
              </w:rPr>
              <w:t>Remove</w:t>
            </w:r>
            <w:r w:rsidRPr="00075074">
              <w:t xml:space="preserve"> an exhaust component</w:t>
            </w:r>
          </w:p>
          <w:p w14:paraId="5B124703" w14:textId="77777777" w:rsidR="00E02BC7" w:rsidRPr="00075074" w:rsidRDefault="00E02BC7" w:rsidP="00E02BC7">
            <w:pPr>
              <w:tabs>
                <w:tab w:val="left" w:pos="397"/>
              </w:tabs>
              <w:ind w:left="397" w:hanging="397"/>
            </w:pPr>
          </w:p>
          <w:p w14:paraId="673B165A" w14:textId="77777777" w:rsidR="00E02BC7" w:rsidRPr="00075074" w:rsidRDefault="00E02BC7" w:rsidP="00E02BC7">
            <w:pPr>
              <w:tabs>
                <w:tab w:val="left" w:pos="397"/>
              </w:tabs>
              <w:ind w:left="397" w:hanging="397"/>
              <w:rPr>
                <w:bCs/>
              </w:rPr>
            </w:pPr>
            <w:r w:rsidRPr="00075074">
              <w:rPr>
                <w:b/>
              </w:rPr>
              <w:t xml:space="preserve">4.2 </w:t>
            </w:r>
            <w:r w:rsidRPr="00075074">
              <w:rPr>
                <w:bCs/>
              </w:rPr>
              <w:t>Identify the correct replacement component for a specified vehicle</w:t>
            </w:r>
          </w:p>
          <w:p w14:paraId="60D579D9" w14:textId="77777777" w:rsidR="00E02BC7" w:rsidRPr="00075074" w:rsidRDefault="00E02BC7" w:rsidP="00E02BC7">
            <w:pPr>
              <w:tabs>
                <w:tab w:val="left" w:pos="397"/>
              </w:tabs>
              <w:ind w:left="397" w:hanging="397"/>
              <w:rPr>
                <w:bCs/>
              </w:rPr>
            </w:pPr>
          </w:p>
          <w:p w14:paraId="78B05D09" w14:textId="77777777" w:rsidR="00E02BC7" w:rsidRPr="00075074" w:rsidRDefault="00E02BC7" w:rsidP="00E02BC7">
            <w:pPr>
              <w:tabs>
                <w:tab w:val="left" w:pos="397"/>
              </w:tabs>
              <w:ind w:left="397" w:hanging="397"/>
              <w:rPr>
                <w:bCs/>
              </w:rPr>
            </w:pPr>
            <w:r w:rsidRPr="00075074">
              <w:rPr>
                <w:b/>
              </w:rPr>
              <w:t xml:space="preserve">4.3 </w:t>
            </w:r>
            <w:r w:rsidRPr="00075074">
              <w:rPr>
                <w:bCs/>
              </w:rPr>
              <w:t>Fit an exhaust component in accordance with manufacturers guidance</w:t>
            </w:r>
          </w:p>
          <w:p w14:paraId="20EE0EFE" w14:textId="77777777" w:rsidR="00E02BC7" w:rsidRPr="00075074" w:rsidRDefault="00E02BC7" w:rsidP="00E02BC7">
            <w:pPr>
              <w:tabs>
                <w:tab w:val="left" w:pos="397"/>
              </w:tabs>
              <w:ind w:left="397" w:hanging="397"/>
              <w:rPr>
                <w:bCs/>
              </w:rPr>
            </w:pPr>
          </w:p>
          <w:p w14:paraId="67C1EF54" w14:textId="77777777" w:rsidR="00E02BC7" w:rsidRPr="00075074" w:rsidRDefault="00E02BC7" w:rsidP="00E02BC7">
            <w:pPr>
              <w:tabs>
                <w:tab w:val="left" w:pos="397"/>
              </w:tabs>
              <w:ind w:left="397" w:hanging="397"/>
              <w:rPr>
                <w:bCs/>
              </w:rPr>
            </w:pPr>
            <w:r w:rsidRPr="00075074">
              <w:rPr>
                <w:b/>
              </w:rPr>
              <w:t xml:space="preserve">4.4 </w:t>
            </w:r>
            <w:r w:rsidRPr="00075074">
              <w:rPr>
                <w:bCs/>
              </w:rPr>
              <w:t>Perform inspection to ensure correct alignment, security and sealing</w:t>
            </w:r>
          </w:p>
          <w:p w14:paraId="7ABEB376" w14:textId="1026FAC6" w:rsidR="00E02BC7" w:rsidRPr="00075074" w:rsidRDefault="00E02BC7" w:rsidP="00E02BC7">
            <w:pPr>
              <w:tabs>
                <w:tab w:val="left" w:pos="567"/>
              </w:tabs>
              <w:ind w:left="397" w:hanging="397"/>
              <w:rPr>
                <w:b/>
              </w:rPr>
            </w:pPr>
          </w:p>
        </w:tc>
        <w:tc>
          <w:tcPr>
            <w:tcW w:w="1676" w:type="dxa"/>
          </w:tcPr>
          <w:p w14:paraId="30426523" w14:textId="77777777" w:rsidR="00E02BC7" w:rsidRPr="00075074" w:rsidRDefault="00E02BC7" w:rsidP="00E02BC7">
            <w:pPr>
              <w:jc w:val="center"/>
              <w:rPr>
                <w:b/>
              </w:rPr>
            </w:pPr>
          </w:p>
          <w:p w14:paraId="7E2EB6BE" w14:textId="77777777" w:rsidR="00E02BC7" w:rsidRPr="00075074" w:rsidRDefault="00E02BC7" w:rsidP="00E02BC7">
            <w:pPr>
              <w:jc w:val="center"/>
              <w:rPr>
                <w:b/>
              </w:rPr>
            </w:pPr>
          </w:p>
          <w:p w14:paraId="61259EB8" w14:textId="77777777" w:rsidR="00E02BC7" w:rsidRPr="00075074" w:rsidRDefault="00E02BC7" w:rsidP="00E02BC7">
            <w:pPr>
              <w:jc w:val="center"/>
              <w:rPr>
                <w:b/>
              </w:rPr>
            </w:pPr>
          </w:p>
          <w:p w14:paraId="7B46D0E2" w14:textId="77777777" w:rsidR="00E02BC7" w:rsidRPr="00075074" w:rsidRDefault="00E02BC7" w:rsidP="00E02BC7">
            <w:pPr>
              <w:jc w:val="center"/>
              <w:rPr>
                <w:b/>
              </w:rPr>
            </w:pPr>
          </w:p>
          <w:p w14:paraId="250FB29E" w14:textId="66C85859" w:rsidR="00E02BC7" w:rsidRPr="00075074" w:rsidRDefault="00E02BC7" w:rsidP="00E02BC7">
            <w:pPr>
              <w:ind w:left="397" w:hanging="392"/>
              <w:jc w:val="center"/>
              <w:rPr>
                <w:b/>
              </w:rPr>
            </w:pPr>
            <w:r w:rsidRPr="00075074">
              <w:rPr>
                <w:b/>
              </w:rPr>
              <w:t>16.3</w:t>
            </w:r>
          </w:p>
        </w:tc>
      </w:tr>
      <w:tr w:rsidR="00E02BC7" w:rsidRPr="0043505F" w14:paraId="4DEE0C50" w14:textId="77777777" w:rsidTr="00F416B3">
        <w:trPr>
          <w:trHeight w:val="712"/>
        </w:trPr>
        <w:tc>
          <w:tcPr>
            <w:tcW w:w="2269" w:type="dxa"/>
          </w:tcPr>
          <w:p w14:paraId="5D16F163" w14:textId="006B8306" w:rsidR="00E02BC7" w:rsidRPr="00075074" w:rsidRDefault="00E02BC7" w:rsidP="00E02BC7">
            <w:pPr>
              <w:rPr>
                <w:b/>
              </w:rPr>
            </w:pPr>
            <w:r w:rsidRPr="00075074">
              <w:rPr>
                <w:b/>
              </w:rPr>
              <w:t>5. Be aware of environmental considerations</w:t>
            </w:r>
          </w:p>
        </w:tc>
        <w:tc>
          <w:tcPr>
            <w:tcW w:w="6237" w:type="dxa"/>
          </w:tcPr>
          <w:p w14:paraId="16C35B7F" w14:textId="77777777" w:rsidR="00E02BC7" w:rsidRPr="00075074" w:rsidRDefault="00E02BC7" w:rsidP="00E02BC7">
            <w:pPr>
              <w:ind w:left="397" w:hanging="397"/>
              <w:rPr>
                <w:bCs/>
              </w:rPr>
            </w:pPr>
            <w:r w:rsidRPr="00075074">
              <w:rPr>
                <w:b/>
              </w:rPr>
              <w:t>5.1</w:t>
            </w:r>
            <w:r w:rsidRPr="00075074">
              <w:rPr>
                <w:bCs/>
              </w:rPr>
              <w:t xml:space="preserve"> Demonstrate appropriate ways to dispose of waste products in accordance with environmental guidance</w:t>
            </w:r>
          </w:p>
          <w:p w14:paraId="434E4029" w14:textId="2EF23E0D" w:rsidR="00E02BC7" w:rsidRPr="00075074" w:rsidRDefault="00E02BC7" w:rsidP="00E02BC7">
            <w:pPr>
              <w:tabs>
                <w:tab w:val="num" w:pos="562"/>
              </w:tabs>
              <w:ind w:left="463" w:hanging="463"/>
              <w:rPr>
                <w:b/>
              </w:rPr>
            </w:pPr>
          </w:p>
        </w:tc>
        <w:tc>
          <w:tcPr>
            <w:tcW w:w="1676" w:type="dxa"/>
          </w:tcPr>
          <w:p w14:paraId="070B0C93" w14:textId="54A3E1A5" w:rsidR="00E02BC7" w:rsidRPr="00075074" w:rsidRDefault="00E02BC7" w:rsidP="00E02BC7">
            <w:pPr>
              <w:jc w:val="center"/>
              <w:rPr>
                <w:b/>
              </w:rPr>
            </w:pPr>
            <w:r w:rsidRPr="00075074">
              <w:rPr>
                <w:b/>
              </w:rPr>
              <w:t>16.4</w:t>
            </w:r>
          </w:p>
        </w:tc>
      </w:tr>
    </w:tbl>
    <w:p w14:paraId="5B15B3AB" w14:textId="77777777" w:rsidR="00E02BC7" w:rsidRPr="0043505F" w:rsidRDefault="00E02BC7" w:rsidP="00E02BC7">
      <w:pPr>
        <w:ind w:left="-709" w:right="-908"/>
        <w:rPr>
          <w:rFonts w:eastAsia="Times New Roman" w:cs="Arial"/>
          <w:b/>
          <w:kern w:val="0"/>
          <w:sz w:val="20"/>
          <w:szCs w:val="20"/>
          <w:lang w:val="en-US"/>
          <w14:ligatures w14:val="none"/>
        </w:rPr>
      </w:pPr>
    </w:p>
    <w:p w14:paraId="4087EA67" w14:textId="77777777" w:rsidR="00E02BC7" w:rsidRDefault="00E02BC7" w:rsidP="00E02BC7">
      <w:pPr>
        <w:ind w:left="-709" w:right="-286"/>
        <w:rPr>
          <w:rFonts w:eastAsia="Times New Roman" w:cs="Arial"/>
          <w:b/>
          <w:kern w:val="0"/>
          <w:sz w:val="20"/>
          <w:szCs w:val="20"/>
          <w:lang w:val="en-US"/>
          <w14:ligatures w14:val="none"/>
        </w:rPr>
      </w:pPr>
    </w:p>
    <w:p w14:paraId="3DA0CC30" w14:textId="77777777" w:rsidR="00E02BC7" w:rsidRDefault="00E02BC7" w:rsidP="00E02BC7">
      <w:pPr>
        <w:ind w:left="-709" w:right="-286"/>
        <w:rPr>
          <w:rFonts w:eastAsia="Times New Roman" w:cs="Arial"/>
          <w:b/>
          <w:kern w:val="0"/>
          <w:sz w:val="20"/>
          <w:szCs w:val="20"/>
          <w:lang w:val="en-US"/>
          <w14:ligatures w14:val="none"/>
        </w:rPr>
      </w:pPr>
    </w:p>
    <w:p w14:paraId="6A9A8F7E" w14:textId="39383D9F" w:rsidR="00E02BC7" w:rsidRDefault="00E02BC7" w:rsidP="00E02BC7">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467FD5F3" w14:textId="77777777" w:rsidR="00E02BC7" w:rsidRDefault="00E02BC7" w:rsidP="00E02BC7">
      <w:pPr>
        <w:ind w:left="-709" w:right="-908"/>
        <w:rPr>
          <w:rFonts w:eastAsia="Times New Roman" w:cs="Arial"/>
          <w:b/>
          <w:kern w:val="0"/>
          <w:sz w:val="20"/>
          <w:szCs w:val="20"/>
          <w:lang w:val="en-US"/>
          <w14:ligatures w14:val="none"/>
        </w:rPr>
      </w:pPr>
    </w:p>
    <w:p w14:paraId="313FAAD0" w14:textId="77777777" w:rsidR="00E02BC7" w:rsidRDefault="00E02BC7" w:rsidP="00E02BC7">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E02BC7" w:rsidRPr="0043505F" w14:paraId="4C42F864"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88B7BD"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1FDC71F" w14:textId="77777777" w:rsidR="00E02BC7" w:rsidRPr="0043505F"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FCCB4AB" w14:textId="77777777" w:rsidR="00E02BC7" w:rsidRDefault="00E02BC7" w:rsidP="00F416B3">
            <w:pPr>
              <w:rPr>
                <w:rFonts w:eastAsia="Times New Roman" w:cs="Arial"/>
                <w:kern w:val="0"/>
                <w:szCs w:val="22"/>
                <w:lang w:val="en-US"/>
                <w14:ligatures w14:val="none"/>
              </w:rPr>
            </w:pPr>
          </w:p>
          <w:p w14:paraId="6B3BFE1B" w14:textId="77777777" w:rsidR="00E02BC7" w:rsidRDefault="00E02BC7" w:rsidP="00F416B3">
            <w:pPr>
              <w:rPr>
                <w:rFonts w:eastAsia="Times New Roman" w:cs="Arial"/>
                <w:kern w:val="0"/>
                <w:szCs w:val="22"/>
                <w:lang w:val="en-US"/>
                <w14:ligatures w14:val="none"/>
              </w:rPr>
            </w:pPr>
          </w:p>
          <w:p w14:paraId="779037A2" w14:textId="77777777" w:rsidR="00E02BC7" w:rsidRDefault="00E02BC7" w:rsidP="00F416B3">
            <w:pPr>
              <w:rPr>
                <w:rFonts w:eastAsia="Times New Roman" w:cs="Arial"/>
                <w:kern w:val="0"/>
                <w:szCs w:val="22"/>
                <w:lang w:val="en-US"/>
                <w14:ligatures w14:val="none"/>
              </w:rPr>
            </w:pPr>
          </w:p>
          <w:p w14:paraId="72B33C5B" w14:textId="77777777" w:rsidR="00E02BC7" w:rsidRDefault="00E02BC7" w:rsidP="00F416B3">
            <w:pPr>
              <w:rPr>
                <w:rFonts w:eastAsia="Times New Roman" w:cs="Arial"/>
                <w:kern w:val="0"/>
                <w:szCs w:val="22"/>
                <w:lang w:val="en-US"/>
                <w14:ligatures w14:val="none"/>
              </w:rPr>
            </w:pPr>
          </w:p>
          <w:p w14:paraId="611F6EA9" w14:textId="77777777" w:rsidR="00E02BC7" w:rsidRDefault="00E02BC7" w:rsidP="00F416B3">
            <w:pPr>
              <w:rPr>
                <w:rFonts w:eastAsia="Times New Roman" w:cs="Arial"/>
                <w:kern w:val="0"/>
                <w:szCs w:val="22"/>
                <w:lang w:val="en-US"/>
                <w14:ligatures w14:val="none"/>
              </w:rPr>
            </w:pPr>
          </w:p>
          <w:p w14:paraId="0DE53020" w14:textId="77777777" w:rsidR="00E02BC7" w:rsidRDefault="00E02BC7" w:rsidP="00F416B3">
            <w:pPr>
              <w:rPr>
                <w:rFonts w:eastAsia="Times New Roman" w:cs="Arial"/>
                <w:kern w:val="0"/>
                <w:szCs w:val="22"/>
                <w:lang w:val="en-US"/>
                <w14:ligatures w14:val="none"/>
              </w:rPr>
            </w:pPr>
          </w:p>
          <w:p w14:paraId="2C73F03A" w14:textId="77777777" w:rsidR="00E02BC7" w:rsidRDefault="00E02BC7" w:rsidP="00F416B3">
            <w:pPr>
              <w:rPr>
                <w:rFonts w:eastAsia="Times New Roman" w:cs="Arial"/>
                <w:kern w:val="0"/>
                <w:szCs w:val="22"/>
                <w:lang w:val="en-US"/>
                <w14:ligatures w14:val="none"/>
              </w:rPr>
            </w:pPr>
          </w:p>
          <w:p w14:paraId="76D3A82D" w14:textId="77777777" w:rsidR="00E02BC7" w:rsidRDefault="00E02BC7" w:rsidP="00F416B3">
            <w:pPr>
              <w:rPr>
                <w:rFonts w:eastAsia="Times New Roman" w:cs="Arial"/>
                <w:kern w:val="0"/>
                <w:szCs w:val="22"/>
                <w:lang w:val="en-US"/>
                <w14:ligatures w14:val="none"/>
              </w:rPr>
            </w:pPr>
          </w:p>
          <w:p w14:paraId="30E7AEA6" w14:textId="77777777" w:rsidR="00E02BC7" w:rsidRDefault="00E02BC7" w:rsidP="00F416B3">
            <w:pPr>
              <w:rPr>
                <w:rFonts w:eastAsia="Times New Roman" w:cs="Arial"/>
                <w:kern w:val="0"/>
                <w:szCs w:val="22"/>
                <w:lang w:val="en-US"/>
                <w14:ligatures w14:val="none"/>
              </w:rPr>
            </w:pPr>
          </w:p>
          <w:p w14:paraId="4323EA26" w14:textId="77777777" w:rsidR="00E02BC7" w:rsidRDefault="00E02BC7" w:rsidP="00F416B3">
            <w:pPr>
              <w:rPr>
                <w:rFonts w:eastAsia="Times New Roman" w:cs="Arial"/>
                <w:kern w:val="0"/>
                <w:szCs w:val="22"/>
                <w:lang w:val="en-US"/>
                <w14:ligatures w14:val="none"/>
              </w:rPr>
            </w:pPr>
          </w:p>
          <w:p w14:paraId="53DA9775" w14:textId="77777777" w:rsidR="00E02BC7" w:rsidRDefault="00E02BC7" w:rsidP="00F416B3">
            <w:pPr>
              <w:rPr>
                <w:rFonts w:eastAsia="Times New Roman" w:cs="Arial"/>
                <w:kern w:val="0"/>
                <w:szCs w:val="22"/>
                <w:lang w:val="en-US"/>
                <w14:ligatures w14:val="none"/>
              </w:rPr>
            </w:pPr>
          </w:p>
          <w:p w14:paraId="03F153AD" w14:textId="77777777" w:rsidR="00E02BC7" w:rsidRDefault="00E02BC7" w:rsidP="00F416B3">
            <w:pPr>
              <w:rPr>
                <w:rFonts w:eastAsia="Times New Roman" w:cs="Arial"/>
                <w:kern w:val="0"/>
                <w:szCs w:val="22"/>
                <w:lang w:val="en-US"/>
                <w14:ligatures w14:val="none"/>
              </w:rPr>
            </w:pPr>
          </w:p>
          <w:p w14:paraId="5C23C41A" w14:textId="77777777" w:rsidR="00E02BC7" w:rsidRDefault="00E02BC7" w:rsidP="00F416B3">
            <w:pPr>
              <w:rPr>
                <w:rFonts w:eastAsia="Times New Roman" w:cs="Arial"/>
                <w:kern w:val="0"/>
                <w:szCs w:val="22"/>
                <w:lang w:val="en-US"/>
                <w14:ligatures w14:val="none"/>
              </w:rPr>
            </w:pPr>
          </w:p>
          <w:p w14:paraId="6326F262" w14:textId="77777777" w:rsidR="00E02BC7" w:rsidRDefault="00E02BC7" w:rsidP="00F416B3">
            <w:pPr>
              <w:rPr>
                <w:rFonts w:eastAsia="Times New Roman" w:cs="Arial"/>
                <w:kern w:val="0"/>
                <w:szCs w:val="22"/>
                <w:lang w:val="en-US"/>
                <w14:ligatures w14:val="none"/>
              </w:rPr>
            </w:pPr>
          </w:p>
          <w:p w14:paraId="682D8ABE" w14:textId="77777777" w:rsidR="00E02BC7" w:rsidRDefault="00E02BC7" w:rsidP="00F416B3">
            <w:pPr>
              <w:rPr>
                <w:rFonts w:eastAsia="Times New Roman" w:cs="Arial"/>
                <w:kern w:val="0"/>
                <w:szCs w:val="22"/>
                <w:lang w:val="en-US"/>
                <w14:ligatures w14:val="none"/>
              </w:rPr>
            </w:pPr>
          </w:p>
          <w:p w14:paraId="36307F81" w14:textId="77777777" w:rsidR="00E02BC7" w:rsidRDefault="00E02BC7" w:rsidP="00F416B3">
            <w:pPr>
              <w:rPr>
                <w:rFonts w:eastAsia="Times New Roman" w:cs="Arial"/>
                <w:kern w:val="0"/>
                <w:szCs w:val="22"/>
                <w:lang w:val="en-US"/>
                <w14:ligatures w14:val="none"/>
              </w:rPr>
            </w:pPr>
          </w:p>
          <w:p w14:paraId="7D984197" w14:textId="77777777" w:rsidR="00E02BC7" w:rsidRDefault="00E02BC7" w:rsidP="00F416B3">
            <w:pPr>
              <w:rPr>
                <w:rFonts w:eastAsia="Times New Roman" w:cs="Arial"/>
                <w:kern w:val="0"/>
                <w:szCs w:val="22"/>
                <w:lang w:val="en-US"/>
                <w14:ligatures w14:val="none"/>
              </w:rPr>
            </w:pPr>
          </w:p>
          <w:p w14:paraId="551933DE" w14:textId="77777777" w:rsidR="00E02BC7" w:rsidRDefault="00E02BC7" w:rsidP="00F416B3">
            <w:pPr>
              <w:rPr>
                <w:rFonts w:eastAsia="Times New Roman" w:cs="Arial"/>
                <w:kern w:val="0"/>
                <w:szCs w:val="22"/>
                <w:lang w:val="en-US"/>
                <w14:ligatures w14:val="none"/>
              </w:rPr>
            </w:pPr>
          </w:p>
          <w:p w14:paraId="42E7A8C9" w14:textId="77777777" w:rsidR="00E02BC7" w:rsidRPr="0043505F" w:rsidRDefault="00E02BC7" w:rsidP="00F416B3">
            <w:pPr>
              <w:rPr>
                <w:rFonts w:eastAsia="Times New Roman" w:cs="Arial"/>
                <w:kern w:val="0"/>
                <w:szCs w:val="22"/>
                <w:lang w:val="en-US"/>
                <w14:ligatures w14:val="none"/>
              </w:rPr>
            </w:pPr>
          </w:p>
        </w:tc>
      </w:tr>
    </w:tbl>
    <w:p w14:paraId="36D6F232" w14:textId="593D3E89" w:rsidR="00E02BC7" w:rsidRDefault="00E02BC7" w:rsidP="001C4A76"/>
    <w:p w14:paraId="1D94E0DE" w14:textId="77777777" w:rsidR="00E02BC7" w:rsidRDefault="00E02BC7">
      <w:r>
        <w:br w:type="page"/>
      </w:r>
    </w:p>
    <w:p w14:paraId="7AA2F927" w14:textId="77777777" w:rsidR="003576D9" w:rsidRDefault="003576D9"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E02BC7" w:rsidRPr="0043505F" w14:paraId="6D9928C7"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BC76F79" w14:textId="41987AFE" w:rsidR="00E02BC7" w:rsidRPr="0043505F" w:rsidRDefault="00E02BC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w:t>
            </w:r>
            <w:r>
              <w:rPr>
                <w:rFonts w:eastAsia="Times New Roman" w:cs="Arial"/>
                <w:b/>
                <w:kern w:val="0"/>
                <w:szCs w:val="22"/>
                <w:lang w:val="en-US"/>
                <w14:ligatures w14:val="none"/>
              </w:rPr>
              <w:t>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D0C51B8" w14:textId="2321B834"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b/>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CA7D4BD" w14:textId="7E5F13BD"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r>
              <w:rPr>
                <w:rFonts w:eastAsia="Times New Roman" w:cs="Arial"/>
                <w:b/>
                <w:kern w:val="0"/>
                <w:szCs w:val="22"/>
                <w:lang w:val="en-US"/>
                <w14:ligatures w14:val="none"/>
              </w:rPr>
              <w:t>6.1</w:t>
            </w:r>
          </w:p>
        </w:tc>
      </w:tr>
    </w:tbl>
    <w:p w14:paraId="27BE5D7F" w14:textId="77777777" w:rsidR="00E02BC7" w:rsidRPr="0043505F" w:rsidRDefault="00E02BC7" w:rsidP="00E02BC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02BC7" w:rsidRPr="0043505F" w14:paraId="4DDDC916"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D1586B6" w14:textId="68691E97" w:rsidR="00E02BC7" w:rsidRPr="0043505F" w:rsidRDefault="00E02BC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Identify Exhaust Components</w:t>
            </w:r>
          </w:p>
        </w:tc>
      </w:tr>
    </w:tbl>
    <w:p w14:paraId="50782A15" w14:textId="77777777" w:rsidR="00E02BC7" w:rsidRDefault="00E02BC7" w:rsidP="00E02BC7"/>
    <w:p w14:paraId="0F914ED0" w14:textId="77777777" w:rsidR="00E02BC7" w:rsidRPr="00075074" w:rsidRDefault="00E02BC7" w:rsidP="00E02BC7"/>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blBorders>
        <w:tblLook w:val="01E0" w:firstRow="1" w:lastRow="1" w:firstColumn="1" w:lastColumn="1" w:noHBand="0" w:noVBand="0"/>
      </w:tblPr>
      <w:tblGrid>
        <w:gridCol w:w="9781"/>
      </w:tblGrid>
      <w:tr w:rsidR="00E02BC7" w:rsidRPr="00075074" w14:paraId="09D8DE43" w14:textId="77777777" w:rsidTr="00E02BC7">
        <w:trPr>
          <w:trHeight w:val="8677"/>
        </w:trPr>
        <w:tc>
          <w:tcPr>
            <w:tcW w:w="9781" w:type="dxa"/>
          </w:tcPr>
          <w:p w14:paraId="54894B4A" w14:textId="77777777" w:rsidR="00E02BC7" w:rsidRPr="00075074" w:rsidRDefault="00E02BC7" w:rsidP="00F416B3">
            <w:pPr>
              <w:rPr>
                <w:b/>
              </w:rPr>
            </w:pPr>
            <w:r w:rsidRPr="00075074">
              <w:rPr>
                <w:b/>
              </w:rPr>
              <w:t>Instructions to Learners</w:t>
            </w:r>
            <w:r w:rsidRPr="00075074">
              <w:t xml:space="preserve"> </w:t>
            </w:r>
          </w:p>
          <w:p w14:paraId="321A4BE5" w14:textId="77777777" w:rsidR="00E02BC7" w:rsidRPr="00075074" w:rsidRDefault="00E02BC7" w:rsidP="00F416B3">
            <w:pPr>
              <w:tabs>
                <w:tab w:val="left" w:pos="360"/>
              </w:tabs>
            </w:pPr>
            <w:r w:rsidRPr="00075074">
              <w:t>1. Examine an exhaust system on a vehicle and compare to the diagram below.</w:t>
            </w:r>
          </w:p>
          <w:p w14:paraId="35DE6D41" w14:textId="77777777" w:rsidR="00E02BC7" w:rsidRPr="00075074" w:rsidRDefault="00E02BC7" w:rsidP="00F416B3">
            <w:pPr>
              <w:tabs>
                <w:tab w:val="left" w:pos="360"/>
              </w:tabs>
            </w:pPr>
            <w:r w:rsidRPr="00075074">
              <w:t>2. Identify the components numbered on the diagram and complete the table.</w:t>
            </w:r>
          </w:p>
          <w:p w14:paraId="31122105" w14:textId="2F3C86DB" w:rsidR="00E02BC7" w:rsidRDefault="00E02BC7" w:rsidP="00F416B3"/>
          <w:p w14:paraId="59A0D11A" w14:textId="400E5E7E" w:rsidR="00E02BC7" w:rsidRPr="00075074" w:rsidRDefault="00E02BC7" w:rsidP="00F416B3">
            <w:r w:rsidRPr="00075074">
              <w:rPr>
                <w:b/>
                <w:noProof/>
              </w:rPr>
              <w:drawing>
                <wp:anchor distT="0" distB="0" distL="114300" distR="114300" simplePos="0" relativeHeight="251712512" behindDoc="0" locked="0" layoutInCell="1" allowOverlap="1" wp14:anchorId="78F7F192" wp14:editId="2F55E4B5">
                  <wp:simplePos x="0" y="0"/>
                  <wp:positionH relativeFrom="column">
                    <wp:posOffset>172085</wp:posOffset>
                  </wp:positionH>
                  <wp:positionV relativeFrom="paragraph">
                    <wp:posOffset>41910</wp:posOffset>
                  </wp:positionV>
                  <wp:extent cx="3476625" cy="4629150"/>
                  <wp:effectExtent l="0" t="0" r="9525" b="0"/>
                  <wp:wrapNone/>
                  <wp:docPr id="278575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6625" cy="4629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5989"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177"/>
              <w:gridCol w:w="1624"/>
            </w:tblGrid>
            <w:tr w:rsidR="00E02BC7" w:rsidRPr="00075074" w14:paraId="54BF3B89" w14:textId="77777777" w:rsidTr="00E02BC7">
              <w:trPr>
                <w:trHeight w:val="454"/>
              </w:trPr>
              <w:tc>
                <w:tcPr>
                  <w:tcW w:w="1138" w:type="dxa"/>
                  <w:shd w:val="clear" w:color="auto" w:fill="043956" w:themeFill="accent2"/>
                  <w:vAlign w:val="center"/>
                </w:tcPr>
                <w:p w14:paraId="1F897E75" w14:textId="77777777" w:rsidR="00E02BC7" w:rsidRPr="00075074" w:rsidRDefault="00E02BC7" w:rsidP="00E02BC7">
                  <w:pPr>
                    <w:rPr>
                      <w:b/>
                      <w:sz w:val="9"/>
                      <w:szCs w:val="9"/>
                    </w:rPr>
                  </w:pPr>
                </w:p>
                <w:p w14:paraId="78C50679" w14:textId="66EB80CF" w:rsidR="00E02BC7" w:rsidRPr="00075074" w:rsidRDefault="00E02BC7" w:rsidP="00E02BC7">
                  <w:pPr>
                    <w:ind w:left="-25"/>
                    <w:rPr>
                      <w:b/>
                    </w:rPr>
                  </w:pPr>
                  <w:r w:rsidRPr="00075074">
                    <w:rPr>
                      <w:b/>
                    </w:rPr>
                    <w:t>Number</w:t>
                  </w:r>
                </w:p>
              </w:tc>
              <w:tc>
                <w:tcPr>
                  <w:tcW w:w="1566" w:type="dxa"/>
                  <w:shd w:val="clear" w:color="auto" w:fill="043956" w:themeFill="accent2"/>
                  <w:vAlign w:val="center"/>
                </w:tcPr>
                <w:p w14:paraId="39964419" w14:textId="77777777" w:rsidR="00E02BC7" w:rsidRPr="00075074" w:rsidRDefault="00E02BC7" w:rsidP="00F416B3">
                  <w:pPr>
                    <w:rPr>
                      <w:b/>
                    </w:rPr>
                  </w:pPr>
                  <w:r w:rsidRPr="00075074">
                    <w:rPr>
                      <w:b/>
                    </w:rPr>
                    <w:t>Component</w:t>
                  </w:r>
                </w:p>
              </w:tc>
            </w:tr>
            <w:tr w:rsidR="00E02BC7" w:rsidRPr="00075074" w14:paraId="6B5D6D2A" w14:textId="77777777" w:rsidTr="00E02BC7">
              <w:trPr>
                <w:trHeight w:val="454"/>
              </w:trPr>
              <w:tc>
                <w:tcPr>
                  <w:tcW w:w="1138" w:type="dxa"/>
                  <w:vAlign w:val="center"/>
                </w:tcPr>
                <w:p w14:paraId="475BE969" w14:textId="77777777" w:rsidR="00E02BC7" w:rsidRPr="00075074" w:rsidRDefault="00E02BC7" w:rsidP="00E02BC7"/>
              </w:tc>
              <w:tc>
                <w:tcPr>
                  <w:tcW w:w="1566" w:type="dxa"/>
                  <w:vAlign w:val="center"/>
                </w:tcPr>
                <w:p w14:paraId="2C16378A" w14:textId="77777777" w:rsidR="00E02BC7" w:rsidRPr="00075074" w:rsidRDefault="00E02BC7" w:rsidP="00F416B3">
                  <w:r w:rsidRPr="00075074">
                    <w:t>Manifold</w:t>
                  </w:r>
                </w:p>
              </w:tc>
            </w:tr>
            <w:tr w:rsidR="00E02BC7" w:rsidRPr="00075074" w14:paraId="5CD20767" w14:textId="77777777" w:rsidTr="00E02BC7">
              <w:trPr>
                <w:trHeight w:val="454"/>
              </w:trPr>
              <w:tc>
                <w:tcPr>
                  <w:tcW w:w="1138" w:type="dxa"/>
                  <w:vAlign w:val="center"/>
                </w:tcPr>
                <w:p w14:paraId="7A31E1C2" w14:textId="77777777" w:rsidR="00E02BC7" w:rsidRPr="00075074" w:rsidRDefault="00E02BC7" w:rsidP="00E02BC7"/>
              </w:tc>
              <w:tc>
                <w:tcPr>
                  <w:tcW w:w="1566" w:type="dxa"/>
                  <w:vAlign w:val="center"/>
                </w:tcPr>
                <w:p w14:paraId="66AED945" w14:textId="77777777" w:rsidR="00E02BC7" w:rsidRPr="00075074" w:rsidRDefault="00E02BC7" w:rsidP="00F416B3">
                  <w:r w:rsidRPr="00075074">
                    <w:t>Front Pipe</w:t>
                  </w:r>
                </w:p>
              </w:tc>
            </w:tr>
            <w:tr w:rsidR="00E02BC7" w:rsidRPr="00075074" w14:paraId="3B12DD30" w14:textId="77777777" w:rsidTr="00E02BC7">
              <w:trPr>
                <w:trHeight w:val="454"/>
              </w:trPr>
              <w:tc>
                <w:tcPr>
                  <w:tcW w:w="1138" w:type="dxa"/>
                  <w:vAlign w:val="center"/>
                </w:tcPr>
                <w:p w14:paraId="0072E45F" w14:textId="77777777" w:rsidR="00E02BC7" w:rsidRPr="00075074" w:rsidRDefault="00E02BC7" w:rsidP="00E02BC7"/>
              </w:tc>
              <w:tc>
                <w:tcPr>
                  <w:tcW w:w="1566" w:type="dxa"/>
                  <w:vAlign w:val="center"/>
                </w:tcPr>
                <w:p w14:paraId="52AFBDD8" w14:textId="77777777" w:rsidR="00E02BC7" w:rsidRPr="00075074" w:rsidRDefault="00E02BC7" w:rsidP="00F416B3">
                  <w:r w:rsidRPr="00075074">
                    <w:t>Oxygen Sensor</w:t>
                  </w:r>
                </w:p>
              </w:tc>
            </w:tr>
            <w:tr w:rsidR="00E02BC7" w:rsidRPr="00075074" w14:paraId="585E6843" w14:textId="77777777" w:rsidTr="00E02BC7">
              <w:trPr>
                <w:trHeight w:val="454"/>
              </w:trPr>
              <w:tc>
                <w:tcPr>
                  <w:tcW w:w="1138" w:type="dxa"/>
                  <w:vAlign w:val="center"/>
                </w:tcPr>
                <w:p w14:paraId="5DBC57F2" w14:textId="77777777" w:rsidR="00E02BC7" w:rsidRPr="00075074" w:rsidRDefault="00E02BC7" w:rsidP="00E02BC7"/>
              </w:tc>
              <w:tc>
                <w:tcPr>
                  <w:tcW w:w="1566" w:type="dxa"/>
                  <w:vAlign w:val="center"/>
                </w:tcPr>
                <w:p w14:paraId="1D86D321" w14:textId="77777777" w:rsidR="00E02BC7" w:rsidRPr="00075074" w:rsidRDefault="00E02BC7" w:rsidP="00F416B3">
                  <w:r w:rsidRPr="00075074">
                    <w:t>Middle Silencer</w:t>
                  </w:r>
                </w:p>
              </w:tc>
            </w:tr>
            <w:tr w:rsidR="00E02BC7" w:rsidRPr="00075074" w14:paraId="1D6EED27" w14:textId="77777777" w:rsidTr="00E02BC7">
              <w:trPr>
                <w:trHeight w:val="454"/>
              </w:trPr>
              <w:tc>
                <w:tcPr>
                  <w:tcW w:w="1138" w:type="dxa"/>
                  <w:vAlign w:val="center"/>
                </w:tcPr>
                <w:p w14:paraId="38D2B2EC" w14:textId="77777777" w:rsidR="00E02BC7" w:rsidRPr="00075074" w:rsidRDefault="00E02BC7" w:rsidP="00E02BC7"/>
              </w:tc>
              <w:tc>
                <w:tcPr>
                  <w:tcW w:w="1566" w:type="dxa"/>
                  <w:vAlign w:val="center"/>
                </w:tcPr>
                <w:p w14:paraId="0626E6BF" w14:textId="77777777" w:rsidR="00E02BC7" w:rsidRPr="00075074" w:rsidRDefault="00E02BC7" w:rsidP="00F416B3">
                  <w:r w:rsidRPr="00075074">
                    <w:t>Catalytic Converter</w:t>
                  </w:r>
                </w:p>
              </w:tc>
            </w:tr>
            <w:tr w:rsidR="00E02BC7" w:rsidRPr="00075074" w14:paraId="580EA92B" w14:textId="77777777" w:rsidTr="00E02BC7">
              <w:trPr>
                <w:trHeight w:val="454"/>
              </w:trPr>
              <w:tc>
                <w:tcPr>
                  <w:tcW w:w="1138" w:type="dxa"/>
                  <w:vAlign w:val="center"/>
                </w:tcPr>
                <w:p w14:paraId="438CBABF" w14:textId="77777777" w:rsidR="00E02BC7" w:rsidRPr="00075074" w:rsidRDefault="00E02BC7" w:rsidP="00E02BC7"/>
              </w:tc>
              <w:tc>
                <w:tcPr>
                  <w:tcW w:w="1566" w:type="dxa"/>
                  <w:vAlign w:val="center"/>
                </w:tcPr>
                <w:p w14:paraId="08E51977" w14:textId="77777777" w:rsidR="00E02BC7" w:rsidRPr="00075074" w:rsidRDefault="00E02BC7" w:rsidP="00F416B3">
                  <w:r w:rsidRPr="00075074">
                    <w:t>Rear Silencer</w:t>
                  </w:r>
                </w:p>
              </w:tc>
            </w:tr>
          </w:tbl>
          <w:p w14:paraId="457CC6A4" w14:textId="77777777" w:rsidR="00E02BC7" w:rsidRPr="00075074" w:rsidRDefault="00E02BC7" w:rsidP="00F416B3"/>
          <w:p w14:paraId="5EDD4A42" w14:textId="77777777" w:rsidR="00E02BC7" w:rsidRPr="00075074" w:rsidRDefault="00E02BC7" w:rsidP="00F416B3"/>
          <w:p w14:paraId="6A76A728" w14:textId="77777777" w:rsidR="00E02BC7" w:rsidRPr="00075074" w:rsidRDefault="00E02BC7" w:rsidP="00F416B3"/>
          <w:p w14:paraId="64F799EC" w14:textId="77777777" w:rsidR="00E02BC7" w:rsidRPr="00075074" w:rsidRDefault="00E02BC7" w:rsidP="00F416B3"/>
        </w:tc>
      </w:tr>
    </w:tbl>
    <w:p w14:paraId="5FD3568D" w14:textId="77777777" w:rsidR="00E02BC7" w:rsidRPr="00075074" w:rsidRDefault="00E02BC7" w:rsidP="00E02BC7"/>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E02BC7" w:rsidRPr="0043505F" w14:paraId="63D2EDD4" w14:textId="77777777" w:rsidTr="00F416B3">
        <w:tc>
          <w:tcPr>
            <w:tcW w:w="8280" w:type="dxa"/>
            <w:hideMark/>
          </w:tcPr>
          <w:p w14:paraId="44AD7041"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CB85071"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55F2EF4B"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E02BC7" w:rsidRPr="0043505F" w14:paraId="2D36A82B" w14:textId="77777777" w:rsidTr="00F416B3">
        <w:tc>
          <w:tcPr>
            <w:tcW w:w="8280" w:type="dxa"/>
            <w:tcBorders>
              <w:bottom w:val="single" w:sz="4" w:space="0" w:color="35B1F5" w:themeColor="accent2" w:themeTint="80"/>
            </w:tcBorders>
            <w:hideMark/>
          </w:tcPr>
          <w:p w14:paraId="2DFAD933" w14:textId="77777777" w:rsidR="00E02BC7" w:rsidRPr="0043505F" w:rsidRDefault="00E02BC7"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0B6B44AF" w14:textId="77777777" w:rsidR="00E02BC7" w:rsidRPr="0043505F" w:rsidRDefault="00E02BC7" w:rsidP="00F416B3">
            <w:pPr>
              <w:rPr>
                <w:rFonts w:eastAsia="Times New Roman" w:cs="Arial"/>
                <w:b/>
                <w:kern w:val="0"/>
                <w:szCs w:val="22"/>
                <w:lang w:val="en-US"/>
                <w14:ligatures w14:val="none"/>
              </w:rPr>
            </w:pPr>
          </w:p>
        </w:tc>
      </w:tr>
      <w:tr w:rsidR="00E02BC7" w:rsidRPr="0043505F" w14:paraId="79194C1D"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DE551C" w14:textId="77777777" w:rsidR="00E02BC7" w:rsidRPr="00075074" w:rsidRDefault="00E02BC7"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073E4B3" w14:textId="77777777" w:rsidR="00E02BC7" w:rsidRPr="0043505F" w:rsidRDefault="00E02BC7" w:rsidP="00F416B3">
            <w:pPr>
              <w:rPr>
                <w:rFonts w:eastAsia="Times New Roman" w:cs="Arial"/>
                <w:b/>
                <w:kern w:val="0"/>
                <w:szCs w:val="22"/>
                <w:lang w:val="en-US"/>
                <w14:ligatures w14:val="none"/>
              </w:rPr>
            </w:pPr>
          </w:p>
        </w:tc>
      </w:tr>
      <w:tr w:rsidR="00E02BC7" w:rsidRPr="0043505F" w14:paraId="2F324D46"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89F15E" w14:textId="027528AE" w:rsidR="00E02BC7" w:rsidRPr="00075074" w:rsidRDefault="00E02BC7" w:rsidP="00F416B3">
            <w:r w:rsidRPr="00075074">
              <w:t>Components correctly identified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8FD79B0" w14:textId="77777777" w:rsidR="00E02BC7" w:rsidRPr="0043505F" w:rsidRDefault="00E02BC7" w:rsidP="00F416B3">
            <w:pPr>
              <w:rPr>
                <w:rFonts w:eastAsia="Times New Roman" w:cs="Arial"/>
                <w:b/>
                <w:kern w:val="0"/>
                <w:szCs w:val="22"/>
                <w:lang w:val="en-US"/>
                <w14:ligatures w14:val="none"/>
              </w:rPr>
            </w:pPr>
          </w:p>
        </w:tc>
      </w:tr>
    </w:tbl>
    <w:p w14:paraId="37CB457B" w14:textId="77777777" w:rsidR="00E02BC7" w:rsidRDefault="00E02BC7" w:rsidP="00E02BC7">
      <w:pPr>
        <w:rPr>
          <w:rFonts w:eastAsia="Times New Roman" w:cs="Arial"/>
          <w:kern w:val="0"/>
          <w:szCs w:val="22"/>
          <w:lang w:val="en-US"/>
          <w14:ligatures w14:val="none"/>
        </w:rPr>
      </w:pPr>
    </w:p>
    <w:p w14:paraId="21ADC9DB" w14:textId="77777777" w:rsidR="00E02BC7" w:rsidRDefault="00E02BC7" w:rsidP="00E02BC7">
      <w:pPr>
        <w:rPr>
          <w:rFonts w:eastAsia="Times New Roman" w:cs="Arial"/>
          <w:kern w:val="0"/>
          <w:szCs w:val="22"/>
          <w:lang w:val="en-US"/>
          <w14:ligatures w14:val="none"/>
        </w:rPr>
      </w:pPr>
    </w:p>
    <w:p w14:paraId="7432B5A9" w14:textId="77777777" w:rsidR="00E02BC7" w:rsidRDefault="00E02BC7" w:rsidP="00E02BC7">
      <w:pPr>
        <w:rPr>
          <w:rFonts w:eastAsia="Times New Roman" w:cs="Arial"/>
          <w:kern w:val="0"/>
          <w:szCs w:val="22"/>
          <w:lang w:val="en-US"/>
          <w14:ligatures w14:val="none"/>
        </w:rPr>
      </w:pPr>
    </w:p>
    <w:p w14:paraId="5CD35A59" w14:textId="77777777" w:rsidR="00E02BC7" w:rsidRDefault="00E02BC7" w:rsidP="00E02BC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02BC7" w:rsidRPr="0043505F" w14:paraId="2B4EA541"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354B5D"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398F3CB" w14:textId="77777777" w:rsidR="00E02BC7"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DCD97C0" w14:textId="77777777" w:rsidR="00E02BC7" w:rsidRDefault="00E02BC7" w:rsidP="00F416B3">
            <w:pPr>
              <w:rPr>
                <w:rFonts w:eastAsia="Times New Roman" w:cs="Arial"/>
                <w:kern w:val="0"/>
                <w:szCs w:val="22"/>
                <w:lang w:val="en-US"/>
                <w14:ligatures w14:val="none"/>
              </w:rPr>
            </w:pPr>
          </w:p>
          <w:p w14:paraId="634374E5" w14:textId="77777777" w:rsidR="00E02BC7" w:rsidRPr="0043505F" w:rsidRDefault="00E02BC7" w:rsidP="00F416B3">
            <w:pPr>
              <w:rPr>
                <w:rFonts w:eastAsia="Times New Roman" w:cs="Arial"/>
                <w:kern w:val="0"/>
                <w:szCs w:val="22"/>
                <w:lang w:val="en-US"/>
                <w14:ligatures w14:val="none"/>
              </w:rPr>
            </w:pPr>
          </w:p>
          <w:p w14:paraId="2DE84E5C" w14:textId="77777777" w:rsidR="00E02BC7" w:rsidRPr="0043505F"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412D8BE" w14:textId="77777777" w:rsidR="00E02BC7" w:rsidRPr="0043505F" w:rsidRDefault="00E02BC7" w:rsidP="00F416B3">
            <w:pPr>
              <w:rPr>
                <w:rFonts w:eastAsia="Times New Roman" w:cs="Arial"/>
                <w:kern w:val="0"/>
                <w:szCs w:val="22"/>
                <w:lang w:val="en-US"/>
                <w14:ligatures w14:val="none"/>
              </w:rPr>
            </w:pPr>
          </w:p>
          <w:p w14:paraId="2211C924" w14:textId="77777777" w:rsidR="00E02BC7" w:rsidRPr="0043505F" w:rsidRDefault="00E02BC7" w:rsidP="00F416B3">
            <w:pPr>
              <w:rPr>
                <w:rFonts w:eastAsia="Times New Roman" w:cs="Arial"/>
                <w:kern w:val="0"/>
                <w:szCs w:val="22"/>
                <w:lang w:val="en-US"/>
                <w14:ligatures w14:val="none"/>
              </w:rPr>
            </w:pPr>
          </w:p>
          <w:p w14:paraId="1F5E34EF" w14:textId="77777777" w:rsidR="00E02BC7"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C2179E8" w14:textId="77777777" w:rsidR="00E02BC7" w:rsidRPr="0043505F" w:rsidRDefault="00E02BC7" w:rsidP="00F416B3">
            <w:pPr>
              <w:rPr>
                <w:rFonts w:eastAsia="Times New Roman" w:cs="Arial"/>
                <w:kern w:val="0"/>
                <w:szCs w:val="22"/>
                <w:lang w:val="en-US"/>
                <w14:ligatures w14:val="none"/>
              </w:rPr>
            </w:pPr>
          </w:p>
        </w:tc>
      </w:tr>
    </w:tbl>
    <w:p w14:paraId="135F5834" w14:textId="47F0BDAF" w:rsidR="00E02BC7" w:rsidRDefault="00E02BC7" w:rsidP="001C4A76"/>
    <w:p w14:paraId="79A9AF4C" w14:textId="77777777" w:rsidR="00E02BC7" w:rsidRDefault="00E02BC7">
      <w:r>
        <w:br w:type="page"/>
      </w:r>
    </w:p>
    <w:p w14:paraId="69D2681B" w14:textId="77777777" w:rsidR="00E02BC7" w:rsidRDefault="00E02BC7"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E02BC7" w:rsidRPr="0043505F" w14:paraId="2692C508"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3E6C622" w14:textId="77777777" w:rsidR="00E02BC7" w:rsidRPr="0043505F" w:rsidRDefault="00E02BC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74BD77F" w14:textId="41C6B7A2"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b/>
              </w:rPr>
              <w:t>.1</w:t>
            </w:r>
            <w:r>
              <w:rPr>
                <w:b/>
              </w:rPr>
              <w:t>, 3.2, 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397187A" w14:textId="5F872FD2"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16.</w:t>
            </w:r>
            <w:r>
              <w:rPr>
                <w:rFonts w:eastAsia="Times New Roman" w:cs="Arial"/>
                <w:b/>
                <w:kern w:val="0"/>
                <w:szCs w:val="22"/>
                <w:lang w:val="en-US"/>
                <w14:ligatures w14:val="none"/>
              </w:rPr>
              <w:t>2</w:t>
            </w:r>
          </w:p>
        </w:tc>
      </w:tr>
    </w:tbl>
    <w:p w14:paraId="679D8D09" w14:textId="77777777" w:rsidR="00E02BC7" w:rsidRPr="0043505F" w:rsidRDefault="00E02BC7" w:rsidP="00E02BC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02BC7" w:rsidRPr="0043505F" w14:paraId="6B362D3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3876E6" w14:textId="0683A225" w:rsidR="00E02BC7" w:rsidRPr="0043505F" w:rsidRDefault="00E02BC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Exhaust System Inspection</w:t>
            </w:r>
          </w:p>
        </w:tc>
      </w:tr>
    </w:tbl>
    <w:p w14:paraId="1871AB1E" w14:textId="77777777" w:rsidR="00E02BC7" w:rsidRDefault="00E02BC7" w:rsidP="00E02BC7"/>
    <w:p w14:paraId="0F2DF08C" w14:textId="77777777" w:rsidR="00E02BC7" w:rsidRPr="00075074" w:rsidRDefault="00E02BC7" w:rsidP="00E02BC7"/>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410"/>
        <w:gridCol w:w="1863"/>
        <w:gridCol w:w="1806"/>
        <w:gridCol w:w="1786"/>
        <w:gridCol w:w="1916"/>
      </w:tblGrid>
      <w:tr w:rsidR="00E02BC7" w:rsidRPr="00075074" w14:paraId="18A9E786" w14:textId="77777777" w:rsidTr="00E02BC7">
        <w:trPr>
          <w:trHeight w:val="929"/>
        </w:trPr>
        <w:tc>
          <w:tcPr>
            <w:tcW w:w="9781" w:type="dxa"/>
            <w:gridSpan w:val="5"/>
          </w:tcPr>
          <w:p w14:paraId="7071EBD2" w14:textId="77777777" w:rsidR="00E02BC7" w:rsidRPr="00075074" w:rsidRDefault="00E02BC7" w:rsidP="00F416B3">
            <w:pPr>
              <w:rPr>
                <w:b/>
              </w:rPr>
            </w:pPr>
            <w:r w:rsidRPr="00075074">
              <w:rPr>
                <w:b/>
              </w:rPr>
              <w:t>Instructions to Learners</w:t>
            </w:r>
            <w:r w:rsidRPr="00075074">
              <w:t xml:space="preserve"> </w:t>
            </w:r>
          </w:p>
          <w:p w14:paraId="5D70C3A2" w14:textId="77777777" w:rsidR="00E02BC7" w:rsidRPr="00075074" w:rsidRDefault="00E02BC7" w:rsidP="00F416B3">
            <w:r w:rsidRPr="00075074">
              <w:t>1.  Examine a vehicle exhaust system for faults</w:t>
            </w:r>
          </w:p>
          <w:p w14:paraId="4A0E10DE" w14:textId="77777777" w:rsidR="00E02BC7" w:rsidRPr="00075074" w:rsidRDefault="00E02BC7" w:rsidP="00F416B3">
            <w:r w:rsidRPr="00075074">
              <w:t>2.  Complete the inspection report noting findings.</w:t>
            </w:r>
          </w:p>
        </w:tc>
      </w:tr>
      <w:tr w:rsidR="00E02BC7" w:rsidRPr="00075074" w14:paraId="79019E2F" w14:textId="77777777" w:rsidTr="00E02BC7">
        <w:trPr>
          <w:trHeight w:val="397"/>
        </w:trPr>
        <w:tc>
          <w:tcPr>
            <w:tcW w:w="9781" w:type="dxa"/>
            <w:gridSpan w:val="5"/>
            <w:shd w:val="clear" w:color="auto" w:fill="043956" w:themeFill="accent2"/>
            <w:vAlign w:val="center"/>
          </w:tcPr>
          <w:p w14:paraId="4923AF1C" w14:textId="77777777" w:rsidR="00E02BC7" w:rsidRPr="00075074" w:rsidRDefault="00E02BC7" w:rsidP="00F416B3">
            <w:pPr>
              <w:jc w:val="center"/>
              <w:rPr>
                <w:b/>
              </w:rPr>
            </w:pPr>
            <w:r w:rsidRPr="00075074">
              <w:rPr>
                <w:b/>
              </w:rPr>
              <w:t>Exhaust Condition Report</w:t>
            </w:r>
          </w:p>
        </w:tc>
      </w:tr>
      <w:tr w:rsidR="00E02BC7" w:rsidRPr="00075074" w14:paraId="680668FD" w14:textId="77777777" w:rsidTr="00E02BC7">
        <w:tc>
          <w:tcPr>
            <w:tcW w:w="2410" w:type="dxa"/>
            <w:shd w:val="clear" w:color="auto" w:fill="043956" w:themeFill="accent2"/>
            <w:vAlign w:val="center"/>
          </w:tcPr>
          <w:p w14:paraId="4E1E692F" w14:textId="77777777" w:rsidR="00E02BC7" w:rsidRPr="00075074" w:rsidRDefault="00E02BC7" w:rsidP="00F416B3">
            <w:pPr>
              <w:rPr>
                <w:b/>
              </w:rPr>
            </w:pPr>
            <w:r w:rsidRPr="00075074">
              <w:rPr>
                <w:b/>
              </w:rPr>
              <w:t>Component</w:t>
            </w:r>
          </w:p>
        </w:tc>
        <w:tc>
          <w:tcPr>
            <w:tcW w:w="1863" w:type="dxa"/>
            <w:shd w:val="clear" w:color="auto" w:fill="043956" w:themeFill="accent2"/>
            <w:vAlign w:val="center"/>
          </w:tcPr>
          <w:p w14:paraId="7FB61081" w14:textId="77777777" w:rsidR="00E02BC7" w:rsidRPr="00075074" w:rsidRDefault="00E02BC7" w:rsidP="00F416B3">
            <w:pPr>
              <w:rPr>
                <w:b/>
              </w:rPr>
            </w:pPr>
            <w:r w:rsidRPr="00075074">
              <w:rPr>
                <w:b/>
              </w:rPr>
              <w:t>Leakage</w:t>
            </w:r>
          </w:p>
        </w:tc>
        <w:tc>
          <w:tcPr>
            <w:tcW w:w="1806" w:type="dxa"/>
            <w:shd w:val="clear" w:color="auto" w:fill="043956" w:themeFill="accent2"/>
            <w:vAlign w:val="center"/>
          </w:tcPr>
          <w:p w14:paraId="06A41C4E" w14:textId="77777777" w:rsidR="00E02BC7" w:rsidRPr="00075074" w:rsidRDefault="00E02BC7" w:rsidP="00F416B3">
            <w:pPr>
              <w:rPr>
                <w:b/>
              </w:rPr>
            </w:pPr>
            <w:r w:rsidRPr="00075074">
              <w:rPr>
                <w:b/>
              </w:rPr>
              <w:t>Corrosion</w:t>
            </w:r>
          </w:p>
        </w:tc>
        <w:tc>
          <w:tcPr>
            <w:tcW w:w="1786" w:type="dxa"/>
            <w:shd w:val="clear" w:color="auto" w:fill="043956" w:themeFill="accent2"/>
            <w:vAlign w:val="center"/>
          </w:tcPr>
          <w:p w14:paraId="60DE7E20" w14:textId="77777777" w:rsidR="00E02BC7" w:rsidRPr="00075074" w:rsidRDefault="00E02BC7" w:rsidP="00F416B3">
            <w:pPr>
              <w:rPr>
                <w:b/>
              </w:rPr>
            </w:pPr>
            <w:r w:rsidRPr="00075074">
              <w:rPr>
                <w:b/>
              </w:rPr>
              <w:t>Damage</w:t>
            </w:r>
          </w:p>
        </w:tc>
        <w:tc>
          <w:tcPr>
            <w:tcW w:w="1916" w:type="dxa"/>
            <w:shd w:val="clear" w:color="auto" w:fill="043956" w:themeFill="accent2"/>
            <w:vAlign w:val="center"/>
          </w:tcPr>
          <w:p w14:paraId="52998EC1" w14:textId="77777777" w:rsidR="00E02BC7" w:rsidRPr="00075074" w:rsidRDefault="00E02BC7" w:rsidP="00F416B3">
            <w:pPr>
              <w:rPr>
                <w:b/>
              </w:rPr>
            </w:pPr>
            <w:r w:rsidRPr="00075074">
              <w:rPr>
                <w:b/>
              </w:rPr>
              <w:t>Security</w:t>
            </w:r>
          </w:p>
        </w:tc>
      </w:tr>
      <w:tr w:rsidR="00E02BC7" w:rsidRPr="00075074" w14:paraId="4A98B816" w14:textId="77777777" w:rsidTr="00E02BC7">
        <w:trPr>
          <w:trHeight w:val="1247"/>
        </w:trPr>
        <w:tc>
          <w:tcPr>
            <w:tcW w:w="2410" w:type="dxa"/>
            <w:vAlign w:val="center"/>
          </w:tcPr>
          <w:p w14:paraId="58F69ACF" w14:textId="77777777" w:rsidR="00E02BC7" w:rsidRPr="00075074" w:rsidRDefault="00E02BC7" w:rsidP="00F416B3">
            <w:r w:rsidRPr="00075074">
              <w:t>Manifold</w:t>
            </w:r>
          </w:p>
        </w:tc>
        <w:tc>
          <w:tcPr>
            <w:tcW w:w="1863" w:type="dxa"/>
            <w:vAlign w:val="center"/>
          </w:tcPr>
          <w:p w14:paraId="079DDC6E" w14:textId="77777777" w:rsidR="00E02BC7" w:rsidRPr="00075074" w:rsidRDefault="00E02BC7" w:rsidP="00F416B3"/>
          <w:p w14:paraId="4E1E2AA6" w14:textId="77777777" w:rsidR="00E02BC7" w:rsidRPr="00075074" w:rsidRDefault="00E02BC7" w:rsidP="00F416B3"/>
          <w:p w14:paraId="7656EF1A" w14:textId="77777777" w:rsidR="00E02BC7" w:rsidRPr="00075074" w:rsidRDefault="00E02BC7" w:rsidP="00F416B3"/>
        </w:tc>
        <w:tc>
          <w:tcPr>
            <w:tcW w:w="1806" w:type="dxa"/>
            <w:vAlign w:val="center"/>
          </w:tcPr>
          <w:p w14:paraId="001FBF9F" w14:textId="77777777" w:rsidR="00E02BC7" w:rsidRPr="00075074" w:rsidRDefault="00E02BC7" w:rsidP="00F416B3"/>
        </w:tc>
        <w:tc>
          <w:tcPr>
            <w:tcW w:w="1786" w:type="dxa"/>
            <w:vAlign w:val="center"/>
          </w:tcPr>
          <w:p w14:paraId="5D06DDF3" w14:textId="77777777" w:rsidR="00E02BC7" w:rsidRPr="00075074" w:rsidRDefault="00E02BC7" w:rsidP="00F416B3"/>
        </w:tc>
        <w:tc>
          <w:tcPr>
            <w:tcW w:w="1916" w:type="dxa"/>
            <w:vAlign w:val="center"/>
          </w:tcPr>
          <w:p w14:paraId="6B7D8D0A" w14:textId="77777777" w:rsidR="00E02BC7" w:rsidRPr="00075074" w:rsidRDefault="00E02BC7" w:rsidP="00F416B3"/>
        </w:tc>
      </w:tr>
      <w:tr w:rsidR="00E02BC7" w:rsidRPr="00075074" w14:paraId="3E811D54" w14:textId="77777777" w:rsidTr="00E02BC7">
        <w:trPr>
          <w:trHeight w:val="1247"/>
        </w:trPr>
        <w:tc>
          <w:tcPr>
            <w:tcW w:w="2410" w:type="dxa"/>
            <w:vAlign w:val="center"/>
          </w:tcPr>
          <w:p w14:paraId="5FDAFCC8" w14:textId="77777777" w:rsidR="00E02BC7" w:rsidRPr="00075074" w:rsidRDefault="00E02BC7" w:rsidP="00F416B3">
            <w:r w:rsidRPr="00075074">
              <w:t>Exhaust Pipes</w:t>
            </w:r>
          </w:p>
        </w:tc>
        <w:tc>
          <w:tcPr>
            <w:tcW w:w="1863" w:type="dxa"/>
            <w:vAlign w:val="center"/>
          </w:tcPr>
          <w:p w14:paraId="6F2067DC" w14:textId="77777777" w:rsidR="00E02BC7" w:rsidRPr="00075074" w:rsidRDefault="00E02BC7" w:rsidP="00F416B3"/>
          <w:p w14:paraId="493D4FA5" w14:textId="77777777" w:rsidR="00E02BC7" w:rsidRPr="00075074" w:rsidRDefault="00E02BC7" w:rsidP="00F416B3"/>
          <w:p w14:paraId="502535FF" w14:textId="77777777" w:rsidR="00E02BC7" w:rsidRPr="00075074" w:rsidRDefault="00E02BC7" w:rsidP="00F416B3"/>
        </w:tc>
        <w:tc>
          <w:tcPr>
            <w:tcW w:w="1806" w:type="dxa"/>
            <w:vAlign w:val="center"/>
          </w:tcPr>
          <w:p w14:paraId="3E95554C" w14:textId="77777777" w:rsidR="00E02BC7" w:rsidRPr="00075074" w:rsidRDefault="00E02BC7" w:rsidP="00F416B3"/>
        </w:tc>
        <w:tc>
          <w:tcPr>
            <w:tcW w:w="1786" w:type="dxa"/>
            <w:vAlign w:val="center"/>
          </w:tcPr>
          <w:p w14:paraId="01F62067" w14:textId="77777777" w:rsidR="00E02BC7" w:rsidRPr="00075074" w:rsidRDefault="00E02BC7" w:rsidP="00F416B3"/>
        </w:tc>
        <w:tc>
          <w:tcPr>
            <w:tcW w:w="1916" w:type="dxa"/>
            <w:vAlign w:val="center"/>
          </w:tcPr>
          <w:p w14:paraId="5A45B016" w14:textId="77777777" w:rsidR="00E02BC7" w:rsidRPr="00075074" w:rsidRDefault="00E02BC7" w:rsidP="00F416B3"/>
        </w:tc>
      </w:tr>
      <w:tr w:rsidR="00E02BC7" w:rsidRPr="00075074" w14:paraId="11C85A8F" w14:textId="77777777" w:rsidTr="00E02BC7">
        <w:trPr>
          <w:trHeight w:val="1247"/>
        </w:trPr>
        <w:tc>
          <w:tcPr>
            <w:tcW w:w="2410" w:type="dxa"/>
            <w:vAlign w:val="center"/>
          </w:tcPr>
          <w:p w14:paraId="7A4EE81E" w14:textId="77777777" w:rsidR="00E02BC7" w:rsidRPr="00075074" w:rsidRDefault="00E02BC7" w:rsidP="00F416B3">
            <w:r w:rsidRPr="00075074">
              <w:t>Silencers</w:t>
            </w:r>
          </w:p>
        </w:tc>
        <w:tc>
          <w:tcPr>
            <w:tcW w:w="1863" w:type="dxa"/>
            <w:vAlign w:val="center"/>
          </w:tcPr>
          <w:p w14:paraId="402BC77A" w14:textId="77777777" w:rsidR="00E02BC7" w:rsidRPr="00075074" w:rsidRDefault="00E02BC7" w:rsidP="00F416B3"/>
          <w:p w14:paraId="6A906178" w14:textId="77777777" w:rsidR="00E02BC7" w:rsidRPr="00075074" w:rsidRDefault="00E02BC7" w:rsidP="00F416B3"/>
          <w:p w14:paraId="3FF823BE" w14:textId="77777777" w:rsidR="00E02BC7" w:rsidRPr="00075074" w:rsidRDefault="00E02BC7" w:rsidP="00F416B3"/>
        </w:tc>
        <w:tc>
          <w:tcPr>
            <w:tcW w:w="1806" w:type="dxa"/>
            <w:vAlign w:val="center"/>
          </w:tcPr>
          <w:p w14:paraId="2D800020" w14:textId="77777777" w:rsidR="00E02BC7" w:rsidRPr="00075074" w:rsidRDefault="00E02BC7" w:rsidP="00F416B3"/>
        </w:tc>
        <w:tc>
          <w:tcPr>
            <w:tcW w:w="1786" w:type="dxa"/>
            <w:vAlign w:val="center"/>
          </w:tcPr>
          <w:p w14:paraId="229185C5" w14:textId="77777777" w:rsidR="00E02BC7" w:rsidRPr="00075074" w:rsidRDefault="00E02BC7" w:rsidP="00F416B3"/>
        </w:tc>
        <w:tc>
          <w:tcPr>
            <w:tcW w:w="1916" w:type="dxa"/>
            <w:vAlign w:val="center"/>
          </w:tcPr>
          <w:p w14:paraId="43C5AE9B" w14:textId="77777777" w:rsidR="00E02BC7" w:rsidRPr="00075074" w:rsidRDefault="00E02BC7" w:rsidP="00F416B3"/>
        </w:tc>
      </w:tr>
      <w:tr w:rsidR="00E02BC7" w:rsidRPr="00075074" w14:paraId="54400C0C" w14:textId="77777777" w:rsidTr="00E02BC7">
        <w:trPr>
          <w:trHeight w:val="1247"/>
        </w:trPr>
        <w:tc>
          <w:tcPr>
            <w:tcW w:w="2410" w:type="dxa"/>
            <w:vAlign w:val="center"/>
          </w:tcPr>
          <w:p w14:paraId="4E46E927" w14:textId="77777777" w:rsidR="00E02BC7" w:rsidRPr="00075074" w:rsidRDefault="00E02BC7" w:rsidP="00F416B3">
            <w:r w:rsidRPr="00075074">
              <w:t>Support Brackets</w:t>
            </w:r>
          </w:p>
        </w:tc>
        <w:tc>
          <w:tcPr>
            <w:tcW w:w="1863" w:type="dxa"/>
            <w:vAlign w:val="center"/>
          </w:tcPr>
          <w:p w14:paraId="116B68C5" w14:textId="77777777" w:rsidR="00E02BC7" w:rsidRPr="00075074" w:rsidRDefault="00E02BC7" w:rsidP="00F416B3"/>
          <w:p w14:paraId="609EFABF" w14:textId="77777777" w:rsidR="00E02BC7" w:rsidRPr="00075074" w:rsidRDefault="00E02BC7" w:rsidP="00F416B3"/>
          <w:p w14:paraId="4E065F88" w14:textId="77777777" w:rsidR="00E02BC7" w:rsidRPr="00075074" w:rsidRDefault="00E02BC7" w:rsidP="00F416B3"/>
        </w:tc>
        <w:tc>
          <w:tcPr>
            <w:tcW w:w="1806" w:type="dxa"/>
            <w:vAlign w:val="center"/>
          </w:tcPr>
          <w:p w14:paraId="658BBEB1" w14:textId="77777777" w:rsidR="00E02BC7" w:rsidRPr="00075074" w:rsidRDefault="00E02BC7" w:rsidP="00F416B3"/>
        </w:tc>
        <w:tc>
          <w:tcPr>
            <w:tcW w:w="1786" w:type="dxa"/>
            <w:vAlign w:val="center"/>
          </w:tcPr>
          <w:p w14:paraId="3D1F87C8" w14:textId="77777777" w:rsidR="00E02BC7" w:rsidRPr="00075074" w:rsidRDefault="00E02BC7" w:rsidP="00F416B3"/>
        </w:tc>
        <w:tc>
          <w:tcPr>
            <w:tcW w:w="1916" w:type="dxa"/>
            <w:vAlign w:val="center"/>
          </w:tcPr>
          <w:p w14:paraId="7DA8EAAE" w14:textId="77777777" w:rsidR="00E02BC7" w:rsidRPr="00075074" w:rsidRDefault="00E02BC7" w:rsidP="00F416B3"/>
        </w:tc>
      </w:tr>
      <w:tr w:rsidR="00E02BC7" w:rsidRPr="00075074" w14:paraId="7EF3F8D9" w14:textId="77777777" w:rsidTr="00E02BC7">
        <w:trPr>
          <w:trHeight w:val="1247"/>
        </w:trPr>
        <w:tc>
          <w:tcPr>
            <w:tcW w:w="2410" w:type="dxa"/>
            <w:vAlign w:val="center"/>
          </w:tcPr>
          <w:p w14:paraId="381B057F" w14:textId="77777777" w:rsidR="00E02BC7" w:rsidRPr="00075074" w:rsidRDefault="00E02BC7" w:rsidP="00F416B3">
            <w:r w:rsidRPr="00075074">
              <w:t>Catalytic Converter</w:t>
            </w:r>
          </w:p>
        </w:tc>
        <w:tc>
          <w:tcPr>
            <w:tcW w:w="1863" w:type="dxa"/>
            <w:vAlign w:val="center"/>
          </w:tcPr>
          <w:p w14:paraId="7FAEAA81" w14:textId="77777777" w:rsidR="00E02BC7" w:rsidRPr="00075074" w:rsidRDefault="00E02BC7" w:rsidP="00F416B3"/>
          <w:p w14:paraId="6AD0211B" w14:textId="77777777" w:rsidR="00E02BC7" w:rsidRPr="00075074" w:rsidRDefault="00E02BC7" w:rsidP="00F416B3"/>
          <w:p w14:paraId="4D92E798" w14:textId="77777777" w:rsidR="00E02BC7" w:rsidRPr="00075074" w:rsidRDefault="00E02BC7" w:rsidP="00F416B3"/>
        </w:tc>
        <w:tc>
          <w:tcPr>
            <w:tcW w:w="1806" w:type="dxa"/>
            <w:vAlign w:val="center"/>
          </w:tcPr>
          <w:p w14:paraId="17CB8385" w14:textId="77777777" w:rsidR="00E02BC7" w:rsidRPr="00075074" w:rsidRDefault="00E02BC7" w:rsidP="00F416B3"/>
        </w:tc>
        <w:tc>
          <w:tcPr>
            <w:tcW w:w="1786" w:type="dxa"/>
            <w:vAlign w:val="center"/>
          </w:tcPr>
          <w:p w14:paraId="75813BDC" w14:textId="77777777" w:rsidR="00E02BC7" w:rsidRPr="00075074" w:rsidRDefault="00E02BC7" w:rsidP="00F416B3"/>
        </w:tc>
        <w:tc>
          <w:tcPr>
            <w:tcW w:w="1916" w:type="dxa"/>
            <w:vAlign w:val="center"/>
          </w:tcPr>
          <w:p w14:paraId="79E2701D" w14:textId="77777777" w:rsidR="00E02BC7" w:rsidRPr="00075074" w:rsidRDefault="00E02BC7" w:rsidP="00F416B3"/>
        </w:tc>
      </w:tr>
    </w:tbl>
    <w:p w14:paraId="709EA7D2" w14:textId="77777777" w:rsidR="00E02BC7" w:rsidRPr="00075074" w:rsidRDefault="00E02BC7" w:rsidP="00E02BC7"/>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E02BC7" w:rsidRPr="0043505F" w14:paraId="2C7F0E6A" w14:textId="77777777" w:rsidTr="00F416B3">
        <w:tc>
          <w:tcPr>
            <w:tcW w:w="8280" w:type="dxa"/>
            <w:hideMark/>
          </w:tcPr>
          <w:p w14:paraId="2C32F013" w14:textId="220E4069" w:rsidR="00E02BC7" w:rsidRPr="0043505F" w:rsidRDefault="00E02BC7"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620" w:type="dxa"/>
            <w:hideMark/>
          </w:tcPr>
          <w:p w14:paraId="3930E3DE"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3A282C2"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E02BC7" w:rsidRPr="0043505F" w14:paraId="4F435280" w14:textId="77777777" w:rsidTr="00F416B3">
        <w:tc>
          <w:tcPr>
            <w:tcW w:w="8280" w:type="dxa"/>
            <w:tcBorders>
              <w:bottom w:val="single" w:sz="4" w:space="0" w:color="35B1F5" w:themeColor="accent2" w:themeTint="80"/>
            </w:tcBorders>
            <w:hideMark/>
          </w:tcPr>
          <w:p w14:paraId="2158CC5B" w14:textId="77777777" w:rsidR="00E02BC7" w:rsidRPr="0043505F" w:rsidRDefault="00E02BC7"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66A47C59" w14:textId="77777777" w:rsidR="00E02BC7" w:rsidRPr="0043505F" w:rsidRDefault="00E02BC7" w:rsidP="00F416B3">
            <w:pPr>
              <w:rPr>
                <w:rFonts w:eastAsia="Times New Roman" w:cs="Arial"/>
                <w:b/>
                <w:kern w:val="0"/>
                <w:szCs w:val="22"/>
                <w:lang w:val="en-US"/>
                <w14:ligatures w14:val="none"/>
              </w:rPr>
            </w:pPr>
          </w:p>
        </w:tc>
      </w:tr>
      <w:tr w:rsidR="00E02BC7" w:rsidRPr="0043505F" w14:paraId="689924E2"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C0CF1D" w14:textId="77777777" w:rsidR="00E02BC7" w:rsidRPr="00075074" w:rsidRDefault="00E02BC7"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3D68AD6" w14:textId="77777777" w:rsidR="00E02BC7" w:rsidRPr="0043505F" w:rsidRDefault="00E02BC7" w:rsidP="00F416B3">
            <w:pPr>
              <w:rPr>
                <w:rFonts w:eastAsia="Times New Roman" w:cs="Arial"/>
                <w:b/>
                <w:kern w:val="0"/>
                <w:szCs w:val="22"/>
                <w:lang w:val="en-US"/>
                <w14:ligatures w14:val="none"/>
              </w:rPr>
            </w:pPr>
          </w:p>
        </w:tc>
      </w:tr>
      <w:tr w:rsidR="00E02BC7" w:rsidRPr="0043505F" w14:paraId="234B5693"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28D694" w14:textId="1957B582" w:rsidR="00E02BC7" w:rsidRPr="00075074" w:rsidRDefault="00E50A8C" w:rsidP="00F416B3">
            <w:r>
              <w:t>Report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7BCDBDB" w14:textId="77777777" w:rsidR="00E02BC7" w:rsidRPr="0043505F" w:rsidRDefault="00E02BC7" w:rsidP="00F416B3">
            <w:pPr>
              <w:rPr>
                <w:rFonts w:eastAsia="Times New Roman" w:cs="Arial"/>
                <w:b/>
                <w:kern w:val="0"/>
                <w:szCs w:val="22"/>
                <w:lang w:val="en-US"/>
                <w14:ligatures w14:val="none"/>
              </w:rPr>
            </w:pPr>
          </w:p>
        </w:tc>
      </w:tr>
    </w:tbl>
    <w:p w14:paraId="1C44FC2D" w14:textId="77777777" w:rsidR="00E02BC7" w:rsidRDefault="00E02BC7" w:rsidP="00E02BC7">
      <w:pPr>
        <w:rPr>
          <w:rFonts w:eastAsia="Times New Roman" w:cs="Arial"/>
          <w:kern w:val="0"/>
          <w:szCs w:val="22"/>
          <w:lang w:val="en-US"/>
          <w14:ligatures w14:val="none"/>
        </w:rPr>
      </w:pPr>
    </w:p>
    <w:p w14:paraId="1D8B1BB9" w14:textId="77777777" w:rsidR="00E02BC7" w:rsidRDefault="00E02BC7" w:rsidP="00E02BC7">
      <w:pPr>
        <w:rPr>
          <w:rFonts w:eastAsia="Times New Roman" w:cs="Arial"/>
          <w:kern w:val="0"/>
          <w:szCs w:val="22"/>
          <w:lang w:val="en-US"/>
          <w14:ligatures w14:val="none"/>
        </w:rPr>
      </w:pPr>
    </w:p>
    <w:p w14:paraId="0486A8EC" w14:textId="77777777" w:rsidR="00E02BC7" w:rsidRDefault="00E02BC7" w:rsidP="00E02BC7">
      <w:pPr>
        <w:rPr>
          <w:rFonts w:eastAsia="Times New Roman" w:cs="Arial"/>
          <w:kern w:val="0"/>
          <w:szCs w:val="22"/>
          <w:lang w:val="en-US"/>
          <w14:ligatures w14:val="none"/>
        </w:rPr>
      </w:pPr>
    </w:p>
    <w:p w14:paraId="6E081F9D" w14:textId="77777777" w:rsidR="00E50A8C" w:rsidRDefault="00E50A8C" w:rsidP="00E02BC7">
      <w:pPr>
        <w:rPr>
          <w:rFonts w:eastAsia="Times New Roman" w:cs="Arial"/>
          <w:kern w:val="0"/>
          <w:szCs w:val="22"/>
          <w:lang w:val="en-US"/>
          <w14:ligatures w14:val="none"/>
        </w:rPr>
      </w:pPr>
    </w:p>
    <w:p w14:paraId="6380C7C1" w14:textId="77777777" w:rsidR="00E50A8C" w:rsidRDefault="00E50A8C" w:rsidP="00E02BC7">
      <w:pPr>
        <w:rPr>
          <w:rFonts w:eastAsia="Times New Roman" w:cs="Arial"/>
          <w:kern w:val="0"/>
          <w:szCs w:val="22"/>
          <w:lang w:val="en-US"/>
          <w14:ligatures w14:val="none"/>
        </w:rPr>
      </w:pPr>
    </w:p>
    <w:p w14:paraId="5DE755A8" w14:textId="77777777" w:rsidR="00E50A8C" w:rsidRDefault="00E50A8C" w:rsidP="00E02BC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02BC7" w:rsidRPr="0043505F" w14:paraId="4C5F2518"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0B09A0" w14:textId="77777777" w:rsidR="00E02BC7" w:rsidRPr="0043505F" w:rsidRDefault="00E02BC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B7D1930" w14:textId="77777777" w:rsidR="00E02BC7"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93C2D04" w14:textId="77777777" w:rsidR="00E02BC7" w:rsidRDefault="00E02BC7" w:rsidP="00F416B3">
            <w:pPr>
              <w:rPr>
                <w:rFonts w:eastAsia="Times New Roman" w:cs="Arial"/>
                <w:kern w:val="0"/>
                <w:szCs w:val="22"/>
                <w:lang w:val="en-US"/>
                <w14:ligatures w14:val="none"/>
              </w:rPr>
            </w:pPr>
          </w:p>
          <w:p w14:paraId="5497BF8E" w14:textId="77777777" w:rsidR="00E02BC7" w:rsidRPr="0043505F" w:rsidRDefault="00E02BC7" w:rsidP="00F416B3">
            <w:pPr>
              <w:rPr>
                <w:rFonts w:eastAsia="Times New Roman" w:cs="Arial"/>
                <w:kern w:val="0"/>
                <w:szCs w:val="22"/>
                <w:lang w:val="en-US"/>
                <w14:ligatures w14:val="none"/>
              </w:rPr>
            </w:pPr>
          </w:p>
          <w:p w14:paraId="5C9C80E7" w14:textId="77777777" w:rsidR="00E02BC7" w:rsidRPr="0043505F"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B0A0158" w14:textId="77777777" w:rsidR="00E02BC7" w:rsidRPr="0043505F" w:rsidRDefault="00E02BC7" w:rsidP="00F416B3">
            <w:pPr>
              <w:rPr>
                <w:rFonts w:eastAsia="Times New Roman" w:cs="Arial"/>
                <w:kern w:val="0"/>
                <w:szCs w:val="22"/>
                <w:lang w:val="en-US"/>
                <w14:ligatures w14:val="none"/>
              </w:rPr>
            </w:pPr>
          </w:p>
          <w:p w14:paraId="49E28E98" w14:textId="77777777" w:rsidR="00E02BC7" w:rsidRPr="0043505F" w:rsidRDefault="00E02BC7" w:rsidP="00F416B3">
            <w:pPr>
              <w:rPr>
                <w:rFonts w:eastAsia="Times New Roman" w:cs="Arial"/>
                <w:kern w:val="0"/>
                <w:szCs w:val="22"/>
                <w:lang w:val="en-US"/>
                <w14:ligatures w14:val="none"/>
              </w:rPr>
            </w:pPr>
          </w:p>
          <w:p w14:paraId="1385405A" w14:textId="77777777" w:rsidR="00E02BC7" w:rsidRDefault="00E02BC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A027C15" w14:textId="77777777" w:rsidR="00E02BC7" w:rsidRPr="0043505F" w:rsidRDefault="00E02BC7" w:rsidP="00F416B3">
            <w:pPr>
              <w:rPr>
                <w:rFonts w:eastAsia="Times New Roman" w:cs="Arial"/>
                <w:kern w:val="0"/>
                <w:szCs w:val="22"/>
                <w:lang w:val="en-US"/>
                <w14:ligatures w14:val="none"/>
              </w:rPr>
            </w:pPr>
          </w:p>
        </w:tc>
      </w:tr>
    </w:tbl>
    <w:p w14:paraId="6F275B4F" w14:textId="76693673" w:rsidR="00E50A8C" w:rsidRDefault="00E50A8C" w:rsidP="001C4A76"/>
    <w:p w14:paraId="3D5ACEBE" w14:textId="77777777" w:rsidR="00E50A8C" w:rsidRDefault="00E50A8C">
      <w:r>
        <w:br w:type="page"/>
      </w:r>
    </w:p>
    <w:p w14:paraId="569D94FB" w14:textId="77777777" w:rsidR="00E02BC7" w:rsidRDefault="00E02BC7"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E50A8C" w:rsidRPr="0043505F" w14:paraId="6A2D9994" w14:textId="77777777" w:rsidTr="00E50A8C">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0B000FA" w14:textId="77777777" w:rsidR="00E50A8C" w:rsidRPr="0043505F" w:rsidRDefault="00E50A8C"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B226079" w14:textId="034D685C"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4.1, 4.2, 4.3 &amp; 4.4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0DBC551" w14:textId="35778FBB"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16.</w:t>
            </w:r>
            <w:r>
              <w:rPr>
                <w:rFonts w:eastAsia="Times New Roman" w:cs="Arial"/>
                <w:b/>
                <w:kern w:val="0"/>
                <w:szCs w:val="22"/>
                <w:lang w:val="en-US"/>
                <w14:ligatures w14:val="none"/>
              </w:rPr>
              <w:t>3</w:t>
            </w:r>
          </w:p>
        </w:tc>
      </w:tr>
    </w:tbl>
    <w:p w14:paraId="7269A4D8" w14:textId="77777777" w:rsidR="00E50A8C" w:rsidRPr="0043505F" w:rsidRDefault="00E50A8C" w:rsidP="00E50A8C">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50A8C" w:rsidRPr="0043505F" w14:paraId="6445718B"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9E5E9C1" w14:textId="4568BC6F" w:rsidR="00E50A8C" w:rsidRPr="0043505F" w:rsidRDefault="00E50A8C"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Replace Exhaust Section</w:t>
            </w:r>
          </w:p>
        </w:tc>
      </w:tr>
    </w:tbl>
    <w:p w14:paraId="488C10D5" w14:textId="77777777" w:rsidR="00E50A8C" w:rsidRDefault="00E50A8C" w:rsidP="00E50A8C"/>
    <w:p w14:paraId="65ED26B2" w14:textId="77777777" w:rsidR="00E50A8C" w:rsidRPr="00075074" w:rsidRDefault="00E50A8C" w:rsidP="00E50A8C"/>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977"/>
        <w:gridCol w:w="3827"/>
      </w:tblGrid>
      <w:tr w:rsidR="00E50A8C" w:rsidRPr="00075074" w14:paraId="58A89ECD" w14:textId="77777777" w:rsidTr="00E50A8C">
        <w:tc>
          <w:tcPr>
            <w:tcW w:w="2977" w:type="dxa"/>
            <w:shd w:val="clear" w:color="auto" w:fill="043956" w:themeFill="accent2"/>
          </w:tcPr>
          <w:p w14:paraId="55F25C25" w14:textId="77777777" w:rsidR="00E50A8C" w:rsidRPr="00075074" w:rsidRDefault="00E50A8C" w:rsidP="00F416B3">
            <w:pPr>
              <w:rPr>
                <w:b/>
              </w:rPr>
            </w:pPr>
            <w:r w:rsidRPr="00075074">
              <w:rPr>
                <w:b/>
              </w:rPr>
              <w:t>Vehicle Details</w:t>
            </w:r>
          </w:p>
        </w:tc>
        <w:tc>
          <w:tcPr>
            <w:tcW w:w="2977" w:type="dxa"/>
            <w:shd w:val="clear" w:color="auto" w:fill="043956" w:themeFill="accent2"/>
          </w:tcPr>
          <w:p w14:paraId="4DC5DD58" w14:textId="77777777" w:rsidR="00E50A8C" w:rsidRPr="00075074" w:rsidRDefault="00E50A8C" w:rsidP="00F416B3">
            <w:pPr>
              <w:rPr>
                <w:b/>
              </w:rPr>
            </w:pPr>
            <w:r w:rsidRPr="00075074">
              <w:rPr>
                <w:b/>
              </w:rPr>
              <w:t>Special Tools</w:t>
            </w:r>
          </w:p>
        </w:tc>
        <w:tc>
          <w:tcPr>
            <w:tcW w:w="3827" w:type="dxa"/>
            <w:shd w:val="clear" w:color="auto" w:fill="043956" w:themeFill="accent2"/>
          </w:tcPr>
          <w:p w14:paraId="3AC95402" w14:textId="77777777" w:rsidR="00E50A8C" w:rsidRPr="00075074" w:rsidRDefault="00E50A8C" w:rsidP="00F416B3">
            <w:pPr>
              <w:rPr>
                <w:b/>
              </w:rPr>
            </w:pPr>
            <w:r w:rsidRPr="00075074">
              <w:rPr>
                <w:b/>
              </w:rPr>
              <w:t>Exhaust Section Replaced</w:t>
            </w:r>
          </w:p>
        </w:tc>
      </w:tr>
      <w:tr w:rsidR="00E50A8C" w:rsidRPr="00075074" w14:paraId="335978CB" w14:textId="77777777" w:rsidTr="00E50A8C">
        <w:trPr>
          <w:trHeight w:val="2185"/>
        </w:trPr>
        <w:tc>
          <w:tcPr>
            <w:tcW w:w="2977" w:type="dxa"/>
          </w:tcPr>
          <w:p w14:paraId="57E102A7" w14:textId="77777777" w:rsidR="00E50A8C" w:rsidRPr="00075074" w:rsidRDefault="00E50A8C" w:rsidP="00F416B3">
            <w:pPr>
              <w:rPr>
                <w:sz w:val="16"/>
                <w:szCs w:val="16"/>
              </w:rPr>
            </w:pPr>
          </w:p>
          <w:p w14:paraId="6E2F94E3" w14:textId="77777777" w:rsidR="00E50A8C" w:rsidRPr="00075074" w:rsidRDefault="00E50A8C" w:rsidP="00F416B3">
            <w:pPr>
              <w:rPr>
                <w:sz w:val="18"/>
                <w:szCs w:val="18"/>
              </w:rPr>
            </w:pPr>
          </w:p>
          <w:p w14:paraId="326FA899" w14:textId="77777777" w:rsidR="00E50A8C" w:rsidRPr="00075074" w:rsidRDefault="00E50A8C" w:rsidP="00F416B3">
            <w:r w:rsidRPr="00075074">
              <w:t>Make_______________</w:t>
            </w:r>
          </w:p>
          <w:p w14:paraId="00A3D139" w14:textId="77777777" w:rsidR="00E50A8C" w:rsidRPr="00075074" w:rsidRDefault="00E50A8C" w:rsidP="00F416B3">
            <w:pPr>
              <w:rPr>
                <w:sz w:val="16"/>
                <w:szCs w:val="16"/>
              </w:rPr>
            </w:pPr>
          </w:p>
          <w:p w14:paraId="279E30CE" w14:textId="77777777" w:rsidR="00E50A8C" w:rsidRPr="00075074" w:rsidRDefault="00E50A8C" w:rsidP="00F416B3">
            <w:pPr>
              <w:rPr>
                <w:sz w:val="18"/>
                <w:szCs w:val="18"/>
              </w:rPr>
            </w:pPr>
          </w:p>
          <w:p w14:paraId="7AC3120B" w14:textId="77777777" w:rsidR="00E50A8C" w:rsidRPr="00075074" w:rsidRDefault="00E50A8C" w:rsidP="00F416B3">
            <w:r w:rsidRPr="00075074">
              <w:t>Model_______________</w:t>
            </w:r>
          </w:p>
          <w:p w14:paraId="28983914" w14:textId="77777777" w:rsidR="00E50A8C" w:rsidRPr="00075074" w:rsidRDefault="00E50A8C" w:rsidP="00F416B3">
            <w:pPr>
              <w:rPr>
                <w:sz w:val="16"/>
                <w:szCs w:val="16"/>
              </w:rPr>
            </w:pPr>
          </w:p>
          <w:p w14:paraId="72D286E9" w14:textId="77777777" w:rsidR="00E50A8C" w:rsidRPr="00075074" w:rsidRDefault="00E50A8C" w:rsidP="00F416B3">
            <w:pPr>
              <w:rPr>
                <w:sz w:val="18"/>
                <w:szCs w:val="18"/>
              </w:rPr>
            </w:pPr>
          </w:p>
          <w:p w14:paraId="118E7FE6" w14:textId="77777777" w:rsidR="00E50A8C" w:rsidRPr="00075074" w:rsidRDefault="00E50A8C" w:rsidP="00F416B3">
            <w:r w:rsidRPr="00075074">
              <w:t>Year________________</w:t>
            </w:r>
          </w:p>
          <w:p w14:paraId="22CD59B9" w14:textId="77777777" w:rsidR="00E50A8C" w:rsidRPr="00075074" w:rsidRDefault="00E50A8C" w:rsidP="00F416B3"/>
        </w:tc>
        <w:tc>
          <w:tcPr>
            <w:tcW w:w="2977" w:type="dxa"/>
          </w:tcPr>
          <w:p w14:paraId="3AF7C667" w14:textId="77777777" w:rsidR="00E50A8C" w:rsidRPr="00075074" w:rsidRDefault="00E50A8C" w:rsidP="00F416B3"/>
        </w:tc>
        <w:tc>
          <w:tcPr>
            <w:tcW w:w="3827" w:type="dxa"/>
          </w:tcPr>
          <w:p w14:paraId="4E834019" w14:textId="77777777" w:rsidR="00E50A8C" w:rsidRPr="00075074" w:rsidRDefault="00E50A8C" w:rsidP="00F416B3">
            <w:pPr>
              <w:rPr>
                <w:sz w:val="14"/>
                <w:szCs w:val="14"/>
              </w:rPr>
            </w:pPr>
          </w:p>
          <w:p w14:paraId="1C3EE164" w14:textId="77777777" w:rsidR="00E50A8C" w:rsidRPr="00075074" w:rsidRDefault="00E50A8C" w:rsidP="00F416B3">
            <w:pPr>
              <w:rPr>
                <w:b/>
              </w:rPr>
            </w:pPr>
          </w:p>
        </w:tc>
      </w:tr>
      <w:tr w:rsidR="00E50A8C" w:rsidRPr="00075074" w14:paraId="6EBAF18C" w14:textId="77777777" w:rsidTr="00E50A8C">
        <w:trPr>
          <w:trHeight w:val="754"/>
        </w:trPr>
        <w:tc>
          <w:tcPr>
            <w:tcW w:w="9781" w:type="dxa"/>
            <w:gridSpan w:val="3"/>
          </w:tcPr>
          <w:p w14:paraId="0A7BD7D2" w14:textId="77777777" w:rsidR="00E50A8C" w:rsidRPr="00075074" w:rsidRDefault="00E50A8C" w:rsidP="00F416B3">
            <w:pPr>
              <w:rPr>
                <w:b/>
              </w:rPr>
            </w:pPr>
          </w:p>
          <w:p w14:paraId="4C133F1F" w14:textId="77777777" w:rsidR="00E50A8C" w:rsidRPr="00075074" w:rsidRDefault="00E50A8C" w:rsidP="00F416B3">
            <w:pPr>
              <w:rPr>
                <w:b/>
              </w:rPr>
            </w:pPr>
            <w:r w:rsidRPr="00075074">
              <w:rPr>
                <w:b/>
              </w:rPr>
              <w:t>Instructions to Learners</w:t>
            </w:r>
            <w:r w:rsidRPr="00075074">
              <w:t xml:space="preserve"> </w:t>
            </w:r>
          </w:p>
          <w:p w14:paraId="19696C12" w14:textId="77777777" w:rsidR="00E50A8C" w:rsidRPr="00075074" w:rsidRDefault="00E50A8C" w:rsidP="00E50A8C">
            <w:pPr>
              <w:numPr>
                <w:ilvl w:val="0"/>
                <w:numId w:val="146"/>
              </w:numPr>
              <w:tabs>
                <w:tab w:val="clear" w:pos="720"/>
              </w:tabs>
              <w:ind w:left="360"/>
            </w:pPr>
            <w:r w:rsidRPr="00075074">
              <w:t>Position vehicle at correct working height</w:t>
            </w:r>
          </w:p>
          <w:p w14:paraId="7C639FEA" w14:textId="77777777" w:rsidR="00E50A8C" w:rsidRPr="00075074" w:rsidRDefault="00E50A8C" w:rsidP="00E50A8C">
            <w:pPr>
              <w:numPr>
                <w:ilvl w:val="0"/>
                <w:numId w:val="146"/>
              </w:numPr>
              <w:tabs>
                <w:tab w:val="clear" w:pos="720"/>
              </w:tabs>
              <w:ind w:left="360"/>
            </w:pPr>
            <w:r w:rsidRPr="00075074">
              <w:t>Remove exhaust section and mountings</w:t>
            </w:r>
          </w:p>
          <w:p w14:paraId="14FAC8C0" w14:textId="77777777" w:rsidR="00E50A8C" w:rsidRPr="00075074" w:rsidRDefault="00E50A8C" w:rsidP="00E50A8C">
            <w:pPr>
              <w:numPr>
                <w:ilvl w:val="0"/>
                <w:numId w:val="146"/>
              </w:numPr>
              <w:tabs>
                <w:tab w:val="clear" w:pos="720"/>
              </w:tabs>
              <w:ind w:left="360"/>
            </w:pPr>
            <w:r w:rsidRPr="00075074">
              <w:t>Identify correct replacement section</w:t>
            </w:r>
          </w:p>
          <w:p w14:paraId="73F42139" w14:textId="77777777" w:rsidR="00E50A8C" w:rsidRPr="00075074" w:rsidRDefault="00E50A8C" w:rsidP="00E50A8C">
            <w:pPr>
              <w:numPr>
                <w:ilvl w:val="0"/>
                <w:numId w:val="146"/>
              </w:numPr>
              <w:tabs>
                <w:tab w:val="clear" w:pos="720"/>
              </w:tabs>
              <w:ind w:left="360"/>
            </w:pPr>
            <w:r w:rsidRPr="00075074">
              <w:t>Replace exhaust section</w:t>
            </w:r>
          </w:p>
          <w:p w14:paraId="77AB7FBD" w14:textId="77777777" w:rsidR="00E50A8C" w:rsidRPr="00075074" w:rsidRDefault="00E50A8C" w:rsidP="00E50A8C">
            <w:pPr>
              <w:numPr>
                <w:ilvl w:val="0"/>
                <w:numId w:val="146"/>
              </w:numPr>
              <w:tabs>
                <w:tab w:val="clear" w:pos="720"/>
              </w:tabs>
              <w:ind w:left="360"/>
            </w:pPr>
            <w:r w:rsidRPr="00075074">
              <w:t>Run engine and check for exhaust system leakage and correct positioning</w:t>
            </w:r>
          </w:p>
          <w:p w14:paraId="09507591" w14:textId="77777777" w:rsidR="00E50A8C" w:rsidRPr="00075074" w:rsidRDefault="00E50A8C" w:rsidP="00F416B3"/>
        </w:tc>
      </w:tr>
    </w:tbl>
    <w:p w14:paraId="14D178B4" w14:textId="77777777" w:rsidR="00E50A8C" w:rsidRPr="00075074" w:rsidRDefault="00E50A8C" w:rsidP="00E50A8C"/>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E50A8C" w:rsidRPr="0043505F" w14:paraId="25623E53" w14:textId="77777777" w:rsidTr="00F416B3">
        <w:tc>
          <w:tcPr>
            <w:tcW w:w="8280" w:type="dxa"/>
            <w:hideMark/>
          </w:tcPr>
          <w:p w14:paraId="37CD331A" w14:textId="77777777" w:rsidR="00E50A8C" w:rsidRPr="0043505F" w:rsidRDefault="00E50A8C"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620" w:type="dxa"/>
            <w:hideMark/>
          </w:tcPr>
          <w:p w14:paraId="562E392C"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465426D3"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E50A8C" w:rsidRPr="0043505F" w14:paraId="7286E5F5" w14:textId="77777777" w:rsidTr="00F416B3">
        <w:tc>
          <w:tcPr>
            <w:tcW w:w="8280" w:type="dxa"/>
            <w:tcBorders>
              <w:bottom w:val="single" w:sz="4" w:space="0" w:color="35B1F5" w:themeColor="accent2" w:themeTint="80"/>
            </w:tcBorders>
            <w:hideMark/>
          </w:tcPr>
          <w:p w14:paraId="44FDCF8B" w14:textId="77777777" w:rsidR="00E50A8C" w:rsidRPr="0043505F" w:rsidRDefault="00E50A8C"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580FD5B8" w14:textId="77777777" w:rsidR="00E50A8C" w:rsidRPr="0043505F" w:rsidRDefault="00E50A8C" w:rsidP="00F416B3">
            <w:pPr>
              <w:rPr>
                <w:rFonts w:eastAsia="Times New Roman" w:cs="Arial"/>
                <w:b/>
                <w:kern w:val="0"/>
                <w:szCs w:val="22"/>
                <w:lang w:val="en-US"/>
                <w14:ligatures w14:val="none"/>
              </w:rPr>
            </w:pPr>
          </w:p>
        </w:tc>
      </w:tr>
      <w:tr w:rsidR="00E50A8C" w:rsidRPr="0043505F" w14:paraId="4B583975"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30DA58" w14:textId="77777777" w:rsidR="00E50A8C" w:rsidRPr="00075074" w:rsidRDefault="00E50A8C"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9354300" w14:textId="77777777" w:rsidR="00E50A8C" w:rsidRPr="0043505F" w:rsidRDefault="00E50A8C" w:rsidP="00F416B3">
            <w:pPr>
              <w:rPr>
                <w:rFonts w:eastAsia="Times New Roman" w:cs="Arial"/>
                <w:b/>
                <w:kern w:val="0"/>
                <w:szCs w:val="22"/>
                <w:lang w:val="en-US"/>
                <w14:ligatures w14:val="none"/>
              </w:rPr>
            </w:pPr>
          </w:p>
        </w:tc>
      </w:tr>
      <w:tr w:rsidR="00E50A8C" w:rsidRPr="0043505F" w14:paraId="058B2F1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A10AE8" w14:textId="5CE676A7" w:rsidR="00E50A8C" w:rsidRPr="00075074" w:rsidRDefault="00E50A8C" w:rsidP="00F416B3">
            <w:r>
              <w:t>Data</w:t>
            </w:r>
            <w:r>
              <w:t xml:space="preserve">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72C321C" w14:textId="77777777" w:rsidR="00E50A8C" w:rsidRPr="0043505F" w:rsidRDefault="00E50A8C" w:rsidP="00F416B3">
            <w:pPr>
              <w:rPr>
                <w:rFonts w:eastAsia="Times New Roman" w:cs="Arial"/>
                <w:b/>
                <w:kern w:val="0"/>
                <w:szCs w:val="22"/>
                <w:lang w:val="en-US"/>
                <w14:ligatures w14:val="none"/>
              </w:rPr>
            </w:pPr>
          </w:p>
        </w:tc>
      </w:tr>
    </w:tbl>
    <w:p w14:paraId="479B6EA9" w14:textId="77777777" w:rsidR="00E50A8C" w:rsidRDefault="00E50A8C" w:rsidP="00E50A8C">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50A8C" w:rsidRPr="0043505F" w14:paraId="5DA35A80"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E463BA"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2D2AEE9"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278D0068" w14:textId="77777777" w:rsidR="00E50A8C" w:rsidRDefault="00E50A8C" w:rsidP="00F416B3">
            <w:pPr>
              <w:rPr>
                <w:rFonts w:eastAsia="Times New Roman" w:cs="Arial"/>
                <w:kern w:val="0"/>
                <w:szCs w:val="22"/>
                <w:lang w:val="en-US"/>
                <w14:ligatures w14:val="none"/>
              </w:rPr>
            </w:pPr>
          </w:p>
          <w:p w14:paraId="67554E80" w14:textId="77777777" w:rsidR="00E50A8C" w:rsidRPr="0043505F" w:rsidRDefault="00E50A8C" w:rsidP="00F416B3">
            <w:pPr>
              <w:rPr>
                <w:rFonts w:eastAsia="Times New Roman" w:cs="Arial"/>
                <w:kern w:val="0"/>
                <w:szCs w:val="22"/>
                <w:lang w:val="en-US"/>
                <w14:ligatures w14:val="none"/>
              </w:rPr>
            </w:pPr>
          </w:p>
          <w:p w14:paraId="4EB17198" w14:textId="77777777" w:rsidR="00E50A8C" w:rsidRPr="0043505F"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85FC00B" w14:textId="77777777" w:rsidR="00E50A8C" w:rsidRPr="0043505F" w:rsidRDefault="00E50A8C" w:rsidP="00F416B3">
            <w:pPr>
              <w:rPr>
                <w:rFonts w:eastAsia="Times New Roman" w:cs="Arial"/>
                <w:kern w:val="0"/>
                <w:szCs w:val="22"/>
                <w:lang w:val="en-US"/>
                <w14:ligatures w14:val="none"/>
              </w:rPr>
            </w:pPr>
          </w:p>
          <w:p w14:paraId="5C572815" w14:textId="77777777" w:rsidR="00E50A8C" w:rsidRPr="0043505F" w:rsidRDefault="00E50A8C" w:rsidP="00F416B3">
            <w:pPr>
              <w:rPr>
                <w:rFonts w:eastAsia="Times New Roman" w:cs="Arial"/>
                <w:kern w:val="0"/>
                <w:szCs w:val="22"/>
                <w:lang w:val="en-US"/>
                <w14:ligatures w14:val="none"/>
              </w:rPr>
            </w:pPr>
          </w:p>
          <w:p w14:paraId="16A98F6A"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1EF8A90" w14:textId="77777777" w:rsidR="00E50A8C" w:rsidRPr="0043505F" w:rsidRDefault="00E50A8C" w:rsidP="00F416B3">
            <w:pPr>
              <w:rPr>
                <w:rFonts w:eastAsia="Times New Roman" w:cs="Arial"/>
                <w:kern w:val="0"/>
                <w:szCs w:val="22"/>
                <w:lang w:val="en-US"/>
                <w14:ligatures w14:val="none"/>
              </w:rPr>
            </w:pPr>
          </w:p>
        </w:tc>
      </w:tr>
    </w:tbl>
    <w:p w14:paraId="011DD639" w14:textId="3937A8F7" w:rsidR="00E50A8C" w:rsidRDefault="00E50A8C" w:rsidP="00E50A8C"/>
    <w:p w14:paraId="2759EC9D" w14:textId="77777777" w:rsidR="00E50A8C" w:rsidRDefault="00E50A8C">
      <w:r>
        <w:br w:type="page"/>
      </w:r>
    </w:p>
    <w:p w14:paraId="2128E721" w14:textId="77777777" w:rsidR="00E50A8C" w:rsidRDefault="00E50A8C" w:rsidP="00E50A8C"/>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E50A8C" w:rsidRPr="0043505F" w14:paraId="5C99A205" w14:textId="77777777" w:rsidTr="00E50A8C">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BA43A84" w14:textId="77777777" w:rsidR="00E50A8C" w:rsidRPr="0043505F" w:rsidRDefault="00E50A8C"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(M</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6658D95" w14:textId="57F66598"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b/>
              </w:rPr>
              <w:t>5.1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F54661" w14:textId="14A7DE3A"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16.</w:t>
            </w:r>
            <w:r>
              <w:rPr>
                <w:rFonts w:eastAsia="Times New Roman" w:cs="Arial"/>
                <w:b/>
                <w:kern w:val="0"/>
                <w:szCs w:val="22"/>
                <w:lang w:val="en-US"/>
                <w14:ligatures w14:val="none"/>
              </w:rPr>
              <w:t>4</w:t>
            </w:r>
          </w:p>
        </w:tc>
      </w:tr>
    </w:tbl>
    <w:p w14:paraId="0CE98F29" w14:textId="77777777" w:rsidR="00E50A8C" w:rsidRPr="0043505F" w:rsidRDefault="00E50A8C" w:rsidP="00E50A8C">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E50A8C" w:rsidRPr="0043505F" w14:paraId="7E84FDDD" w14:textId="77777777" w:rsidTr="00E50A8C">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725C1B4" w14:textId="17CB2517" w:rsidR="00E50A8C" w:rsidRPr="0043505F" w:rsidRDefault="00E50A8C"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Waste Disposal</w:t>
            </w:r>
          </w:p>
        </w:tc>
      </w:tr>
    </w:tbl>
    <w:p w14:paraId="41027B83" w14:textId="77777777" w:rsidR="00E50A8C" w:rsidRPr="00075074" w:rsidRDefault="00E50A8C" w:rsidP="00E50A8C"/>
    <w:tbl>
      <w:tblPr>
        <w:tblW w:w="0" w:type="auto"/>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841"/>
        <w:gridCol w:w="6791"/>
      </w:tblGrid>
      <w:tr w:rsidR="00E50A8C" w:rsidRPr="00075074" w14:paraId="174250B6" w14:textId="77777777" w:rsidTr="00E50A8C">
        <w:tc>
          <w:tcPr>
            <w:tcW w:w="9632" w:type="dxa"/>
            <w:gridSpan w:val="2"/>
          </w:tcPr>
          <w:p w14:paraId="1749190C" w14:textId="77777777" w:rsidR="00E50A8C" w:rsidRPr="00075074" w:rsidRDefault="00E50A8C" w:rsidP="00F416B3">
            <w:pPr>
              <w:rPr>
                <w:b/>
              </w:rPr>
            </w:pPr>
            <w:r w:rsidRPr="00075074">
              <w:rPr>
                <w:b/>
              </w:rPr>
              <w:t>Instructions to Learners</w:t>
            </w:r>
            <w:r w:rsidRPr="00075074">
              <w:t xml:space="preserve"> </w:t>
            </w:r>
          </w:p>
          <w:p w14:paraId="6A52ADA2" w14:textId="77777777" w:rsidR="00E50A8C" w:rsidRPr="00075074" w:rsidRDefault="00E50A8C" w:rsidP="00F416B3">
            <w:r w:rsidRPr="00075074">
              <w:t>State in the spaces provided below the correct procedure for disposing of waste exhaust components</w:t>
            </w:r>
          </w:p>
          <w:p w14:paraId="00DC1C9D" w14:textId="77777777" w:rsidR="00E50A8C" w:rsidRPr="00075074" w:rsidRDefault="00E50A8C" w:rsidP="00F416B3"/>
        </w:tc>
      </w:tr>
      <w:tr w:rsidR="00E50A8C" w:rsidRPr="00075074" w14:paraId="0E82A545" w14:textId="77777777" w:rsidTr="00E50A8C">
        <w:tc>
          <w:tcPr>
            <w:tcW w:w="2841" w:type="dxa"/>
            <w:shd w:val="clear" w:color="auto" w:fill="043956" w:themeFill="accent2"/>
          </w:tcPr>
          <w:p w14:paraId="661F06E5" w14:textId="77777777" w:rsidR="00E50A8C" w:rsidRPr="00075074" w:rsidRDefault="00E50A8C" w:rsidP="00F416B3">
            <w:pPr>
              <w:rPr>
                <w:b/>
              </w:rPr>
            </w:pPr>
            <w:r w:rsidRPr="00075074">
              <w:rPr>
                <w:b/>
              </w:rPr>
              <w:t>Component</w:t>
            </w:r>
          </w:p>
        </w:tc>
        <w:tc>
          <w:tcPr>
            <w:tcW w:w="6791" w:type="dxa"/>
            <w:shd w:val="clear" w:color="auto" w:fill="043956" w:themeFill="accent2"/>
          </w:tcPr>
          <w:p w14:paraId="4F586E0C" w14:textId="77777777" w:rsidR="00E50A8C" w:rsidRPr="00075074" w:rsidRDefault="00E50A8C" w:rsidP="00F416B3">
            <w:pPr>
              <w:rPr>
                <w:b/>
              </w:rPr>
            </w:pPr>
            <w:r w:rsidRPr="00075074">
              <w:rPr>
                <w:b/>
              </w:rPr>
              <w:t>Correct Disposal</w:t>
            </w:r>
          </w:p>
        </w:tc>
      </w:tr>
      <w:tr w:rsidR="00E50A8C" w:rsidRPr="00075074" w14:paraId="59DD0921" w14:textId="77777777" w:rsidTr="00E50A8C">
        <w:trPr>
          <w:trHeight w:val="1134"/>
        </w:trPr>
        <w:tc>
          <w:tcPr>
            <w:tcW w:w="2841" w:type="dxa"/>
            <w:vAlign w:val="center"/>
          </w:tcPr>
          <w:p w14:paraId="450AF28D" w14:textId="77777777" w:rsidR="00E50A8C" w:rsidRPr="00075074" w:rsidRDefault="00E50A8C" w:rsidP="00F416B3">
            <w:pPr>
              <w:rPr>
                <w:b/>
              </w:rPr>
            </w:pPr>
            <w:r w:rsidRPr="00075074">
              <w:rPr>
                <w:b/>
              </w:rPr>
              <w:t>Exhaust Pipes</w:t>
            </w:r>
          </w:p>
        </w:tc>
        <w:tc>
          <w:tcPr>
            <w:tcW w:w="6791" w:type="dxa"/>
            <w:vAlign w:val="center"/>
          </w:tcPr>
          <w:p w14:paraId="5007E4B0" w14:textId="77777777" w:rsidR="00E50A8C" w:rsidRPr="00075074" w:rsidRDefault="00E50A8C" w:rsidP="00F416B3"/>
        </w:tc>
      </w:tr>
      <w:tr w:rsidR="00E50A8C" w:rsidRPr="00075074" w14:paraId="2CCB8BEB" w14:textId="77777777" w:rsidTr="00E50A8C">
        <w:trPr>
          <w:trHeight w:val="1134"/>
        </w:trPr>
        <w:tc>
          <w:tcPr>
            <w:tcW w:w="2841" w:type="dxa"/>
            <w:vAlign w:val="center"/>
          </w:tcPr>
          <w:p w14:paraId="0FB424FC" w14:textId="77777777" w:rsidR="00E50A8C" w:rsidRPr="00075074" w:rsidRDefault="00E50A8C" w:rsidP="00F416B3">
            <w:pPr>
              <w:rPr>
                <w:b/>
              </w:rPr>
            </w:pPr>
            <w:r w:rsidRPr="00075074">
              <w:rPr>
                <w:b/>
              </w:rPr>
              <w:t>Catalytic Converter</w:t>
            </w:r>
          </w:p>
        </w:tc>
        <w:tc>
          <w:tcPr>
            <w:tcW w:w="6791" w:type="dxa"/>
            <w:vAlign w:val="center"/>
          </w:tcPr>
          <w:p w14:paraId="0CFBA3E7" w14:textId="77777777" w:rsidR="00E50A8C" w:rsidRPr="00075074" w:rsidRDefault="00E50A8C" w:rsidP="00F416B3"/>
        </w:tc>
      </w:tr>
      <w:tr w:rsidR="00E50A8C" w:rsidRPr="00075074" w14:paraId="7AF78719" w14:textId="77777777" w:rsidTr="00E50A8C">
        <w:trPr>
          <w:trHeight w:val="1134"/>
        </w:trPr>
        <w:tc>
          <w:tcPr>
            <w:tcW w:w="2841" w:type="dxa"/>
            <w:vAlign w:val="center"/>
          </w:tcPr>
          <w:p w14:paraId="17C3764A" w14:textId="77777777" w:rsidR="00E50A8C" w:rsidRPr="00075074" w:rsidRDefault="00E50A8C" w:rsidP="00F416B3">
            <w:pPr>
              <w:rPr>
                <w:b/>
              </w:rPr>
            </w:pPr>
            <w:r w:rsidRPr="00075074">
              <w:rPr>
                <w:b/>
              </w:rPr>
              <w:t>Rubber Mountings</w:t>
            </w:r>
          </w:p>
        </w:tc>
        <w:tc>
          <w:tcPr>
            <w:tcW w:w="6791" w:type="dxa"/>
            <w:vAlign w:val="center"/>
          </w:tcPr>
          <w:p w14:paraId="409DA609" w14:textId="77777777" w:rsidR="00E50A8C" w:rsidRPr="00075074" w:rsidRDefault="00E50A8C" w:rsidP="00F416B3"/>
        </w:tc>
      </w:tr>
      <w:tr w:rsidR="00E50A8C" w:rsidRPr="00075074" w14:paraId="5BD3711C" w14:textId="77777777" w:rsidTr="00E50A8C">
        <w:trPr>
          <w:trHeight w:val="1134"/>
        </w:trPr>
        <w:tc>
          <w:tcPr>
            <w:tcW w:w="2841" w:type="dxa"/>
            <w:vAlign w:val="center"/>
          </w:tcPr>
          <w:p w14:paraId="0506D680" w14:textId="77777777" w:rsidR="00E50A8C" w:rsidRPr="00075074" w:rsidRDefault="00E50A8C" w:rsidP="00F416B3">
            <w:pPr>
              <w:rPr>
                <w:b/>
              </w:rPr>
            </w:pPr>
            <w:r w:rsidRPr="00075074">
              <w:rPr>
                <w:b/>
              </w:rPr>
              <w:t>Exhaust Silencers</w:t>
            </w:r>
          </w:p>
        </w:tc>
        <w:tc>
          <w:tcPr>
            <w:tcW w:w="6791" w:type="dxa"/>
            <w:vAlign w:val="center"/>
          </w:tcPr>
          <w:p w14:paraId="725FAF42" w14:textId="77777777" w:rsidR="00E50A8C" w:rsidRPr="00075074" w:rsidRDefault="00E50A8C" w:rsidP="00F416B3"/>
        </w:tc>
      </w:tr>
    </w:tbl>
    <w:p w14:paraId="59A71C02" w14:textId="77777777" w:rsidR="00E50A8C" w:rsidRPr="00075074" w:rsidRDefault="00E50A8C" w:rsidP="00E50A8C"/>
    <w:p w14:paraId="02A86379" w14:textId="77777777" w:rsidR="00E50A8C" w:rsidRPr="00075074" w:rsidRDefault="00E50A8C" w:rsidP="00E50A8C"/>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E50A8C" w:rsidRPr="0043505F" w14:paraId="2986DDF5" w14:textId="77777777" w:rsidTr="00F416B3">
        <w:tc>
          <w:tcPr>
            <w:tcW w:w="8280" w:type="dxa"/>
            <w:hideMark/>
          </w:tcPr>
          <w:p w14:paraId="10FCD9B3" w14:textId="77777777" w:rsidR="00E50A8C" w:rsidRPr="0043505F" w:rsidRDefault="00E50A8C"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620" w:type="dxa"/>
            <w:hideMark/>
          </w:tcPr>
          <w:p w14:paraId="4F38591B"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FBF50AD"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E50A8C" w:rsidRPr="0043505F" w14:paraId="708350B4" w14:textId="77777777" w:rsidTr="00F416B3">
        <w:tc>
          <w:tcPr>
            <w:tcW w:w="8280" w:type="dxa"/>
            <w:tcBorders>
              <w:bottom w:val="single" w:sz="4" w:space="0" w:color="35B1F5" w:themeColor="accent2" w:themeTint="80"/>
            </w:tcBorders>
            <w:hideMark/>
          </w:tcPr>
          <w:p w14:paraId="35FDC311" w14:textId="77777777" w:rsidR="00E50A8C" w:rsidRPr="0043505F" w:rsidRDefault="00E50A8C"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63312C74" w14:textId="77777777" w:rsidR="00E50A8C" w:rsidRPr="0043505F" w:rsidRDefault="00E50A8C" w:rsidP="00F416B3">
            <w:pPr>
              <w:rPr>
                <w:rFonts w:eastAsia="Times New Roman" w:cs="Arial"/>
                <w:b/>
                <w:kern w:val="0"/>
                <w:szCs w:val="22"/>
                <w:lang w:val="en-US"/>
                <w14:ligatures w14:val="none"/>
              </w:rPr>
            </w:pPr>
          </w:p>
        </w:tc>
      </w:tr>
      <w:tr w:rsidR="00E50A8C" w:rsidRPr="0043505F" w14:paraId="34B9CE7E"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BBFF2D" w14:textId="77777777" w:rsidR="00E50A8C" w:rsidRPr="00075074" w:rsidRDefault="00E50A8C"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F394FDE" w14:textId="77777777" w:rsidR="00E50A8C" w:rsidRPr="0043505F" w:rsidRDefault="00E50A8C" w:rsidP="00F416B3">
            <w:pPr>
              <w:rPr>
                <w:rFonts w:eastAsia="Times New Roman" w:cs="Arial"/>
                <w:b/>
                <w:kern w:val="0"/>
                <w:szCs w:val="22"/>
                <w:lang w:val="en-US"/>
                <w14:ligatures w14:val="none"/>
              </w:rPr>
            </w:pPr>
          </w:p>
        </w:tc>
      </w:tr>
      <w:tr w:rsidR="00E50A8C" w:rsidRPr="0043505F" w14:paraId="0B9272E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337F41" w14:textId="70A44636" w:rsidR="00E50A8C" w:rsidRPr="00075074" w:rsidRDefault="00E50A8C" w:rsidP="00F416B3">
            <w:r>
              <w:t>Report</w:t>
            </w:r>
            <w:r>
              <w:t xml:space="preserve">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DA5C564" w14:textId="77777777" w:rsidR="00E50A8C" w:rsidRPr="0043505F" w:rsidRDefault="00E50A8C" w:rsidP="00F416B3">
            <w:pPr>
              <w:rPr>
                <w:rFonts w:eastAsia="Times New Roman" w:cs="Arial"/>
                <w:b/>
                <w:kern w:val="0"/>
                <w:szCs w:val="22"/>
                <w:lang w:val="en-US"/>
                <w14:ligatures w14:val="none"/>
              </w:rPr>
            </w:pPr>
          </w:p>
        </w:tc>
      </w:tr>
    </w:tbl>
    <w:p w14:paraId="0C4FF9FE" w14:textId="77777777" w:rsidR="00E50A8C" w:rsidRDefault="00E50A8C" w:rsidP="00E50A8C">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50A8C" w:rsidRPr="0043505F" w14:paraId="55C561DC"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363D78"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2E10747"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DE0EAD0" w14:textId="77777777" w:rsidR="00E50A8C" w:rsidRDefault="00E50A8C" w:rsidP="00F416B3">
            <w:pPr>
              <w:rPr>
                <w:rFonts w:eastAsia="Times New Roman" w:cs="Arial"/>
                <w:kern w:val="0"/>
                <w:szCs w:val="22"/>
                <w:lang w:val="en-US"/>
                <w14:ligatures w14:val="none"/>
              </w:rPr>
            </w:pPr>
          </w:p>
          <w:p w14:paraId="089CF400" w14:textId="77777777" w:rsidR="00E50A8C" w:rsidRPr="0043505F" w:rsidRDefault="00E50A8C" w:rsidP="00F416B3">
            <w:pPr>
              <w:rPr>
                <w:rFonts w:eastAsia="Times New Roman" w:cs="Arial"/>
                <w:kern w:val="0"/>
                <w:szCs w:val="22"/>
                <w:lang w:val="en-US"/>
                <w14:ligatures w14:val="none"/>
              </w:rPr>
            </w:pPr>
          </w:p>
          <w:p w14:paraId="08496498" w14:textId="77777777" w:rsidR="00E50A8C" w:rsidRPr="0043505F"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2A4BE5D" w14:textId="77777777" w:rsidR="00E50A8C" w:rsidRPr="0043505F" w:rsidRDefault="00E50A8C" w:rsidP="00F416B3">
            <w:pPr>
              <w:rPr>
                <w:rFonts w:eastAsia="Times New Roman" w:cs="Arial"/>
                <w:kern w:val="0"/>
                <w:szCs w:val="22"/>
                <w:lang w:val="en-US"/>
                <w14:ligatures w14:val="none"/>
              </w:rPr>
            </w:pPr>
          </w:p>
          <w:p w14:paraId="0527B088" w14:textId="77777777" w:rsidR="00E50A8C" w:rsidRPr="0043505F" w:rsidRDefault="00E50A8C" w:rsidP="00F416B3">
            <w:pPr>
              <w:rPr>
                <w:rFonts w:eastAsia="Times New Roman" w:cs="Arial"/>
                <w:kern w:val="0"/>
                <w:szCs w:val="22"/>
                <w:lang w:val="en-US"/>
                <w14:ligatures w14:val="none"/>
              </w:rPr>
            </w:pPr>
          </w:p>
          <w:p w14:paraId="5EAC1478"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A9A1FDF" w14:textId="77777777" w:rsidR="00E50A8C" w:rsidRPr="0043505F" w:rsidRDefault="00E50A8C" w:rsidP="00F416B3">
            <w:pPr>
              <w:rPr>
                <w:rFonts w:eastAsia="Times New Roman" w:cs="Arial"/>
                <w:kern w:val="0"/>
                <w:szCs w:val="22"/>
                <w:lang w:val="en-US"/>
                <w14:ligatures w14:val="none"/>
              </w:rPr>
            </w:pPr>
          </w:p>
        </w:tc>
      </w:tr>
    </w:tbl>
    <w:p w14:paraId="39AF783B" w14:textId="34CCF789" w:rsidR="00E50A8C" w:rsidRDefault="00E50A8C" w:rsidP="00E50A8C"/>
    <w:p w14:paraId="206C2A22" w14:textId="689A0C00" w:rsidR="00E50A8C" w:rsidRPr="0043505F" w:rsidRDefault="00E50A8C" w:rsidP="00E50A8C">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7</w:t>
      </w:r>
      <w:r w:rsidRPr="0043505F">
        <w:rPr>
          <w:rFonts w:eastAsia="Times New Roman"/>
          <w:lang w:val="en-US"/>
        </w:rPr>
        <w:t xml:space="preserve"> (</w:t>
      </w:r>
      <w:r>
        <w:rPr>
          <w:rFonts w:eastAsia="Times New Roman"/>
          <w:lang w:val="en-US"/>
        </w:rPr>
        <w:t>A</w:t>
      </w:r>
      <w:r w:rsidRPr="0043505F">
        <w:rPr>
          <w:rFonts w:eastAsia="Times New Roman"/>
          <w:lang w:val="en-US"/>
        </w:rPr>
        <w:t>/501/70</w:t>
      </w:r>
      <w:r>
        <w:rPr>
          <w:rFonts w:eastAsia="Times New Roman"/>
          <w:lang w:val="en-US"/>
        </w:rPr>
        <w:t>2</w:t>
      </w:r>
      <w:r>
        <w:rPr>
          <w:rFonts w:eastAsia="Times New Roman"/>
          <w:lang w:val="en-US"/>
        </w:rPr>
        <w:t>6</w:t>
      </w:r>
      <w:r w:rsidRPr="0043505F">
        <w:rPr>
          <w:rFonts w:eastAsia="Times New Roman"/>
          <w:lang w:val="en-US"/>
        </w:rPr>
        <w:t>)</w:t>
      </w:r>
    </w:p>
    <w:p w14:paraId="70990DC0" w14:textId="45001147" w:rsidR="00E50A8C" w:rsidRPr="0017113B" w:rsidRDefault="00E50A8C" w:rsidP="00E50A8C">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E02BC7">
        <w:rPr>
          <w:rFonts w:eastAsia="Times New Roman" w:cstheme="majorBidi"/>
          <w:b/>
          <w:color w:val="043956" w:themeColor="accent2"/>
          <w:sz w:val="28"/>
          <w:szCs w:val="32"/>
          <w:lang w:val="en-US"/>
        </w:rPr>
        <w:t xml:space="preserve">VEHICLE </w:t>
      </w:r>
      <w:r w:rsidRPr="00E50A8C">
        <w:rPr>
          <w:rFonts w:eastAsia="Times New Roman" w:cstheme="majorBidi"/>
          <w:b/>
          <w:color w:val="043956" w:themeColor="accent2"/>
          <w:sz w:val="28"/>
          <w:szCs w:val="32"/>
          <w:lang w:val="en-US"/>
        </w:rPr>
        <w:t>IGNITION SYSTEMS</w:t>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p>
    <w:p w14:paraId="3AB16FD1" w14:textId="77777777" w:rsidR="00E50A8C" w:rsidRPr="0043505F" w:rsidRDefault="00E50A8C" w:rsidP="00E50A8C">
      <w:pPr>
        <w:pStyle w:val="Heading3"/>
        <w:jc w:val="center"/>
        <w:rPr>
          <w:rFonts w:eastAsia="Times New Roman"/>
          <w:lang w:val="en-US"/>
        </w:rPr>
      </w:pPr>
      <w:r w:rsidRPr="0043505F">
        <w:rPr>
          <w:rFonts w:eastAsia="Times New Roman"/>
          <w:lang w:val="en-US"/>
        </w:rPr>
        <w:t>ASSESSMENT CRITERIA RECORD</w:t>
      </w:r>
    </w:p>
    <w:p w14:paraId="441B8283" w14:textId="77777777" w:rsidR="00E50A8C" w:rsidRPr="0043505F" w:rsidRDefault="00E50A8C" w:rsidP="00E50A8C">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E50A8C" w:rsidRPr="0043505F" w14:paraId="42B5410E" w14:textId="77777777" w:rsidTr="00F416B3">
        <w:tc>
          <w:tcPr>
            <w:tcW w:w="2269" w:type="dxa"/>
          </w:tcPr>
          <w:p w14:paraId="6E6AB068" w14:textId="77777777" w:rsidR="00E50A8C" w:rsidRPr="0043505F" w:rsidRDefault="00E50A8C"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0DFE774D" w14:textId="77777777" w:rsidR="00E50A8C" w:rsidRPr="0043505F" w:rsidRDefault="00E50A8C"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6337FA3" w14:textId="77777777" w:rsidR="00E50A8C" w:rsidRPr="0043505F" w:rsidRDefault="00E50A8C"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30B49909" w14:textId="77777777" w:rsidR="00E50A8C" w:rsidRPr="0043505F" w:rsidRDefault="00E50A8C"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B5FBBD3" w14:textId="77777777" w:rsidR="00E50A8C" w:rsidRPr="0043505F" w:rsidRDefault="00E50A8C"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E50A8C" w:rsidRPr="0043505F" w14:paraId="180539CD" w14:textId="77777777" w:rsidTr="00F416B3">
        <w:trPr>
          <w:trHeight w:val="670"/>
        </w:trPr>
        <w:tc>
          <w:tcPr>
            <w:tcW w:w="2269" w:type="dxa"/>
          </w:tcPr>
          <w:p w14:paraId="3E8D80CA" w14:textId="77777777" w:rsidR="00E50A8C" w:rsidRPr="00075074" w:rsidRDefault="00E50A8C" w:rsidP="00E50A8C">
            <w:pPr>
              <w:rPr>
                <w:b/>
              </w:rPr>
            </w:pPr>
            <w:r w:rsidRPr="00075074">
              <w:rPr>
                <w:b/>
              </w:rPr>
              <w:t>1</w:t>
            </w:r>
            <w:r>
              <w:rPr>
                <w:b/>
              </w:rPr>
              <w:t>.</w:t>
            </w:r>
            <w:r w:rsidRPr="00075074">
              <w:rPr>
                <w:b/>
              </w:rPr>
              <w:t xml:space="preserve"> Work safely</w:t>
            </w:r>
          </w:p>
          <w:p w14:paraId="5592A2E4" w14:textId="77777777" w:rsidR="00E50A8C" w:rsidRPr="00DE6C76" w:rsidRDefault="00E50A8C" w:rsidP="00E50A8C">
            <w:pPr>
              <w:rPr>
                <w:rFonts w:eastAsia="Times New Roman" w:cs="Arial"/>
                <w:bCs/>
                <w:kern w:val="0"/>
                <w:szCs w:val="22"/>
                <w:lang w:val="en-US"/>
                <w14:ligatures w14:val="none"/>
              </w:rPr>
            </w:pPr>
          </w:p>
        </w:tc>
        <w:tc>
          <w:tcPr>
            <w:tcW w:w="6237" w:type="dxa"/>
          </w:tcPr>
          <w:p w14:paraId="65109286" w14:textId="77777777" w:rsidR="00E50A8C" w:rsidRPr="00075074" w:rsidRDefault="00E50A8C" w:rsidP="00E50A8C">
            <w:pPr>
              <w:ind w:left="397" w:hanging="397"/>
            </w:pPr>
            <w:r w:rsidRPr="00075074">
              <w:rPr>
                <w:b/>
              </w:rPr>
              <w:t xml:space="preserve">1.1 </w:t>
            </w:r>
            <w:r w:rsidRPr="00075074">
              <w:rPr>
                <w:bCs/>
              </w:rPr>
              <w:t>Use</w:t>
            </w:r>
            <w:r w:rsidRPr="00075074">
              <w:t xml:space="preserve"> safe working practices when working with vehicle ignition systems</w:t>
            </w:r>
          </w:p>
          <w:p w14:paraId="47D1FDEA" w14:textId="77777777" w:rsidR="00E50A8C" w:rsidRPr="00075074" w:rsidRDefault="00E50A8C" w:rsidP="00E50A8C"/>
          <w:p w14:paraId="5E06CEAD" w14:textId="77777777" w:rsidR="00E50A8C" w:rsidRPr="00075074" w:rsidRDefault="00E50A8C" w:rsidP="00E50A8C">
            <w:pPr>
              <w:ind w:left="397" w:hanging="397"/>
            </w:pPr>
            <w:r w:rsidRPr="00075074">
              <w:rPr>
                <w:b/>
                <w:bCs/>
              </w:rPr>
              <w:t>1.2</w:t>
            </w:r>
            <w:r w:rsidRPr="00075074">
              <w:t xml:space="preserve"> Identify and avoid specific risks associated with high tension systems</w:t>
            </w:r>
          </w:p>
          <w:p w14:paraId="757FF90A" w14:textId="1A6A34B8" w:rsidR="00E50A8C" w:rsidRPr="0043505F" w:rsidRDefault="00E50A8C" w:rsidP="00E50A8C">
            <w:pPr>
              <w:ind w:left="463" w:hanging="534"/>
              <w:rPr>
                <w:rFonts w:eastAsia="Times New Roman" w:cs="Arial"/>
                <w:b/>
                <w:kern w:val="0"/>
                <w:szCs w:val="22"/>
                <w:lang w:val="en-US"/>
                <w14:ligatures w14:val="none"/>
              </w:rPr>
            </w:pPr>
          </w:p>
        </w:tc>
        <w:tc>
          <w:tcPr>
            <w:tcW w:w="1676" w:type="dxa"/>
          </w:tcPr>
          <w:p w14:paraId="46848CCC" w14:textId="77777777" w:rsidR="00E50A8C" w:rsidRPr="00075074" w:rsidRDefault="00E50A8C" w:rsidP="00E50A8C">
            <w:pPr>
              <w:jc w:val="center"/>
              <w:rPr>
                <w:b/>
              </w:rPr>
            </w:pPr>
          </w:p>
          <w:p w14:paraId="4981EA45" w14:textId="661A48D8" w:rsidR="00E50A8C" w:rsidRPr="0043505F" w:rsidRDefault="00E50A8C" w:rsidP="00E50A8C">
            <w:pPr>
              <w:jc w:val="center"/>
              <w:rPr>
                <w:rFonts w:eastAsia="Times New Roman" w:cs="Arial"/>
                <w:kern w:val="0"/>
                <w:szCs w:val="22"/>
                <w:lang w:val="en-US"/>
                <w14:ligatures w14:val="none"/>
              </w:rPr>
            </w:pPr>
            <w:r w:rsidRPr="00075074">
              <w:rPr>
                <w:b/>
              </w:rPr>
              <w:t xml:space="preserve">All </w:t>
            </w:r>
            <w:proofErr w:type="spellStart"/>
            <w:r w:rsidRPr="00075074">
              <w:rPr>
                <w:b/>
              </w:rPr>
              <w:t>Jobcards</w:t>
            </w:r>
            <w:proofErr w:type="spellEnd"/>
          </w:p>
        </w:tc>
      </w:tr>
      <w:tr w:rsidR="00E50A8C" w:rsidRPr="0043505F" w14:paraId="72D380DD" w14:textId="77777777" w:rsidTr="00F416B3">
        <w:trPr>
          <w:trHeight w:val="630"/>
        </w:trPr>
        <w:tc>
          <w:tcPr>
            <w:tcW w:w="2269" w:type="dxa"/>
          </w:tcPr>
          <w:p w14:paraId="1B87340F" w14:textId="35BDCBB7" w:rsidR="00E50A8C" w:rsidRPr="00075074" w:rsidRDefault="00E50A8C" w:rsidP="00E50A8C">
            <w:pPr>
              <w:rPr>
                <w:b/>
              </w:rPr>
            </w:pPr>
            <w:r w:rsidRPr="00075074">
              <w:rPr>
                <w:b/>
              </w:rPr>
              <w:t xml:space="preserve">2. Know the main components of a vehicle </w:t>
            </w:r>
            <w:r>
              <w:rPr>
                <w:b/>
              </w:rPr>
              <w:t>ignition</w:t>
            </w:r>
            <w:r w:rsidRPr="00075074">
              <w:rPr>
                <w:b/>
              </w:rPr>
              <w:t xml:space="preserve"> system</w:t>
            </w:r>
          </w:p>
          <w:p w14:paraId="2CE4DAF9" w14:textId="77777777" w:rsidR="00E50A8C" w:rsidRPr="00DE6C76" w:rsidRDefault="00E50A8C" w:rsidP="00E50A8C">
            <w:pPr>
              <w:rPr>
                <w:rFonts w:eastAsia="Times New Roman" w:cs="Arial"/>
                <w:bCs/>
                <w:kern w:val="0"/>
                <w:szCs w:val="22"/>
                <w:lang w:val="en-US"/>
                <w14:ligatures w14:val="none"/>
              </w:rPr>
            </w:pPr>
          </w:p>
        </w:tc>
        <w:tc>
          <w:tcPr>
            <w:tcW w:w="6237" w:type="dxa"/>
          </w:tcPr>
          <w:p w14:paraId="002F685C" w14:textId="77777777" w:rsidR="00E50A8C" w:rsidRPr="00075074" w:rsidRDefault="00E50A8C" w:rsidP="00E50A8C">
            <w:pPr>
              <w:ind w:left="397" w:hanging="397"/>
              <w:rPr>
                <w:bCs/>
              </w:rPr>
            </w:pPr>
            <w:r w:rsidRPr="00075074">
              <w:rPr>
                <w:b/>
              </w:rPr>
              <w:t xml:space="preserve">2.1 </w:t>
            </w:r>
            <w:r w:rsidRPr="00075074">
              <w:rPr>
                <w:bCs/>
              </w:rPr>
              <w:t>Identify and locate the main components of a vehicle ignition system to include:</w:t>
            </w:r>
          </w:p>
          <w:p w14:paraId="35C33DC8" w14:textId="77777777" w:rsidR="00E50A8C" w:rsidRPr="00075074" w:rsidRDefault="00E50A8C" w:rsidP="00E50A8C">
            <w:pPr>
              <w:numPr>
                <w:ilvl w:val="0"/>
                <w:numId w:val="144"/>
              </w:numPr>
              <w:rPr>
                <w:b/>
              </w:rPr>
            </w:pPr>
            <w:r w:rsidRPr="00075074">
              <w:rPr>
                <w:bCs/>
              </w:rPr>
              <w:t>Ignition coils</w:t>
            </w:r>
          </w:p>
          <w:p w14:paraId="1E25E984" w14:textId="77777777" w:rsidR="00E50A8C" w:rsidRPr="00075074" w:rsidRDefault="00E50A8C" w:rsidP="00E50A8C">
            <w:pPr>
              <w:numPr>
                <w:ilvl w:val="0"/>
                <w:numId w:val="144"/>
              </w:numPr>
              <w:rPr>
                <w:b/>
              </w:rPr>
            </w:pPr>
            <w:r w:rsidRPr="00075074">
              <w:rPr>
                <w:bCs/>
              </w:rPr>
              <w:t>Spark plug leads</w:t>
            </w:r>
          </w:p>
          <w:p w14:paraId="2F7C363C" w14:textId="77777777" w:rsidR="00E50A8C" w:rsidRPr="00075074" w:rsidRDefault="00E50A8C" w:rsidP="00E50A8C">
            <w:pPr>
              <w:numPr>
                <w:ilvl w:val="0"/>
                <w:numId w:val="144"/>
              </w:numPr>
              <w:rPr>
                <w:bCs/>
              </w:rPr>
            </w:pPr>
            <w:r w:rsidRPr="00075074">
              <w:rPr>
                <w:bCs/>
              </w:rPr>
              <w:t>Spark plugs</w:t>
            </w:r>
          </w:p>
          <w:p w14:paraId="4B396800" w14:textId="77777777" w:rsidR="00E50A8C" w:rsidRPr="00075074" w:rsidRDefault="00E50A8C" w:rsidP="00E50A8C">
            <w:pPr>
              <w:ind w:left="360"/>
              <w:rPr>
                <w:bCs/>
              </w:rPr>
            </w:pPr>
          </w:p>
          <w:p w14:paraId="7457976C" w14:textId="77777777" w:rsidR="00E50A8C" w:rsidRPr="00075074" w:rsidRDefault="00E50A8C" w:rsidP="00E50A8C">
            <w:pPr>
              <w:rPr>
                <w:bCs/>
              </w:rPr>
            </w:pPr>
            <w:r w:rsidRPr="00075074">
              <w:rPr>
                <w:b/>
                <w:bCs/>
              </w:rPr>
              <w:t>2.2</w:t>
            </w:r>
            <w:r w:rsidRPr="00075074">
              <w:rPr>
                <w:bCs/>
              </w:rPr>
              <w:t xml:space="preserve"> Identify the primary purpose of each</w:t>
            </w:r>
          </w:p>
          <w:p w14:paraId="561DD596" w14:textId="77777777" w:rsidR="00E50A8C" w:rsidRPr="00ED23B0" w:rsidRDefault="00E50A8C" w:rsidP="00E50A8C">
            <w:pPr>
              <w:ind w:left="463" w:hanging="463"/>
              <w:rPr>
                <w:rFonts w:eastAsia="Times New Roman" w:cs="Arial"/>
                <w:kern w:val="0"/>
                <w:szCs w:val="22"/>
                <w:lang w:val="en-US"/>
                <w14:ligatures w14:val="none"/>
              </w:rPr>
            </w:pPr>
          </w:p>
        </w:tc>
        <w:tc>
          <w:tcPr>
            <w:tcW w:w="1676" w:type="dxa"/>
          </w:tcPr>
          <w:p w14:paraId="734BDAF4" w14:textId="77777777" w:rsidR="00E50A8C" w:rsidRPr="00075074" w:rsidRDefault="00E50A8C" w:rsidP="00E50A8C">
            <w:pPr>
              <w:tabs>
                <w:tab w:val="left" w:pos="546"/>
              </w:tabs>
              <w:jc w:val="center"/>
              <w:rPr>
                <w:b/>
              </w:rPr>
            </w:pPr>
          </w:p>
          <w:p w14:paraId="401BB07C" w14:textId="77777777" w:rsidR="00E50A8C" w:rsidRPr="00075074" w:rsidRDefault="00E50A8C" w:rsidP="00E50A8C">
            <w:pPr>
              <w:tabs>
                <w:tab w:val="left" w:pos="546"/>
              </w:tabs>
              <w:jc w:val="center"/>
              <w:rPr>
                <w:b/>
              </w:rPr>
            </w:pPr>
          </w:p>
          <w:p w14:paraId="384468FF" w14:textId="77777777" w:rsidR="00E50A8C" w:rsidRPr="00075074" w:rsidRDefault="00E50A8C" w:rsidP="00E50A8C">
            <w:pPr>
              <w:tabs>
                <w:tab w:val="left" w:pos="546"/>
              </w:tabs>
              <w:jc w:val="center"/>
              <w:rPr>
                <w:b/>
              </w:rPr>
            </w:pPr>
          </w:p>
          <w:p w14:paraId="10324025" w14:textId="337CDBED" w:rsidR="00E50A8C" w:rsidRPr="0043505F" w:rsidRDefault="00E50A8C" w:rsidP="00E50A8C">
            <w:pPr>
              <w:jc w:val="center"/>
              <w:rPr>
                <w:rFonts w:eastAsia="Times New Roman" w:cs="Arial"/>
                <w:kern w:val="0"/>
                <w:szCs w:val="22"/>
                <w:lang w:val="en-US"/>
                <w14:ligatures w14:val="none"/>
              </w:rPr>
            </w:pPr>
            <w:r w:rsidRPr="00075074">
              <w:rPr>
                <w:b/>
              </w:rPr>
              <w:t>17.1</w:t>
            </w:r>
          </w:p>
        </w:tc>
      </w:tr>
      <w:tr w:rsidR="00E50A8C" w:rsidRPr="0043505F" w14:paraId="7ECD4663" w14:textId="77777777" w:rsidTr="00F416B3">
        <w:trPr>
          <w:trHeight w:val="712"/>
        </w:trPr>
        <w:tc>
          <w:tcPr>
            <w:tcW w:w="2269" w:type="dxa"/>
          </w:tcPr>
          <w:p w14:paraId="37038BAE" w14:textId="411A389A" w:rsidR="00E50A8C" w:rsidRPr="00DE6C76" w:rsidRDefault="00E50A8C" w:rsidP="00E50A8C">
            <w:pPr>
              <w:rPr>
                <w:rFonts w:eastAsia="Times New Roman" w:cs="Arial"/>
                <w:bCs/>
                <w:kern w:val="0"/>
                <w:szCs w:val="22"/>
                <w:lang w:val="en-US"/>
                <w14:ligatures w14:val="none"/>
              </w:rPr>
            </w:pPr>
            <w:r w:rsidRPr="00075074">
              <w:rPr>
                <w:b/>
              </w:rPr>
              <w:t xml:space="preserve">3. Know how to </w:t>
            </w:r>
            <w:r w:rsidRPr="00075074">
              <w:rPr>
                <w:b/>
                <w:bCs/>
              </w:rPr>
              <w:t>replace a vehicle ignition component</w:t>
            </w:r>
          </w:p>
        </w:tc>
        <w:tc>
          <w:tcPr>
            <w:tcW w:w="6237" w:type="dxa"/>
          </w:tcPr>
          <w:p w14:paraId="261169D9" w14:textId="77777777" w:rsidR="00E50A8C" w:rsidRPr="00075074" w:rsidRDefault="00E50A8C" w:rsidP="00E50A8C">
            <w:pPr>
              <w:tabs>
                <w:tab w:val="left" w:pos="397"/>
              </w:tabs>
              <w:ind w:left="397" w:hanging="397"/>
            </w:pPr>
            <w:r w:rsidRPr="00075074">
              <w:rPr>
                <w:b/>
              </w:rPr>
              <w:t xml:space="preserve">3.1 </w:t>
            </w:r>
            <w:r w:rsidRPr="00075074">
              <w:rPr>
                <w:bCs/>
              </w:rPr>
              <w:t>Remove</w:t>
            </w:r>
            <w:r w:rsidRPr="00075074">
              <w:t xml:space="preserve"> and replace an ignition coil</w:t>
            </w:r>
          </w:p>
          <w:p w14:paraId="05167896" w14:textId="77777777" w:rsidR="00E50A8C" w:rsidRPr="00075074" w:rsidRDefault="00E50A8C" w:rsidP="00E50A8C">
            <w:pPr>
              <w:tabs>
                <w:tab w:val="left" w:pos="397"/>
              </w:tabs>
              <w:ind w:left="397" w:hanging="397"/>
            </w:pPr>
          </w:p>
          <w:p w14:paraId="4A1CC24C" w14:textId="77777777" w:rsidR="00E50A8C" w:rsidRPr="00075074" w:rsidRDefault="00E50A8C" w:rsidP="00E50A8C">
            <w:pPr>
              <w:tabs>
                <w:tab w:val="left" w:pos="397"/>
              </w:tabs>
              <w:ind w:left="397" w:hanging="397"/>
              <w:rPr>
                <w:bCs/>
              </w:rPr>
            </w:pPr>
            <w:r w:rsidRPr="00075074">
              <w:rPr>
                <w:b/>
              </w:rPr>
              <w:t xml:space="preserve">3.2 </w:t>
            </w:r>
            <w:r w:rsidRPr="00075074">
              <w:rPr>
                <w:bCs/>
              </w:rPr>
              <w:t>Remove, inspect and measure the resistance of an HT lead using correct equipment</w:t>
            </w:r>
          </w:p>
          <w:p w14:paraId="4C56B31A" w14:textId="77777777" w:rsidR="00E50A8C" w:rsidRPr="00075074" w:rsidRDefault="00E50A8C" w:rsidP="00E50A8C">
            <w:pPr>
              <w:tabs>
                <w:tab w:val="left" w:pos="397"/>
              </w:tabs>
              <w:ind w:left="397" w:hanging="397"/>
              <w:rPr>
                <w:bCs/>
              </w:rPr>
            </w:pPr>
          </w:p>
          <w:p w14:paraId="3521CFF3" w14:textId="77777777" w:rsidR="00E50A8C" w:rsidRPr="00075074" w:rsidRDefault="00E50A8C" w:rsidP="00E50A8C">
            <w:pPr>
              <w:tabs>
                <w:tab w:val="left" w:pos="397"/>
              </w:tabs>
              <w:ind w:left="397" w:hanging="397"/>
              <w:rPr>
                <w:bCs/>
              </w:rPr>
            </w:pPr>
            <w:r w:rsidRPr="00075074">
              <w:rPr>
                <w:b/>
              </w:rPr>
              <w:t xml:space="preserve">3.3 </w:t>
            </w:r>
            <w:r w:rsidRPr="00075074">
              <w:rPr>
                <w:bCs/>
              </w:rPr>
              <w:t>Replace the HT lead in the correct position</w:t>
            </w:r>
          </w:p>
          <w:p w14:paraId="6D337F82" w14:textId="77777777" w:rsidR="00E50A8C" w:rsidRPr="00075074" w:rsidRDefault="00E50A8C" w:rsidP="00E50A8C">
            <w:pPr>
              <w:tabs>
                <w:tab w:val="left" w:pos="397"/>
              </w:tabs>
              <w:ind w:left="397" w:hanging="397"/>
              <w:rPr>
                <w:bCs/>
              </w:rPr>
            </w:pPr>
          </w:p>
          <w:p w14:paraId="6BAF7D15" w14:textId="77777777" w:rsidR="00E50A8C" w:rsidRPr="00075074" w:rsidRDefault="00E50A8C" w:rsidP="00E50A8C">
            <w:pPr>
              <w:tabs>
                <w:tab w:val="left" w:pos="397"/>
              </w:tabs>
              <w:ind w:left="397" w:hanging="397"/>
              <w:rPr>
                <w:bCs/>
              </w:rPr>
            </w:pPr>
            <w:r w:rsidRPr="00075074">
              <w:rPr>
                <w:b/>
              </w:rPr>
              <w:t xml:space="preserve">3.4 </w:t>
            </w:r>
            <w:r w:rsidRPr="00075074">
              <w:rPr>
                <w:bCs/>
              </w:rPr>
              <w:t>Remove and examine spark plugs to identify signs of wear</w:t>
            </w:r>
          </w:p>
          <w:p w14:paraId="465E8D55" w14:textId="77777777" w:rsidR="00E50A8C" w:rsidRPr="00075074" w:rsidRDefault="00E50A8C" w:rsidP="00E50A8C">
            <w:pPr>
              <w:tabs>
                <w:tab w:val="left" w:pos="397"/>
              </w:tabs>
              <w:ind w:left="397" w:hanging="397"/>
              <w:rPr>
                <w:bCs/>
              </w:rPr>
            </w:pPr>
          </w:p>
          <w:p w14:paraId="3460D5B7" w14:textId="77777777" w:rsidR="00E50A8C" w:rsidRPr="00075074" w:rsidRDefault="00E50A8C" w:rsidP="00E50A8C">
            <w:pPr>
              <w:tabs>
                <w:tab w:val="left" w:pos="397"/>
              </w:tabs>
              <w:ind w:left="397" w:hanging="397"/>
              <w:rPr>
                <w:bCs/>
              </w:rPr>
            </w:pPr>
            <w:r w:rsidRPr="00075074">
              <w:rPr>
                <w:b/>
              </w:rPr>
              <w:t xml:space="preserve">3.5 </w:t>
            </w:r>
            <w:r w:rsidRPr="00075074">
              <w:rPr>
                <w:bCs/>
              </w:rPr>
              <w:t>Replace spark plugs in accordance with manufacturers’ guidance</w:t>
            </w:r>
          </w:p>
          <w:p w14:paraId="01F38D2C" w14:textId="77777777" w:rsidR="00E50A8C" w:rsidRPr="00075074" w:rsidRDefault="00E50A8C" w:rsidP="00E50A8C">
            <w:pPr>
              <w:tabs>
                <w:tab w:val="left" w:pos="397"/>
              </w:tabs>
              <w:ind w:left="397" w:hanging="397"/>
              <w:rPr>
                <w:bCs/>
              </w:rPr>
            </w:pPr>
          </w:p>
          <w:p w14:paraId="777B9398" w14:textId="77777777" w:rsidR="00E50A8C" w:rsidRPr="00075074" w:rsidRDefault="00E50A8C" w:rsidP="00E50A8C">
            <w:pPr>
              <w:tabs>
                <w:tab w:val="left" w:pos="397"/>
              </w:tabs>
              <w:ind w:left="397" w:hanging="397"/>
              <w:rPr>
                <w:bCs/>
              </w:rPr>
            </w:pPr>
            <w:r w:rsidRPr="00075074">
              <w:rPr>
                <w:b/>
              </w:rPr>
              <w:t xml:space="preserve">3.6 </w:t>
            </w:r>
            <w:r w:rsidRPr="00075074">
              <w:rPr>
                <w:bCs/>
              </w:rPr>
              <w:t>Start engine to check correct engine operation and throttle response</w:t>
            </w:r>
          </w:p>
          <w:p w14:paraId="418BABAF" w14:textId="77777777" w:rsidR="00E50A8C" w:rsidRPr="0043505F" w:rsidRDefault="00E50A8C" w:rsidP="00E50A8C">
            <w:pPr>
              <w:ind w:left="463" w:hanging="458"/>
              <w:rPr>
                <w:rFonts w:eastAsia="Times New Roman" w:cs="Arial"/>
                <w:kern w:val="0"/>
                <w:szCs w:val="22"/>
                <w:lang w:val="en-US"/>
                <w14:ligatures w14:val="none"/>
              </w:rPr>
            </w:pPr>
          </w:p>
        </w:tc>
        <w:tc>
          <w:tcPr>
            <w:tcW w:w="1676" w:type="dxa"/>
          </w:tcPr>
          <w:p w14:paraId="7E01A307" w14:textId="77777777" w:rsidR="00E50A8C" w:rsidRPr="00075074" w:rsidRDefault="00E50A8C" w:rsidP="00E50A8C">
            <w:pPr>
              <w:jc w:val="center"/>
              <w:rPr>
                <w:b/>
              </w:rPr>
            </w:pPr>
            <w:r w:rsidRPr="00075074">
              <w:rPr>
                <w:b/>
              </w:rPr>
              <w:t>17.2</w:t>
            </w:r>
          </w:p>
          <w:p w14:paraId="1FD8440C" w14:textId="77777777" w:rsidR="00E50A8C" w:rsidRPr="00075074" w:rsidRDefault="00E50A8C" w:rsidP="00E50A8C">
            <w:pPr>
              <w:jc w:val="center"/>
              <w:rPr>
                <w:b/>
              </w:rPr>
            </w:pPr>
          </w:p>
          <w:p w14:paraId="46B7479E" w14:textId="77777777" w:rsidR="00E50A8C" w:rsidRPr="00075074" w:rsidRDefault="00E50A8C" w:rsidP="00E50A8C">
            <w:pPr>
              <w:jc w:val="center"/>
              <w:rPr>
                <w:b/>
              </w:rPr>
            </w:pPr>
            <w:r w:rsidRPr="00075074">
              <w:rPr>
                <w:b/>
              </w:rPr>
              <w:t>17.2</w:t>
            </w:r>
          </w:p>
          <w:p w14:paraId="00434847" w14:textId="77777777" w:rsidR="00E50A8C" w:rsidRPr="00075074" w:rsidRDefault="00E50A8C" w:rsidP="00E50A8C">
            <w:pPr>
              <w:jc w:val="center"/>
              <w:rPr>
                <w:b/>
              </w:rPr>
            </w:pPr>
          </w:p>
          <w:p w14:paraId="30387109" w14:textId="77777777" w:rsidR="00E50A8C" w:rsidRPr="00075074" w:rsidRDefault="00E50A8C" w:rsidP="00E50A8C">
            <w:pPr>
              <w:jc w:val="center"/>
              <w:rPr>
                <w:b/>
              </w:rPr>
            </w:pPr>
          </w:p>
          <w:p w14:paraId="00552451" w14:textId="77777777" w:rsidR="00E50A8C" w:rsidRPr="00075074" w:rsidRDefault="00E50A8C" w:rsidP="00E50A8C">
            <w:pPr>
              <w:jc w:val="center"/>
              <w:rPr>
                <w:b/>
              </w:rPr>
            </w:pPr>
            <w:r w:rsidRPr="00075074">
              <w:rPr>
                <w:b/>
              </w:rPr>
              <w:t>17.2</w:t>
            </w:r>
          </w:p>
          <w:p w14:paraId="5D5EE235" w14:textId="77777777" w:rsidR="00E50A8C" w:rsidRPr="00075074" w:rsidRDefault="00E50A8C" w:rsidP="00E50A8C">
            <w:pPr>
              <w:jc w:val="center"/>
              <w:rPr>
                <w:b/>
              </w:rPr>
            </w:pPr>
          </w:p>
          <w:p w14:paraId="1C190098" w14:textId="77777777" w:rsidR="00E50A8C" w:rsidRPr="00075074" w:rsidRDefault="00E50A8C" w:rsidP="00E50A8C">
            <w:pPr>
              <w:jc w:val="center"/>
              <w:rPr>
                <w:b/>
              </w:rPr>
            </w:pPr>
            <w:r w:rsidRPr="00075074">
              <w:rPr>
                <w:b/>
              </w:rPr>
              <w:t>17.3</w:t>
            </w:r>
          </w:p>
          <w:p w14:paraId="06389A51" w14:textId="77777777" w:rsidR="00E50A8C" w:rsidRPr="00075074" w:rsidRDefault="00E50A8C" w:rsidP="00E50A8C">
            <w:pPr>
              <w:jc w:val="center"/>
              <w:rPr>
                <w:b/>
              </w:rPr>
            </w:pPr>
          </w:p>
          <w:p w14:paraId="4484D9C3" w14:textId="77777777" w:rsidR="00E50A8C" w:rsidRPr="00075074" w:rsidRDefault="00E50A8C" w:rsidP="00E50A8C">
            <w:pPr>
              <w:jc w:val="center"/>
              <w:rPr>
                <w:b/>
              </w:rPr>
            </w:pPr>
          </w:p>
          <w:p w14:paraId="37A2DA7E" w14:textId="77777777" w:rsidR="00E50A8C" w:rsidRPr="00075074" w:rsidRDefault="00E50A8C" w:rsidP="00E50A8C">
            <w:pPr>
              <w:jc w:val="center"/>
              <w:rPr>
                <w:b/>
              </w:rPr>
            </w:pPr>
            <w:r w:rsidRPr="00075074">
              <w:rPr>
                <w:b/>
              </w:rPr>
              <w:t>17.3</w:t>
            </w:r>
          </w:p>
          <w:p w14:paraId="7DA4E6A4" w14:textId="77777777" w:rsidR="00E50A8C" w:rsidRPr="00075074" w:rsidRDefault="00E50A8C" w:rsidP="00E50A8C">
            <w:pPr>
              <w:jc w:val="center"/>
              <w:rPr>
                <w:b/>
              </w:rPr>
            </w:pPr>
          </w:p>
          <w:p w14:paraId="3A311DBC" w14:textId="77777777" w:rsidR="00E50A8C" w:rsidRPr="00075074" w:rsidRDefault="00E50A8C" w:rsidP="00E50A8C">
            <w:pPr>
              <w:jc w:val="center"/>
              <w:rPr>
                <w:b/>
              </w:rPr>
            </w:pPr>
          </w:p>
          <w:p w14:paraId="094E8E64" w14:textId="77777777" w:rsidR="00E50A8C" w:rsidRPr="00075074" w:rsidRDefault="00E50A8C" w:rsidP="00E50A8C">
            <w:pPr>
              <w:jc w:val="center"/>
              <w:rPr>
                <w:b/>
              </w:rPr>
            </w:pPr>
          </w:p>
          <w:p w14:paraId="69084F0B" w14:textId="25B944AF" w:rsidR="00E50A8C" w:rsidRPr="0043505F" w:rsidRDefault="00E50A8C" w:rsidP="00E50A8C">
            <w:pPr>
              <w:jc w:val="center"/>
              <w:rPr>
                <w:rFonts w:eastAsia="Times New Roman" w:cs="Arial"/>
                <w:kern w:val="0"/>
                <w:szCs w:val="22"/>
                <w:lang w:val="en-US"/>
                <w14:ligatures w14:val="none"/>
              </w:rPr>
            </w:pPr>
            <w:r w:rsidRPr="00075074">
              <w:rPr>
                <w:b/>
              </w:rPr>
              <w:t>17.2, 17.3</w:t>
            </w:r>
          </w:p>
        </w:tc>
      </w:tr>
      <w:tr w:rsidR="00E50A8C" w:rsidRPr="0043505F" w14:paraId="7AFAC084" w14:textId="77777777" w:rsidTr="00F416B3">
        <w:trPr>
          <w:trHeight w:val="712"/>
        </w:trPr>
        <w:tc>
          <w:tcPr>
            <w:tcW w:w="2269" w:type="dxa"/>
          </w:tcPr>
          <w:p w14:paraId="24124BA9" w14:textId="4E78B525" w:rsidR="00E50A8C" w:rsidRPr="00075074" w:rsidRDefault="00E50A8C" w:rsidP="00E50A8C">
            <w:pPr>
              <w:rPr>
                <w:b/>
              </w:rPr>
            </w:pPr>
            <w:r w:rsidRPr="00075074">
              <w:rPr>
                <w:b/>
                <w:bCs/>
              </w:rPr>
              <w:t xml:space="preserve">4. </w:t>
            </w:r>
            <w:r w:rsidRPr="00075074">
              <w:rPr>
                <w:b/>
              </w:rPr>
              <w:t>Be aware of environmental considerations</w:t>
            </w:r>
          </w:p>
        </w:tc>
        <w:tc>
          <w:tcPr>
            <w:tcW w:w="6237" w:type="dxa"/>
          </w:tcPr>
          <w:p w14:paraId="61673D41" w14:textId="77777777" w:rsidR="00E50A8C" w:rsidRPr="00075074" w:rsidRDefault="00E50A8C" w:rsidP="00E50A8C">
            <w:pPr>
              <w:tabs>
                <w:tab w:val="left" w:pos="397"/>
              </w:tabs>
              <w:ind w:left="397" w:hanging="397"/>
              <w:rPr>
                <w:bCs/>
              </w:rPr>
            </w:pPr>
            <w:r w:rsidRPr="00075074">
              <w:rPr>
                <w:b/>
              </w:rPr>
              <w:t>4.1</w:t>
            </w:r>
            <w:r w:rsidRPr="00075074">
              <w:rPr>
                <w:bCs/>
              </w:rPr>
              <w:t xml:space="preserve"> Demonstrate appropriate ways to dispose of waste products in accordance with environmental guidance</w:t>
            </w:r>
          </w:p>
          <w:p w14:paraId="55C5B95B" w14:textId="77777777" w:rsidR="00E50A8C" w:rsidRPr="00075074" w:rsidRDefault="00E50A8C" w:rsidP="00E50A8C">
            <w:pPr>
              <w:tabs>
                <w:tab w:val="left" w:pos="567"/>
              </w:tabs>
              <w:ind w:left="397" w:hanging="397"/>
              <w:rPr>
                <w:b/>
              </w:rPr>
            </w:pPr>
          </w:p>
        </w:tc>
        <w:tc>
          <w:tcPr>
            <w:tcW w:w="1676" w:type="dxa"/>
          </w:tcPr>
          <w:p w14:paraId="1E13DC65" w14:textId="1970F70C" w:rsidR="00E50A8C" w:rsidRPr="00075074" w:rsidRDefault="00E50A8C" w:rsidP="00E50A8C">
            <w:pPr>
              <w:ind w:left="397" w:hanging="392"/>
              <w:jc w:val="center"/>
              <w:rPr>
                <w:b/>
              </w:rPr>
            </w:pPr>
            <w:r w:rsidRPr="00075074">
              <w:rPr>
                <w:b/>
              </w:rPr>
              <w:t>17.4</w:t>
            </w:r>
          </w:p>
        </w:tc>
      </w:tr>
    </w:tbl>
    <w:p w14:paraId="64B6B451" w14:textId="77777777" w:rsidR="00E50A8C" w:rsidRPr="0043505F" w:rsidRDefault="00E50A8C" w:rsidP="00E50A8C">
      <w:pPr>
        <w:ind w:left="-709" w:right="-908"/>
        <w:rPr>
          <w:rFonts w:eastAsia="Times New Roman" w:cs="Arial"/>
          <w:b/>
          <w:kern w:val="0"/>
          <w:sz w:val="20"/>
          <w:szCs w:val="20"/>
          <w:lang w:val="en-US"/>
          <w14:ligatures w14:val="none"/>
        </w:rPr>
      </w:pPr>
    </w:p>
    <w:p w14:paraId="503072A6" w14:textId="77777777" w:rsidR="00E50A8C" w:rsidRDefault="00E50A8C" w:rsidP="00E50A8C">
      <w:pPr>
        <w:ind w:left="-709" w:right="-286"/>
        <w:rPr>
          <w:rFonts w:eastAsia="Times New Roman" w:cs="Arial"/>
          <w:b/>
          <w:kern w:val="0"/>
          <w:sz w:val="20"/>
          <w:szCs w:val="20"/>
          <w:lang w:val="en-US"/>
          <w14:ligatures w14:val="none"/>
        </w:rPr>
      </w:pPr>
    </w:p>
    <w:p w14:paraId="6DAB215E" w14:textId="77777777" w:rsidR="00E50A8C" w:rsidRDefault="00E50A8C" w:rsidP="00E50A8C">
      <w:pPr>
        <w:ind w:left="-709" w:right="-286"/>
        <w:rPr>
          <w:rFonts w:eastAsia="Times New Roman" w:cs="Arial"/>
          <w:b/>
          <w:kern w:val="0"/>
          <w:sz w:val="20"/>
          <w:szCs w:val="20"/>
          <w:lang w:val="en-US"/>
          <w14:ligatures w14:val="none"/>
        </w:rPr>
      </w:pPr>
    </w:p>
    <w:p w14:paraId="592C15E6" w14:textId="77777777" w:rsidR="00E50A8C" w:rsidRDefault="00E50A8C" w:rsidP="00E50A8C">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0B50F10C" w14:textId="77777777" w:rsidR="00E50A8C" w:rsidRDefault="00E50A8C" w:rsidP="00E50A8C">
      <w:pPr>
        <w:ind w:left="-709" w:right="-908"/>
        <w:rPr>
          <w:rFonts w:eastAsia="Times New Roman" w:cs="Arial"/>
          <w:b/>
          <w:kern w:val="0"/>
          <w:sz w:val="20"/>
          <w:szCs w:val="20"/>
          <w:lang w:val="en-US"/>
          <w14:ligatures w14:val="none"/>
        </w:rPr>
      </w:pPr>
    </w:p>
    <w:p w14:paraId="3B3C20B1" w14:textId="77777777" w:rsidR="00E50A8C" w:rsidRDefault="00E50A8C" w:rsidP="00E50A8C">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E50A8C" w:rsidRPr="0043505F" w14:paraId="10ADB5B3"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BEFD25"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16023BED" w14:textId="77777777" w:rsidR="00E50A8C" w:rsidRPr="0043505F"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EC1B183" w14:textId="77777777" w:rsidR="00E50A8C" w:rsidRDefault="00E50A8C" w:rsidP="00F416B3">
            <w:pPr>
              <w:rPr>
                <w:rFonts w:eastAsia="Times New Roman" w:cs="Arial"/>
                <w:kern w:val="0"/>
                <w:szCs w:val="22"/>
                <w:lang w:val="en-US"/>
                <w14:ligatures w14:val="none"/>
              </w:rPr>
            </w:pPr>
          </w:p>
          <w:p w14:paraId="17C3D432" w14:textId="77777777" w:rsidR="00E50A8C" w:rsidRDefault="00E50A8C" w:rsidP="00F416B3">
            <w:pPr>
              <w:rPr>
                <w:rFonts w:eastAsia="Times New Roman" w:cs="Arial"/>
                <w:kern w:val="0"/>
                <w:szCs w:val="22"/>
                <w:lang w:val="en-US"/>
                <w14:ligatures w14:val="none"/>
              </w:rPr>
            </w:pPr>
          </w:p>
          <w:p w14:paraId="4EB04154" w14:textId="77777777" w:rsidR="00E50A8C" w:rsidRDefault="00E50A8C" w:rsidP="00F416B3">
            <w:pPr>
              <w:rPr>
                <w:rFonts w:eastAsia="Times New Roman" w:cs="Arial"/>
                <w:kern w:val="0"/>
                <w:szCs w:val="22"/>
                <w:lang w:val="en-US"/>
                <w14:ligatures w14:val="none"/>
              </w:rPr>
            </w:pPr>
          </w:p>
          <w:p w14:paraId="5AC71213" w14:textId="77777777" w:rsidR="00E50A8C" w:rsidRDefault="00E50A8C" w:rsidP="00F416B3">
            <w:pPr>
              <w:rPr>
                <w:rFonts w:eastAsia="Times New Roman" w:cs="Arial"/>
                <w:kern w:val="0"/>
                <w:szCs w:val="22"/>
                <w:lang w:val="en-US"/>
                <w14:ligatures w14:val="none"/>
              </w:rPr>
            </w:pPr>
          </w:p>
          <w:p w14:paraId="220D4596" w14:textId="77777777" w:rsidR="00E50A8C" w:rsidRDefault="00E50A8C" w:rsidP="00F416B3">
            <w:pPr>
              <w:rPr>
                <w:rFonts w:eastAsia="Times New Roman" w:cs="Arial"/>
                <w:kern w:val="0"/>
                <w:szCs w:val="22"/>
                <w:lang w:val="en-US"/>
                <w14:ligatures w14:val="none"/>
              </w:rPr>
            </w:pPr>
          </w:p>
          <w:p w14:paraId="7233476F" w14:textId="77777777" w:rsidR="00E50A8C" w:rsidRDefault="00E50A8C" w:rsidP="00F416B3">
            <w:pPr>
              <w:rPr>
                <w:rFonts w:eastAsia="Times New Roman" w:cs="Arial"/>
                <w:kern w:val="0"/>
                <w:szCs w:val="22"/>
                <w:lang w:val="en-US"/>
                <w14:ligatures w14:val="none"/>
              </w:rPr>
            </w:pPr>
          </w:p>
          <w:p w14:paraId="34485327" w14:textId="77777777" w:rsidR="00E50A8C" w:rsidRDefault="00E50A8C" w:rsidP="00F416B3">
            <w:pPr>
              <w:rPr>
                <w:rFonts w:eastAsia="Times New Roman" w:cs="Arial"/>
                <w:kern w:val="0"/>
                <w:szCs w:val="22"/>
                <w:lang w:val="en-US"/>
                <w14:ligatures w14:val="none"/>
              </w:rPr>
            </w:pPr>
          </w:p>
          <w:p w14:paraId="55AAD350" w14:textId="77777777" w:rsidR="00E50A8C" w:rsidRDefault="00E50A8C" w:rsidP="00F416B3">
            <w:pPr>
              <w:rPr>
                <w:rFonts w:eastAsia="Times New Roman" w:cs="Arial"/>
                <w:kern w:val="0"/>
                <w:szCs w:val="22"/>
                <w:lang w:val="en-US"/>
                <w14:ligatures w14:val="none"/>
              </w:rPr>
            </w:pPr>
          </w:p>
          <w:p w14:paraId="15797D3B" w14:textId="77777777" w:rsidR="00E50A8C" w:rsidRDefault="00E50A8C" w:rsidP="00F416B3">
            <w:pPr>
              <w:rPr>
                <w:rFonts w:eastAsia="Times New Roman" w:cs="Arial"/>
                <w:kern w:val="0"/>
                <w:szCs w:val="22"/>
                <w:lang w:val="en-US"/>
                <w14:ligatures w14:val="none"/>
              </w:rPr>
            </w:pPr>
          </w:p>
          <w:p w14:paraId="70C5F9C0" w14:textId="77777777" w:rsidR="00E50A8C" w:rsidRDefault="00E50A8C" w:rsidP="00F416B3">
            <w:pPr>
              <w:rPr>
                <w:rFonts w:eastAsia="Times New Roman" w:cs="Arial"/>
                <w:kern w:val="0"/>
                <w:szCs w:val="22"/>
                <w:lang w:val="en-US"/>
                <w14:ligatures w14:val="none"/>
              </w:rPr>
            </w:pPr>
          </w:p>
          <w:p w14:paraId="760B393A" w14:textId="77777777" w:rsidR="00E50A8C" w:rsidRDefault="00E50A8C" w:rsidP="00F416B3">
            <w:pPr>
              <w:rPr>
                <w:rFonts w:eastAsia="Times New Roman" w:cs="Arial"/>
                <w:kern w:val="0"/>
                <w:szCs w:val="22"/>
                <w:lang w:val="en-US"/>
                <w14:ligatures w14:val="none"/>
              </w:rPr>
            </w:pPr>
          </w:p>
          <w:p w14:paraId="279F574A" w14:textId="77777777" w:rsidR="00E50A8C" w:rsidRDefault="00E50A8C" w:rsidP="00F416B3">
            <w:pPr>
              <w:rPr>
                <w:rFonts w:eastAsia="Times New Roman" w:cs="Arial"/>
                <w:kern w:val="0"/>
                <w:szCs w:val="22"/>
                <w:lang w:val="en-US"/>
                <w14:ligatures w14:val="none"/>
              </w:rPr>
            </w:pPr>
          </w:p>
          <w:p w14:paraId="26E4770B" w14:textId="77777777" w:rsidR="00E50A8C" w:rsidRDefault="00E50A8C" w:rsidP="00F416B3">
            <w:pPr>
              <w:rPr>
                <w:rFonts w:eastAsia="Times New Roman" w:cs="Arial"/>
                <w:kern w:val="0"/>
                <w:szCs w:val="22"/>
                <w:lang w:val="en-US"/>
                <w14:ligatures w14:val="none"/>
              </w:rPr>
            </w:pPr>
          </w:p>
          <w:p w14:paraId="25B7AD93" w14:textId="77777777" w:rsidR="00E50A8C" w:rsidRDefault="00E50A8C" w:rsidP="00F416B3">
            <w:pPr>
              <w:rPr>
                <w:rFonts w:eastAsia="Times New Roman" w:cs="Arial"/>
                <w:kern w:val="0"/>
                <w:szCs w:val="22"/>
                <w:lang w:val="en-US"/>
                <w14:ligatures w14:val="none"/>
              </w:rPr>
            </w:pPr>
          </w:p>
          <w:p w14:paraId="128AAC4F" w14:textId="77777777" w:rsidR="00E50A8C" w:rsidRDefault="00E50A8C" w:rsidP="00F416B3">
            <w:pPr>
              <w:rPr>
                <w:rFonts w:eastAsia="Times New Roman" w:cs="Arial"/>
                <w:kern w:val="0"/>
                <w:szCs w:val="22"/>
                <w:lang w:val="en-US"/>
                <w14:ligatures w14:val="none"/>
              </w:rPr>
            </w:pPr>
          </w:p>
          <w:p w14:paraId="6D01063F" w14:textId="77777777" w:rsidR="00E50A8C" w:rsidRDefault="00E50A8C" w:rsidP="00F416B3">
            <w:pPr>
              <w:rPr>
                <w:rFonts w:eastAsia="Times New Roman" w:cs="Arial"/>
                <w:kern w:val="0"/>
                <w:szCs w:val="22"/>
                <w:lang w:val="en-US"/>
                <w14:ligatures w14:val="none"/>
              </w:rPr>
            </w:pPr>
          </w:p>
          <w:p w14:paraId="5B599DE4" w14:textId="77777777" w:rsidR="00E50A8C" w:rsidRDefault="00E50A8C" w:rsidP="00F416B3">
            <w:pPr>
              <w:rPr>
                <w:rFonts w:eastAsia="Times New Roman" w:cs="Arial"/>
                <w:kern w:val="0"/>
                <w:szCs w:val="22"/>
                <w:lang w:val="en-US"/>
                <w14:ligatures w14:val="none"/>
              </w:rPr>
            </w:pPr>
          </w:p>
          <w:p w14:paraId="180B092D" w14:textId="77777777" w:rsidR="00E50A8C" w:rsidRDefault="00E50A8C" w:rsidP="00F416B3">
            <w:pPr>
              <w:rPr>
                <w:rFonts w:eastAsia="Times New Roman" w:cs="Arial"/>
                <w:kern w:val="0"/>
                <w:szCs w:val="22"/>
                <w:lang w:val="en-US"/>
                <w14:ligatures w14:val="none"/>
              </w:rPr>
            </w:pPr>
          </w:p>
          <w:p w14:paraId="7A6BB28D" w14:textId="77777777" w:rsidR="00E50A8C" w:rsidRPr="0043505F" w:rsidRDefault="00E50A8C" w:rsidP="00F416B3">
            <w:pPr>
              <w:rPr>
                <w:rFonts w:eastAsia="Times New Roman" w:cs="Arial"/>
                <w:kern w:val="0"/>
                <w:szCs w:val="22"/>
                <w:lang w:val="en-US"/>
                <w14:ligatures w14:val="none"/>
              </w:rPr>
            </w:pPr>
          </w:p>
        </w:tc>
      </w:tr>
    </w:tbl>
    <w:p w14:paraId="364103A9" w14:textId="77362968" w:rsidR="00E50A8C" w:rsidRDefault="00E50A8C">
      <w:r>
        <w:br w:type="page"/>
      </w:r>
    </w:p>
    <w:p w14:paraId="093E4440" w14:textId="77777777" w:rsidR="00E50A8C" w:rsidRDefault="00E50A8C" w:rsidP="00E50A8C"/>
    <w:p w14:paraId="2EBB117E" w14:textId="77777777" w:rsidR="00E50A8C" w:rsidRDefault="00E50A8C"/>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E50A8C" w:rsidRPr="0043505F" w14:paraId="3FD9D78F"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9376CE8" w14:textId="6BD2E6A6" w:rsidR="00E50A8C" w:rsidRPr="0043505F" w:rsidRDefault="00E50A8C"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w:t>
            </w:r>
            <w:r>
              <w:rPr>
                <w:rFonts w:eastAsia="Times New Roman" w:cs="Arial"/>
                <w:b/>
                <w:kern w:val="0"/>
                <w:szCs w:val="22"/>
                <w:lang w:val="en-US"/>
                <w14:ligatures w14:val="none"/>
              </w:rPr>
              <w:t>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59E701" w14:textId="6C50AAB9"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b/>
              </w:rPr>
              <w:t>.1</w:t>
            </w:r>
            <w:r>
              <w:rPr>
                <w:b/>
              </w:rPr>
              <w:t>, 2.2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A0012B1" w14:textId="65571501"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17.1</w:t>
            </w:r>
          </w:p>
        </w:tc>
      </w:tr>
    </w:tbl>
    <w:p w14:paraId="232F58D3" w14:textId="77777777" w:rsidR="00E50A8C" w:rsidRPr="0043505F" w:rsidRDefault="00E50A8C" w:rsidP="00E50A8C">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E50A8C" w:rsidRPr="0043505F" w14:paraId="4E193C04"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6F6241" w14:textId="4934B57D" w:rsidR="00E50A8C" w:rsidRPr="0043505F" w:rsidRDefault="00E50A8C"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Ignition System Inspection</w:t>
            </w:r>
          </w:p>
        </w:tc>
      </w:tr>
    </w:tbl>
    <w:p w14:paraId="39204E94" w14:textId="77777777" w:rsidR="00E50A8C" w:rsidRDefault="00E50A8C" w:rsidP="00E50A8C"/>
    <w:p w14:paraId="391DDE11" w14:textId="77777777" w:rsidR="00E50A8C" w:rsidRPr="00075074" w:rsidRDefault="00E50A8C" w:rsidP="00E50A8C"/>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632"/>
        <w:gridCol w:w="3150"/>
        <w:gridCol w:w="4857"/>
      </w:tblGrid>
      <w:tr w:rsidR="00E50A8C" w:rsidRPr="00075074" w14:paraId="6A42A08C" w14:textId="77777777" w:rsidTr="00E50A8C">
        <w:trPr>
          <w:trHeight w:val="1130"/>
        </w:trPr>
        <w:tc>
          <w:tcPr>
            <w:tcW w:w="9639" w:type="dxa"/>
            <w:gridSpan w:val="3"/>
          </w:tcPr>
          <w:p w14:paraId="49DCF83C" w14:textId="77777777" w:rsidR="00E50A8C" w:rsidRPr="00075074" w:rsidRDefault="00E50A8C" w:rsidP="00F416B3">
            <w:pPr>
              <w:rPr>
                <w:b/>
              </w:rPr>
            </w:pPr>
            <w:r w:rsidRPr="00075074">
              <w:rPr>
                <w:b/>
              </w:rPr>
              <w:t>Instructions to Learners</w:t>
            </w:r>
            <w:r w:rsidRPr="00075074">
              <w:t xml:space="preserve"> </w:t>
            </w:r>
          </w:p>
          <w:p w14:paraId="3D2BE944" w14:textId="77777777" w:rsidR="00E50A8C" w:rsidRPr="00075074" w:rsidRDefault="00E50A8C" w:rsidP="00F416B3">
            <w:r w:rsidRPr="00075074">
              <w:t>1.  Inspect the ignition system of a modern engine.</w:t>
            </w:r>
          </w:p>
          <w:p w14:paraId="58A0BCE1" w14:textId="77777777" w:rsidR="00E50A8C" w:rsidRPr="00075074" w:rsidRDefault="00E50A8C" w:rsidP="00F416B3">
            <w:r w:rsidRPr="00075074">
              <w:t>2.  Identify the arrowed components in the diagram below.</w:t>
            </w:r>
          </w:p>
          <w:p w14:paraId="297AE226" w14:textId="77777777" w:rsidR="00E50A8C" w:rsidRPr="00075074" w:rsidRDefault="00E50A8C" w:rsidP="00F416B3">
            <w:r w:rsidRPr="00075074">
              <w:t>3.  Name each component and state the purpose of each</w:t>
            </w:r>
          </w:p>
        </w:tc>
      </w:tr>
      <w:tr w:rsidR="00E50A8C" w:rsidRPr="00075074" w14:paraId="7CDA4BDB" w14:textId="77777777" w:rsidTr="00E50A8C">
        <w:trPr>
          <w:trHeight w:val="4282"/>
        </w:trPr>
        <w:tc>
          <w:tcPr>
            <w:tcW w:w="9639" w:type="dxa"/>
            <w:gridSpan w:val="3"/>
          </w:tcPr>
          <w:p w14:paraId="19160569" w14:textId="77777777" w:rsidR="00E50A8C" w:rsidRPr="00075074" w:rsidRDefault="00E50A8C" w:rsidP="00F416B3">
            <w:pPr>
              <w:jc w:val="center"/>
            </w:pPr>
            <w:r w:rsidRPr="00075074">
              <w:rPr>
                <w:noProof/>
              </w:rPr>
              <w:drawing>
                <wp:inline distT="0" distB="0" distL="0" distR="0" wp14:anchorId="4B6A81C6" wp14:editId="50015B94">
                  <wp:extent cx="5038725" cy="33909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3390900"/>
                          </a:xfrm>
                          <a:prstGeom prst="rect">
                            <a:avLst/>
                          </a:prstGeom>
                          <a:noFill/>
                          <a:ln>
                            <a:noFill/>
                          </a:ln>
                        </pic:spPr>
                      </pic:pic>
                    </a:graphicData>
                  </a:graphic>
                </wp:inline>
              </w:drawing>
            </w:r>
          </w:p>
        </w:tc>
      </w:tr>
      <w:tr w:rsidR="00E50A8C" w:rsidRPr="00075074" w14:paraId="0C213B02" w14:textId="77777777" w:rsidTr="00E50A8C">
        <w:trPr>
          <w:trHeight w:val="284"/>
        </w:trPr>
        <w:tc>
          <w:tcPr>
            <w:tcW w:w="1632" w:type="dxa"/>
            <w:shd w:val="clear" w:color="auto" w:fill="043956" w:themeFill="accent2"/>
            <w:vAlign w:val="center"/>
          </w:tcPr>
          <w:p w14:paraId="5D9D1208" w14:textId="77777777" w:rsidR="00E50A8C" w:rsidRPr="00075074" w:rsidRDefault="00E50A8C" w:rsidP="00F416B3">
            <w:pPr>
              <w:jc w:val="center"/>
              <w:rPr>
                <w:b/>
              </w:rPr>
            </w:pPr>
            <w:r w:rsidRPr="00075074">
              <w:rPr>
                <w:b/>
              </w:rPr>
              <w:t>Number</w:t>
            </w:r>
          </w:p>
        </w:tc>
        <w:tc>
          <w:tcPr>
            <w:tcW w:w="3150" w:type="dxa"/>
            <w:shd w:val="clear" w:color="auto" w:fill="043956" w:themeFill="accent2"/>
            <w:vAlign w:val="center"/>
          </w:tcPr>
          <w:p w14:paraId="6DC9B850" w14:textId="77777777" w:rsidR="00E50A8C" w:rsidRPr="00075074" w:rsidRDefault="00E50A8C" w:rsidP="00F416B3">
            <w:pPr>
              <w:jc w:val="center"/>
              <w:rPr>
                <w:b/>
              </w:rPr>
            </w:pPr>
            <w:r w:rsidRPr="00075074">
              <w:rPr>
                <w:b/>
              </w:rPr>
              <w:t>Component</w:t>
            </w:r>
          </w:p>
        </w:tc>
        <w:tc>
          <w:tcPr>
            <w:tcW w:w="4857" w:type="dxa"/>
            <w:shd w:val="clear" w:color="auto" w:fill="043956" w:themeFill="accent2"/>
            <w:vAlign w:val="center"/>
          </w:tcPr>
          <w:p w14:paraId="6EB0B51E" w14:textId="77777777" w:rsidR="00E50A8C" w:rsidRPr="00075074" w:rsidRDefault="00E50A8C" w:rsidP="00F416B3">
            <w:pPr>
              <w:jc w:val="center"/>
              <w:rPr>
                <w:b/>
              </w:rPr>
            </w:pPr>
            <w:r w:rsidRPr="00075074">
              <w:rPr>
                <w:b/>
              </w:rPr>
              <w:t>Purpose</w:t>
            </w:r>
          </w:p>
        </w:tc>
      </w:tr>
      <w:tr w:rsidR="00E50A8C" w:rsidRPr="00075074" w14:paraId="291CF4DA" w14:textId="77777777" w:rsidTr="00E50A8C">
        <w:trPr>
          <w:trHeight w:val="510"/>
        </w:trPr>
        <w:tc>
          <w:tcPr>
            <w:tcW w:w="1632" w:type="dxa"/>
            <w:vAlign w:val="center"/>
          </w:tcPr>
          <w:p w14:paraId="71E17FFC" w14:textId="77777777" w:rsidR="00E50A8C" w:rsidRPr="00075074" w:rsidRDefault="00E50A8C" w:rsidP="00F416B3">
            <w:pPr>
              <w:jc w:val="center"/>
            </w:pPr>
            <w:r w:rsidRPr="00075074">
              <w:t>1</w:t>
            </w:r>
          </w:p>
        </w:tc>
        <w:tc>
          <w:tcPr>
            <w:tcW w:w="3150" w:type="dxa"/>
            <w:vAlign w:val="center"/>
          </w:tcPr>
          <w:p w14:paraId="72F7D297" w14:textId="77777777" w:rsidR="00E50A8C" w:rsidRPr="00075074" w:rsidRDefault="00E50A8C" w:rsidP="00F416B3"/>
        </w:tc>
        <w:tc>
          <w:tcPr>
            <w:tcW w:w="4857" w:type="dxa"/>
            <w:vAlign w:val="center"/>
          </w:tcPr>
          <w:p w14:paraId="2856E85D" w14:textId="77777777" w:rsidR="00E50A8C" w:rsidRPr="00075074" w:rsidRDefault="00E50A8C" w:rsidP="00F416B3"/>
        </w:tc>
      </w:tr>
      <w:tr w:rsidR="00E50A8C" w:rsidRPr="00075074" w14:paraId="75E404A0" w14:textId="77777777" w:rsidTr="00E50A8C">
        <w:trPr>
          <w:trHeight w:val="510"/>
        </w:trPr>
        <w:tc>
          <w:tcPr>
            <w:tcW w:w="1632" w:type="dxa"/>
            <w:vAlign w:val="center"/>
          </w:tcPr>
          <w:p w14:paraId="56EA2A75" w14:textId="77777777" w:rsidR="00E50A8C" w:rsidRPr="00075074" w:rsidRDefault="00E50A8C" w:rsidP="00F416B3">
            <w:pPr>
              <w:jc w:val="center"/>
            </w:pPr>
            <w:r w:rsidRPr="00075074">
              <w:t>2</w:t>
            </w:r>
          </w:p>
        </w:tc>
        <w:tc>
          <w:tcPr>
            <w:tcW w:w="3150" w:type="dxa"/>
            <w:vAlign w:val="center"/>
          </w:tcPr>
          <w:p w14:paraId="706BAD7B" w14:textId="77777777" w:rsidR="00E50A8C" w:rsidRPr="00075074" w:rsidRDefault="00E50A8C" w:rsidP="00F416B3"/>
        </w:tc>
        <w:tc>
          <w:tcPr>
            <w:tcW w:w="4857" w:type="dxa"/>
            <w:vAlign w:val="center"/>
          </w:tcPr>
          <w:p w14:paraId="6DEB45DC" w14:textId="77777777" w:rsidR="00E50A8C" w:rsidRPr="00075074" w:rsidRDefault="00E50A8C" w:rsidP="00F416B3"/>
        </w:tc>
      </w:tr>
      <w:tr w:rsidR="00E50A8C" w:rsidRPr="00075074" w14:paraId="370BE1C7" w14:textId="77777777" w:rsidTr="00E50A8C">
        <w:trPr>
          <w:trHeight w:val="510"/>
        </w:trPr>
        <w:tc>
          <w:tcPr>
            <w:tcW w:w="1632" w:type="dxa"/>
            <w:vAlign w:val="center"/>
          </w:tcPr>
          <w:p w14:paraId="47926A22" w14:textId="77777777" w:rsidR="00E50A8C" w:rsidRPr="00075074" w:rsidRDefault="00E50A8C" w:rsidP="00F416B3">
            <w:pPr>
              <w:jc w:val="center"/>
            </w:pPr>
            <w:r w:rsidRPr="00075074">
              <w:t>3</w:t>
            </w:r>
          </w:p>
        </w:tc>
        <w:tc>
          <w:tcPr>
            <w:tcW w:w="3150" w:type="dxa"/>
            <w:vAlign w:val="center"/>
          </w:tcPr>
          <w:p w14:paraId="56FE6581" w14:textId="77777777" w:rsidR="00E50A8C" w:rsidRPr="00075074" w:rsidRDefault="00E50A8C" w:rsidP="00F416B3"/>
        </w:tc>
        <w:tc>
          <w:tcPr>
            <w:tcW w:w="4857" w:type="dxa"/>
            <w:vAlign w:val="center"/>
          </w:tcPr>
          <w:p w14:paraId="7888E6D1" w14:textId="77777777" w:rsidR="00E50A8C" w:rsidRPr="00075074" w:rsidRDefault="00E50A8C" w:rsidP="00F416B3"/>
        </w:tc>
      </w:tr>
      <w:tr w:rsidR="00E50A8C" w:rsidRPr="00075074" w14:paraId="19F262F6" w14:textId="77777777" w:rsidTr="00E50A8C">
        <w:trPr>
          <w:trHeight w:val="510"/>
        </w:trPr>
        <w:tc>
          <w:tcPr>
            <w:tcW w:w="1632" w:type="dxa"/>
            <w:vAlign w:val="center"/>
          </w:tcPr>
          <w:p w14:paraId="5DE160E3" w14:textId="77777777" w:rsidR="00E50A8C" w:rsidRPr="00075074" w:rsidRDefault="00E50A8C" w:rsidP="00F416B3">
            <w:pPr>
              <w:jc w:val="center"/>
            </w:pPr>
            <w:r w:rsidRPr="00075074">
              <w:t>4</w:t>
            </w:r>
          </w:p>
        </w:tc>
        <w:tc>
          <w:tcPr>
            <w:tcW w:w="3150" w:type="dxa"/>
            <w:vAlign w:val="center"/>
          </w:tcPr>
          <w:p w14:paraId="2A4EDD40" w14:textId="77777777" w:rsidR="00E50A8C" w:rsidRPr="00075074" w:rsidRDefault="00E50A8C" w:rsidP="00F416B3"/>
        </w:tc>
        <w:tc>
          <w:tcPr>
            <w:tcW w:w="4857" w:type="dxa"/>
            <w:vAlign w:val="center"/>
          </w:tcPr>
          <w:p w14:paraId="2E8AB299" w14:textId="77777777" w:rsidR="00E50A8C" w:rsidRPr="00075074" w:rsidRDefault="00E50A8C" w:rsidP="00F416B3"/>
        </w:tc>
      </w:tr>
    </w:tbl>
    <w:p w14:paraId="15D0B16B" w14:textId="77777777" w:rsidR="00E50A8C" w:rsidRPr="00075074" w:rsidRDefault="00E50A8C" w:rsidP="00E50A8C"/>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E50A8C" w:rsidRPr="0043505F" w14:paraId="6D5075E9" w14:textId="77777777" w:rsidTr="00E50A8C">
        <w:tc>
          <w:tcPr>
            <w:tcW w:w="8120" w:type="dxa"/>
            <w:hideMark/>
          </w:tcPr>
          <w:p w14:paraId="02330DFF" w14:textId="77777777" w:rsidR="00E50A8C" w:rsidRPr="0043505F" w:rsidRDefault="00E50A8C"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7BACA4FB"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9423DFA"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E50A8C" w:rsidRPr="0043505F" w14:paraId="652EF9C3" w14:textId="77777777" w:rsidTr="00E50A8C">
        <w:tc>
          <w:tcPr>
            <w:tcW w:w="8120" w:type="dxa"/>
            <w:tcBorders>
              <w:bottom w:val="single" w:sz="4" w:space="0" w:color="35B1F5" w:themeColor="accent2" w:themeTint="80"/>
            </w:tcBorders>
            <w:hideMark/>
          </w:tcPr>
          <w:p w14:paraId="42C86088" w14:textId="77777777" w:rsidR="00E50A8C" w:rsidRPr="0043505F" w:rsidRDefault="00E50A8C"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1C2C2909" w14:textId="77777777" w:rsidR="00E50A8C" w:rsidRPr="0043505F" w:rsidRDefault="00E50A8C" w:rsidP="00F416B3">
            <w:pPr>
              <w:rPr>
                <w:rFonts w:eastAsia="Times New Roman" w:cs="Arial"/>
                <w:b/>
                <w:kern w:val="0"/>
                <w:szCs w:val="22"/>
                <w:lang w:val="en-US"/>
                <w14:ligatures w14:val="none"/>
              </w:rPr>
            </w:pPr>
          </w:p>
        </w:tc>
      </w:tr>
      <w:tr w:rsidR="00E50A8C" w:rsidRPr="0043505F" w14:paraId="1247B208" w14:textId="77777777" w:rsidTr="00E50A8C">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309038" w14:textId="77777777" w:rsidR="00E50A8C" w:rsidRPr="00075074" w:rsidRDefault="00E50A8C"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2019A124" w14:textId="77777777" w:rsidR="00E50A8C" w:rsidRPr="0043505F" w:rsidRDefault="00E50A8C" w:rsidP="00F416B3">
            <w:pPr>
              <w:rPr>
                <w:rFonts w:eastAsia="Times New Roman" w:cs="Arial"/>
                <w:b/>
                <w:kern w:val="0"/>
                <w:szCs w:val="22"/>
                <w:lang w:val="en-US"/>
                <w14:ligatures w14:val="none"/>
              </w:rPr>
            </w:pPr>
          </w:p>
        </w:tc>
      </w:tr>
      <w:tr w:rsidR="00E50A8C" w:rsidRPr="0043505F" w14:paraId="6FBB246C" w14:textId="77777777" w:rsidTr="00E50A8C">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85891D" w14:textId="77777777" w:rsidR="00E50A8C" w:rsidRPr="00075074" w:rsidRDefault="00E50A8C" w:rsidP="00F416B3">
            <w:r>
              <w:t>Report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4E9FDD2" w14:textId="77777777" w:rsidR="00E50A8C" w:rsidRPr="0043505F" w:rsidRDefault="00E50A8C" w:rsidP="00F416B3">
            <w:pPr>
              <w:rPr>
                <w:rFonts w:eastAsia="Times New Roman" w:cs="Arial"/>
                <w:b/>
                <w:kern w:val="0"/>
                <w:szCs w:val="22"/>
                <w:lang w:val="en-US"/>
                <w14:ligatures w14:val="none"/>
              </w:rPr>
            </w:pPr>
          </w:p>
        </w:tc>
      </w:tr>
    </w:tbl>
    <w:p w14:paraId="797139D8" w14:textId="77777777" w:rsidR="00E50A8C" w:rsidRDefault="00E50A8C" w:rsidP="00E50A8C">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50A8C" w:rsidRPr="0043505F" w14:paraId="6C27754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C501FE"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BEA1DC1"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F843C98" w14:textId="77777777" w:rsidR="00E50A8C" w:rsidRDefault="00E50A8C" w:rsidP="00F416B3">
            <w:pPr>
              <w:rPr>
                <w:rFonts w:eastAsia="Times New Roman" w:cs="Arial"/>
                <w:kern w:val="0"/>
                <w:szCs w:val="22"/>
                <w:lang w:val="en-US"/>
                <w14:ligatures w14:val="none"/>
              </w:rPr>
            </w:pPr>
          </w:p>
          <w:p w14:paraId="1F157800" w14:textId="77777777" w:rsidR="00E50A8C" w:rsidRPr="0043505F" w:rsidRDefault="00E50A8C" w:rsidP="00F416B3">
            <w:pPr>
              <w:rPr>
                <w:rFonts w:eastAsia="Times New Roman" w:cs="Arial"/>
                <w:kern w:val="0"/>
                <w:szCs w:val="22"/>
                <w:lang w:val="en-US"/>
                <w14:ligatures w14:val="none"/>
              </w:rPr>
            </w:pPr>
          </w:p>
          <w:p w14:paraId="15A9573E" w14:textId="77777777" w:rsidR="00E50A8C" w:rsidRPr="0043505F"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C84A4B1" w14:textId="77777777" w:rsidR="00E50A8C" w:rsidRPr="0043505F" w:rsidRDefault="00E50A8C" w:rsidP="00F416B3">
            <w:pPr>
              <w:rPr>
                <w:rFonts w:eastAsia="Times New Roman" w:cs="Arial"/>
                <w:kern w:val="0"/>
                <w:szCs w:val="22"/>
                <w:lang w:val="en-US"/>
                <w14:ligatures w14:val="none"/>
              </w:rPr>
            </w:pPr>
          </w:p>
          <w:p w14:paraId="27AED280" w14:textId="77777777" w:rsidR="00E50A8C" w:rsidRPr="0043505F" w:rsidRDefault="00E50A8C" w:rsidP="00F416B3">
            <w:pPr>
              <w:rPr>
                <w:rFonts w:eastAsia="Times New Roman" w:cs="Arial"/>
                <w:kern w:val="0"/>
                <w:szCs w:val="22"/>
                <w:lang w:val="en-US"/>
                <w14:ligatures w14:val="none"/>
              </w:rPr>
            </w:pPr>
          </w:p>
          <w:p w14:paraId="78CE34D0"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9CD183C" w14:textId="77777777" w:rsidR="00E50A8C" w:rsidRPr="0043505F" w:rsidRDefault="00E50A8C" w:rsidP="00F416B3">
            <w:pPr>
              <w:rPr>
                <w:rFonts w:eastAsia="Times New Roman" w:cs="Arial"/>
                <w:kern w:val="0"/>
                <w:szCs w:val="22"/>
                <w:lang w:val="en-US"/>
                <w14:ligatures w14:val="none"/>
              </w:rPr>
            </w:pPr>
          </w:p>
        </w:tc>
      </w:tr>
    </w:tbl>
    <w:p w14:paraId="4DAEE296" w14:textId="7F8F552C" w:rsidR="00E50A8C" w:rsidRDefault="00E50A8C" w:rsidP="00E50A8C"/>
    <w:p w14:paraId="38C37F42" w14:textId="77777777" w:rsidR="00E50A8C" w:rsidRDefault="00E50A8C">
      <w:r>
        <w:br w:type="page"/>
      </w:r>
    </w:p>
    <w:p w14:paraId="371018AC" w14:textId="77777777" w:rsidR="00E50A8C" w:rsidRDefault="00E50A8C" w:rsidP="00E50A8C"/>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E50A8C" w:rsidRPr="0043505F" w14:paraId="1F281456"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66179F6" w14:textId="77777777" w:rsidR="00E50A8C" w:rsidRPr="0043505F" w:rsidRDefault="00E50A8C"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90B3D9" w14:textId="53069ECA"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3.1, 3.2, 3.3 &amp; 3.6</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5071BB" w14:textId="366B0ECD"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17.</w:t>
            </w:r>
            <w:r>
              <w:rPr>
                <w:rFonts w:eastAsia="Times New Roman" w:cs="Arial"/>
                <w:b/>
                <w:kern w:val="0"/>
                <w:szCs w:val="22"/>
                <w:lang w:val="en-US"/>
                <w14:ligatures w14:val="none"/>
              </w:rPr>
              <w:t>2</w:t>
            </w:r>
          </w:p>
        </w:tc>
      </w:tr>
    </w:tbl>
    <w:p w14:paraId="5FA0F564" w14:textId="77777777" w:rsidR="00E50A8C" w:rsidRPr="0043505F" w:rsidRDefault="00E50A8C" w:rsidP="00E50A8C">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E50A8C" w:rsidRPr="0043505F" w14:paraId="4DCD606B"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B776B7F" w14:textId="1DD61E03" w:rsidR="00E50A8C" w:rsidRDefault="00E50A8C" w:rsidP="00E50A8C">
            <w:pPr>
              <w:rPr>
                <w:b/>
              </w:rPr>
            </w:pPr>
            <w:r w:rsidRPr="0043505F">
              <w:rPr>
                <w:rFonts w:eastAsia="Times New Roman" w:cs="Arial"/>
                <w:b/>
                <w:kern w:val="0"/>
                <w:szCs w:val="22"/>
                <w:lang w:val="en-US"/>
                <w14:ligatures w14:val="none"/>
              </w:rPr>
              <w:t xml:space="preserve">Task: </w:t>
            </w:r>
            <w:r w:rsidRPr="00075074">
              <w:rPr>
                <w:b/>
              </w:rPr>
              <w:t xml:space="preserve">Remove and Refit Ignition Coil </w:t>
            </w:r>
          </w:p>
          <w:p w14:paraId="3CF2E87A" w14:textId="5EAF7063" w:rsidR="00E50A8C" w:rsidRPr="0043505F" w:rsidRDefault="00E50A8C" w:rsidP="00E50A8C">
            <w:pPr>
              <w:ind w:left="637" w:right="26" w:firstLine="142"/>
              <w:rPr>
                <w:rFonts w:eastAsia="Times New Roman" w:cs="Arial"/>
                <w:b/>
                <w:kern w:val="0"/>
                <w:szCs w:val="22"/>
                <w:lang w:val="en-US"/>
                <w14:ligatures w14:val="none"/>
              </w:rPr>
            </w:pPr>
            <w:r w:rsidRPr="00075074">
              <w:rPr>
                <w:b/>
              </w:rPr>
              <w:t>Remove and Refit Ignition HT Lead</w:t>
            </w:r>
          </w:p>
        </w:tc>
      </w:tr>
    </w:tbl>
    <w:p w14:paraId="15526648" w14:textId="77777777" w:rsidR="00E50A8C" w:rsidRDefault="00E50A8C" w:rsidP="00E50A8C"/>
    <w:p w14:paraId="70EA2536" w14:textId="77777777" w:rsidR="00E50A8C" w:rsidRPr="00075074" w:rsidRDefault="00E50A8C" w:rsidP="00E50A8C"/>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977"/>
        <w:gridCol w:w="1984"/>
        <w:gridCol w:w="1701"/>
      </w:tblGrid>
      <w:tr w:rsidR="00E50A8C" w:rsidRPr="00075074" w14:paraId="684606A2" w14:textId="77777777" w:rsidTr="00E50A8C">
        <w:tc>
          <w:tcPr>
            <w:tcW w:w="2977" w:type="dxa"/>
            <w:shd w:val="clear" w:color="auto" w:fill="043956" w:themeFill="accent2"/>
          </w:tcPr>
          <w:p w14:paraId="61A28CF0" w14:textId="77777777" w:rsidR="00E50A8C" w:rsidRPr="00075074" w:rsidRDefault="00E50A8C" w:rsidP="00F416B3">
            <w:pPr>
              <w:rPr>
                <w:b/>
              </w:rPr>
            </w:pPr>
            <w:r w:rsidRPr="00075074">
              <w:rPr>
                <w:b/>
              </w:rPr>
              <w:t>Vehicle Details</w:t>
            </w:r>
          </w:p>
        </w:tc>
        <w:tc>
          <w:tcPr>
            <w:tcW w:w="2977" w:type="dxa"/>
            <w:shd w:val="clear" w:color="auto" w:fill="043956" w:themeFill="accent2"/>
          </w:tcPr>
          <w:p w14:paraId="3405CB00" w14:textId="77777777" w:rsidR="00E50A8C" w:rsidRPr="00075074" w:rsidRDefault="00E50A8C" w:rsidP="00F416B3">
            <w:pPr>
              <w:rPr>
                <w:b/>
              </w:rPr>
            </w:pPr>
            <w:r w:rsidRPr="00075074">
              <w:rPr>
                <w:b/>
              </w:rPr>
              <w:t>Special Tools</w:t>
            </w:r>
          </w:p>
        </w:tc>
        <w:tc>
          <w:tcPr>
            <w:tcW w:w="3685" w:type="dxa"/>
            <w:gridSpan w:val="2"/>
            <w:shd w:val="clear" w:color="auto" w:fill="043956" w:themeFill="accent2"/>
          </w:tcPr>
          <w:p w14:paraId="5D49837C" w14:textId="77777777" w:rsidR="00E50A8C" w:rsidRPr="00075074" w:rsidRDefault="00E50A8C" w:rsidP="00F416B3">
            <w:pPr>
              <w:rPr>
                <w:b/>
              </w:rPr>
            </w:pPr>
            <w:r w:rsidRPr="00075074">
              <w:rPr>
                <w:b/>
              </w:rPr>
              <w:t>Data</w:t>
            </w:r>
          </w:p>
        </w:tc>
      </w:tr>
      <w:tr w:rsidR="00E50A8C" w:rsidRPr="00075074" w14:paraId="6FBDE994" w14:textId="77777777" w:rsidTr="00043FED">
        <w:trPr>
          <w:trHeight w:val="284"/>
        </w:trPr>
        <w:tc>
          <w:tcPr>
            <w:tcW w:w="2977" w:type="dxa"/>
            <w:vMerge w:val="restart"/>
          </w:tcPr>
          <w:p w14:paraId="617965D7" w14:textId="77777777" w:rsidR="00E50A8C" w:rsidRPr="00075074" w:rsidRDefault="00E50A8C" w:rsidP="00F416B3">
            <w:pPr>
              <w:rPr>
                <w:sz w:val="16"/>
                <w:szCs w:val="16"/>
              </w:rPr>
            </w:pPr>
          </w:p>
          <w:p w14:paraId="0944E604" w14:textId="77777777" w:rsidR="00E50A8C" w:rsidRPr="00075074" w:rsidRDefault="00E50A8C" w:rsidP="00F416B3">
            <w:pPr>
              <w:rPr>
                <w:sz w:val="18"/>
                <w:szCs w:val="18"/>
              </w:rPr>
            </w:pPr>
          </w:p>
          <w:p w14:paraId="3338D310" w14:textId="77777777" w:rsidR="00E50A8C" w:rsidRPr="00075074" w:rsidRDefault="00E50A8C" w:rsidP="00F416B3">
            <w:r w:rsidRPr="00075074">
              <w:t>Make_______________</w:t>
            </w:r>
          </w:p>
          <w:p w14:paraId="2605DBB7" w14:textId="77777777" w:rsidR="00E50A8C" w:rsidRPr="00075074" w:rsidRDefault="00E50A8C" w:rsidP="00F416B3"/>
          <w:p w14:paraId="49CAB939" w14:textId="77777777" w:rsidR="00E50A8C" w:rsidRPr="00075074" w:rsidRDefault="00E50A8C" w:rsidP="00F416B3">
            <w:pPr>
              <w:rPr>
                <w:sz w:val="16"/>
                <w:szCs w:val="16"/>
              </w:rPr>
            </w:pPr>
          </w:p>
          <w:p w14:paraId="01308CF6" w14:textId="77777777" w:rsidR="00E50A8C" w:rsidRPr="00075074" w:rsidRDefault="00E50A8C" w:rsidP="00F416B3">
            <w:pPr>
              <w:rPr>
                <w:sz w:val="18"/>
                <w:szCs w:val="18"/>
              </w:rPr>
            </w:pPr>
          </w:p>
          <w:p w14:paraId="3E9C7742" w14:textId="77777777" w:rsidR="00E50A8C" w:rsidRPr="00075074" w:rsidRDefault="00E50A8C" w:rsidP="00F416B3">
            <w:r w:rsidRPr="00075074">
              <w:t>Model_______________</w:t>
            </w:r>
          </w:p>
          <w:p w14:paraId="1397FA2B" w14:textId="77777777" w:rsidR="00E50A8C" w:rsidRPr="00075074" w:rsidRDefault="00E50A8C" w:rsidP="00F416B3">
            <w:pPr>
              <w:rPr>
                <w:sz w:val="16"/>
                <w:szCs w:val="16"/>
              </w:rPr>
            </w:pPr>
          </w:p>
          <w:p w14:paraId="486504BC" w14:textId="77777777" w:rsidR="00E50A8C" w:rsidRPr="00075074" w:rsidRDefault="00E50A8C" w:rsidP="00F416B3">
            <w:pPr>
              <w:rPr>
                <w:sz w:val="16"/>
                <w:szCs w:val="16"/>
              </w:rPr>
            </w:pPr>
          </w:p>
          <w:p w14:paraId="66737437" w14:textId="77777777" w:rsidR="00E50A8C" w:rsidRPr="00075074" w:rsidRDefault="00E50A8C" w:rsidP="00F416B3">
            <w:pPr>
              <w:rPr>
                <w:sz w:val="18"/>
                <w:szCs w:val="18"/>
              </w:rPr>
            </w:pPr>
          </w:p>
          <w:p w14:paraId="763E4C9A" w14:textId="77777777" w:rsidR="00E50A8C" w:rsidRPr="00075074" w:rsidRDefault="00E50A8C" w:rsidP="00F416B3">
            <w:r w:rsidRPr="00075074">
              <w:t>Year________________</w:t>
            </w:r>
          </w:p>
          <w:p w14:paraId="4F0D9BFE" w14:textId="77777777" w:rsidR="00E50A8C" w:rsidRPr="00075074" w:rsidRDefault="00E50A8C" w:rsidP="00F416B3"/>
        </w:tc>
        <w:tc>
          <w:tcPr>
            <w:tcW w:w="2977" w:type="dxa"/>
            <w:vMerge w:val="restart"/>
          </w:tcPr>
          <w:p w14:paraId="5826366A" w14:textId="77777777" w:rsidR="00E50A8C" w:rsidRPr="00075074" w:rsidRDefault="00E50A8C" w:rsidP="00F416B3"/>
        </w:tc>
        <w:tc>
          <w:tcPr>
            <w:tcW w:w="3685" w:type="dxa"/>
            <w:gridSpan w:val="2"/>
            <w:shd w:val="clear" w:color="auto" w:fill="043956" w:themeFill="accent2"/>
            <w:vAlign w:val="center"/>
          </w:tcPr>
          <w:p w14:paraId="4D0263DD" w14:textId="77777777" w:rsidR="00E50A8C" w:rsidRPr="00075074" w:rsidRDefault="00E50A8C" w:rsidP="00F416B3">
            <w:pPr>
              <w:rPr>
                <w:b/>
              </w:rPr>
            </w:pPr>
            <w:r w:rsidRPr="00075074">
              <w:rPr>
                <w:b/>
              </w:rPr>
              <w:t>Ignition Coil Primary Resistance</w:t>
            </w:r>
          </w:p>
        </w:tc>
      </w:tr>
      <w:tr w:rsidR="00E50A8C" w:rsidRPr="00075074" w14:paraId="06043E4C" w14:textId="77777777" w:rsidTr="00E50A8C">
        <w:trPr>
          <w:trHeight w:val="716"/>
        </w:trPr>
        <w:tc>
          <w:tcPr>
            <w:tcW w:w="2977" w:type="dxa"/>
            <w:vMerge/>
          </w:tcPr>
          <w:p w14:paraId="63B6B9DD" w14:textId="77777777" w:rsidR="00E50A8C" w:rsidRPr="00075074" w:rsidRDefault="00E50A8C" w:rsidP="00F416B3"/>
        </w:tc>
        <w:tc>
          <w:tcPr>
            <w:tcW w:w="2977" w:type="dxa"/>
            <w:vMerge/>
          </w:tcPr>
          <w:p w14:paraId="74055116" w14:textId="77777777" w:rsidR="00E50A8C" w:rsidRPr="00075074" w:rsidRDefault="00E50A8C" w:rsidP="00F416B3"/>
        </w:tc>
        <w:tc>
          <w:tcPr>
            <w:tcW w:w="1984" w:type="dxa"/>
            <w:vAlign w:val="center"/>
          </w:tcPr>
          <w:p w14:paraId="0B04B839" w14:textId="77777777" w:rsidR="00E50A8C" w:rsidRPr="00075074" w:rsidRDefault="00E50A8C" w:rsidP="00F416B3">
            <w:r w:rsidRPr="00075074">
              <w:t>Actual</w:t>
            </w:r>
          </w:p>
        </w:tc>
        <w:tc>
          <w:tcPr>
            <w:tcW w:w="1701" w:type="dxa"/>
          </w:tcPr>
          <w:p w14:paraId="4F1C26AB" w14:textId="77777777" w:rsidR="00E50A8C" w:rsidRPr="00075074" w:rsidRDefault="00E50A8C" w:rsidP="00F416B3"/>
        </w:tc>
      </w:tr>
      <w:tr w:rsidR="00E50A8C" w:rsidRPr="00075074" w14:paraId="77D784F6" w14:textId="77777777" w:rsidTr="00E50A8C">
        <w:trPr>
          <w:trHeight w:val="697"/>
        </w:trPr>
        <w:tc>
          <w:tcPr>
            <w:tcW w:w="2977" w:type="dxa"/>
            <w:vMerge/>
          </w:tcPr>
          <w:p w14:paraId="6BD6AAB8" w14:textId="77777777" w:rsidR="00E50A8C" w:rsidRPr="00075074" w:rsidRDefault="00E50A8C" w:rsidP="00F416B3"/>
        </w:tc>
        <w:tc>
          <w:tcPr>
            <w:tcW w:w="2977" w:type="dxa"/>
            <w:vMerge/>
          </w:tcPr>
          <w:p w14:paraId="25604F21" w14:textId="77777777" w:rsidR="00E50A8C" w:rsidRPr="00075074" w:rsidRDefault="00E50A8C" w:rsidP="00F416B3"/>
        </w:tc>
        <w:tc>
          <w:tcPr>
            <w:tcW w:w="1984" w:type="dxa"/>
            <w:vAlign w:val="center"/>
          </w:tcPr>
          <w:p w14:paraId="7AC8693F" w14:textId="77777777" w:rsidR="00E50A8C" w:rsidRPr="00075074" w:rsidRDefault="00E50A8C" w:rsidP="00F416B3">
            <w:r w:rsidRPr="00075074">
              <w:t>Recommended</w:t>
            </w:r>
          </w:p>
        </w:tc>
        <w:tc>
          <w:tcPr>
            <w:tcW w:w="1701" w:type="dxa"/>
          </w:tcPr>
          <w:p w14:paraId="757A81EE" w14:textId="77777777" w:rsidR="00E50A8C" w:rsidRPr="00075074" w:rsidRDefault="00E50A8C" w:rsidP="00F416B3"/>
        </w:tc>
      </w:tr>
      <w:tr w:rsidR="00E50A8C" w:rsidRPr="00075074" w14:paraId="6C13E74B" w14:textId="77777777" w:rsidTr="00043FED">
        <w:trPr>
          <w:trHeight w:val="284"/>
        </w:trPr>
        <w:tc>
          <w:tcPr>
            <w:tcW w:w="2977" w:type="dxa"/>
            <w:vMerge/>
          </w:tcPr>
          <w:p w14:paraId="2214DB2A" w14:textId="77777777" w:rsidR="00E50A8C" w:rsidRPr="00075074" w:rsidRDefault="00E50A8C" w:rsidP="00F416B3"/>
        </w:tc>
        <w:tc>
          <w:tcPr>
            <w:tcW w:w="2977" w:type="dxa"/>
            <w:vMerge/>
          </w:tcPr>
          <w:p w14:paraId="15288F3C" w14:textId="77777777" w:rsidR="00E50A8C" w:rsidRPr="00075074" w:rsidRDefault="00E50A8C" w:rsidP="00F416B3"/>
        </w:tc>
        <w:tc>
          <w:tcPr>
            <w:tcW w:w="3685" w:type="dxa"/>
            <w:gridSpan w:val="2"/>
            <w:shd w:val="clear" w:color="auto" w:fill="043956" w:themeFill="accent2"/>
            <w:vAlign w:val="center"/>
          </w:tcPr>
          <w:p w14:paraId="500BB462" w14:textId="77777777" w:rsidR="00E50A8C" w:rsidRPr="00075074" w:rsidRDefault="00E50A8C" w:rsidP="00F416B3">
            <w:pPr>
              <w:rPr>
                <w:b/>
              </w:rPr>
            </w:pPr>
            <w:r w:rsidRPr="00075074">
              <w:rPr>
                <w:b/>
              </w:rPr>
              <w:t xml:space="preserve">HT </w:t>
            </w:r>
            <w:proofErr w:type="gramStart"/>
            <w:r w:rsidRPr="00075074">
              <w:rPr>
                <w:b/>
              </w:rPr>
              <w:t>Lead</w:t>
            </w:r>
            <w:proofErr w:type="gramEnd"/>
            <w:r w:rsidRPr="00075074">
              <w:rPr>
                <w:b/>
              </w:rPr>
              <w:t xml:space="preserve"> Resistance</w:t>
            </w:r>
          </w:p>
        </w:tc>
      </w:tr>
      <w:tr w:rsidR="00E50A8C" w:rsidRPr="00075074" w14:paraId="7140141A" w14:textId="77777777" w:rsidTr="00E50A8C">
        <w:trPr>
          <w:trHeight w:val="697"/>
        </w:trPr>
        <w:tc>
          <w:tcPr>
            <w:tcW w:w="2977" w:type="dxa"/>
            <w:vMerge/>
          </w:tcPr>
          <w:p w14:paraId="529D2454" w14:textId="77777777" w:rsidR="00E50A8C" w:rsidRPr="00075074" w:rsidRDefault="00E50A8C" w:rsidP="00F416B3"/>
        </w:tc>
        <w:tc>
          <w:tcPr>
            <w:tcW w:w="2977" w:type="dxa"/>
            <w:vMerge/>
          </w:tcPr>
          <w:p w14:paraId="71877C8F" w14:textId="77777777" w:rsidR="00E50A8C" w:rsidRPr="00075074" w:rsidRDefault="00E50A8C" w:rsidP="00F416B3"/>
        </w:tc>
        <w:tc>
          <w:tcPr>
            <w:tcW w:w="1984" w:type="dxa"/>
            <w:vAlign w:val="center"/>
          </w:tcPr>
          <w:p w14:paraId="75C2762D" w14:textId="77777777" w:rsidR="00E50A8C" w:rsidRPr="00075074" w:rsidRDefault="00E50A8C" w:rsidP="00F416B3">
            <w:r w:rsidRPr="00075074">
              <w:t>Actual</w:t>
            </w:r>
          </w:p>
        </w:tc>
        <w:tc>
          <w:tcPr>
            <w:tcW w:w="1701" w:type="dxa"/>
          </w:tcPr>
          <w:p w14:paraId="403CA2D8" w14:textId="77777777" w:rsidR="00E50A8C" w:rsidRPr="00075074" w:rsidRDefault="00E50A8C" w:rsidP="00F416B3"/>
        </w:tc>
      </w:tr>
      <w:tr w:rsidR="00E50A8C" w:rsidRPr="00075074" w14:paraId="13FFD24E" w14:textId="77777777" w:rsidTr="00E50A8C">
        <w:trPr>
          <w:trHeight w:val="754"/>
        </w:trPr>
        <w:tc>
          <w:tcPr>
            <w:tcW w:w="2977" w:type="dxa"/>
            <w:vMerge/>
          </w:tcPr>
          <w:p w14:paraId="42502F44" w14:textId="77777777" w:rsidR="00E50A8C" w:rsidRPr="00075074" w:rsidRDefault="00E50A8C" w:rsidP="00F416B3"/>
        </w:tc>
        <w:tc>
          <w:tcPr>
            <w:tcW w:w="2977" w:type="dxa"/>
            <w:vMerge/>
          </w:tcPr>
          <w:p w14:paraId="19322D6E" w14:textId="77777777" w:rsidR="00E50A8C" w:rsidRPr="00075074" w:rsidRDefault="00E50A8C" w:rsidP="00F416B3"/>
        </w:tc>
        <w:tc>
          <w:tcPr>
            <w:tcW w:w="1984" w:type="dxa"/>
            <w:vAlign w:val="center"/>
          </w:tcPr>
          <w:p w14:paraId="350593C0" w14:textId="77777777" w:rsidR="00E50A8C" w:rsidRPr="00075074" w:rsidRDefault="00E50A8C" w:rsidP="00F416B3">
            <w:r w:rsidRPr="00075074">
              <w:t>Recommended</w:t>
            </w:r>
          </w:p>
        </w:tc>
        <w:tc>
          <w:tcPr>
            <w:tcW w:w="1701" w:type="dxa"/>
          </w:tcPr>
          <w:p w14:paraId="32020ED5" w14:textId="77777777" w:rsidR="00E50A8C" w:rsidRPr="00075074" w:rsidRDefault="00E50A8C" w:rsidP="00F416B3"/>
        </w:tc>
      </w:tr>
      <w:tr w:rsidR="00E50A8C" w:rsidRPr="00075074" w14:paraId="7AAD3BBA" w14:textId="77777777" w:rsidTr="00E50A8C">
        <w:trPr>
          <w:trHeight w:val="754"/>
        </w:trPr>
        <w:tc>
          <w:tcPr>
            <w:tcW w:w="9639" w:type="dxa"/>
            <w:gridSpan w:val="4"/>
          </w:tcPr>
          <w:p w14:paraId="5833B467" w14:textId="77777777" w:rsidR="00E50A8C" w:rsidRPr="00075074" w:rsidRDefault="00E50A8C" w:rsidP="00F416B3">
            <w:pPr>
              <w:rPr>
                <w:b/>
              </w:rPr>
            </w:pPr>
            <w:r w:rsidRPr="00075074">
              <w:rPr>
                <w:b/>
              </w:rPr>
              <w:t>Instructions to Learners</w:t>
            </w:r>
            <w:r w:rsidRPr="00075074">
              <w:t xml:space="preserve"> </w:t>
            </w:r>
          </w:p>
          <w:p w14:paraId="529CCADA" w14:textId="77777777" w:rsidR="00E50A8C" w:rsidRPr="00075074" w:rsidRDefault="00E50A8C" w:rsidP="00F416B3">
            <w:r w:rsidRPr="00075074">
              <w:rPr>
                <w:b/>
              </w:rPr>
              <w:t>1.</w:t>
            </w:r>
            <w:r w:rsidRPr="00075074">
              <w:t xml:space="preserve">  Locate Ignition Coil</w:t>
            </w:r>
          </w:p>
          <w:p w14:paraId="641EFB90" w14:textId="77777777" w:rsidR="00E50A8C" w:rsidRPr="00075074" w:rsidRDefault="00E50A8C" w:rsidP="00F416B3">
            <w:r w:rsidRPr="00075074">
              <w:rPr>
                <w:b/>
              </w:rPr>
              <w:t>2.</w:t>
            </w:r>
            <w:r w:rsidRPr="00075074">
              <w:t xml:space="preserve">  Remove Ignition Coil</w:t>
            </w:r>
          </w:p>
          <w:p w14:paraId="13A5B282" w14:textId="77777777" w:rsidR="00E50A8C" w:rsidRPr="00075074" w:rsidRDefault="00E50A8C" w:rsidP="00F416B3">
            <w:r w:rsidRPr="00075074">
              <w:rPr>
                <w:b/>
              </w:rPr>
              <w:t>3.</w:t>
            </w:r>
            <w:r w:rsidRPr="00075074">
              <w:t xml:space="preserve">  Measure primary winding resistance and report</w:t>
            </w:r>
          </w:p>
          <w:p w14:paraId="56BDEDFB" w14:textId="77777777" w:rsidR="00E50A8C" w:rsidRPr="00075074" w:rsidRDefault="00E50A8C" w:rsidP="00F416B3">
            <w:r w:rsidRPr="00075074">
              <w:rPr>
                <w:b/>
              </w:rPr>
              <w:t>4.</w:t>
            </w:r>
            <w:r w:rsidRPr="00075074">
              <w:t xml:space="preserve">  Refit Ignition Coil.</w:t>
            </w:r>
          </w:p>
          <w:p w14:paraId="4F5F9E55" w14:textId="77777777" w:rsidR="00E50A8C" w:rsidRPr="00075074" w:rsidRDefault="00E50A8C" w:rsidP="00F416B3">
            <w:r w:rsidRPr="00075074">
              <w:rPr>
                <w:b/>
              </w:rPr>
              <w:t>5.</w:t>
            </w:r>
            <w:r w:rsidRPr="00075074">
              <w:t xml:space="preserve">  Remove HT lead from No.1 spark plug</w:t>
            </w:r>
          </w:p>
          <w:p w14:paraId="224A0F27" w14:textId="77777777" w:rsidR="00E50A8C" w:rsidRPr="00075074" w:rsidRDefault="00E50A8C" w:rsidP="00F416B3">
            <w:r w:rsidRPr="00075074">
              <w:rPr>
                <w:b/>
              </w:rPr>
              <w:t>6.</w:t>
            </w:r>
            <w:r w:rsidRPr="00075074">
              <w:t xml:space="preserve">  Measure lead resistance and report</w:t>
            </w:r>
          </w:p>
          <w:p w14:paraId="0E3410B4" w14:textId="77777777" w:rsidR="00E50A8C" w:rsidRPr="00075074" w:rsidRDefault="00E50A8C" w:rsidP="00F416B3">
            <w:r w:rsidRPr="00075074">
              <w:rPr>
                <w:b/>
              </w:rPr>
              <w:t>7.</w:t>
            </w:r>
            <w:r w:rsidRPr="00075074">
              <w:t xml:space="preserve">  Refit lead</w:t>
            </w:r>
          </w:p>
          <w:p w14:paraId="7E719271" w14:textId="77777777" w:rsidR="00E50A8C" w:rsidRPr="00075074" w:rsidRDefault="00E50A8C" w:rsidP="00F416B3">
            <w:r w:rsidRPr="00075074">
              <w:rPr>
                <w:b/>
              </w:rPr>
              <w:t>8.</w:t>
            </w:r>
            <w:r w:rsidRPr="00075074">
              <w:t xml:space="preserve">  Start engine and check for correct operation and throttle response</w:t>
            </w:r>
          </w:p>
          <w:p w14:paraId="660BFD13" w14:textId="77777777" w:rsidR="00E50A8C" w:rsidRPr="00075074" w:rsidRDefault="00E50A8C" w:rsidP="00F416B3"/>
          <w:p w14:paraId="74F89DD6" w14:textId="77777777" w:rsidR="00E50A8C" w:rsidRPr="00075074" w:rsidRDefault="00E50A8C" w:rsidP="00F416B3">
            <w:r w:rsidRPr="00075074">
              <w:t>NOTE</w:t>
            </w:r>
          </w:p>
          <w:p w14:paraId="00CC1614" w14:textId="77777777" w:rsidR="00E50A8C" w:rsidRPr="00075074" w:rsidRDefault="00E50A8C" w:rsidP="00F416B3">
            <w:r w:rsidRPr="00075074">
              <w:t>Ignition HT systems run at very high voltage and care must be taken when working on running engines to avoid electric shocks</w:t>
            </w:r>
          </w:p>
          <w:p w14:paraId="3077B025" w14:textId="77777777" w:rsidR="00E50A8C" w:rsidRPr="00075074" w:rsidRDefault="00E50A8C" w:rsidP="00F416B3"/>
        </w:tc>
      </w:tr>
    </w:tbl>
    <w:p w14:paraId="52097DA0" w14:textId="77777777" w:rsidR="00E50A8C" w:rsidRDefault="00E50A8C" w:rsidP="00E50A8C"/>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E50A8C" w:rsidRPr="0043505F" w14:paraId="2B41D561" w14:textId="77777777" w:rsidTr="00F416B3">
        <w:tc>
          <w:tcPr>
            <w:tcW w:w="8120" w:type="dxa"/>
            <w:hideMark/>
          </w:tcPr>
          <w:p w14:paraId="79EF59BB" w14:textId="77777777" w:rsidR="00E50A8C" w:rsidRPr="0043505F" w:rsidRDefault="00E50A8C"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6E524F85"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6C1936E"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E50A8C" w:rsidRPr="0043505F" w14:paraId="7CB3D61C" w14:textId="77777777" w:rsidTr="00F416B3">
        <w:tc>
          <w:tcPr>
            <w:tcW w:w="8120" w:type="dxa"/>
            <w:tcBorders>
              <w:bottom w:val="single" w:sz="4" w:space="0" w:color="35B1F5" w:themeColor="accent2" w:themeTint="80"/>
            </w:tcBorders>
            <w:hideMark/>
          </w:tcPr>
          <w:p w14:paraId="17A3ABBA" w14:textId="77777777" w:rsidR="00E50A8C" w:rsidRPr="0043505F" w:rsidRDefault="00E50A8C"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7CFFCEF7" w14:textId="77777777" w:rsidR="00E50A8C" w:rsidRPr="0043505F" w:rsidRDefault="00E50A8C" w:rsidP="00F416B3">
            <w:pPr>
              <w:rPr>
                <w:rFonts w:eastAsia="Times New Roman" w:cs="Arial"/>
                <w:b/>
                <w:kern w:val="0"/>
                <w:szCs w:val="22"/>
                <w:lang w:val="en-US"/>
                <w14:ligatures w14:val="none"/>
              </w:rPr>
            </w:pPr>
          </w:p>
        </w:tc>
      </w:tr>
      <w:tr w:rsidR="00E50A8C" w:rsidRPr="0043505F" w14:paraId="73BF1ACB"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29DE18" w14:textId="77777777" w:rsidR="00E50A8C" w:rsidRPr="00075074" w:rsidRDefault="00E50A8C"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533A042D" w14:textId="77777777" w:rsidR="00E50A8C" w:rsidRPr="0043505F" w:rsidRDefault="00E50A8C" w:rsidP="00F416B3">
            <w:pPr>
              <w:rPr>
                <w:rFonts w:eastAsia="Times New Roman" w:cs="Arial"/>
                <w:b/>
                <w:kern w:val="0"/>
                <w:szCs w:val="22"/>
                <w:lang w:val="en-US"/>
                <w14:ligatures w14:val="none"/>
              </w:rPr>
            </w:pPr>
          </w:p>
        </w:tc>
      </w:tr>
      <w:tr w:rsidR="00E50A8C" w:rsidRPr="0043505F" w14:paraId="2921EFF3"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73E5E5" w14:textId="3954ED98" w:rsidR="00E50A8C" w:rsidRPr="00075074" w:rsidRDefault="00043FED" w:rsidP="00F416B3">
            <w:r>
              <w:t>Data</w:t>
            </w:r>
            <w:r w:rsidR="00E50A8C">
              <w:t xml:space="preserve">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4A473751" w14:textId="77777777" w:rsidR="00E50A8C" w:rsidRPr="0043505F" w:rsidRDefault="00E50A8C" w:rsidP="00F416B3">
            <w:pPr>
              <w:rPr>
                <w:rFonts w:eastAsia="Times New Roman" w:cs="Arial"/>
                <w:b/>
                <w:kern w:val="0"/>
                <w:szCs w:val="22"/>
                <w:lang w:val="en-US"/>
                <w14:ligatures w14:val="none"/>
              </w:rPr>
            </w:pPr>
          </w:p>
        </w:tc>
      </w:tr>
    </w:tbl>
    <w:p w14:paraId="15FF08BC" w14:textId="77777777" w:rsidR="00E50A8C" w:rsidRDefault="00E50A8C" w:rsidP="00E50A8C">
      <w:pPr>
        <w:rPr>
          <w:rFonts w:eastAsia="Times New Roman" w:cs="Arial"/>
          <w:kern w:val="0"/>
          <w:szCs w:val="22"/>
          <w:lang w:val="en-US"/>
          <w14:ligatures w14:val="none"/>
        </w:rPr>
      </w:pPr>
    </w:p>
    <w:p w14:paraId="4B1A7CC9" w14:textId="77777777" w:rsidR="00043FED" w:rsidRDefault="00043FED" w:rsidP="00E50A8C">
      <w:pPr>
        <w:rPr>
          <w:rFonts w:eastAsia="Times New Roman" w:cs="Arial"/>
          <w:kern w:val="0"/>
          <w:szCs w:val="22"/>
          <w:lang w:val="en-US"/>
          <w14:ligatures w14:val="none"/>
        </w:rPr>
      </w:pPr>
    </w:p>
    <w:p w14:paraId="625BEFD4" w14:textId="77777777" w:rsidR="00043FED" w:rsidRDefault="00043FED" w:rsidP="00E50A8C">
      <w:pPr>
        <w:rPr>
          <w:rFonts w:eastAsia="Times New Roman" w:cs="Arial"/>
          <w:kern w:val="0"/>
          <w:szCs w:val="22"/>
          <w:lang w:val="en-US"/>
          <w14:ligatures w14:val="none"/>
        </w:rPr>
      </w:pPr>
    </w:p>
    <w:p w14:paraId="053F0750" w14:textId="77777777" w:rsidR="00043FED" w:rsidRDefault="00043FED" w:rsidP="00E50A8C">
      <w:pPr>
        <w:rPr>
          <w:rFonts w:eastAsia="Times New Roman" w:cs="Arial"/>
          <w:kern w:val="0"/>
          <w:szCs w:val="22"/>
          <w:lang w:val="en-US"/>
          <w14:ligatures w14:val="none"/>
        </w:rPr>
      </w:pPr>
    </w:p>
    <w:p w14:paraId="7A740ABC" w14:textId="77777777" w:rsidR="00043FED" w:rsidRDefault="00043FED" w:rsidP="00E50A8C">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50A8C" w:rsidRPr="0043505F" w14:paraId="47770D48"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FEC466" w14:textId="77777777" w:rsidR="00E50A8C" w:rsidRPr="0043505F" w:rsidRDefault="00E50A8C"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FC16E6D"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AB5F855" w14:textId="77777777" w:rsidR="00E50A8C" w:rsidRDefault="00E50A8C" w:rsidP="00F416B3">
            <w:pPr>
              <w:rPr>
                <w:rFonts w:eastAsia="Times New Roman" w:cs="Arial"/>
                <w:kern w:val="0"/>
                <w:szCs w:val="22"/>
                <w:lang w:val="en-US"/>
                <w14:ligatures w14:val="none"/>
              </w:rPr>
            </w:pPr>
          </w:p>
          <w:p w14:paraId="02049938" w14:textId="77777777" w:rsidR="00E50A8C" w:rsidRPr="0043505F" w:rsidRDefault="00E50A8C" w:rsidP="00F416B3">
            <w:pPr>
              <w:rPr>
                <w:rFonts w:eastAsia="Times New Roman" w:cs="Arial"/>
                <w:kern w:val="0"/>
                <w:szCs w:val="22"/>
                <w:lang w:val="en-US"/>
                <w14:ligatures w14:val="none"/>
              </w:rPr>
            </w:pPr>
          </w:p>
          <w:p w14:paraId="05769FA3" w14:textId="77777777" w:rsidR="00E50A8C" w:rsidRPr="0043505F"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2D6DCBA" w14:textId="77777777" w:rsidR="00E50A8C" w:rsidRPr="0043505F" w:rsidRDefault="00E50A8C" w:rsidP="00F416B3">
            <w:pPr>
              <w:rPr>
                <w:rFonts w:eastAsia="Times New Roman" w:cs="Arial"/>
                <w:kern w:val="0"/>
                <w:szCs w:val="22"/>
                <w:lang w:val="en-US"/>
                <w14:ligatures w14:val="none"/>
              </w:rPr>
            </w:pPr>
          </w:p>
          <w:p w14:paraId="77DE91FE" w14:textId="77777777" w:rsidR="00E50A8C" w:rsidRPr="0043505F" w:rsidRDefault="00E50A8C" w:rsidP="00F416B3">
            <w:pPr>
              <w:rPr>
                <w:rFonts w:eastAsia="Times New Roman" w:cs="Arial"/>
                <w:kern w:val="0"/>
                <w:szCs w:val="22"/>
                <w:lang w:val="en-US"/>
                <w14:ligatures w14:val="none"/>
              </w:rPr>
            </w:pPr>
          </w:p>
          <w:p w14:paraId="3093A457" w14:textId="77777777" w:rsidR="00E50A8C" w:rsidRDefault="00E50A8C"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B145E6C" w14:textId="77777777" w:rsidR="00E50A8C" w:rsidRPr="0043505F" w:rsidRDefault="00E50A8C" w:rsidP="00F416B3">
            <w:pPr>
              <w:rPr>
                <w:rFonts w:eastAsia="Times New Roman" w:cs="Arial"/>
                <w:kern w:val="0"/>
                <w:szCs w:val="22"/>
                <w:lang w:val="en-US"/>
                <w14:ligatures w14:val="none"/>
              </w:rPr>
            </w:pPr>
          </w:p>
        </w:tc>
      </w:tr>
    </w:tbl>
    <w:p w14:paraId="76DEA4B4" w14:textId="224AC6DB" w:rsidR="00043FED" w:rsidRDefault="00043FED" w:rsidP="00E50A8C"/>
    <w:p w14:paraId="29BB7489" w14:textId="77777777" w:rsidR="00043FED" w:rsidRDefault="00043FED">
      <w:r>
        <w:br w:type="page"/>
      </w:r>
    </w:p>
    <w:p w14:paraId="64A4D34B" w14:textId="77777777" w:rsidR="00E50A8C" w:rsidRDefault="00E50A8C" w:rsidP="00E50A8C"/>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043FED" w:rsidRPr="0043505F" w14:paraId="19E49737"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716C6D6" w14:textId="77777777" w:rsidR="00043FED" w:rsidRPr="0043505F" w:rsidRDefault="00043FED"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FD6AB6C" w14:textId="4500F6E1"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3.4, 3.5 &amp; 3.6</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97B4A77" w14:textId="45128663"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17.</w:t>
            </w:r>
            <w:r>
              <w:rPr>
                <w:rFonts w:eastAsia="Times New Roman" w:cs="Arial"/>
                <w:b/>
                <w:kern w:val="0"/>
                <w:szCs w:val="22"/>
                <w:lang w:val="en-US"/>
                <w14:ligatures w14:val="none"/>
              </w:rPr>
              <w:t>3</w:t>
            </w:r>
          </w:p>
        </w:tc>
      </w:tr>
    </w:tbl>
    <w:p w14:paraId="7189E69A" w14:textId="77777777" w:rsidR="00043FED" w:rsidRPr="0043505F"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3514D886"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141D1A7" w14:textId="691AB491" w:rsidR="00043FED" w:rsidRPr="0043505F" w:rsidRDefault="00043FED" w:rsidP="00043FED">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Remove, Check and Replace Sparking Plug</w:t>
            </w:r>
          </w:p>
        </w:tc>
      </w:tr>
    </w:tbl>
    <w:p w14:paraId="7BC352E2" w14:textId="77777777" w:rsidR="00043FED" w:rsidRDefault="00043FED" w:rsidP="00043FED"/>
    <w:p w14:paraId="62B9DA60" w14:textId="77777777" w:rsidR="00043FED" w:rsidRPr="00075074" w:rsidRDefault="00043FED" w:rsidP="00043FED"/>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552"/>
        <w:gridCol w:w="2126"/>
        <w:gridCol w:w="1984"/>
      </w:tblGrid>
      <w:tr w:rsidR="00043FED" w:rsidRPr="00075074" w14:paraId="69975519" w14:textId="77777777" w:rsidTr="00043FED">
        <w:tc>
          <w:tcPr>
            <w:tcW w:w="2977" w:type="dxa"/>
            <w:shd w:val="clear" w:color="auto" w:fill="043956" w:themeFill="accent2"/>
          </w:tcPr>
          <w:p w14:paraId="0EFB778F" w14:textId="77777777" w:rsidR="00043FED" w:rsidRPr="00075074" w:rsidRDefault="00043FED" w:rsidP="00F416B3">
            <w:pPr>
              <w:rPr>
                <w:b/>
              </w:rPr>
            </w:pPr>
            <w:r w:rsidRPr="00075074">
              <w:rPr>
                <w:b/>
              </w:rPr>
              <w:t>Vehicle Details</w:t>
            </w:r>
          </w:p>
        </w:tc>
        <w:tc>
          <w:tcPr>
            <w:tcW w:w="2552" w:type="dxa"/>
            <w:shd w:val="clear" w:color="auto" w:fill="043956" w:themeFill="accent2"/>
          </w:tcPr>
          <w:p w14:paraId="602664E4" w14:textId="77777777" w:rsidR="00043FED" w:rsidRPr="00075074" w:rsidRDefault="00043FED" w:rsidP="00F416B3">
            <w:pPr>
              <w:rPr>
                <w:b/>
              </w:rPr>
            </w:pPr>
            <w:r w:rsidRPr="00075074">
              <w:rPr>
                <w:b/>
              </w:rPr>
              <w:t>Special Tools</w:t>
            </w:r>
          </w:p>
        </w:tc>
        <w:tc>
          <w:tcPr>
            <w:tcW w:w="4110" w:type="dxa"/>
            <w:gridSpan w:val="2"/>
            <w:shd w:val="clear" w:color="auto" w:fill="043956" w:themeFill="accent2"/>
          </w:tcPr>
          <w:p w14:paraId="3BF964A8" w14:textId="77777777" w:rsidR="00043FED" w:rsidRPr="00075074" w:rsidRDefault="00043FED" w:rsidP="00F416B3">
            <w:pPr>
              <w:rPr>
                <w:b/>
              </w:rPr>
            </w:pPr>
            <w:r w:rsidRPr="00075074">
              <w:rPr>
                <w:b/>
              </w:rPr>
              <w:t>Data</w:t>
            </w:r>
          </w:p>
        </w:tc>
      </w:tr>
      <w:tr w:rsidR="00043FED" w:rsidRPr="00075074" w14:paraId="023FD39F" w14:textId="77777777" w:rsidTr="00043FED">
        <w:trPr>
          <w:trHeight w:val="780"/>
        </w:trPr>
        <w:tc>
          <w:tcPr>
            <w:tcW w:w="2977" w:type="dxa"/>
            <w:vMerge w:val="restart"/>
          </w:tcPr>
          <w:p w14:paraId="6DA898A4" w14:textId="77777777" w:rsidR="00043FED" w:rsidRPr="00075074" w:rsidRDefault="00043FED" w:rsidP="00F416B3">
            <w:pPr>
              <w:rPr>
                <w:sz w:val="16"/>
                <w:szCs w:val="16"/>
              </w:rPr>
            </w:pPr>
          </w:p>
          <w:p w14:paraId="77F4AF61" w14:textId="77777777" w:rsidR="00043FED" w:rsidRPr="00075074" w:rsidRDefault="00043FED" w:rsidP="00F416B3">
            <w:pPr>
              <w:rPr>
                <w:sz w:val="18"/>
                <w:szCs w:val="18"/>
              </w:rPr>
            </w:pPr>
          </w:p>
          <w:p w14:paraId="00F91A59" w14:textId="77777777" w:rsidR="00043FED" w:rsidRPr="00075074" w:rsidRDefault="00043FED" w:rsidP="00F416B3">
            <w:r w:rsidRPr="00075074">
              <w:t>Make_______________</w:t>
            </w:r>
          </w:p>
          <w:p w14:paraId="6F74706B" w14:textId="77777777" w:rsidR="00043FED" w:rsidRPr="00075074" w:rsidRDefault="00043FED" w:rsidP="00F416B3">
            <w:pPr>
              <w:rPr>
                <w:sz w:val="16"/>
                <w:szCs w:val="16"/>
              </w:rPr>
            </w:pPr>
          </w:p>
          <w:p w14:paraId="61099987" w14:textId="77777777" w:rsidR="00043FED" w:rsidRPr="00075074" w:rsidRDefault="00043FED" w:rsidP="00F416B3">
            <w:pPr>
              <w:rPr>
                <w:sz w:val="18"/>
                <w:szCs w:val="18"/>
              </w:rPr>
            </w:pPr>
          </w:p>
          <w:p w14:paraId="4853C18F" w14:textId="77777777" w:rsidR="00043FED" w:rsidRPr="00075074" w:rsidRDefault="00043FED" w:rsidP="00F416B3">
            <w:r w:rsidRPr="00075074">
              <w:t>Model_______________</w:t>
            </w:r>
          </w:p>
          <w:p w14:paraId="50356BE8" w14:textId="77777777" w:rsidR="00043FED" w:rsidRPr="00075074" w:rsidRDefault="00043FED" w:rsidP="00F416B3">
            <w:pPr>
              <w:rPr>
                <w:sz w:val="16"/>
                <w:szCs w:val="16"/>
              </w:rPr>
            </w:pPr>
          </w:p>
          <w:p w14:paraId="2C797EC5" w14:textId="77777777" w:rsidR="00043FED" w:rsidRPr="00075074" w:rsidRDefault="00043FED" w:rsidP="00F416B3">
            <w:pPr>
              <w:rPr>
                <w:sz w:val="18"/>
                <w:szCs w:val="18"/>
              </w:rPr>
            </w:pPr>
          </w:p>
          <w:p w14:paraId="4C011D17" w14:textId="77777777" w:rsidR="00043FED" w:rsidRPr="00075074" w:rsidRDefault="00043FED" w:rsidP="00F416B3">
            <w:r w:rsidRPr="00075074">
              <w:t>Year________________</w:t>
            </w:r>
          </w:p>
          <w:p w14:paraId="61C5C6CE" w14:textId="77777777" w:rsidR="00043FED" w:rsidRPr="00075074" w:rsidRDefault="00043FED" w:rsidP="00F416B3"/>
        </w:tc>
        <w:tc>
          <w:tcPr>
            <w:tcW w:w="2552" w:type="dxa"/>
            <w:vMerge w:val="restart"/>
          </w:tcPr>
          <w:p w14:paraId="7B68C9AA" w14:textId="77777777" w:rsidR="00043FED" w:rsidRPr="00075074" w:rsidRDefault="00043FED" w:rsidP="00F416B3"/>
        </w:tc>
        <w:tc>
          <w:tcPr>
            <w:tcW w:w="2126" w:type="dxa"/>
            <w:shd w:val="clear" w:color="auto" w:fill="043956" w:themeFill="accent2"/>
            <w:vAlign w:val="center"/>
          </w:tcPr>
          <w:p w14:paraId="7E0D701F" w14:textId="77777777" w:rsidR="00043FED" w:rsidRPr="00075074" w:rsidRDefault="00043FED" w:rsidP="00F416B3">
            <w:pPr>
              <w:rPr>
                <w:b/>
              </w:rPr>
            </w:pPr>
            <w:r w:rsidRPr="00075074">
              <w:rPr>
                <w:b/>
              </w:rPr>
              <w:t>Position of No1 sparking plug</w:t>
            </w:r>
          </w:p>
        </w:tc>
        <w:tc>
          <w:tcPr>
            <w:tcW w:w="1984" w:type="dxa"/>
            <w:shd w:val="clear" w:color="auto" w:fill="FFFFFF"/>
            <w:vAlign w:val="center"/>
          </w:tcPr>
          <w:p w14:paraId="64934EB8" w14:textId="77777777" w:rsidR="00043FED" w:rsidRPr="00075074" w:rsidRDefault="00043FED" w:rsidP="00F416B3">
            <w:pPr>
              <w:rPr>
                <w:b/>
              </w:rPr>
            </w:pPr>
          </w:p>
        </w:tc>
      </w:tr>
      <w:tr w:rsidR="00043FED" w:rsidRPr="00075074" w14:paraId="3005C24F" w14:textId="77777777" w:rsidTr="00043FED">
        <w:trPr>
          <w:trHeight w:val="716"/>
        </w:trPr>
        <w:tc>
          <w:tcPr>
            <w:tcW w:w="2977" w:type="dxa"/>
            <w:vMerge/>
          </w:tcPr>
          <w:p w14:paraId="65A62804" w14:textId="77777777" w:rsidR="00043FED" w:rsidRPr="00075074" w:rsidRDefault="00043FED" w:rsidP="00F416B3"/>
        </w:tc>
        <w:tc>
          <w:tcPr>
            <w:tcW w:w="2552" w:type="dxa"/>
            <w:vMerge/>
          </w:tcPr>
          <w:p w14:paraId="325A1692" w14:textId="77777777" w:rsidR="00043FED" w:rsidRPr="00075074" w:rsidRDefault="00043FED" w:rsidP="00F416B3"/>
        </w:tc>
        <w:tc>
          <w:tcPr>
            <w:tcW w:w="2126" w:type="dxa"/>
            <w:shd w:val="clear" w:color="auto" w:fill="043956" w:themeFill="accent2"/>
            <w:vAlign w:val="center"/>
          </w:tcPr>
          <w:p w14:paraId="4520A5D9" w14:textId="77777777" w:rsidR="00043FED" w:rsidRPr="00075074" w:rsidRDefault="00043FED" w:rsidP="00F416B3">
            <w:r w:rsidRPr="00075074">
              <w:rPr>
                <w:b/>
              </w:rPr>
              <w:t>Sparking Plug Make</w:t>
            </w:r>
          </w:p>
        </w:tc>
        <w:tc>
          <w:tcPr>
            <w:tcW w:w="1984" w:type="dxa"/>
          </w:tcPr>
          <w:p w14:paraId="10874243" w14:textId="77777777" w:rsidR="00043FED" w:rsidRPr="00075074" w:rsidRDefault="00043FED" w:rsidP="00F416B3"/>
        </w:tc>
      </w:tr>
      <w:tr w:rsidR="00043FED" w:rsidRPr="00075074" w14:paraId="1E9F3466" w14:textId="77777777" w:rsidTr="00043FED">
        <w:trPr>
          <w:trHeight w:val="697"/>
        </w:trPr>
        <w:tc>
          <w:tcPr>
            <w:tcW w:w="2977" w:type="dxa"/>
            <w:vMerge/>
          </w:tcPr>
          <w:p w14:paraId="67FC0C7D" w14:textId="77777777" w:rsidR="00043FED" w:rsidRPr="00075074" w:rsidRDefault="00043FED" w:rsidP="00F416B3"/>
        </w:tc>
        <w:tc>
          <w:tcPr>
            <w:tcW w:w="2552" w:type="dxa"/>
            <w:vMerge/>
          </w:tcPr>
          <w:p w14:paraId="4B7815AA" w14:textId="77777777" w:rsidR="00043FED" w:rsidRPr="00075074" w:rsidRDefault="00043FED" w:rsidP="00F416B3"/>
        </w:tc>
        <w:tc>
          <w:tcPr>
            <w:tcW w:w="2126" w:type="dxa"/>
            <w:shd w:val="clear" w:color="auto" w:fill="043956" w:themeFill="accent2"/>
            <w:vAlign w:val="center"/>
          </w:tcPr>
          <w:p w14:paraId="58E3F711" w14:textId="77777777" w:rsidR="00043FED" w:rsidRPr="00075074" w:rsidRDefault="00043FED" w:rsidP="00F416B3">
            <w:pPr>
              <w:rPr>
                <w:b/>
              </w:rPr>
            </w:pPr>
            <w:r w:rsidRPr="00075074">
              <w:rPr>
                <w:b/>
              </w:rPr>
              <w:t>Sparking Plug Specification</w:t>
            </w:r>
          </w:p>
        </w:tc>
        <w:tc>
          <w:tcPr>
            <w:tcW w:w="1984" w:type="dxa"/>
          </w:tcPr>
          <w:p w14:paraId="3C8A3EFD" w14:textId="77777777" w:rsidR="00043FED" w:rsidRPr="00075074" w:rsidRDefault="00043FED" w:rsidP="00F416B3"/>
        </w:tc>
      </w:tr>
      <w:tr w:rsidR="00043FED" w:rsidRPr="00075074" w14:paraId="77A69F5D" w14:textId="77777777" w:rsidTr="00043FED">
        <w:trPr>
          <w:trHeight w:val="697"/>
        </w:trPr>
        <w:tc>
          <w:tcPr>
            <w:tcW w:w="2977" w:type="dxa"/>
            <w:vMerge/>
          </w:tcPr>
          <w:p w14:paraId="5CA9E147" w14:textId="77777777" w:rsidR="00043FED" w:rsidRPr="00075074" w:rsidRDefault="00043FED" w:rsidP="00F416B3"/>
        </w:tc>
        <w:tc>
          <w:tcPr>
            <w:tcW w:w="2552" w:type="dxa"/>
            <w:vMerge/>
          </w:tcPr>
          <w:p w14:paraId="7C3451C8" w14:textId="77777777" w:rsidR="00043FED" w:rsidRPr="00075074" w:rsidRDefault="00043FED" w:rsidP="00F416B3"/>
        </w:tc>
        <w:tc>
          <w:tcPr>
            <w:tcW w:w="2126" w:type="dxa"/>
            <w:shd w:val="clear" w:color="auto" w:fill="043956" w:themeFill="accent2"/>
            <w:vAlign w:val="center"/>
          </w:tcPr>
          <w:p w14:paraId="7E32628F" w14:textId="77777777" w:rsidR="00043FED" w:rsidRPr="00075074" w:rsidRDefault="00043FED" w:rsidP="00F416B3">
            <w:pPr>
              <w:rPr>
                <w:b/>
              </w:rPr>
            </w:pPr>
            <w:r w:rsidRPr="00075074">
              <w:rPr>
                <w:b/>
              </w:rPr>
              <w:t>Spark Plug Condition</w:t>
            </w:r>
          </w:p>
        </w:tc>
        <w:tc>
          <w:tcPr>
            <w:tcW w:w="1984" w:type="dxa"/>
          </w:tcPr>
          <w:p w14:paraId="6DFC005B" w14:textId="77777777" w:rsidR="00043FED" w:rsidRPr="00075074" w:rsidRDefault="00043FED" w:rsidP="00F416B3"/>
        </w:tc>
      </w:tr>
      <w:tr w:rsidR="00043FED" w:rsidRPr="00075074" w14:paraId="7C3B0169" w14:textId="77777777" w:rsidTr="00043FED">
        <w:trPr>
          <w:trHeight w:val="754"/>
        </w:trPr>
        <w:tc>
          <w:tcPr>
            <w:tcW w:w="9639" w:type="dxa"/>
            <w:gridSpan w:val="4"/>
          </w:tcPr>
          <w:p w14:paraId="4E3C99D0" w14:textId="77777777" w:rsidR="00043FED" w:rsidRPr="00075074" w:rsidRDefault="00043FED" w:rsidP="00F416B3">
            <w:pPr>
              <w:rPr>
                <w:b/>
              </w:rPr>
            </w:pPr>
            <w:r w:rsidRPr="00075074">
              <w:rPr>
                <w:b/>
              </w:rPr>
              <w:t>Instructions to Learners</w:t>
            </w:r>
            <w:r w:rsidRPr="00075074">
              <w:t xml:space="preserve"> </w:t>
            </w:r>
          </w:p>
          <w:p w14:paraId="05E5911D" w14:textId="77777777" w:rsidR="00043FED" w:rsidRPr="00075074" w:rsidRDefault="00043FED" w:rsidP="00F416B3">
            <w:pPr>
              <w:rPr>
                <w:b/>
              </w:rPr>
            </w:pPr>
            <w:r w:rsidRPr="00075074">
              <w:rPr>
                <w:b/>
              </w:rPr>
              <w:t>1.</w:t>
            </w:r>
            <w:r w:rsidRPr="00075074">
              <w:t xml:space="preserve">  Identify number 1 sparking plug</w:t>
            </w:r>
          </w:p>
          <w:p w14:paraId="52FCC320" w14:textId="77777777" w:rsidR="00043FED" w:rsidRPr="00075074" w:rsidRDefault="00043FED" w:rsidP="00F416B3">
            <w:r w:rsidRPr="00075074">
              <w:rPr>
                <w:b/>
              </w:rPr>
              <w:t>2.</w:t>
            </w:r>
            <w:r w:rsidRPr="00075074">
              <w:t xml:space="preserve">  Remove No.1 spark plug</w:t>
            </w:r>
          </w:p>
          <w:p w14:paraId="45D6884D" w14:textId="77777777" w:rsidR="00043FED" w:rsidRPr="00075074" w:rsidRDefault="00043FED" w:rsidP="00F416B3">
            <w:r w:rsidRPr="00075074">
              <w:rPr>
                <w:b/>
              </w:rPr>
              <w:t>3.</w:t>
            </w:r>
            <w:r w:rsidRPr="00075074">
              <w:t xml:space="preserve">  Check </w:t>
            </w:r>
            <w:proofErr w:type="gramStart"/>
            <w:r w:rsidRPr="00075074">
              <w:t>spark</w:t>
            </w:r>
            <w:proofErr w:type="gramEnd"/>
            <w:r w:rsidRPr="00075074">
              <w:t xml:space="preserve"> plug for condition and report</w:t>
            </w:r>
          </w:p>
          <w:p w14:paraId="5237DE78" w14:textId="77777777" w:rsidR="00043FED" w:rsidRPr="00075074" w:rsidRDefault="00043FED" w:rsidP="00F416B3">
            <w:r w:rsidRPr="00075074">
              <w:rPr>
                <w:b/>
              </w:rPr>
              <w:t>4.</w:t>
            </w:r>
            <w:r w:rsidRPr="00075074">
              <w:t xml:space="preserve">  Re-gap as required</w:t>
            </w:r>
          </w:p>
          <w:p w14:paraId="445E7C08" w14:textId="77777777" w:rsidR="00043FED" w:rsidRPr="00075074" w:rsidRDefault="00043FED" w:rsidP="00F416B3">
            <w:r w:rsidRPr="00075074">
              <w:rPr>
                <w:b/>
              </w:rPr>
              <w:t>5.</w:t>
            </w:r>
            <w:r w:rsidRPr="00075074">
              <w:t xml:space="preserve">  Refit sparking plug</w:t>
            </w:r>
          </w:p>
          <w:p w14:paraId="77C921F5" w14:textId="77777777" w:rsidR="00043FED" w:rsidRPr="00075074" w:rsidRDefault="00043FED" w:rsidP="00F416B3">
            <w:r w:rsidRPr="00075074">
              <w:rPr>
                <w:b/>
              </w:rPr>
              <w:t>6.</w:t>
            </w:r>
            <w:r w:rsidRPr="00075074">
              <w:t xml:space="preserve">  Start engine and check for correct operation and throttle response</w:t>
            </w:r>
          </w:p>
          <w:p w14:paraId="7A28B926" w14:textId="77777777" w:rsidR="00043FED" w:rsidRPr="00075074" w:rsidRDefault="00043FED" w:rsidP="00F416B3"/>
          <w:p w14:paraId="0753DE78" w14:textId="77777777" w:rsidR="00043FED" w:rsidRPr="00075074" w:rsidRDefault="00043FED" w:rsidP="00F416B3">
            <w:pPr>
              <w:rPr>
                <w:b/>
              </w:rPr>
            </w:pPr>
            <w:r w:rsidRPr="00075074">
              <w:rPr>
                <w:b/>
              </w:rPr>
              <w:t>Note</w:t>
            </w:r>
          </w:p>
          <w:p w14:paraId="378A5838" w14:textId="77777777" w:rsidR="00043FED" w:rsidRPr="00075074" w:rsidRDefault="00043FED" w:rsidP="00F416B3">
            <w:r w:rsidRPr="00075074">
              <w:t>Ignition HT systems run at very high voltage and care must be taken when working on running engines to avoid electric shocks</w:t>
            </w:r>
          </w:p>
          <w:p w14:paraId="51671FC7" w14:textId="77777777" w:rsidR="00043FED" w:rsidRPr="00075074" w:rsidRDefault="00043FED" w:rsidP="00F416B3">
            <w:pPr>
              <w:rPr>
                <w:b/>
              </w:rPr>
            </w:pPr>
          </w:p>
        </w:tc>
      </w:tr>
    </w:tbl>
    <w:p w14:paraId="6EBFD103" w14:textId="77777777" w:rsidR="00043FED" w:rsidRDefault="00043FED" w:rsidP="00043FED"/>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043FED" w:rsidRPr="0043505F" w14:paraId="428AD800" w14:textId="77777777" w:rsidTr="00F416B3">
        <w:tc>
          <w:tcPr>
            <w:tcW w:w="8120" w:type="dxa"/>
            <w:hideMark/>
          </w:tcPr>
          <w:p w14:paraId="4FC24F95" w14:textId="77777777" w:rsidR="00043FED" w:rsidRPr="0043505F" w:rsidRDefault="00043FED"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6C73EBC1"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6284925"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43FED" w:rsidRPr="0043505F" w14:paraId="7E879D87" w14:textId="77777777" w:rsidTr="00F416B3">
        <w:tc>
          <w:tcPr>
            <w:tcW w:w="8120" w:type="dxa"/>
            <w:tcBorders>
              <w:bottom w:val="single" w:sz="4" w:space="0" w:color="35B1F5" w:themeColor="accent2" w:themeTint="80"/>
            </w:tcBorders>
            <w:hideMark/>
          </w:tcPr>
          <w:p w14:paraId="638D3D62" w14:textId="77777777" w:rsidR="00043FED" w:rsidRPr="0043505F" w:rsidRDefault="00043FED"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3C78BA15" w14:textId="77777777" w:rsidR="00043FED" w:rsidRPr="0043505F" w:rsidRDefault="00043FED" w:rsidP="00F416B3">
            <w:pPr>
              <w:rPr>
                <w:rFonts w:eastAsia="Times New Roman" w:cs="Arial"/>
                <w:b/>
                <w:kern w:val="0"/>
                <w:szCs w:val="22"/>
                <w:lang w:val="en-US"/>
                <w14:ligatures w14:val="none"/>
              </w:rPr>
            </w:pPr>
          </w:p>
        </w:tc>
      </w:tr>
      <w:tr w:rsidR="00043FED" w:rsidRPr="0043505F" w14:paraId="51622376"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B34572" w14:textId="77777777" w:rsidR="00043FED" w:rsidRPr="00075074" w:rsidRDefault="00043FED"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7F7BF490" w14:textId="77777777" w:rsidR="00043FED" w:rsidRPr="0043505F" w:rsidRDefault="00043FED" w:rsidP="00F416B3">
            <w:pPr>
              <w:rPr>
                <w:rFonts w:eastAsia="Times New Roman" w:cs="Arial"/>
                <w:b/>
                <w:kern w:val="0"/>
                <w:szCs w:val="22"/>
                <w:lang w:val="en-US"/>
                <w14:ligatures w14:val="none"/>
              </w:rPr>
            </w:pPr>
          </w:p>
        </w:tc>
      </w:tr>
      <w:tr w:rsidR="00043FED" w:rsidRPr="0043505F" w14:paraId="2BD440FC"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F7361E" w14:textId="77777777" w:rsidR="00043FED" w:rsidRPr="00075074" w:rsidRDefault="00043FED"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72E3E4FA" w14:textId="77777777" w:rsidR="00043FED" w:rsidRPr="0043505F" w:rsidRDefault="00043FED" w:rsidP="00F416B3">
            <w:pPr>
              <w:rPr>
                <w:rFonts w:eastAsia="Times New Roman" w:cs="Arial"/>
                <w:b/>
                <w:kern w:val="0"/>
                <w:szCs w:val="22"/>
                <w:lang w:val="en-US"/>
                <w14:ligatures w14:val="none"/>
              </w:rPr>
            </w:pPr>
          </w:p>
        </w:tc>
      </w:tr>
    </w:tbl>
    <w:p w14:paraId="7D2BA376" w14:textId="77777777" w:rsidR="00043FED"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271F5D76" w14:textId="77777777" w:rsidTr="00043FED">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2AEA0B"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F616B5C"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86464B3" w14:textId="77777777" w:rsidR="00043FED" w:rsidRPr="0043505F" w:rsidRDefault="00043FED" w:rsidP="00F416B3">
            <w:pPr>
              <w:rPr>
                <w:rFonts w:eastAsia="Times New Roman" w:cs="Arial"/>
                <w:kern w:val="0"/>
                <w:szCs w:val="22"/>
                <w:lang w:val="en-US"/>
                <w14:ligatures w14:val="none"/>
              </w:rPr>
            </w:pPr>
          </w:p>
          <w:p w14:paraId="4E77F806" w14:textId="77777777" w:rsidR="00043FED" w:rsidRPr="0043505F"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B72E594" w14:textId="77777777" w:rsidR="00043FED" w:rsidRPr="0043505F" w:rsidRDefault="00043FED" w:rsidP="00F416B3">
            <w:pPr>
              <w:rPr>
                <w:rFonts w:eastAsia="Times New Roman" w:cs="Arial"/>
                <w:kern w:val="0"/>
                <w:szCs w:val="22"/>
                <w:lang w:val="en-US"/>
                <w14:ligatures w14:val="none"/>
              </w:rPr>
            </w:pPr>
          </w:p>
          <w:p w14:paraId="31DE5215" w14:textId="77777777" w:rsidR="00043FED" w:rsidRPr="0043505F" w:rsidRDefault="00043FED" w:rsidP="00F416B3">
            <w:pPr>
              <w:rPr>
                <w:rFonts w:eastAsia="Times New Roman" w:cs="Arial"/>
                <w:kern w:val="0"/>
                <w:szCs w:val="22"/>
                <w:lang w:val="en-US"/>
                <w14:ligatures w14:val="none"/>
              </w:rPr>
            </w:pPr>
          </w:p>
          <w:p w14:paraId="4545F045" w14:textId="16963B86" w:rsidR="00043FED" w:rsidRPr="0043505F" w:rsidRDefault="00043FED" w:rsidP="00043FED">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1C26C9C2" w14:textId="77777777" w:rsidR="00043FED" w:rsidRDefault="00043FED" w:rsidP="00E50A8C"/>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043FED" w:rsidRPr="0043505F" w14:paraId="37A0AF1B"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C01FCE6" w14:textId="77777777" w:rsidR="00043FED" w:rsidRPr="0043505F" w:rsidRDefault="00043FED"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17</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(A</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4FFD9C" w14:textId="10BDA491"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b/>
              </w:rPr>
              <w:t>4.1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EC145D4" w14:textId="1704B6C8"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17.</w:t>
            </w:r>
            <w:r>
              <w:rPr>
                <w:rFonts w:eastAsia="Times New Roman" w:cs="Arial"/>
                <w:b/>
                <w:kern w:val="0"/>
                <w:szCs w:val="22"/>
                <w:lang w:val="en-US"/>
                <w14:ligatures w14:val="none"/>
              </w:rPr>
              <w:t>4</w:t>
            </w:r>
          </w:p>
        </w:tc>
      </w:tr>
    </w:tbl>
    <w:p w14:paraId="2A6A7786" w14:textId="77777777" w:rsidR="00043FED" w:rsidRPr="0043505F"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0A39A0DA"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1782BEA" w14:textId="1D9814D1" w:rsidR="00043FED" w:rsidRPr="0043505F" w:rsidRDefault="00043FED"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b/>
              </w:rPr>
              <w:t>Waste Disposal</w:t>
            </w:r>
          </w:p>
        </w:tc>
      </w:tr>
    </w:tbl>
    <w:p w14:paraId="5FDC93CD" w14:textId="77777777" w:rsidR="00043FED" w:rsidRDefault="00043FED" w:rsidP="00043FED"/>
    <w:p w14:paraId="1B3FE048" w14:textId="77777777" w:rsidR="00043FED" w:rsidRPr="00075074" w:rsidRDefault="00043FED" w:rsidP="00043FED"/>
    <w:tbl>
      <w:tblPr>
        <w:tblW w:w="0" w:type="auto"/>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5036"/>
        <w:gridCol w:w="4596"/>
      </w:tblGrid>
      <w:tr w:rsidR="00043FED" w:rsidRPr="00075074" w14:paraId="24F85CD1" w14:textId="77777777" w:rsidTr="00043FED">
        <w:tc>
          <w:tcPr>
            <w:tcW w:w="9632" w:type="dxa"/>
            <w:gridSpan w:val="2"/>
          </w:tcPr>
          <w:p w14:paraId="7C8BE280" w14:textId="77777777" w:rsidR="00043FED" w:rsidRPr="00075074" w:rsidRDefault="00043FED" w:rsidP="00F416B3">
            <w:pPr>
              <w:rPr>
                <w:b/>
              </w:rPr>
            </w:pPr>
            <w:r w:rsidRPr="00075074">
              <w:rPr>
                <w:b/>
              </w:rPr>
              <w:t>Instructions to Learners</w:t>
            </w:r>
            <w:r w:rsidRPr="00075074">
              <w:t xml:space="preserve"> </w:t>
            </w:r>
          </w:p>
          <w:p w14:paraId="1D7D391F" w14:textId="77777777" w:rsidR="00043FED" w:rsidRPr="00075074" w:rsidRDefault="00043FED" w:rsidP="00F416B3">
            <w:r w:rsidRPr="00075074">
              <w:t xml:space="preserve">State in the spaces provided below the correct procedure for disposing of waste ignition components </w:t>
            </w:r>
            <w:r w:rsidRPr="00075074">
              <w:rPr>
                <w:b/>
              </w:rPr>
              <w:t>IN YOUR WORKSHOP</w:t>
            </w:r>
          </w:p>
          <w:p w14:paraId="68050E09" w14:textId="77777777" w:rsidR="00043FED" w:rsidRPr="00075074" w:rsidRDefault="00043FED" w:rsidP="00F416B3"/>
        </w:tc>
      </w:tr>
      <w:tr w:rsidR="00043FED" w:rsidRPr="00075074" w14:paraId="7D9EEE79" w14:textId="77777777" w:rsidTr="00043FED">
        <w:tc>
          <w:tcPr>
            <w:tcW w:w="5036" w:type="dxa"/>
            <w:shd w:val="clear" w:color="auto" w:fill="043956" w:themeFill="accent2"/>
          </w:tcPr>
          <w:p w14:paraId="670D86D4" w14:textId="77777777" w:rsidR="00043FED" w:rsidRPr="00075074" w:rsidRDefault="00043FED" w:rsidP="00F416B3">
            <w:pPr>
              <w:rPr>
                <w:b/>
              </w:rPr>
            </w:pPr>
            <w:r w:rsidRPr="00075074">
              <w:rPr>
                <w:b/>
              </w:rPr>
              <w:t>Component</w:t>
            </w:r>
          </w:p>
        </w:tc>
        <w:tc>
          <w:tcPr>
            <w:tcW w:w="4596" w:type="dxa"/>
            <w:shd w:val="clear" w:color="auto" w:fill="043956" w:themeFill="accent2"/>
          </w:tcPr>
          <w:p w14:paraId="0CFA691B" w14:textId="77777777" w:rsidR="00043FED" w:rsidRPr="00075074" w:rsidRDefault="00043FED" w:rsidP="00F416B3">
            <w:pPr>
              <w:rPr>
                <w:b/>
              </w:rPr>
            </w:pPr>
            <w:r w:rsidRPr="00075074">
              <w:rPr>
                <w:b/>
              </w:rPr>
              <w:t>Correct Disposal</w:t>
            </w:r>
          </w:p>
        </w:tc>
      </w:tr>
      <w:tr w:rsidR="00043FED" w:rsidRPr="00075074" w14:paraId="415C1458" w14:textId="77777777" w:rsidTr="00043FED">
        <w:trPr>
          <w:trHeight w:val="1985"/>
        </w:trPr>
        <w:tc>
          <w:tcPr>
            <w:tcW w:w="5036" w:type="dxa"/>
            <w:vAlign w:val="center"/>
          </w:tcPr>
          <w:p w14:paraId="552F849A" w14:textId="77777777" w:rsidR="00043FED" w:rsidRPr="00075074" w:rsidRDefault="00043FED" w:rsidP="00F416B3">
            <w:pPr>
              <w:rPr>
                <w:b/>
              </w:rPr>
            </w:pPr>
            <w:r w:rsidRPr="00075074">
              <w:rPr>
                <w:b/>
              </w:rPr>
              <w:t>Sparking Plugs</w:t>
            </w:r>
          </w:p>
        </w:tc>
        <w:tc>
          <w:tcPr>
            <w:tcW w:w="4596" w:type="dxa"/>
          </w:tcPr>
          <w:p w14:paraId="1AFEF079" w14:textId="77777777" w:rsidR="00043FED" w:rsidRPr="00075074" w:rsidRDefault="00043FED" w:rsidP="00F416B3"/>
        </w:tc>
      </w:tr>
      <w:tr w:rsidR="00043FED" w:rsidRPr="00075074" w14:paraId="4007671E" w14:textId="77777777" w:rsidTr="00043FED">
        <w:trPr>
          <w:trHeight w:val="1985"/>
        </w:trPr>
        <w:tc>
          <w:tcPr>
            <w:tcW w:w="5036" w:type="dxa"/>
            <w:vAlign w:val="center"/>
          </w:tcPr>
          <w:p w14:paraId="04854B44" w14:textId="77777777" w:rsidR="00043FED" w:rsidRPr="00075074" w:rsidRDefault="00043FED" w:rsidP="00F416B3">
            <w:pPr>
              <w:rPr>
                <w:b/>
              </w:rPr>
            </w:pPr>
            <w:r w:rsidRPr="00075074">
              <w:rPr>
                <w:b/>
              </w:rPr>
              <w:t>Used components</w:t>
            </w:r>
          </w:p>
        </w:tc>
        <w:tc>
          <w:tcPr>
            <w:tcW w:w="4596" w:type="dxa"/>
          </w:tcPr>
          <w:p w14:paraId="08A51446" w14:textId="77777777" w:rsidR="00043FED" w:rsidRPr="00075074" w:rsidRDefault="00043FED" w:rsidP="00F416B3"/>
        </w:tc>
      </w:tr>
    </w:tbl>
    <w:p w14:paraId="770BD1BF" w14:textId="77777777" w:rsidR="00043FED" w:rsidRPr="00075074" w:rsidRDefault="00043FED" w:rsidP="00043FED"/>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043FED" w:rsidRPr="0043505F" w14:paraId="7CEF178C" w14:textId="77777777" w:rsidTr="00F416B3">
        <w:tc>
          <w:tcPr>
            <w:tcW w:w="8120" w:type="dxa"/>
            <w:hideMark/>
          </w:tcPr>
          <w:p w14:paraId="359F17F8" w14:textId="77777777" w:rsidR="00043FED" w:rsidRPr="0043505F" w:rsidRDefault="00043FED"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33674D1A"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D05A747"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43FED" w:rsidRPr="0043505F" w14:paraId="442BE85A" w14:textId="77777777" w:rsidTr="00F416B3">
        <w:tc>
          <w:tcPr>
            <w:tcW w:w="8120" w:type="dxa"/>
            <w:tcBorders>
              <w:bottom w:val="single" w:sz="4" w:space="0" w:color="35B1F5" w:themeColor="accent2" w:themeTint="80"/>
            </w:tcBorders>
            <w:hideMark/>
          </w:tcPr>
          <w:p w14:paraId="7B673E02" w14:textId="77777777" w:rsidR="00043FED" w:rsidRPr="0043505F" w:rsidRDefault="00043FED"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42C2BF26" w14:textId="77777777" w:rsidR="00043FED" w:rsidRPr="0043505F" w:rsidRDefault="00043FED" w:rsidP="00F416B3">
            <w:pPr>
              <w:rPr>
                <w:rFonts w:eastAsia="Times New Roman" w:cs="Arial"/>
                <w:b/>
                <w:kern w:val="0"/>
                <w:szCs w:val="22"/>
                <w:lang w:val="en-US"/>
                <w14:ligatures w14:val="none"/>
              </w:rPr>
            </w:pPr>
          </w:p>
        </w:tc>
      </w:tr>
      <w:tr w:rsidR="00043FED" w:rsidRPr="0043505F" w14:paraId="566E7BCA"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7D8C7A" w14:textId="77777777" w:rsidR="00043FED" w:rsidRPr="00075074" w:rsidRDefault="00043FED"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6282FE9B" w14:textId="77777777" w:rsidR="00043FED" w:rsidRPr="0043505F" w:rsidRDefault="00043FED" w:rsidP="00F416B3">
            <w:pPr>
              <w:rPr>
                <w:rFonts w:eastAsia="Times New Roman" w:cs="Arial"/>
                <w:b/>
                <w:kern w:val="0"/>
                <w:szCs w:val="22"/>
                <w:lang w:val="en-US"/>
                <w14:ligatures w14:val="none"/>
              </w:rPr>
            </w:pPr>
          </w:p>
        </w:tc>
      </w:tr>
      <w:tr w:rsidR="00043FED" w:rsidRPr="0043505F" w14:paraId="1AED5963"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8FDB68" w14:textId="77777777" w:rsidR="00043FED" w:rsidRPr="00075074" w:rsidRDefault="00043FED"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4E11B9F" w14:textId="77777777" w:rsidR="00043FED" w:rsidRPr="0043505F" w:rsidRDefault="00043FED" w:rsidP="00F416B3">
            <w:pPr>
              <w:rPr>
                <w:rFonts w:eastAsia="Times New Roman" w:cs="Arial"/>
                <w:b/>
                <w:kern w:val="0"/>
                <w:szCs w:val="22"/>
                <w:lang w:val="en-US"/>
                <w14:ligatures w14:val="none"/>
              </w:rPr>
            </w:pPr>
          </w:p>
        </w:tc>
      </w:tr>
    </w:tbl>
    <w:p w14:paraId="1E8AEE67" w14:textId="77777777" w:rsidR="00043FED"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6E7C36A7" w14:textId="77777777" w:rsidTr="00043FED">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E8AB2D"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2FBBB4F"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E4D96FF" w14:textId="77777777" w:rsidR="00043FED" w:rsidRPr="0043505F" w:rsidRDefault="00043FED" w:rsidP="00F416B3">
            <w:pPr>
              <w:rPr>
                <w:rFonts w:eastAsia="Times New Roman" w:cs="Arial"/>
                <w:kern w:val="0"/>
                <w:szCs w:val="22"/>
                <w:lang w:val="en-US"/>
                <w14:ligatures w14:val="none"/>
              </w:rPr>
            </w:pPr>
          </w:p>
          <w:p w14:paraId="11A6918D" w14:textId="77777777" w:rsidR="00043FED" w:rsidRPr="0043505F"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E2A8AB1" w14:textId="77777777" w:rsidR="00043FED" w:rsidRPr="0043505F" w:rsidRDefault="00043FED" w:rsidP="00F416B3">
            <w:pPr>
              <w:rPr>
                <w:rFonts w:eastAsia="Times New Roman" w:cs="Arial"/>
                <w:kern w:val="0"/>
                <w:szCs w:val="22"/>
                <w:lang w:val="en-US"/>
                <w14:ligatures w14:val="none"/>
              </w:rPr>
            </w:pPr>
          </w:p>
          <w:p w14:paraId="0117722F" w14:textId="77777777" w:rsidR="00043FED" w:rsidRPr="0043505F" w:rsidRDefault="00043FED" w:rsidP="00F416B3">
            <w:pPr>
              <w:rPr>
                <w:rFonts w:eastAsia="Times New Roman" w:cs="Arial"/>
                <w:kern w:val="0"/>
                <w:szCs w:val="22"/>
                <w:lang w:val="en-US"/>
                <w14:ligatures w14:val="none"/>
              </w:rPr>
            </w:pPr>
          </w:p>
          <w:p w14:paraId="7B842C4B"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8A4346F" w14:textId="77777777" w:rsidR="00043FED" w:rsidRPr="0043505F" w:rsidRDefault="00043FED" w:rsidP="00F416B3">
            <w:pPr>
              <w:rPr>
                <w:rFonts w:eastAsia="Times New Roman" w:cs="Arial"/>
                <w:kern w:val="0"/>
                <w:szCs w:val="22"/>
                <w:lang w:val="en-US"/>
                <w14:ligatures w14:val="none"/>
              </w:rPr>
            </w:pPr>
          </w:p>
        </w:tc>
      </w:tr>
    </w:tbl>
    <w:p w14:paraId="7D31D695" w14:textId="5680F340" w:rsidR="00043FED" w:rsidRDefault="00043FED" w:rsidP="00E50A8C"/>
    <w:p w14:paraId="2C00D443" w14:textId="77777777" w:rsidR="00043FED" w:rsidRDefault="00043FED">
      <w:r>
        <w:br w:type="page"/>
      </w:r>
    </w:p>
    <w:p w14:paraId="690D984A" w14:textId="34443347" w:rsidR="00043FED" w:rsidRPr="0043505F" w:rsidRDefault="00043FED" w:rsidP="00043FED">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8</w:t>
      </w:r>
      <w:r w:rsidRPr="0043505F">
        <w:rPr>
          <w:rFonts w:eastAsia="Times New Roman"/>
          <w:lang w:val="en-US"/>
        </w:rPr>
        <w:t xml:space="preserve"> (</w:t>
      </w:r>
      <w:r>
        <w:rPr>
          <w:rFonts w:eastAsia="Times New Roman"/>
          <w:lang w:val="en-US"/>
        </w:rPr>
        <w:t>J</w:t>
      </w:r>
      <w:r w:rsidRPr="0043505F">
        <w:rPr>
          <w:rFonts w:eastAsia="Times New Roman"/>
          <w:lang w:val="en-US"/>
        </w:rPr>
        <w:t>/501/70</w:t>
      </w:r>
      <w:r>
        <w:rPr>
          <w:rFonts w:eastAsia="Times New Roman"/>
          <w:lang w:val="en-US"/>
        </w:rPr>
        <w:t>2</w:t>
      </w:r>
      <w:r>
        <w:rPr>
          <w:rFonts w:eastAsia="Times New Roman"/>
          <w:lang w:val="en-US"/>
        </w:rPr>
        <w:t>8</w:t>
      </w:r>
      <w:r w:rsidRPr="0043505F">
        <w:rPr>
          <w:rFonts w:eastAsia="Times New Roman"/>
          <w:lang w:val="en-US"/>
        </w:rPr>
        <w:t>)</w:t>
      </w:r>
    </w:p>
    <w:p w14:paraId="49982D38" w14:textId="6C0B9ABA" w:rsidR="00043FED" w:rsidRPr="0017113B" w:rsidRDefault="00043FED" w:rsidP="00043FED">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proofErr w:type="gramStart"/>
      <w:r w:rsidRPr="00BB46E7">
        <w:rPr>
          <w:rFonts w:eastAsia="Times New Roman" w:cstheme="majorBidi"/>
          <w:b/>
          <w:color w:val="043956" w:themeColor="accent2"/>
          <w:sz w:val="28"/>
          <w:szCs w:val="32"/>
          <w:lang w:val="en-US"/>
        </w:rPr>
        <w:t xml:space="preserve">TO </w:t>
      </w:r>
      <w:r w:rsidRPr="00E02BC7">
        <w:rPr>
          <w:rFonts w:eastAsia="Times New Roman" w:cstheme="majorBidi"/>
          <w:b/>
          <w:color w:val="043956" w:themeColor="accent2"/>
          <w:sz w:val="28"/>
          <w:szCs w:val="32"/>
          <w:lang w:val="en-US"/>
        </w:rPr>
        <w:t>VEHICLE</w:t>
      </w:r>
      <w:proofErr w:type="gramEnd"/>
      <w:r w:rsidRPr="00E02BC7">
        <w:rPr>
          <w:rFonts w:eastAsia="Times New Roman" w:cstheme="majorBidi"/>
          <w:b/>
          <w:color w:val="043956" w:themeColor="accent2"/>
          <w:sz w:val="28"/>
          <w:szCs w:val="32"/>
          <w:lang w:val="en-US"/>
        </w:rPr>
        <w:t xml:space="preserve"> </w:t>
      </w:r>
      <w:r>
        <w:rPr>
          <w:rFonts w:eastAsia="Times New Roman" w:cstheme="majorBidi"/>
          <w:b/>
          <w:color w:val="043956" w:themeColor="accent2"/>
          <w:sz w:val="28"/>
          <w:szCs w:val="32"/>
          <w:lang w:val="en-US"/>
        </w:rPr>
        <w:t>VALETING</w:t>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p>
    <w:p w14:paraId="6E0B8B1E" w14:textId="77777777" w:rsidR="00043FED" w:rsidRPr="0043505F" w:rsidRDefault="00043FED" w:rsidP="00043FED">
      <w:pPr>
        <w:pStyle w:val="Heading3"/>
        <w:jc w:val="center"/>
        <w:rPr>
          <w:rFonts w:eastAsia="Times New Roman"/>
          <w:lang w:val="en-US"/>
        </w:rPr>
      </w:pPr>
      <w:r w:rsidRPr="0043505F">
        <w:rPr>
          <w:rFonts w:eastAsia="Times New Roman"/>
          <w:lang w:val="en-US"/>
        </w:rPr>
        <w:t>ASSESSMENT CRITERIA RECORD</w:t>
      </w:r>
    </w:p>
    <w:p w14:paraId="4BE4EC91" w14:textId="77777777" w:rsidR="00043FED" w:rsidRPr="0043505F" w:rsidRDefault="00043FED" w:rsidP="00043FED">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043FED" w:rsidRPr="0043505F" w14:paraId="269597A0" w14:textId="77777777" w:rsidTr="00F416B3">
        <w:tc>
          <w:tcPr>
            <w:tcW w:w="2269" w:type="dxa"/>
          </w:tcPr>
          <w:p w14:paraId="28545B75" w14:textId="77777777" w:rsidR="00043FED" w:rsidRPr="0043505F" w:rsidRDefault="00043FED"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474556BE" w14:textId="77777777" w:rsidR="00043FED" w:rsidRPr="0043505F" w:rsidRDefault="00043FED"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4A1D9C8D" w14:textId="77777777" w:rsidR="00043FED" w:rsidRPr="0043505F" w:rsidRDefault="00043FED"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D0BABC8" w14:textId="77777777" w:rsidR="00043FED" w:rsidRPr="0043505F" w:rsidRDefault="00043FED"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73C9FA55" w14:textId="77777777" w:rsidR="00043FED" w:rsidRPr="0043505F" w:rsidRDefault="00043FED"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043FED" w:rsidRPr="0043505F" w14:paraId="04FE9E14" w14:textId="77777777" w:rsidTr="00F416B3">
        <w:trPr>
          <w:trHeight w:val="670"/>
        </w:trPr>
        <w:tc>
          <w:tcPr>
            <w:tcW w:w="2269" w:type="dxa"/>
          </w:tcPr>
          <w:p w14:paraId="4FE77632" w14:textId="77777777" w:rsidR="00043FED" w:rsidRPr="00075074" w:rsidRDefault="00043FED" w:rsidP="00043FED">
            <w:pPr>
              <w:rPr>
                <w:b/>
              </w:rPr>
            </w:pPr>
            <w:r w:rsidRPr="00075074">
              <w:rPr>
                <w:b/>
              </w:rPr>
              <w:t>1. Work safely</w:t>
            </w:r>
          </w:p>
          <w:p w14:paraId="50ED6CC5" w14:textId="77777777" w:rsidR="00043FED" w:rsidRPr="00DE6C76" w:rsidRDefault="00043FED" w:rsidP="00043FED">
            <w:pPr>
              <w:rPr>
                <w:rFonts w:eastAsia="Times New Roman" w:cs="Arial"/>
                <w:bCs/>
                <w:kern w:val="0"/>
                <w:szCs w:val="22"/>
                <w:lang w:val="en-US"/>
                <w14:ligatures w14:val="none"/>
              </w:rPr>
            </w:pPr>
          </w:p>
        </w:tc>
        <w:tc>
          <w:tcPr>
            <w:tcW w:w="6237" w:type="dxa"/>
          </w:tcPr>
          <w:p w14:paraId="1E3BE5D0" w14:textId="2EDD3DB2" w:rsidR="00043FED" w:rsidRPr="0043505F" w:rsidRDefault="00043FED" w:rsidP="00043FED">
            <w:pPr>
              <w:ind w:left="463" w:hanging="534"/>
              <w:rPr>
                <w:rFonts w:eastAsia="Times New Roman" w:cs="Arial"/>
                <w:b/>
                <w:kern w:val="0"/>
                <w:szCs w:val="22"/>
                <w:lang w:val="en-US"/>
                <w14:ligatures w14:val="none"/>
              </w:rPr>
            </w:pPr>
            <w:r w:rsidRPr="00075074">
              <w:rPr>
                <w:b/>
                <w:bCs/>
              </w:rPr>
              <w:t>1.1</w:t>
            </w:r>
            <w:r w:rsidRPr="00075074">
              <w:rPr>
                <w:bCs/>
              </w:rPr>
              <w:t xml:space="preserve"> Use</w:t>
            </w:r>
            <w:r w:rsidRPr="00075074">
              <w:t xml:space="preserve"> safe working practices when valeting vehicles</w:t>
            </w:r>
          </w:p>
        </w:tc>
        <w:tc>
          <w:tcPr>
            <w:tcW w:w="1676" w:type="dxa"/>
          </w:tcPr>
          <w:p w14:paraId="508E7A82" w14:textId="627253FC" w:rsidR="00043FED" w:rsidRPr="0043505F" w:rsidRDefault="00043FED" w:rsidP="00043FED">
            <w:pPr>
              <w:jc w:val="center"/>
              <w:rPr>
                <w:rFonts w:eastAsia="Times New Roman" w:cs="Arial"/>
                <w:kern w:val="0"/>
                <w:szCs w:val="22"/>
                <w:lang w:val="en-US"/>
                <w14:ligatures w14:val="none"/>
              </w:rPr>
            </w:pPr>
            <w:r w:rsidRPr="00075074">
              <w:rPr>
                <w:b/>
              </w:rPr>
              <w:t xml:space="preserve">All </w:t>
            </w:r>
            <w:proofErr w:type="spellStart"/>
            <w:r w:rsidRPr="00075074">
              <w:rPr>
                <w:b/>
              </w:rPr>
              <w:t>Jobcards</w:t>
            </w:r>
            <w:proofErr w:type="spellEnd"/>
          </w:p>
        </w:tc>
      </w:tr>
      <w:tr w:rsidR="00043FED" w:rsidRPr="0043505F" w14:paraId="2FA05B19" w14:textId="77777777" w:rsidTr="00F416B3">
        <w:trPr>
          <w:trHeight w:val="630"/>
        </w:trPr>
        <w:tc>
          <w:tcPr>
            <w:tcW w:w="2269" w:type="dxa"/>
          </w:tcPr>
          <w:p w14:paraId="2109C2A3" w14:textId="675564A6" w:rsidR="00043FED" w:rsidRPr="00075074" w:rsidRDefault="00043FED" w:rsidP="00043FED">
            <w:pPr>
              <w:rPr>
                <w:b/>
              </w:rPr>
            </w:pPr>
            <w:r w:rsidRPr="00075074">
              <w:rPr>
                <w:b/>
              </w:rPr>
              <w:t>2. Know how to valet the exterior of vehicles</w:t>
            </w:r>
          </w:p>
          <w:p w14:paraId="0CCAA358" w14:textId="77777777" w:rsidR="00043FED" w:rsidRPr="00DE6C76" w:rsidRDefault="00043FED" w:rsidP="00043FED">
            <w:pPr>
              <w:rPr>
                <w:rFonts w:eastAsia="Times New Roman" w:cs="Arial"/>
                <w:bCs/>
                <w:kern w:val="0"/>
                <w:szCs w:val="22"/>
                <w:lang w:val="en-US"/>
                <w14:ligatures w14:val="none"/>
              </w:rPr>
            </w:pPr>
          </w:p>
        </w:tc>
        <w:tc>
          <w:tcPr>
            <w:tcW w:w="6237" w:type="dxa"/>
          </w:tcPr>
          <w:p w14:paraId="23CAAE1E" w14:textId="77777777" w:rsidR="00043FED" w:rsidRPr="00075074" w:rsidRDefault="00043FED" w:rsidP="00043FED">
            <w:pPr>
              <w:tabs>
                <w:tab w:val="left" w:pos="566"/>
              </w:tabs>
            </w:pPr>
            <w:r w:rsidRPr="00075074">
              <w:rPr>
                <w:b/>
                <w:bCs/>
              </w:rPr>
              <w:t>2.1</w:t>
            </w:r>
            <w:r w:rsidRPr="00075074">
              <w:t xml:space="preserve"> Valet vehicle exterior to include:</w:t>
            </w:r>
          </w:p>
          <w:p w14:paraId="31866F1E" w14:textId="77777777" w:rsidR="00043FED" w:rsidRPr="00075074" w:rsidRDefault="00043FED" w:rsidP="00043FED">
            <w:pPr>
              <w:numPr>
                <w:ilvl w:val="0"/>
                <w:numId w:val="147"/>
              </w:numPr>
              <w:tabs>
                <w:tab w:val="left" w:pos="566"/>
              </w:tabs>
            </w:pPr>
            <w:r w:rsidRPr="00075074">
              <w:t>Selection and use of appropriate cleaning tools, materials and products for:</w:t>
            </w:r>
          </w:p>
          <w:p w14:paraId="0D61B0E9" w14:textId="77777777" w:rsidR="00043FED" w:rsidRPr="00075074" w:rsidRDefault="00043FED" w:rsidP="00043FED">
            <w:pPr>
              <w:numPr>
                <w:ilvl w:val="0"/>
                <w:numId w:val="148"/>
              </w:numPr>
              <w:rPr>
                <w:b/>
              </w:rPr>
            </w:pPr>
            <w:r w:rsidRPr="00075074">
              <w:t>Washing and drying vehicle exterior ensuring removal of dirt, detergent and water</w:t>
            </w:r>
          </w:p>
          <w:p w14:paraId="77CC9A68" w14:textId="77777777" w:rsidR="00043FED" w:rsidRPr="00075074" w:rsidRDefault="00043FED" w:rsidP="00043FED">
            <w:pPr>
              <w:numPr>
                <w:ilvl w:val="0"/>
                <w:numId w:val="148"/>
              </w:numPr>
            </w:pPr>
            <w:r w:rsidRPr="00075074">
              <w:t>Restoring surface finish to bodywork, bright work, exterior trim and glass</w:t>
            </w:r>
          </w:p>
          <w:p w14:paraId="346190D2" w14:textId="7F4C77B8" w:rsidR="00043FED" w:rsidRPr="00ED23B0" w:rsidRDefault="00043FED" w:rsidP="00043FED">
            <w:pPr>
              <w:ind w:left="463" w:hanging="463"/>
              <w:rPr>
                <w:rFonts w:eastAsia="Times New Roman" w:cs="Arial"/>
                <w:kern w:val="0"/>
                <w:szCs w:val="22"/>
                <w:lang w:val="en-US"/>
                <w14:ligatures w14:val="none"/>
              </w:rPr>
            </w:pPr>
            <w:r w:rsidRPr="00075074">
              <w:rPr>
                <w:bCs/>
              </w:rPr>
              <w:t>Protecting</w:t>
            </w:r>
            <w:r w:rsidRPr="00075074">
              <w:t xml:space="preserve"> surface finish including bodywork, bright work and exterior trim.</w:t>
            </w:r>
          </w:p>
        </w:tc>
        <w:tc>
          <w:tcPr>
            <w:tcW w:w="1676" w:type="dxa"/>
          </w:tcPr>
          <w:p w14:paraId="30AA5B47" w14:textId="77777777" w:rsidR="00043FED" w:rsidRPr="00075074" w:rsidRDefault="00043FED" w:rsidP="00043FED">
            <w:pPr>
              <w:tabs>
                <w:tab w:val="left" w:pos="546"/>
              </w:tabs>
              <w:jc w:val="center"/>
              <w:rPr>
                <w:b/>
              </w:rPr>
            </w:pPr>
          </w:p>
          <w:p w14:paraId="127C7B2D" w14:textId="77777777" w:rsidR="00043FED" w:rsidRPr="00075074" w:rsidRDefault="00043FED" w:rsidP="00043FED">
            <w:pPr>
              <w:tabs>
                <w:tab w:val="left" w:pos="546"/>
              </w:tabs>
              <w:jc w:val="center"/>
              <w:rPr>
                <w:b/>
              </w:rPr>
            </w:pPr>
          </w:p>
          <w:p w14:paraId="4C8E32A8" w14:textId="77777777" w:rsidR="00043FED" w:rsidRPr="00075074" w:rsidRDefault="00043FED" w:rsidP="00043FED">
            <w:pPr>
              <w:tabs>
                <w:tab w:val="left" w:pos="546"/>
              </w:tabs>
              <w:jc w:val="center"/>
              <w:rPr>
                <w:b/>
              </w:rPr>
            </w:pPr>
          </w:p>
          <w:p w14:paraId="063A318C" w14:textId="77777777" w:rsidR="00043FED" w:rsidRPr="00075074" w:rsidRDefault="00043FED" w:rsidP="00043FED">
            <w:pPr>
              <w:tabs>
                <w:tab w:val="left" w:pos="546"/>
              </w:tabs>
              <w:jc w:val="center"/>
              <w:rPr>
                <w:b/>
              </w:rPr>
            </w:pPr>
          </w:p>
          <w:p w14:paraId="5212A066" w14:textId="018B8B86" w:rsidR="00043FED" w:rsidRPr="0043505F" w:rsidRDefault="00043FED" w:rsidP="00043FED">
            <w:pPr>
              <w:jc w:val="center"/>
              <w:rPr>
                <w:rFonts w:eastAsia="Times New Roman" w:cs="Arial"/>
                <w:kern w:val="0"/>
                <w:szCs w:val="22"/>
                <w:lang w:val="en-US"/>
                <w14:ligatures w14:val="none"/>
              </w:rPr>
            </w:pPr>
            <w:r w:rsidRPr="00075074">
              <w:rPr>
                <w:b/>
              </w:rPr>
              <w:t>18.1</w:t>
            </w:r>
          </w:p>
        </w:tc>
      </w:tr>
      <w:tr w:rsidR="00043FED" w:rsidRPr="0043505F" w14:paraId="7BF23223" w14:textId="77777777" w:rsidTr="00F416B3">
        <w:trPr>
          <w:trHeight w:val="712"/>
        </w:trPr>
        <w:tc>
          <w:tcPr>
            <w:tcW w:w="2269" w:type="dxa"/>
          </w:tcPr>
          <w:p w14:paraId="0E26FDDE" w14:textId="77777777" w:rsidR="00043FED" w:rsidRPr="00075074" w:rsidRDefault="00043FED" w:rsidP="00043FED">
            <w:pPr>
              <w:rPr>
                <w:b/>
              </w:rPr>
            </w:pPr>
            <w:r w:rsidRPr="00075074">
              <w:rPr>
                <w:b/>
              </w:rPr>
              <w:t>3. Know how to valet the interior of vehicles</w:t>
            </w:r>
          </w:p>
          <w:p w14:paraId="35D39318" w14:textId="0E7CBC43" w:rsidR="00043FED" w:rsidRPr="00DE6C76" w:rsidRDefault="00043FED" w:rsidP="00043FED">
            <w:pPr>
              <w:rPr>
                <w:rFonts w:eastAsia="Times New Roman" w:cs="Arial"/>
                <w:bCs/>
                <w:kern w:val="0"/>
                <w:szCs w:val="22"/>
                <w:lang w:val="en-US"/>
                <w14:ligatures w14:val="none"/>
              </w:rPr>
            </w:pPr>
          </w:p>
        </w:tc>
        <w:tc>
          <w:tcPr>
            <w:tcW w:w="6237" w:type="dxa"/>
          </w:tcPr>
          <w:p w14:paraId="44FA39C8" w14:textId="77777777" w:rsidR="00043FED" w:rsidRPr="00075074" w:rsidRDefault="00043FED" w:rsidP="00043FED">
            <w:pPr>
              <w:tabs>
                <w:tab w:val="left" w:pos="566"/>
              </w:tabs>
            </w:pPr>
            <w:r w:rsidRPr="00075074">
              <w:rPr>
                <w:b/>
              </w:rPr>
              <w:t>3.1</w:t>
            </w:r>
            <w:r w:rsidRPr="00075074">
              <w:t xml:space="preserve"> Valet vehicle interior to include:</w:t>
            </w:r>
          </w:p>
          <w:p w14:paraId="4E878B8A" w14:textId="77777777" w:rsidR="00043FED" w:rsidRPr="00075074" w:rsidRDefault="00043FED" w:rsidP="00043FED">
            <w:pPr>
              <w:numPr>
                <w:ilvl w:val="0"/>
                <w:numId w:val="147"/>
              </w:numPr>
              <w:tabs>
                <w:tab w:val="left" w:pos="566"/>
              </w:tabs>
              <w:ind w:left="746" w:hanging="283"/>
            </w:pPr>
            <w:r w:rsidRPr="00075074">
              <w:t>Selection and use of appropriate cleaning tools, materials and products for:</w:t>
            </w:r>
          </w:p>
          <w:p w14:paraId="41011DD3" w14:textId="77777777" w:rsidR="00043FED" w:rsidRPr="00075074" w:rsidRDefault="00043FED" w:rsidP="00043FED">
            <w:pPr>
              <w:numPr>
                <w:ilvl w:val="1"/>
                <w:numId w:val="147"/>
              </w:numPr>
              <w:tabs>
                <w:tab w:val="left" w:pos="566"/>
              </w:tabs>
            </w:pPr>
            <w:r w:rsidRPr="00075074">
              <w:t>Carpets</w:t>
            </w:r>
          </w:p>
          <w:p w14:paraId="62E208AF" w14:textId="77777777" w:rsidR="00043FED" w:rsidRPr="00075074" w:rsidRDefault="00043FED" w:rsidP="00043FED">
            <w:pPr>
              <w:numPr>
                <w:ilvl w:val="1"/>
                <w:numId w:val="147"/>
              </w:numPr>
              <w:tabs>
                <w:tab w:val="left" w:pos="566"/>
              </w:tabs>
            </w:pPr>
            <w:r w:rsidRPr="00075074">
              <w:t>Upholstery</w:t>
            </w:r>
          </w:p>
          <w:p w14:paraId="0BB834C4" w14:textId="77777777" w:rsidR="00043FED" w:rsidRDefault="00043FED" w:rsidP="00043FED">
            <w:pPr>
              <w:numPr>
                <w:ilvl w:val="1"/>
                <w:numId w:val="147"/>
              </w:numPr>
              <w:tabs>
                <w:tab w:val="left" w:pos="566"/>
              </w:tabs>
            </w:pPr>
            <w:r w:rsidRPr="00075074">
              <w:t>Plastic trim</w:t>
            </w:r>
          </w:p>
          <w:p w14:paraId="3FB68BDA" w14:textId="35D9C0B9" w:rsidR="00043FED" w:rsidRPr="00043FED" w:rsidRDefault="00043FED" w:rsidP="00043FED">
            <w:pPr>
              <w:numPr>
                <w:ilvl w:val="1"/>
                <w:numId w:val="147"/>
              </w:numPr>
              <w:tabs>
                <w:tab w:val="left" w:pos="566"/>
              </w:tabs>
            </w:pPr>
            <w:r>
              <w:t>Glass</w:t>
            </w:r>
          </w:p>
        </w:tc>
        <w:tc>
          <w:tcPr>
            <w:tcW w:w="1676" w:type="dxa"/>
          </w:tcPr>
          <w:p w14:paraId="0481FBFE" w14:textId="77777777" w:rsidR="00043FED" w:rsidRPr="00075074" w:rsidRDefault="00043FED" w:rsidP="00043FED">
            <w:pPr>
              <w:jc w:val="center"/>
              <w:rPr>
                <w:b/>
              </w:rPr>
            </w:pPr>
          </w:p>
          <w:p w14:paraId="09ACF5AD" w14:textId="77777777" w:rsidR="00043FED" w:rsidRPr="00075074" w:rsidRDefault="00043FED" w:rsidP="00043FED">
            <w:pPr>
              <w:jc w:val="center"/>
              <w:rPr>
                <w:b/>
              </w:rPr>
            </w:pPr>
          </w:p>
          <w:p w14:paraId="4B364497" w14:textId="47D1075C" w:rsidR="00043FED" w:rsidRPr="0043505F" w:rsidRDefault="00043FED" w:rsidP="00043FED">
            <w:pPr>
              <w:jc w:val="center"/>
              <w:rPr>
                <w:rFonts w:eastAsia="Times New Roman" w:cs="Arial"/>
                <w:kern w:val="0"/>
                <w:szCs w:val="22"/>
                <w:lang w:val="en-US"/>
                <w14:ligatures w14:val="none"/>
              </w:rPr>
            </w:pPr>
            <w:r w:rsidRPr="00075074">
              <w:rPr>
                <w:b/>
              </w:rPr>
              <w:t>18.2</w:t>
            </w:r>
          </w:p>
        </w:tc>
      </w:tr>
      <w:tr w:rsidR="00043FED" w:rsidRPr="0043505F" w14:paraId="58099E7C" w14:textId="77777777" w:rsidTr="00F416B3">
        <w:trPr>
          <w:trHeight w:val="712"/>
        </w:trPr>
        <w:tc>
          <w:tcPr>
            <w:tcW w:w="2269" w:type="dxa"/>
          </w:tcPr>
          <w:p w14:paraId="7664B582" w14:textId="77777777" w:rsidR="00043FED" w:rsidRPr="00075074" w:rsidRDefault="00043FED" w:rsidP="00043FED">
            <w:pPr>
              <w:rPr>
                <w:b/>
              </w:rPr>
            </w:pPr>
            <w:r w:rsidRPr="00075074">
              <w:rPr>
                <w:b/>
              </w:rPr>
              <w:t>4. Know how to valet an engine bay</w:t>
            </w:r>
          </w:p>
          <w:p w14:paraId="4E35CC68" w14:textId="77777777" w:rsidR="00043FED" w:rsidRPr="00075074" w:rsidRDefault="00043FED" w:rsidP="00043FED">
            <w:pPr>
              <w:rPr>
                <w:b/>
              </w:rPr>
            </w:pPr>
          </w:p>
        </w:tc>
        <w:tc>
          <w:tcPr>
            <w:tcW w:w="6237" w:type="dxa"/>
          </w:tcPr>
          <w:p w14:paraId="56B28CD6" w14:textId="77777777" w:rsidR="00043FED" w:rsidRPr="00075074" w:rsidRDefault="00043FED" w:rsidP="00043FED">
            <w:pPr>
              <w:tabs>
                <w:tab w:val="left" w:pos="566"/>
              </w:tabs>
              <w:ind w:left="397" w:hanging="397"/>
            </w:pPr>
            <w:r w:rsidRPr="00075074">
              <w:rPr>
                <w:b/>
              </w:rPr>
              <w:t>4.1</w:t>
            </w:r>
            <w:r w:rsidRPr="00075074">
              <w:t xml:space="preserve"> Demonstrate how to protect sensitive electronic components and the air intake prior and during an engine bay valet</w:t>
            </w:r>
          </w:p>
          <w:p w14:paraId="1AD1E21C" w14:textId="77777777" w:rsidR="00043FED" w:rsidRPr="00075074" w:rsidRDefault="00043FED" w:rsidP="00043FED">
            <w:pPr>
              <w:tabs>
                <w:tab w:val="left" w:pos="566"/>
              </w:tabs>
            </w:pPr>
          </w:p>
          <w:p w14:paraId="00EF8BBD" w14:textId="00DC0306" w:rsidR="00043FED" w:rsidRPr="00075074" w:rsidRDefault="00043FED" w:rsidP="00043FED">
            <w:pPr>
              <w:tabs>
                <w:tab w:val="left" w:pos="397"/>
              </w:tabs>
              <w:ind w:left="397" w:hanging="397"/>
              <w:rPr>
                <w:b/>
              </w:rPr>
            </w:pPr>
            <w:r w:rsidRPr="00075074">
              <w:rPr>
                <w:b/>
                <w:bCs/>
              </w:rPr>
              <w:t>4.2</w:t>
            </w:r>
            <w:r w:rsidRPr="00075074">
              <w:t xml:space="preserve"> Select and use appropriate cleaning tools, materials, methods and products to clean engine bay</w:t>
            </w:r>
          </w:p>
        </w:tc>
        <w:tc>
          <w:tcPr>
            <w:tcW w:w="1676" w:type="dxa"/>
          </w:tcPr>
          <w:p w14:paraId="136CAF29" w14:textId="77777777" w:rsidR="00043FED" w:rsidRPr="00075074" w:rsidRDefault="00043FED" w:rsidP="00043FED">
            <w:pPr>
              <w:jc w:val="center"/>
              <w:rPr>
                <w:b/>
              </w:rPr>
            </w:pPr>
          </w:p>
          <w:p w14:paraId="4C6F0E78" w14:textId="77777777" w:rsidR="00043FED" w:rsidRPr="00075074" w:rsidRDefault="00043FED" w:rsidP="00043FED">
            <w:pPr>
              <w:jc w:val="center"/>
              <w:rPr>
                <w:b/>
              </w:rPr>
            </w:pPr>
          </w:p>
          <w:p w14:paraId="5B8AE703" w14:textId="77777777" w:rsidR="00043FED" w:rsidRPr="00075074" w:rsidRDefault="00043FED" w:rsidP="00043FED">
            <w:pPr>
              <w:jc w:val="center"/>
              <w:rPr>
                <w:b/>
              </w:rPr>
            </w:pPr>
          </w:p>
          <w:p w14:paraId="00D07448" w14:textId="7ACD3A9F" w:rsidR="00043FED" w:rsidRPr="00075074" w:rsidRDefault="00043FED" w:rsidP="00043FED">
            <w:pPr>
              <w:jc w:val="center"/>
              <w:rPr>
                <w:b/>
              </w:rPr>
            </w:pPr>
            <w:r w:rsidRPr="00075074">
              <w:rPr>
                <w:b/>
              </w:rPr>
              <w:t>18.3</w:t>
            </w:r>
          </w:p>
        </w:tc>
      </w:tr>
      <w:tr w:rsidR="00043FED" w:rsidRPr="0043505F" w14:paraId="4B9F0B60" w14:textId="77777777" w:rsidTr="00F416B3">
        <w:trPr>
          <w:trHeight w:val="712"/>
        </w:trPr>
        <w:tc>
          <w:tcPr>
            <w:tcW w:w="2269" w:type="dxa"/>
          </w:tcPr>
          <w:p w14:paraId="3B726975" w14:textId="52032CA4" w:rsidR="00043FED" w:rsidRPr="00075074" w:rsidRDefault="00043FED" w:rsidP="00043FED">
            <w:pPr>
              <w:rPr>
                <w:b/>
              </w:rPr>
            </w:pPr>
            <w:r w:rsidRPr="00075074">
              <w:rPr>
                <w:b/>
              </w:rPr>
              <w:t>5</w:t>
            </w:r>
            <w:r>
              <w:rPr>
                <w:b/>
              </w:rPr>
              <w:t>.</w:t>
            </w:r>
            <w:r w:rsidRPr="00075074">
              <w:rPr>
                <w:b/>
              </w:rPr>
              <w:t xml:space="preserve"> Know how to inspect a valeted vehicle</w:t>
            </w:r>
          </w:p>
        </w:tc>
        <w:tc>
          <w:tcPr>
            <w:tcW w:w="6237" w:type="dxa"/>
          </w:tcPr>
          <w:p w14:paraId="25B910F5" w14:textId="77777777" w:rsidR="00043FED" w:rsidRPr="00075074" w:rsidRDefault="00043FED" w:rsidP="00043FED">
            <w:pPr>
              <w:ind w:left="397" w:hanging="397"/>
            </w:pPr>
            <w:r w:rsidRPr="00075074">
              <w:rPr>
                <w:b/>
              </w:rPr>
              <w:t>5.1</w:t>
            </w:r>
            <w:r w:rsidRPr="00075074">
              <w:t xml:space="preserve"> Perform visual inspection of a valeted vehicle for cleaning residues and surface finish</w:t>
            </w:r>
          </w:p>
          <w:p w14:paraId="47CC4A4A" w14:textId="77777777" w:rsidR="00043FED" w:rsidRPr="00075074" w:rsidRDefault="00043FED" w:rsidP="00043FED"/>
          <w:p w14:paraId="2F446E65" w14:textId="034AD712" w:rsidR="00043FED" w:rsidRPr="00075074" w:rsidRDefault="00043FED" w:rsidP="00043FED">
            <w:pPr>
              <w:tabs>
                <w:tab w:val="left" w:pos="397"/>
              </w:tabs>
              <w:ind w:left="397" w:hanging="397"/>
              <w:rPr>
                <w:b/>
              </w:rPr>
            </w:pPr>
            <w:r w:rsidRPr="00075074">
              <w:rPr>
                <w:b/>
                <w:bCs/>
              </w:rPr>
              <w:t>5.2</w:t>
            </w:r>
            <w:r w:rsidRPr="00075074">
              <w:t xml:space="preserve"> Identify key findings of inspection and rectify any imperfections.</w:t>
            </w:r>
          </w:p>
        </w:tc>
        <w:tc>
          <w:tcPr>
            <w:tcW w:w="1676" w:type="dxa"/>
          </w:tcPr>
          <w:p w14:paraId="7A2192C9" w14:textId="77777777" w:rsidR="00043FED" w:rsidRPr="00075074" w:rsidRDefault="00043FED" w:rsidP="00043FED">
            <w:pPr>
              <w:jc w:val="center"/>
              <w:rPr>
                <w:b/>
              </w:rPr>
            </w:pPr>
          </w:p>
          <w:p w14:paraId="6F4BD7B4" w14:textId="750923F9" w:rsidR="00043FED" w:rsidRPr="00075074" w:rsidRDefault="00043FED" w:rsidP="00043FED">
            <w:pPr>
              <w:jc w:val="center"/>
              <w:rPr>
                <w:b/>
              </w:rPr>
            </w:pPr>
            <w:r w:rsidRPr="00075074">
              <w:rPr>
                <w:b/>
              </w:rPr>
              <w:t>18.4</w:t>
            </w:r>
          </w:p>
        </w:tc>
      </w:tr>
      <w:tr w:rsidR="00043FED" w:rsidRPr="0043505F" w14:paraId="6837ED7D" w14:textId="77777777" w:rsidTr="00F416B3">
        <w:trPr>
          <w:trHeight w:val="712"/>
        </w:trPr>
        <w:tc>
          <w:tcPr>
            <w:tcW w:w="2269" w:type="dxa"/>
          </w:tcPr>
          <w:p w14:paraId="157A6E64" w14:textId="5ED45E7A" w:rsidR="00043FED" w:rsidRPr="00075074" w:rsidRDefault="00043FED" w:rsidP="00043FED">
            <w:pPr>
              <w:rPr>
                <w:b/>
              </w:rPr>
            </w:pPr>
            <w:r w:rsidRPr="00075074">
              <w:rPr>
                <w:b/>
              </w:rPr>
              <w:t>6</w:t>
            </w:r>
            <w:r>
              <w:rPr>
                <w:b/>
              </w:rPr>
              <w:t>.</w:t>
            </w:r>
            <w:r w:rsidRPr="00075074">
              <w:rPr>
                <w:b/>
              </w:rPr>
              <w:t xml:space="preserve"> Be aware of environmental considerations</w:t>
            </w:r>
          </w:p>
        </w:tc>
        <w:tc>
          <w:tcPr>
            <w:tcW w:w="6237" w:type="dxa"/>
          </w:tcPr>
          <w:p w14:paraId="62CF9E67" w14:textId="34BDEB3A" w:rsidR="00043FED" w:rsidRPr="00075074" w:rsidRDefault="00043FED" w:rsidP="00043FED">
            <w:pPr>
              <w:tabs>
                <w:tab w:val="left" w:pos="567"/>
              </w:tabs>
              <w:ind w:left="397" w:hanging="397"/>
              <w:rPr>
                <w:b/>
              </w:rPr>
            </w:pPr>
            <w:r w:rsidRPr="00075074">
              <w:rPr>
                <w:b/>
              </w:rPr>
              <w:t xml:space="preserve">6.1 </w:t>
            </w:r>
            <w:r w:rsidRPr="00075074">
              <w:rPr>
                <w:bCs/>
              </w:rPr>
              <w:t>Demonstrate appropriate ways to dispose of waste products in accordance with environmental guidance</w:t>
            </w:r>
          </w:p>
        </w:tc>
        <w:tc>
          <w:tcPr>
            <w:tcW w:w="1676" w:type="dxa"/>
          </w:tcPr>
          <w:p w14:paraId="51FCBEFE" w14:textId="199F9B5F" w:rsidR="00043FED" w:rsidRPr="00075074" w:rsidRDefault="00043FED" w:rsidP="00043FED">
            <w:pPr>
              <w:ind w:left="397" w:hanging="392"/>
              <w:jc w:val="center"/>
              <w:rPr>
                <w:b/>
              </w:rPr>
            </w:pPr>
            <w:r w:rsidRPr="00075074">
              <w:rPr>
                <w:b/>
              </w:rPr>
              <w:t>18.5</w:t>
            </w:r>
          </w:p>
        </w:tc>
      </w:tr>
    </w:tbl>
    <w:p w14:paraId="449EBEBC" w14:textId="77777777" w:rsidR="00043FED" w:rsidRPr="0043505F" w:rsidRDefault="00043FED" w:rsidP="00043FED">
      <w:pPr>
        <w:ind w:left="-709" w:right="-908"/>
        <w:rPr>
          <w:rFonts w:eastAsia="Times New Roman" w:cs="Arial"/>
          <w:b/>
          <w:kern w:val="0"/>
          <w:sz w:val="20"/>
          <w:szCs w:val="20"/>
          <w:lang w:val="en-US"/>
          <w14:ligatures w14:val="none"/>
        </w:rPr>
      </w:pPr>
    </w:p>
    <w:p w14:paraId="19080279" w14:textId="77777777" w:rsidR="00043FED" w:rsidRDefault="00043FED" w:rsidP="00043FED">
      <w:pPr>
        <w:ind w:left="-709" w:right="-286"/>
        <w:rPr>
          <w:rFonts w:eastAsia="Times New Roman" w:cs="Arial"/>
          <w:b/>
          <w:kern w:val="0"/>
          <w:sz w:val="20"/>
          <w:szCs w:val="20"/>
          <w:lang w:val="en-US"/>
          <w14:ligatures w14:val="none"/>
        </w:rPr>
      </w:pPr>
    </w:p>
    <w:p w14:paraId="63539D11" w14:textId="77777777" w:rsidR="00043FED" w:rsidRDefault="00043FED" w:rsidP="00043FED">
      <w:pPr>
        <w:ind w:left="-709" w:right="-286"/>
        <w:rPr>
          <w:rFonts w:eastAsia="Times New Roman" w:cs="Arial"/>
          <w:b/>
          <w:kern w:val="0"/>
          <w:sz w:val="20"/>
          <w:szCs w:val="20"/>
          <w:lang w:val="en-US"/>
          <w14:ligatures w14:val="none"/>
        </w:rPr>
      </w:pPr>
    </w:p>
    <w:p w14:paraId="19BD8F76" w14:textId="77777777" w:rsidR="00043FED" w:rsidRDefault="00043FED" w:rsidP="00043FED">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8356621" w14:textId="77777777" w:rsidR="00043FED" w:rsidRDefault="00043FED" w:rsidP="00043FED">
      <w:pPr>
        <w:ind w:left="-709" w:right="-908"/>
        <w:rPr>
          <w:rFonts w:eastAsia="Times New Roman" w:cs="Arial"/>
          <w:b/>
          <w:kern w:val="0"/>
          <w:sz w:val="20"/>
          <w:szCs w:val="20"/>
          <w:lang w:val="en-US"/>
          <w14:ligatures w14:val="none"/>
        </w:rPr>
      </w:pPr>
    </w:p>
    <w:p w14:paraId="539BC5AC" w14:textId="77777777" w:rsidR="00043FED" w:rsidRDefault="00043FED" w:rsidP="00043FED">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043FED" w:rsidRPr="0043505F" w14:paraId="1D3D3024"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FB2E7B"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5432D3BD" w14:textId="77777777" w:rsidR="00043FED" w:rsidRPr="0043505F"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CF1D632" w14:textId="77777777" w:rsidR="00043FED" w:rsidRDefault="00043FED" w:rsidP="00F416B3">
            <w:pPr>
              <w:rPr>
                <w:rFonts w:eastAsia="Times New Roman" w:cs="Arial"/>
                <w:kern w:val="0"/>
                <w:szCs w:val="22"/>
                <w:lang w:val="en-US"/>
                <w14:ligatures w14:val="none"/>
              </w:rPr>
            </w:pPr>
          </w:p>
          <w:p w14:paraId="24B32285" w14:textId="77777777" w:rsidR="00043FED" w:rsidRDefault="00043FED" w:rsidP="00F416B3">
            <w:pPr>
              <w:rPr>
                <w:rFonts w:eastAsia="Times New Roman" w:cs="Arial"/>
                <w:kern w:val="0"/>
                <w:szCs w:val="22"/>
                <w:lang w:val="en-US"/>
                <w14:ligatures w14:val="none"/>
              </w:rPr>
            </w:pPr>
          </w:p>
          <w:p w14:paraId="07400071" w14:textId="77777777" w:rsidR="00043FED" w:rsidRDefault="00043FED" w:rsidP="00F416B3">
            <w:pPr>
              <w:rPr>
                <w:rFonts w:eastAsia="Times New Roman" w:cs="Arial"/>
                <w:kern w:val="0"/>
                <w:szCs w:val="22"/>
                <w:lang w:val="en-US"/>
                <w14:ligatures w14:val="none"/>
              </w:rPr>
            </w:pPr>
          </w:p>
          <w:p w14:paraId="3D5DA466" w14:textId="77777777" w:rsidR="00043FED" w:rsidRDefault="00043FED" w:rsidP="00F416B3">
            <w:pPr>
              <w:rPr>
                <w:rFonts w:eastAsia="Times New Roman" w:cs="Arial"/>
                <w:kern w:val="0"/>
                <w:szCs w:val="22"/>
                <w:lang w:val="en-US"/>
                <w14:ligatures w14:val="none"/>
              </w:rPr>
            </w:pPr>
          </w:p>
          <w:p w14:paraId="4C78C37B" w14:textId="77777777" w:rsidR="00043FED" w:rsidRDefault="00043FED" w:rsidP="00F416B3">
            <w:pPr>
              <w:rPr>
                <w:rFonts w:eastAsia="Times New Roman" w:cs="Arial"/>
                <w:kern w:val="0"/>
                <w:szCs w:val="22"/>
                <w:lang w:val="en-US"/>
                <w14:ligatures w14:val="none"/>
              </w:rPr>
            </w:pPr>
          </w:p>
          <w:p w14:paraId="4FF02B23" w14:textId="77777777" w:rsidR="00043FED" w:rsidRDefault="00043FED" w:rsidP="00F416B3">
            <w:pPr>
              <w:rPr>
                <w:rFonts w:eastAsia="Times New Roman" w:cs="Arial"/>
                <w:kern w:val="0"/>
                <w:szCs w:val="22"/>
                <w:lang w:val="en-US"/>
                <w14:ligatures w14:val="none"/>
              </w:rPr>
            </w:pPr>
          </w:p>
          <w:p w14:paraId="4BB3B54E" w14:textId="77777777" w:rsidR="00043FED" w:rsidRDefault="00043FED" w:rsidP="00F416B3">
            <w:pPr>
              <w:rPr>
                <w:rFonts w:eastAsia="Times New Roman" w:cs="Arial"/>
                <w:kern w:val="0"/>
                <w:szCs w:val="22"/>
                <w:lang w:val="en-US"/>
                <w14:ligatures w14:val="none"/>
              </w:rPr>
            </w:pPr>
          </w:p>
          <w:p w14:paraId="483F5823" w14:textId="77777777" w:rsidR="00043FED" w:rsidRDefault="00043FED" w:rsidP="00F416B3">
            <w:pPr>
              <w:rPr>
                <w:rFonts w:eastAsia="Times New Roman" w:cs="Arial"/>
                <w:kern w:val="0"/>
                <w:szCs w:val="22"/>
                <w:lang w:val="en-US"/>
                <w14:ligatures w14:val="none"/>
              </w:rPr>
            </w:pPr>
          </w:p>
          <w:p w14:paraId="412518A5" w14:textId="77777777" w:rsidR="00043FED" w:rsidRDefault="00043FED" w:rsidP="00F416B3">
            <w:pPr>
              <w:rPr>
                <w:rFonts w:eastAsia="Times New Roman" w:cs="Arial"/>
                <w:kern w:val="0"/>
                <w:szCs w:val="22"/>
                <w:lang w:val="en-US"/>
                <w14:ligatures w14:val="none"/>
              </w:rPr>
            </w:pPr>
          </w:p>
          <w:p w14:paraId="472F5B4A" w14:textId="77777777" w:rsidR="00043FED" w:rsidRDefault="00043FED" w:rsidP="00F416B3">
            <w:pPr>
              <w:rPr>
                <w:rFonts w:eastAsia="Times New Roman" w:cs="Arial"/>
                <w:kern w:val="0"/>
                <w:szCs w:val="22"/>
                <w:lang w:val="en-US"/>
                <w14:ligatures w14:val="none"/>
              </w:rPr>
            </w:pPr>
          </w:p>
          <w:p w14:paraId="7ECE0E8E" w14:textId="77777777" w:rsidR="00043FED" w:rsidRDefault="00043FED" w:rsidP="00F416B3">
            <w:pPr>
              <w:rPr>
                <w:rFonts w:eastAsia="Times New Roman" w:cs="Arial"/>
                <w:kern w:val="0"/>
                <w:szCs w:val="22"/>
                <w:lang w:val="en-US"/>
                <w14:ligatures w14:val="none"/>
              </w:rPr>
            </w:pPr>
          </w:p>
          <w:p w14:paraId="42115446" w14:textId="77777777" w:rsidR="00043FED" w:rsidRDefault="00043FED" w:rsidP="00F416B3">
            <w:pPr>
              <w:rPr>
                <w:rFonts w:eastAsia="Times New Roman" w:cs="Arial"/>
                <w:kern w:val="0"/>
                <w:szCs w:val="22"/>
                <w:lang w:val="en-US"/>
                <w14:ligatures w14:val="none"/>
              </w:rPr>
            </w:pPr>
          </w:p>
          <w:p w14:paraId="2DDAD07B" w14:textId="77777777" w:rsidR="00043FED" w:rsidRDefault="00043FED" w:rsidP="00F416B3">
            <w:pPr>
              <w:rPr>
                <w:rFonts w:eastAsia="Times New Roman" w:cs="Arial"/>
                <w:kern w:val="0"/>
                <w:szCs w:val="22"/>
                <w:lang w:val="en-US"/>
                <w14:ligatures w14:val="none"/>
              </w:rPr>
            </w:pPr>
          </w:p>
          <w:p w14:paraId="3E7CCA5D" w14:textId="77777777" w:rsidR="00043FED" w:rsidRDefault="00043FED" w:rsidP="00F416B3">
            <w:pPr>
              <w:rPr>
                <w:rFonts w:eastAsia="Times New Roman" w:cs="Arial"/>
                <w:kern w:val="0"/>
                <w:szCs w:val="22"/>
                <w:lang w:val="en-US"/>
                <w14:ligatures w14:val="none"/>
              </w:rPr>
            </w:pPr>
          </w:p>
          <w:p w14:paraId="546C16CB" w14:textId="77777777" w:rsidR="00043FED" w:rsidRDefault="00043FED" w:rsidP="00F416B3">
            <w:pPr>
              <w:rPr>
                <w:rFonts w:eastAsia="Times New Roman" w:cs="Arial"/>
                <w:kern w:val="0"/>
                <w:szCs w:val="22"/>
                <w:lang w:val="en-US"/>
                <w14:ligatures w14:val="none"/>
              </w:rPr>
            </w:pPr>
          </w:p>
          <w:p w14:paraId="51B34EC0" w14:textId="77777777" w:rsidR="00043FED" w:rsidRDefault="00043FED" w:rsidP="00F416B3">
            <w:pPr>
              <w:rPr>
                <w:rFonts w:eastAsia="Times New Roman" w:cs="Arial"/>
                <w:kern w:val="0"/>
                <w:szCs w:val="22"/>
                <w:lang w:val="en-US"/>
                <w14:ligatures w14:val="none"/>
              </w:rPr>
            </w:pPr>
          </w:p>
          <w:p w14:paraId="66E0EFE4" w14:textId="77777777" w:rsidR="00043FED" w:rsidRDefault="00043FED" w:rsidP="00F416B3">
            <w:pPr>
              <w:rPr>
                <w:rFonts w:eastAsia="Times New Roman" w:cs="Arial"/>
                <w:kern w:val="0"/>
                <w:szCs w:val="22"/>
                <w:lang w:val="en-US"/>
                <w14:ligatures w14:val="none"/>
              </w:rPr>
            </w:pPr>
          </w:p>
          <w:p w14:paraId="5E5FFD5B" w14:textId="77777777" w:rsidR="00043FED" w:rsidRDefault="00043FED" w:rsidP="00F416B3">
            <w:pPr>
              <w:rPr>
                <w:rFonts w:eastAsia="Times New Roman" w:cs="Arial"/>
                <w:kern w:val="0"/>
                <w:szCs w:val="22"/>
                <w:lang w:val="en-US"/>
                <w14:ligatures w14:val="none"/>
              </w:rPr>
            </w:pPr>
          </w:p>
          <w:p w14:paraId="23876BBE" w14:textId="77777777" w:rsidR="00043FED" w:rsidRPr="0043505F" w:rsidRDefault="00043FED" w:rsidP="00F416B3">
            <w:pPr>
              <w:rPr>
                <w:rFonts w:eastAsia="Times New Roman" w:cs="Arial"/>
                <w:kern w:val="0"/>
                <w:szCs w:val="22"/>
                <w:lang w:val="en-US"/>
                <w14:ligatures w14:val="none"/>
              </w:rPr>
            </w:pPr>
          </w:p>
        </w:tc>
      </w:tr>
    </w:tbl>
    <w:p w14:paraId="2DE298D3" w14:textId="5577E468" w:rsidR="00043FED" w:rsidRDefault="00043FED" w:rsidP="00E50A8C"/>
    <w:p w14:paraId="73825C45" w14:textId="77777777" w:rsidR="00043FED" w:rsidRDefault="00043FED">
      <w:r>
        <w:br w:type="page"/>
      </w:r>
    </w:p>
    <w:p w14:paraId="46C382A6" w14:textId="77777777" w:rsidR="00043FED" w:rsidRDefault="00043FED" w:rsidP="00E50A8C"/>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043FED" w:rsidRPr="0043505F" w14:paraId="64154C0D"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614A9AF" w14:textId="53314238" w:rsidR="00043FED" w:rsidRPr="0043505F" w:rsidRDefault="00043FED"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w:t>
            </w:r>
            <w:r>
              <w:rPr>
                <w:rFonts w:eastAsia="Times New Roman" w:cs="Arial"/>
                <w:b/>
                <w:kern w:val="0"/>
                <w:szCs w:val="22"/>
                <w:lang w:val="en-US"/>
                <w14:ligatures w14:val="none"/>
              </w:rPr>
              <w:t>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1BE927D" w14:textId="0552412A"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b/>
              </w:rPr>
              <w:t>.1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7069F2D" w14:textId="05B96580"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r>
              <w:rPr>
                <w:rFonts w:eastAsia="Times New Roman" w:cs="Arial"/>
                <w:b/>
                <w:kern w:val="0"/>
                <w:szCs w:val="22"/>
                <w:lang w:val="en-US"/>
                <w14:ligatures w14:val="none"/>
              </w:rPr>
              <w:t>8.1</w:t>
            </w:r>
          </w:p>
        </w:tc>
      </w:tr>
    </w:tbl>
    <w:p w14:paraId="20136C3C" w14:textId="77777777" w:rsidR="00043FED" w:rsidRPr="0043505F"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482E3A94"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42C07A6" w14:textId="2410036D" w:rsidR="00043FED" w:rsidRPr="0043505F" w:rsidRDefault="00043FED"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43FED">
              <w:rPr>
                <w:b/>
              </w:rPr>
              <w:t>Valet Vehicle Exterior</w:t>
            </w:r>
          </w:p>
        </w:tc>
      </w:tr>
    </w:tbl>
    <w:p w14:paraId="3E07D557" w14:textId="77777777" w:rsidR="00043FED" w:rsidRDefault="00043FED" w:rsidP="00043FED"/>
    <w:p w14:paraId="53E71EDB" w14:textId="77777777" w:rsidR="00043FED" w:rsidRPr="00075074" w:rsidRDefault="00043FED" w:rsidP="00043FED"/>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977"/>
        <w:gridCol w:w="2126"/>
        <w:gridCol w:w="1559"/>
      </w:tblGrid>
      <w:tr w:rsidR="00043FED" w:rsidRPr="00075074" w14:paraId="5A59829C" w14:textId="77777777" w:rsidTr="00043FED">
        <w:tc>
          <w:tcPr>
            <w:tcW w:w="2977" w:type="dxa"/>
            <w:shd w:val="clear" w:color="auto" w:fill="043956" w:themeFill="accent2"/>
          </w:tcPr>
          <w:p w14:paraId="64979751" w14:textId="77777777" w:rsidR="00043FED" w:rsidRPr="00075074" w:rsidRDefault="00043FED" w:rsidP="00F416B3">
            <w:pPr>
              <w:rPr>
                <w:b/>
              </w:rPr>
            </w:pPr>
            <w:r w:rsidRPr="00075074">
              <w:rPr>
                <w:b/>
              </w:rPr>
              <w:t>Vehicle Details</w:t>
            </w:r>
          </w:p>
        </w:tc>
        <w:tc>
          <w:tcPr>
            <w:tcW w:w="2977" w:type="dxa"/>
            <w:shd w:val="clear" w:color="auto" w:fill="043956" w:themeFill="accent2"/>
          </w:tcPr>
          <w:p w14:paraId="2694DD83" w14:textId="77777777" w:rsidR="00043FED" w:rsidRPr="00075074" w:rsidRDefault="00043FED" w:rsidP="00F416B3">
            <w:pPr>
              <w:rPr>
                <w:b/>
              </w:rPr>
            </w:pPr>
            <w:r w:rsidRPr="00075074">
              <w:rPr>
                <w:b/>
              </w:rPr>
              <w:t>Special Tools</w:t>
            </w:r>
          </w:p>
        </w:tc>
        <w:tc>
          <w:tcPr>
            <w:tcW w:w="3685" w:type="dxa"/>
            <w:gridSpan w:val="2"/>
            <w:shd w:val="clear" w:color="auto" w:fill="043956" w:themeFill="accent2"/>
          </w:tcPr>
          <w:p w14:paraId="3802B153" w14:textId="77777777" w:rsidR="00043FED" w:rsidRPr="00075074" w:rsidRDefault="00043FED" w:rsidP="00F416B3">
            <w:pPr>
              <w:rPr>
                <w:b/>
              </w:rPr>
            </w:pPr>
            <w:r w:rsidRPr="00075074">
              <w:rPr>
                <w:b/>
              </w:rPr>
              <w:t>Product Data</w:t>
            </w:r>
          </w:p>
        </w:tc>
      </w:tr>
      <w:tr w:rsidR="00043FED" w:rsidRPr="00075074" w14:paraId="35EB5141" w14:textId="77777777" w:rsidTr="00043FED">
        <w:trPr>
          <w:trHeight w:val="780"/>
        </w:trPr>
        <w:tc>
          <w:tcPr>
            <w:tcW w:w="2977" w:type="dxa"/>
            <w:vMerge w:val="restart"/>
          </w:tcPr>
          <w:p w14:paraId="36F4831F" w14:textId="77777777" w:rsidR="00043FED" w:rsidRPr="00075074" w:rsidRDefault="00043FED" w:rsidP="00F416B3">
            <w:pPr>
              <w:rPr>
                <w:sz w:val="16"/>
                <w:szCs w:val="16"/>
              </w:rPr>
            </w:pPr>
          </w:p>
          <w:p w14:paraId="5D571E0B" w14:textId="77777777" w:rsidR="00043FED" w:rsidRPr="00075074" w:rsidRDefault="00043FED" w:rsidP="00F416B3">
            <w:pPr>
              <w:rPr>
                <w:sz w:val="18"/>
                <w:szCs w:val="18"/>
              </w:rPr>
            </w:pPr>
          </w:p>
          <w:p w14:paraId="72286768" w14:textId="77777777" w:rsidR="00043FED" w:rsidRPr="00075074" w:rsidRDefault="00043FED" w:rsidP="00F416B3">
            <w:r w:rsidRPr="00075074">
              <w:t>Make_______________</w:t>
            </w:r>
          </w:p>
          <w:p w14:paraId="1313F1B4" w14:textId="77777777" w:rsidR="00043FED" w:rsidRPr="00075074" w:rsidRDefault="00043FED" w:rsidP="00F416B3">
            <w:pPr>
              <w:rPr>
                <w:sz w:val="16"/>
                <w:szCs w:val="16"/>
              </w:rPr>
            </w:pPr>
          </w:p>
          <w:p w14:paraId="7F2C2FAC" w14:textId="77777777" w:rsidR="00043FED" w:rsidRPr="00075074" w:rsidRDefault="00043FED" w:rsidP="00F416B3">
            <w:pPr>
              <w:rPr>
                <w:sz w:val="18"/>
                <w:szCs w:val="18"/>
              </w:rPr>
            </w:pPr>
          </w:p>
          <w:p w14:paraId="5D2DDCE8" w14:textId="77777777" w:rsidR="00043FED" w:rsidRPr="00075074" w:rsidRDefault="00043FED" w:rsidP="00F416B3">
            <w:r w:rsidRPr="00075074">
              <w:t>Model_______________</w:t>
            </w:r>
          </w:p>
          <w:p w14:paraId="4380A133" w14:textId="77777777" w:rsidR="00043FED" w:rsidRPr="00075074" w:rsidRDefault="00043FED" w:rsidP="00F416B3">
            <w:pPr>
              <w:rPr>
                <w:sz w:val="16"/>
                <w:szCs w:val="16"/>
              </w:rPr>
            </w:pPr>
          </w:p>
          <w:p w14:paraId="38B4F11A" w14:textId="77777777" w:rsidR="00043FED" w:rsidRPr="00075074" w:rsidRDefault="00043FED" w:rsidP="00F416B3">
            <w:pPr>
              <w:rPr>
                <w:sz w:val="18"/>
                <w:szCs w:val="18"/>
              </w:rPr>
            </w:pPr>
          </w:p>
          <w:p w14:paraId="1092488B" w14:textId="77777777" w:rsidR="00043FED" w:rsidRPr="00075074" w:rsidRDefault="00043FED" w:rsidP="00F416B3">
            <w:r w:rsidRPr="00075074">
              <w:t>Year________________</w:t>
            </w:r>
          </w:p>
          <w:p w14:paraId="56F5A4A8" w14:textId="77777777" w:rsidR="00043FED" w:rsidRPr="00075074" w:rsidRDefault="00043FED" w:rsidP="00F416B3">
            <w:pPr>
              <w:rPr>
                <w:sz w:val="16"/>
                <w:szCs w:val="16"/>
              </w:rPr>
            </w:pPr>
          </w:p>
          <w:p w14:paraId="28BAA8A9" w14:textId="77777777" w:rsidR="00043FED" w:rsidRPr="00075074" w:rsidRDefault="00043FED" w:rsidP="00F416B3">
            <w:pPr>
              <w:rPr>
                <w:sz w:val="18"/>
                <w:szCs w:val="18"/>
              </w:rPr>
            </w:pPr>
          </w:p>
          <w:p w14:paraId="1BE516E4" w14:textId="77777777" w:rsidR="00043FED" w:rsidRPr="00075074" w:rsidRDefault="00043FED" w:rsidP="00F416B3">
            <w:r w:rsidRPr="00075074">
              <w:t>Colour______________</w:t>
            </w:r>
          </w:p>
          <w:p w14:paraId="3EABE4D9" w14:textId="77777777" w:rsidR="00043FED" w:rsidRPr="00075074" w:rsidRDefault="00043FED" w:rsidP="00F416B3"/>
        </w:tc>
        <w:tc>
          <w:tcPr>
            <w:tcW w:w="2977" w:type="dxa"/>
            <w:vMerge w:val="restart"/>
          </w:tcPr>
          <w:p w14:paraId="63771F43" w14:textId="77777777" w:rsidR="00043FED" w:rsidRPr="00075074" w:rsidRDefault="00043FED" w:rsidP="00F416B3"/>
        </w:tc>
        <w:tc>
          <w:tcPr>
            <w:tcW w:w="2126" w:type="dxa"/>
            <w:shd w:val="clear" w:color="auto" w:fill="043956" w:themeFill="accent2"/>
            <w:vAlign w:val="center"/>
          </w:tcPr>
          <w:p w14:paraId="6BF743A6" w14:textId="77777777" w:rsidR="00043FED" w:rsidRPr="00075074" w:rsidRDefault="00043FED" w:rsidP="00F416B3">
            <w:pPr>
              <w:rPr>
                <w:sz w:val="14"/>
                <w:szCs w:val="14"/>
              </w:rPr>
            </w:pPr>
          </w:p>
          <w:p w14:paraId="07EB303E" w14:textId="77777777" w:rsidR="00043FED" w:rsidRPr="00075074" w:rsidRDefault="00043FED" w:rsidP="00F416B3">
            <w:r w:rsidRPr="00075074">
              <w:t>Detergent</w:t>
            </w:r>
          </w:p>
          <w:p w14:paraId="64A67497" w14:textId="77777777" w:rsidR="00043FED" w:rsidRPr="00075074" w:rsidRDefault="00043FED" w:rsidP="00F416B3">
            <w:pPr>
              <w:rPr>
                <w:b/>
                <w:sz w:val="14"/>
                <w:szCs w:val="14"/>
              </w:rPr>
            </w:pPr>
          </w:p>
        </w:tc>
        <w:tc>
          <w:tcPr>
            <w:tcW w:w="1559" w:type="dxa"/>
            <w:shd w:val="clear" w:color="auto" w:fill="FFFFFF"/>
            <w:vAlign w:val="center"/>
          </w:tcPr>
          <w:p w14:paraId="60D3BC4A" w14:textId="77777777" w:rsidR="00043FED" w:rsidRPr="00075074" w:rsidRDefault="00043FED" w:rsidP="00F416B3">
            <w:pPr>
              <w:rPr>
                <w:b/>
              </w:rPr>
            </w:pPr>
          </w:p>
        </w:tc>
      </w:tr>
      <w:tr w:rsidR="00043FED" w:rsidRPr="00075074" w14:paraId="44ECA4B7" w14:textId="77777777" w:rsidTr="00043FED">
        <w:trPr>
          <w:trHeight w:val="716"/>
        </w:trPr>
        <w:tc>
          <w:tcPr>
            <w:tcW w:w="2977" w:type="dxa"/>
            <w:vMerge/>
          </w:tcPr>
          <w:p w14:paraId="1F98F372" w14:textId="77777777" w:rsidR="00043FED" w:rsidRPr="00075074" w:rsidRDefault="00043FED" w:rsidP="00F416B3"/>
        </w:tc>
        <w:tc>
          <w:tcPr>
            <w:tcW w:w="2977" w:type="dxa"/>
            <w:vMerge/>
          </w:tcPr>
          <w:p w14:paraId="49C0252B" w14:textId="77777777" w:rsidR="00043FED" w:rsidRPr="00075074" w:rsidRDefault="00043FED" w:rsidP="00F416B3"/>
        </w:tc>
        <w:tc>
          <w:tcPr>
            <w:tcW w:w="2126" w:type="dxa"/>
            <w:shd w:val="clear" w:color="auto" w:fill="043956" w:themeFill="accent2"/>
            <w:vAlign w:val="center"/>
          </w:tcPr>
          <w:p w14:paraId="6B5ECAC5" w14:textId="77777777" w:rsidR="00043FED" w:rsidRPr="00075074" w:rsidRDefault="00043FED" w:rsidP="00F416B3">
            <w:r w:rsidRPr="00075074">
              <w:t>Glass Cleaner</w:t>
            </w:r>
          </w:p>
        </w:tc>
        <w:tc>
          <w:tcPr>
            <w:tcW w:w="1559" w:type="dxa"/>
          </w:tcPr>
          <w:p w14:paraId="2E95D3D7" w14:textId="77777777" w:rsidR="00043FED" w:rsidRPr="00075074" w:rsidRDefault="00043FED" w:rsidP="00F416B3"/>
        </w:tc>
      </w:tr>
      <w:tr w:rsidR="00043FED" w:rsidRPr="00075074" w14:paraId="4EF65461" w14:textId="77777777" w:rsidTr="00043FED">
        <w:trPr>
          <w:trHeight w:val="697"/>
        </w:trPr>
        <w:tc>
          <w:tcPr>
            <w:tcW w:w="2977" w:type="dxa"/>
            <w:vMerge/>
          </w:tcPr>
          <w:p w14:paraId="4577D081" w14:textId="77777777" w:rsidR="00043FED" w:rsidRPr="00075074" w:rsidRDefault="00043FED" w:rsidP="00F416B3"/>
        </w:tc>
        <w:tc>
          <w:tcPr>
            <w:tcW w:w="2977" w:type="dxa"/>
            <w:vMerge/>
          </w:tcPr>
          <w:p w14:paraId="2086BE68" w14:textId="77777777" w:rsidR="00043FED" w:rsidRPr="00075074" w:rsidRDefault="00043FED" w:rsidP="00F416B3"/>
        </w:tc>
        <w:tc>
          <w:tcPr>
            <w:tcW w:w="2126" w:type="dxa"/>
            <w:shd w:val="clear" w:color="auto" w:fill="043956" w:themeFill="accent2"/>
            <w:vAlign w:val="center"/>
          </w:tcPr>
          <w:p w14:paraId="6C435194" w14:textId="77777777" w:rsidR="00043FED" w:rsidRPr="00075074" w:rsidRDefault="00043FED" w:rsidP="00F416B3">
            <w:r w:rsidRPr="00075074">
              <w:t>Paint Renovator</w:t>
            </w:r>
          </w:p>
        </w:tc>
        <w:tc>
          <w:tcPr>
            <w:tcW w:w="1559" w:type="dxa"/>
          </w:tcPr>
          <w:p w14:paraId="6D9D84A3" w14:textId="77777777" w:rsidR="00043FED" w:rsidRPr="00075074" w:rsidRDefault="00043FED" w:rsidP="00F416B3"/>
        </w:tc>
      </w:tr>
      <w:tr w:rsidR="00043FED" w:rsidRPr="00075074" w14:paraId="19D816B7" w14:textId="77777777" w:rsidTr="00043FED">
        <w:trPr>
          <w:trHeight w:val="697"/>
        </w:trPr>
        <w:tc>
          <w:tcPr>
            <w:tcW w:w="2977" w:type="dxa"/>
            <w:vMerge/>
          </w:tcPr>
          <w:p w14:paraId="5B0FEE1F" w14:textId="77777777" w:rsidR="00043FED" w:rsidRPr="00075074" w:rsidRDefault="00043FED" w:rsidP="00F416B3"/>
        </w:tc>
        <w:tc>
          <w:tcPr>
            <w:tcW w:w="2977" w:type="dxa"/>
            <w:vMerge/>
          </w:tcPr>
          <w:p w14:paraId="0D2EEFC9" w14:textId="77777777" w:rsidR="00043FED" w:rsidRPr="00075074" w:rsidRDefault="00043FED" w:rsidP="00F416B3"/>
        </w:tc>
        <w:tc>
          <w:tcPr>
            <w:tcW w:w="2126" w:type="dxa"/>
            <w:shd w:val="clear" w:color="auto" w:fill="043956" w:themeFill="accent2"/>
            <w:vAlign w:val="center"/>
          </w:tcPr>
          <w:p w14:paraId="5CB1A14C" w14:textId="77777777" w:rsidR="00043FED" w:rsidRPr="00075074" w:rsidRDefault="00043FED" w:rsidP="00F416B3">
            <w:r w:rsidRPr="00075074">
              <w:t>Paint Polish</w:t>
            </w:r>
          </w:p>
        </w:tc>
        <w:tc>
          <w:tcPr>
            <w:tcW w:w="1559" w:type="dxa"/>
          </w:tcPr>
          <w:p w14:paraId="2585D20E" w14:textId="77777777" w:rsidR="00043FED" w:rsidRPr="00075074" w:rsidRDefault="00043FED" w:rsidP="00F416B3"/>
        </w:tc>
      </w:tr>
      <w:tr w:rsidR="00043FED" w:rsidRPr="00075074" w14:paraId="71A71E21" w14:textId="77777777" w:rsidTr="00043FED">
        <w:trPr>
          <w:trHeight w:val="697"/>
        </w:trPr>
        <w:tc>
          <w:tcPr>
            <w:tcW w:w="2977" w:type="dxa"/>
            <w:vMerge/>
          </w:tcPr>
          <w:p w14:paraId="11EC23BB" w14:textId="77777777" w:rsidR="00043FED" w:rsidRPr="00075074" w:rsidRDefault="00043FED" w:rsidP="00F416B3"/>
        </w:tc>
        <w:tc>
          <w:tcPr>
            <w:tcW w:w="2977" w:type="dxa"/>
            <w:vMerge/>
          </w:tcPr>
          <w:p w14:paraId="2B2367B8" w14:textId="77777777" w:rsidR="00043FED" w:rsidRPr="00075074" w:rsidRDefault="00043FED" w:rsidP="00F416B3"/>
        </w:tc>
        <w:tc>
          <w:tcPr>
            <w:tcW w:w="2126" w:type="dxa"/>
            <w:shd w:val="clear" w:color="auto" w:fill="043956" w:themeFill="accent2"/>
            <w:vAlign w:val="center"/>
          </w:tcPr>
          <w:p w14:paraId="084ECCD2" w14:textId="77777777" w:rsidR="00043FED" w:rsidRPr="00075074" w:rsidRDefault="00043FED" w:rsidP="00F416B3">
            <w:r w:rsidRPr="00075074">
              <w:t>Plastic Restorer</w:t>
            </w:r>
          </w:p>
        </w:tc>
        <w:tc>
          <w:tcPr>
            <w:tcW w:w="1559" w:type="dxa"/>
          </w:tcPr>
          <w:p w14:paraId="521458FF" w14:textId="77777777" w:rsidR="00043FED" w:rsidRPr="00075074" w:rsidRDefault="00043FED" w:rsidP="00F416B3"/>
        </w:tc>
      </w:tr>
      <w:tr w:rsidR="00043FED" w:rsidRPr="00075074" w14:paraId="0EE88515" w14:textId="77777777" w:rsidTr="00043FED">
        <w:trPr>
          <w:trHeight w:val="754"/>
        </w:trPr>
        <w:tc>
          <w:tcPr>
            <w:tcW w:w="9639" w:type="dxa"/>
            <w:gridSpan w:val="4"/>
          </w:tcPr>
          <w:p w14:paraId="333BBC9E" w14:textId="77777777" w:rsidR="00043FED" w:rsidRPr="00075074" w:rsidRDefault="00043FED" w:rsidP="00F416B3">
            <w:pPr>
              <w:tabs>
                <w:tab w:val="left" w:pos="360"/>
              </w:tabs>
            </w:pPr>
            <w:r w:rsidRPr="00075074">
              <w:rPr>
                <w:b/>
              </w:rPr>
              <w:t>Instructions to Learners</w:t>
            </w:r>
            <w:r w:rsidRPr="00075074">
              <w:t xml:space="preserve"> </w:t>
            </w:r>
          </w:p>
          <w:p w14:paraId="15BFD124" w14:textId="77777777" w:rsidR="00043FED" w:rsidRPr="00075074" w:rsidRDefault="00043FED" w:rsidP="00043FED">
            <w:pPr>
              <w:numPr>
                <w:ilvl w:val="0"/>
                <w:numId w:val="149"/>
              </w:numPr>
              <w:tabs>
                <w:tab w:val="left" w:pos="360"/>
              </w:tabs>
            </w:pPr>
            <w:r w:rsidRPr="00075074">
              <w:t>Wash the vehicle exterior and dry effectively</w:t>
            </w:r>
          </w:p>
          <w:p w14:paraId="7AC72073" w14:textId="77777777" w:rsidR="00043FED" w:rsidRPr="00075074" w:rsidRDefault="00043FED" w:rsidP="00043FED">
            <w:pPr>
              <w:numPr>
                <w:ilvl w:val="0"/>
                <w:numId w:val="149"/>
              </w:numPr>
              <w:tabs>
                <w:tab w:val="num" w:pos="-513"/>
                <w:tab w:val="left" w:pos="360"/>
              </w:tabs>
            </w:pPr>
            <w:r w:rsidRPr="00075074">
              <w:t>Identify paint surface and apply appropriate methods to renovate dull paintwork</w:t>
            </w:r>
          </w:p>
          <w:p w14:paraId="4434DBD4" w14:textId="77777777" w:rsidR="00043FED" w:rsidRPr="00075074" w:rsidRDefault="00043FED" w:rsidP="00043FED">
            <w:pPr>
              <w:numPr>
                <w:ilvl w:val="0"/>
                <w:numId w:val="149"/>
              </w:numPr>
              <w:tabs>
                <w:tab w:val="left" w:pos="360"/>
              </w:tabs>
            </w:pPr>
            <w:r w:rsidRPr="00075074">
              <w:t>Apply appropriate polish to paintwork</w:t>
            </w:r>
          </w:p>
          <w:p w14:paraId="3AE23E31" w14:textId="77777777" w:rsidR="00043FED" w:rsidRPr="00075074" w:rsidRDefault="00043FED" w:rsidP="00043FED">
            <w:pPr>
              <w:numPr>
                <w:ilvl w:val="0"/>
                <w:numId w:val="149"/>
              </w:numPr>
              <w:tabs>
                <w:tab w:val="left" w:pos="360"/>
              </w:tabs>
            </w:pPr>
            <w:r w:rsidRPr="00075074">
              <w:t>Clean external glass to ensure no smears are left</w:t>
            </w:r>
          </w:p>
          <w:p w14:paraId="1478A00A" w14:textId="77777777" w:rsidR="00043FED" w:rsidRPr="00075074" w:rsidRDefault="00043FED" w:rsidP="00043FED">
            <w:pPr>
              <w:numPr>
                <w:ilvl w:val="0"/>
                <w:numId w:val="149"/>
              </w:numPr>
              <w:tabs>
                <w:tab w:val="num" w:pos="-513"/>
                <w:tab w:val="left" w:pos="360"/>
              </w:tabs>
            </w:pPr>
            <w:r w:rsidRPr="00075074">
              <w:t>Renovate exterior plastic</w:t>
            </w:r>
          </w:p>
          <w:p w14:paraId="72A068FC" w14:textId="77777777" w:rsidR="00043FED" w:rsidRPr="00075074" w:rsidRDefault="00043FED" w:rsidP="00F416B3">
            <w:pPr>
              <w:tabs>
                <w:tab w:val="num" w:pos="1440"/>
              </w:tabs>
            </w:pPr>
            <w:r>
              <w:t xml:space="preserve"> </w:t>
            </w:r>
          </w:p>
        </w:tc>
      </w:tr>
    </w:tbl>
    <w:p w14:paraId="09464216" w14:textId="77777777" w:rsidR="00043FED" w:rsidRPr="00075074" w:rsidRDefault="00043FED" w:rsidP="00043FED">
      <w:pPr>
        <w:tabs>
          <w:tab w:val="left" w:pos="360"/>
        </w:tabs>
        <w:ind w:left="360"/>
      </w:pPr>
    </w:p>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043FED" w:rsidRPr="0043505F" w14:paraId="47D5BCC4" w14:textId="77777777" w:rsidTr="00F416B3">
        <w:tc>
          <w:tcPr>
            <w:tcW w:w="8120" w:type="dxa"/>
            <w:hideMark/>
          </w:tcPr>
          <w:p w14:paraId="3E5E36DE" w14:textId="77777777" w:rsidR="00043FED" w:rsidRPr="0043505F" w:rsidRDefault="00043FED"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3F6BB67E"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244E36E"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43FED" w:rsidRPr="0043505F" w14:paraId="6C865849" w14:textId="77777777" w:rsidTr="00F416B3">
        <w:tc>
          <w:tcPr>
            <w:tcW w:w="8120" w:type="dxa"/>
            <w:tcBorders>
              <w:bottom w:val="single" w:sz="4" w:space="0" w:color="35B1F5" w:themeColor="accent2" w:themeTint="80"/>
            </w:tcBorders>
            <w:hideMark/>
          </w:tcPr>
          <w:p w14:paraId="6DB781D1" w14:textId="77777777" w:rsidR="00043FED" w:rsidRPr="0043505F" w:rsidRDefault="00043FED"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33FC2E3B" w14:textId="77777777" w:rsidR="00043FED" w:rsidRPr="0043505F" w:rsidRDefault="00043FED" w:rsidP="00F416B3">
            <w:pPr>
              <w:rPr>
                <w:rFonts w:eastAsia="Times New Roman" w:cs="Arial"/>
                <w:b/>
                <w:kern w:val="0"/>
                <w:szCs w:val="22"/>
                <w:lang w:val="en-US"/>
                <w14:ligatures w14:val="none"/>
              </w:rPr>
            </w:pPr>
          </w:p>
        </w:tc>
      </w:tr>
      <w:tr w:rsidR="00043FED" w:rsidRPr="0043505F" w14:paraId="4895073B"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F5D3F7" w14:textId="77777777" w:rsidR="00043FED" w:rsidRPr="00075074" w:rsidRDefault="00043FED"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09D196DB" w14:textId="77777777" w:rsidR="00043FED" w:rsidRPr="0043505F" w:rsidRDefault="00043FED" w:rsidP="00F416B3">
            <w:pPr>
              <w:rPr>
                <w:rFonts w:eastAsia="Times New Roman" w:cs="Arial"/>
                <w:b/>
                <w:kern w:val="0"/>
                <w:szCs w:val="22"/>
                <w:lang w:val="en-US"/>
                <w14:ligatures w14:val="none"/>
              </w:rPr>
            </w:pPr>
          </w:p>
        </w:tc>
      </w:tr>
      <w:tr w:rsidR="00043FED" w:rsidRPr="0043505F" w14:paraId="5091DE21"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433AB4" w14:textId="77777777" w:rsidR="00043FED" w:rsidRPr="00075074" w:rsidRDefault="00043FED"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662FBDD1" w14:textId="77777777" w:rsidR="00043FED" w:rsidRPr="0043505F" w:rsidRDefault="00043FED" w:rsidP="00F416B3">
            <w:pPr>
              <w:rPr>
                <w:rFonts w:eastAsia="Times New Roman" w:cs="Arial"/>
                <w:b/>
                <w:kern w:val="0"/>
                <w:szCs w:val="22"/>
                <w:lang w:val="en-US"/>
                <w14:ligatures w14:val="none"/>
              </w:rPr>
            </w:pPr>
          </w:p>
        </w:tc>
      </w:tr>
    </w:tbl>
    <w:p w14:paraId="070384B7" w14:textId="77777777" w:rsidR="00043FED"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21A70C09"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070319"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10EACC7"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2B0707D7" w14:textId="77777777" w:rsidR="00043FED" w:rsidRDefault="00043FED" w:rsidP="00F416B3">
            <w:pPr>
              <w:rPr>
                <w:rFonts w:eastAsia="Times New Roman" w:cs="Arial"/>
                <w:kern w:val="0"/>
                <w:szCs w:val="22"/>
                <w:lang w:val="en-US"/>
                <w14:ligatures w14:val="none"/>
              </w:rPr>
            </w:pPr>
          </w:p>
          <w:p w14:paraId="0C17BFBE" w14:textId="77777777" w:rsidR="00043FED" w:rsidRPr="0043505F" w:rsidRDefault="00043FED" w:rsidP="00F416B3">
            <w:pPr>
              <w:rPr>
                <w:rFonts w:eastAsia="Times New Roman" w:cs="Arial"/>
                <w:kern w:val="0"/>
                <w:szCs w:val="22"/>
                <w:lang w:val="en-US"/>
                <w14:ligatures w14:val="none"/>
              </w:rPr>
            </w:pPr>
          </w:p>
          <w:p w14:paraId="47C489C4" w14:textId="77777777" w:rsidR="00043FED" w:rsidRPr="0043505F"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9E5EE32" w14:textId="77777777" w:rsidR="00043FED" w:rsidRPr="0043505F" w:rsidRDefault="00043FED" w:rsidP="00F416B3">
            <w:pPr>
              <w:rPr>
                <w:rFonts w:eastAsia="Times New Roman" w:cs="Arial"/>
                <w:kern w:val="0"/>
                <w:szCs w:val="22"/>
                <w:lang w:val="en-US"/>
                <w14:ligatures w14:val="none"/>
              </w:rPr>
            </w:pPr>
          </w:p>
          <w:p w14:paraId="64EFC8FB" w14:textId="77777777" w:rsidR="00043FED" w:rsidRPr="0043505F" w:rsidRDefault="00043FED" w:rsidP="00F416B3">
            <w:pPr>
              <w:rPr>
                <w:rFonts w:eastAsia="Times New Roman" w:cs="Arial"/>
                <w:kern w:val="0"/>
                <w:szCs w:val="22"/>
                <w:lang w:val="en-US"/>
                <w14:ligatures w14:val="none"/>
              </w:rPr>
            </w:pPr>
          </w:p>
          <w:p w14:paraId="5DFE36B3"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C8551FB" w14:textId="77777777" w:rsidR="00043FED" w:rsidRPr="0043505F" w:rsidRDefault="00043FED" w:rsidP="00F416B3">
            <w:pPr>
              <w:rPr>
                <w:rFonts w:eastAsia="Times New Roman" w:cs="Arial"/>
                <w:kern w:val="0"/>
                <w:szCs w:val="22"/>
                <w:lang w:val="en-US"/>
                <w14:ligatures w14:val="none"/>
              </w:rPr>
            </w:pPr>
          </w:p>
        </w:tc>
      </w:tr>
    </w:tbl>
    <w:p w14:paraId="7A271DD0" w14:textId="387CDF9E" w:rsidR="00043FED" w:rsidRDefault="00043FED" w:rsidP="00043FED"/>
    <w:p w14:paraId="07AE8517" w14:textId="77777777" w:rsidR="00043FED" w:rsidRDefault="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043FED" w:rsidRPr="0043505F" w14:paraId="3ED7A663"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D34654C" w14:textId="77777777" w:rsidR="00043FED" w:rsidRPr="0043505F" w:rsidRDefault="00043FED"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1EF94F" w14:textId="6A1A93FE"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b/>
              </w:rPr>
              <w:t>.1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54F50B3" w14:textId="273D455D"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18.</w:t>
            </w:r>
            <w:r>
              <w:rPr>
                <w:rFonts w:eastAsia="Times New Roman" w:cs="Arial"/>
                <w:b/>
                <w:kern w:val="0"/>
                <w:szCs w:val="22"/>
                <w:lang w:val="en-US"/>
                <w14:ligatures w14:val="none"/>
              </w:rPr>
              <w:t>2</w:t>
            </w:r>
          </w:p>
        </w:tc>
      </w:tr>
    </w:tbl>
    <w:p w14:paraId="7217091E" w14:textId="77777777" w:rsidR="00043FED" w:rsidRPr="0043505F"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517D5F2E"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8C5A5FA" w14:textId="50C4D4CB" w:rsidR="00043FED" w:rsidRPr="0043505F" w:rsidRDefault="00043FED"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43FED">
              <w:rPr>
                <w:b/>
              </w:rPr>
              <w:t xml:space="preserve">Valet Vehicle </w:t>
            </w:r>
            <w:r>
              <w:rPr>
                <w:b/>
              </w:rPr>
              <w:t>Interior</w:t>
            </w:r>
          </w:p>
        </w:tc>
      </w:tr>
    </w:tbl>
    <w:p w14:paraId="51B94F30" w14:textId="77777777" w:rsidR="00043FED" w:rsidRDefault="00043FED" w:rsidP="00043FED"/>
    <w:p w14:paraId="4D1FB85B" w14:textId="77777777" w:rsidR="00043FED" w:rsidRPr="00075074" w:rsidRDefault="00043FED" w:rsidP="00043FED"/>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977"/>
        <w:gridCol w:w="2126"/>
        <w:gridCol w:w="1559"/>
      </w:tblGrid>
      <w:tr w:rsidR="00043FED" w:rsidRPr="00075074" w14:paraId="658AC183" w14:textId="77777777" w:rsidTr="00F416B3">
        <w:tc>
          <w:tcPr>
            <w:tcW w:w="2977" w:type="dxa"/>
            <w:shd w:val="clear" w:color="auto" w:fill="043956" w:themeFill="accent2"/>
          </w:tcPr>
          <w:p w14:paraId="54F065AE" w14:textId="77777777" w:rsidR="00043FED" w:rsidRPr="00075074" w:rsidRDefault="00043FED" w:rsidP="00F416B3">
            <w:pPr>
              <w:rPr>
                <w:b/>
              </w:rPr>
            </w:pPr>
            <w:r w:rsidRPr="00075074">
              <w:rPr>
                <w:b/>
              </w:rPr>
              <w:t>Vehicle Details</w:t>
            </w:r>
          </w:p>
        </w:tc>
        <w:tc>
          <w:tcPr>
            <w:tcW w:w="2977" w:type="dxa"/>
            <w:shd w:val="clear" w:color="auto" w:fill="043956" w:themeFill="accent2"/>
          </w:tcPr>
          <w:p w14:paraId="2579B042" w14:textId="77777777" w:rsidR="00043FED" w:rsidRPr="00075074" w:rsidRDefault="00043FED" w:rsidP="00F416B3">
            <w:pPr>
              <w:rPr>
                <w:b/>
              </w:rPr>
            </w:pPr>
            <w:r w:rsidRPr="00075074">
              <w:rPr>
                <w:b/>
              </w:rPr>
              <w:t>Special Tools</w:t>
            </w:r>
          </w:p>
        </w:tc>
        <w:tc>
          <w:tcPr>
            <w:tcW w:w="3685" w:type="dxa"/>
            <w:gridSpan w:val="2"/>
            <w:shd w:val="clear" w:color="auto" w:fill="043956" w:themeFill="accent2"/>
          </w:tcPr>
          <w:p w14:paraId="486BAAF8" w14:textId="77777777" w:rsidR="00043FED" w:rsidRPr="00075074" w:rsidRDefault="00043FED" w:rsidP="00F416B3">
            <w:pPr>
              <w:rPr>
                <w:b/>
              </w:rPr>
            </w:pPr>
            <w:r w:rsidRPr="00075074">
              <w:rPr>
                <w:b/>
              </w:rPr>
              <w:t>Product Data</w:t>
            </w:r>
          </w:p>
        </w:tc>
      </w:tr>
      <w:tr w:rsidR="00043FED" w:rsidRPr="00075074" w14:paraId="3818426E" w14:textId="77777777" w:rsidTr="00C350E8">
        <w:trPr>
          <w:trHeight w:val="1130"/>
        </w:trPr>
        <w:tc>
          <w:tcPr>
            <w:tcW w:w="2977" w:type="dxa"/>
            <w:vMerge w:val="restart"/>
          </w:tcPr>
          <w:p w14:paraId="172E9B21" w14:textId="77777777" w:rsidR="00043FED" w:rsidRPr="00075074" w:rsidRDefault="00043FED" w:rsidP="00F416B3">
            <w:pPr>
              <w:rPr>
                <w:sz w:val="16"/>
                <w:szCs w:val="16"/>
              </w:rPr>
            </w:pPr>
          </w:p>
          <w:p w14:paraId="720200F9" w14:textId="77777777" w:rsidR="00043FED" w:rsidRPr="00075074" w:rsidRDefault="00043FED" w:rsidP="00F416B3">
            <w:pPr>
              <w:rPr>
                <w:sz w:val="18"/>
                <w:szCs w:val="18"/>
              </w:rPr>
            </w:pPr>
          </w:p>
          <w:p w14:paraId="51EC554E" w14:textId="77777777" w:rsidR="00043FED" w:rsidRPr="00075074" w:rsidRDefault="00043FED" w:rsidP="00F416B3">
            <w:r w:rsidRPr="00075074">
              <w:t>Make_______________</w:t>
            </w:r>
          </w:p>
          <w:p w14:paraId="72916D1F" w14:textId="77777777" w:rsidR="00043FED" w:rsidRPr="00075074" w:rsidRDefault="00043FED" w:rsidP="00F416B3">
            <w:pPr>
              <w:rPr>
                <w:sz w:val="16"/>
                <w:szCs w:val="16"/>
              </w:rPr>
            </w:pPr>
          </w:p>
          <w:p w14:paraId="50142BA8" w14:textId="77777777" w:rsidR="00043FED" w:rsidRPr="00075074" w:rsidRDefault="00043FED" w:rsidP="00F416B3">
            <w:pPr>
              <w:rPr>
                <w:sz w:val="18"/>
                <w:szCs w:val="18"/>
              </w:rPr>
            </w:pPr>
          </w:p>
          <w:p w14:paraId="30DBAD5D" w14:textId="77777777" w:rsidR="00043FED" w:rsidRPr="00075074" w:rsidRDefault="00043FED" w:rsidP="00F416B3">
            <w:r w:rsidRPr="00075074">
              <w:t>Model_______________</w:t>
            </w:r>
          </w:p>
          <w:p w14:paraId="7696A0BF" w14:textId="77777777" w:rsidR="00043FED" w:rsidRPr="00075074" w:rsidRDefault="00043FED" w:rsidP="00F416B3">
            <w:pPr>
              <w:rPr>
                <w:sz w:val="16"/>
                <w:szCs w:val="16"/>
              </w:rPr>
            </w:pPr>
          </w:p>
          <w:p w14:paraId="0BA1C909" w14:textId="77777777" w:rsidR="00043FED" w:rsidRPr="00075074" w:rsidRDefault="00043FED" w:rsidP="00F416B3">
            <w:pPr>
              <w:rPr>
                <w:sz w:val="18"/>
                <w:szCs w:val="18"/>
              </w:rPr>
            </w:pPr>
          </w:p>
          <w:p w14:paraId="58AA054E" w14:textId="77777777" w:rsidR="00043FED" w:rsidRPr="00075074" w:rsidRDefault="00043FED" w:rsidP="00F416B3">
            <w:r w:rsidRPr="00075074">
              <w:t>Year________________</w:t>
            </w:r>
          </w:p>
          <w:p w14:paraId="0D9A7388" w14:textId="77777777" w:rsidR="00043FED" w:rsidRPr="00075074" w:rsidRDefault="00043FED" w:rsidP="00F416B3">
            <w:pPr>
              <w:rPr>
                <w:sz w:val="16"/>
                <w:szCs w:val="16"/>
              </w:rPr>
            </w:pPr>
          </w:p>
          <w:p w14:paraId="794ED4FC" w14:textId="77777777" w:rsidR="00043FED" w:rsidRPr="00075074" w:rsidRDefault="00043FED" w:rsidP="00F416B3">
            <w:pPr>
              <w:rPr>
                <w:sz w:val="18"/>
                <w:szCs w:val="18"/>
              </w:rPr>
            </w:pPr>
          </w:p>
          <w:p w14:paraId="604DCAAB" w14:textId="77777777" w:rsidR="00043FED" w:rsidRPr="00075074" w:rsidRDefault="00043FED" w:rsidP="00F416B3">
            <w:r w:rsidRPr="00075074">
              <w:t>Colour______________</w:t>
            </w:r>
          </w:p>
          <w:p w14:paraId="2364FD88" w14:textId="77777777" w:rsidR="00043FED" w:rsidRPr="00075074" w:rsidRDefault="00043FED" w:rsidP="00F416B3"/>
        </w:tc>
        <w:tc>
          <w:tcPr>
            <w:tcW w:w="2977" w:type="dxa"/>
            <w:vMerge w:val="restart"/>
          </w:tcPr>
          <w:p w14:paraId="745F0419" w14:textId="77777777" w:rsidR="00043FED" w:rsidRPr="00075074" w:rsidRDefault="00043FED" w:rsidP="00F416B3"/>
        </w:tc>
        <w:tc>
          <w:tcPr>
            <w:tcW w:w="2126" w:type="dxa"/>
            <w:shd w:val="clear" w:color="auto" w:fill="043956" w:themeFill="accent2"/>
            <w:vAlign w:val="center"/>
          </w:tcPr>
          <w:p w14:paraId="7C2D2E09" w14:textId="77777777" w:rsidR="00043FED" w:rsidRPr="00075074" w:rsidRDefault="00043FED" w:rsidP="00F416B3">
            <w:pPr>
              <w:rPr>
                <w:sz w:val="14"/>
                <w:szCs w:val="14"/>
              </w:rPr>
            </w:pPr>
          </w:p>
          <w:p w14:paraId="6C4C1251" w14:textId="4943C6EF" w:rsidR="00043FED" w:rsidRPr="00075074" w:rsidRDefault="00043FED" w:rsidP="00F416B3">
            <w:r>
              <w:t>Glass Cleaner</w:t>
            </w:r>
          </w:p>
          <w:p w14:paraId="3D67A1CA" w14:textId="77777777" w:rsidR="00043FED" w:rsidRPr="00075074" w:rsidRDefault="00043FED" w:rsidP="00F416B3">
            <w:pPr>
              <w:rPr>
                <w:b/>
                <w:sz w:val="14"/>
                <w:szCs w:val="14"/>
              </w:rPr>
            </w:pPr>
          </w:p>
        </w:tc>
        <w:tc>
          <w:tcPr>
            <w:tcW w:w="1559" w:type="dxa"/>
            <w:shd w:val="clear" w:color="auto" w:fill="FFFFFF"/>
            <w:vAlign w:val="center"/>
          </w:tcPr>
          <w:p w14:paraId="4BB69FAB" w14:textId="77777777" w:rsidR="00043FED" w:rsidRPr="00075074" w:rsidRDefault="00043FED" w:rsidP="00F416B3">
            <w:pPr>
              <w:rPr>
                <w:b/>
              </w:rPr>
            </w:pPr>
          </w:p>
        </w:tc>
      </w:tr>
      <w:tr w:rsidR="00043FED" w:rsidRPr="00075074" w14:paraId="06C7B903" w14:textId="77777777" w:rsidTr="00C350E8">
        <w:trPr>
          <w:trHeight w:val="976"/>
        </w:trPr>
        <w:tc>
          <w:tcPr>
            <w:tcW w:w="2977" w:type="dxa"/>
            <w:vMerge/>
          </w:tcPr>
          <w:p w14:paraId="262AE3BB" w14:textId="77777777" w:rsidR="00043FED" w:rsidRPr="00075074" w:rsidRDefault="00043FED" w:rsidP="00F416B3"/>
        </w:tc>
        <w:tc>
          <w:tcPr>
            <w:tcW w:w="2977" w:type="dxa"/>
            <w:vMerge/>
          </w:tcPr>
          <w:p w14:paraId="566F5520" w14:textId="77777777" w:rsidR="00043FED" w:rsidRPr="00075074" w:rsidRDefault="00043FED" w:rsidP="00F416B3"/>
        </w:tc>
        <w:tc>
          <w:tcPr>
            <w:tcW w:w="2126" w:type="dxa"/>
            <w:shd w:val="clear" w:color="auto" w:fill="043956" w:themeFill="accent2"/>
            <w:vAlign w:val="center"/>
          </w:tcPr>
          <w:p w14:paraId="08217E73" w14:textId="016FD296" w:rsidR="00043FED" w:rsidRPr="00075074" w:rsidRDefault="00043FED" w:rsidP="00F416B3">
            <w:r w:rsidRPr="00043FED">
              <w:t>Interior Cleaner</w:t>
            </w:r>
          </w:p>
        </w:tc>
        <w:tc>
          <w:tcPr>
            <w:tcW w:w="1559" w:type="dxa"/>
          </w:tcPr>
          <w:p w14:paraId="07FCC2BE" w14:textId="77777777" w:rsidR="00043FED" w:rsidRPr="00075074" w:rsidRDefault="00043FED" w:rsidP="00F416B3"/>
        </w:tc>
      </w:tr>
      <w:tr w:rsidR="00043FED" w:rsidRPr="00075074" w14:paraId="5CBDCD5F" w14:textId="77777777" w:rsidTr="00F416B3">
        <w:trPr>
          <w:trHeight w:val="697"/>
        </w:trPr>
        <w:tc>
          <w:tcPr>
            <w:tcW w:w="2977" w:type="dxa"/>
            <w:vMerge/>
          </w:tcPr>
          <w:p w14:paraId="4E1FB0F9" w14:textId="77777777" w:rsidR="00043FED" w:rsidRPr="00075074" w:rsidRDefault="00043FED" w:rsidP="00F416B3"/>
        </w:tc>
        <w:tc>
          <w:tcPr>
            <w:tcW w:w="2977" w:type="dxa"/>
            <w:vMerge/>
          </w:tcPr>
          <w:p w14:paraId="30D50DC9" w14:textId="77777777" w:rsidR="00043FED" w:rsidRPr="00075074" w:rsidRDefault="00043FED" w:rsidP="00F416B3"/>
        </w:tc>
        <w:tc>
          <w:tcPr>
            <w:tcW w:w="2126" w:type="dxa"/>
            <w:shd w:val="clear" w:color="auto" w:fill="043956" w:themeFill="accent2"/>
            <w:vAlign w:val="center"/>
          </w:tcPr>
          <w:p w14:paraId="787E9CE0" w14:textId="77777777" w:rsidR="00043FED" w:rsidRPr="00075074" w:rsidRDefault="00043FED" w:rsidP="00F416B3">
            <w:r w:rsidRPr="00075074">
              <w:t>Plastic Restorer</w:t>
            </w:r>
          </w:p>
        </w:tc>
        <w:tc>
          <w:tcPr>
            <w:tcW w:w="1559" w:type="dxa"/>
          </w:tcPr>
          <w:p w14:paraId="2C553ACE" w14:textId="77777777" w:rsidR="00043FED" w:rsidRPr="00075074" w:rsidRDefault="00043FED" w:rsidP="00F416B3"/>
        </w:tc>
      </w:tr>
      <w:tr w:rsidR="00043FED" w:rsidRPr="00075074" w14:paraId="0304C6DB" w14:textId="77777777" w:rsidTr="00F416B3">
        <w:trPr>
          <w:trHeight w:val="754"/>
        </w:trPr>
        <w:tc>
          <w:tcPr>
            <w:tcW w:w="9639" w:type="dxa"/>
            <w:gridSpan w:val="4"/>
          </w:tcPr>
          <w:p w14:paraId="3DE45283" w14:textId="77777777" w:rsidR="00C350E8" w:rsidRPr="00075074" w:rsidRDefault="00C350E8" w:rsidP="00C350E8">
            <w:r w:rsidRPr="00075074">
              <w:rPr>
                <w:b/>
              </w:rPr>
              <w:t>Instructions to Learners</w:t>
            </w:r>
            <w:r w:rsidRPr="00075074">
              <w:t xml:space="preserve"> </w:t>
            </w:r>
          </w:p>
          <w:p w14:paraId="7B3E3EBD" w14:textId="77777777" w:rsidR="00C350E8" w:rsidRPr="00075074" w:rsidRDefault="00C350E8" w:rsidP="00C350E8">
            <w:pPr>
              <w:numPr>
                <w:ilvl w:val="0"/>
                <w:numId w:val="150"/>
              </w:numPr>
              <w:tabs>
                <w:tab w:val="clear" w:pos="720"/>
                <w:tab w:val="num" w:pos="-342"/>
                <w:tab w:val="left" w:pos="360"/>
              </w:tabs>
              <w:ind w:left="0" w:firstLine="0"/>
            </w:pPr>
            <w:r w:rsidRPr="00075074">
              <w:t>Vacuum vehicle interior</w:t>
            </w:r>
          </w:p>
          <w:p w14:paraId="1DF9D232" w14:textId="77777777" w:rsidR="00C350E8" w:rsidRPr="00075074" w:rsidRDefault="00C350E8" w:rsidP="00C350E8">
            <w:pPr>
              <w:numPr>
                <w:ilvl w:val="0"/>
                <w:numId w:val="150"/>
              </w:numPr>
              <w:tabs>
                <w:tab w:val="clear" w:pos="720"/>
                <w:tab w:val="num" w:pos="-342"/>
                <w:tab w:val="left" w:pos="360"/>
              </w:tabs>
              <w:ind w:left="0" w:firstLine="0"/>
            </w:pPr>
            <w:r w:rsidRPr="00075074">
              <w:t>Check upholstery and carpets for soiling and stains</w:t>
            </w:r>
          </w:p>
          <w:p w14:paraId="1401939F" w14:textId="77777777" w:rsidR="00C350E8" w:rsidRPr="00075074" w:rsidRDefault="00C350E8" w:rsidP="00C350E8">
            <w:pPr>
              <w:numPr>
                <w:ilvl w:val="0"/>
                <w:numId w:val="150"/>
              </w:numPr>
              <w:tabs>
                <w:tab w:val="clear" w:pos="720"/>
                <w:tab w:val="num" w:pos="-342"/>
                <w:tab w:val="left" w:pos="360"/>
              </w:tabs>
              <w:ind w:left="0" w:firstLine="0"/>
            </w:pPr>
            <w:r w:rsidRPr="00075074">
              <w:t>Select and use appropriate cleaner to remove soiling or stains</w:t>
            </w:r>
          </w:p>
          <w:p w14:paraId="1B88EADE" w14:textId="77777777" w:rsidR="00C350E8" w:rsidRPr="00075074" w:rsidRDefault="00C350E8" w:rsidP="00C350E8">
            <w:pPr>
              <w:numPr>
                <w:ilvl w:val="0"/>
                <w:numId w:val="150"/>
              </w:numPr>
              <w:tabs>
                <w:tab w:val="clear" w:pos="720"/>
                <w:tab w:val="num" w:pos="-342"/>
                <w:tab w:val="left" w:pos="360"/>
              </w:tabs>
              <w:ind w:left="0" w:firstLine="0"/>
            </w:pPr>
            <w:r w:rsidRPr="00075074">
              <w:t>Select and use appropriate polishes to seats. (Leather only)</w:t>
            </w:r>
          </w:p>
          <w:p w14:paraId="6EA711A6" w14:textId="77777777" w:rsidR="00C350E8" w:rsidRPr="00075074" w:rsidRDefault="00C350E8" w:rsidP="00C350E8">
            <w:pPr>
              <w:numPr>
                <w:ilvl w:val="0"/>
                <w:numId w:val="150"/>
              </w:numPr>
              <w:tabs>
                <w:tab w:val="clear" w:pos="720"/>
                <w:tab w:val="num" w:pos="-342"/>
                <w:tab w:val="left" w:pos="360"/>
              </w:tabs>
              <w:ind w:left="0" w:firstLine="0"/>
            </w:pPr>
            <w:r w:rsidRPr="00075074">
              <w:t>Clean interior glass ensuring no smears are left</w:t>
            </w:r>
          </w:p>
          <w:p w14:paraId="1A5D06B1" w14:textId="77777777" w:rsidR="00C350E8" w:rsidRPr="00075074" w:rsidRDefault="00C350E8" w:rsidP="00C350E8">
            <w:pPr>
              <w:numPr>
                <w:ilvl w:val="0"/>
                <w:numId w:val="150"/>
              </w:numPr>
              <w:tabs>
                <w:tab w:val="clear" w:pos="720"/>
                <w:tab w:val="num" w:pos="-342"/>
                <w:tab w:val="left" w:pos="360"/>
              </w:tabs>
              <w:ind w:left="0" w:firstLine="0"/>
            </w:pPr>
            <w:r w:rsidRPr="00075074">
              <w:t>Restore the appearance of interior plastic trim</w:t>
            </w:r>
          </w:p>
          <w:p w14:paraId="27625933" w14:textId="77777777" w:rsidR="00043FED" w:rsidRPr="00075074" w:rsidRDefault="00043FED" w:rsidP="00F416B3">
            <w:pPr>
              <w:tabs>
                <w:tab w:val="num" w:pos="1440"/>
              </w:tabs>
            </w:pPr>
            <w:r>
              <w:t xml:space="preserve"> </w:t>
            </w:r>
          </w:p>
        </w:tc>
      </w:tr>
    </w:tbl>
    <w:p w14:paraId="694D846A" w14:textId="77777777" w:rsidR="00043FED" w:rsidRPr="00075074" w:rsidRDefault="00043FED" w:rsidP="00043FED">
      <w:pPr>
        <w:tabs>
          <w:tab w:val="left" w:pos="360"/>
        </w:tabs>
        <w:ind w:left="360"/>
      </w:pPr>
    </w:p>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043FED" w:rsidRPr="0043505F" w14:paraId="3FAC0216" w14:textId="77777777" w:rsidTr="00F416B3">
        <w:tc>
          <w:tcPr>
            <w:tcW w:w="8120" w:type="dxa"/>
            <w:hideMark/>
          </w:tcPr>
          <w:p w14:paraId="5DDDD3F0" w14:textId="77777777" w:rsidR="00043FED" w:rsidRPr="0043505F" w:rsidRDefault="00043FED"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22189194"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395AA1E"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043FED" w:rsidRPr="0043505F" w14:paraId="32215695" w14:textId="77777777" w:rsidTr="00F416B3">
        <w:tc>
          <w:tcPr>
            <w:tcW w:w="8120" w:type="dxa"/>
            <w:tcBorders>
              <w:bottom w:val="single" w:sz="4" w:space="0" w:color="35B1F5" w:themeColor="accent2" w:themeTint="80"/>
            </w:tcBorders>
            <w:hideMark/>
          </w:tcPr>
          <w:p w14:paraId="44D8E0E1" w14:textId="77777777" w:rsidR="00043FED" w:rsidRPr="0043505F" w:rsidRDefault="00043FED"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4F37FE3D" w14:textId="77777777" w:rsidR="00043FED" w:rsidRPr="0043505F" w:rsidRDefault="00043FED" w:rsidP="00F416B3">
            <w:pPr>
              <w:rPr>
                <w:rFonts w:eastAsia="Times New Roman" w:cs="Arial"/>
                <w:b/>
                <w:kern w:val="0"/>
                <w:szCs w:val="22"/>
                <w:lang w:val="en-US"/>
                <w14:ligatures w14:val="none"/>
              </w:rPr>
            </w:pPr>
          </w:p>
        </w:tc>
      </w:tr>
      <w:tr w:rsidR="00043FED" w:rsidRPr="0043505F" w14:paraId="0BE141E4"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4036599" w14:textId="77777777" w:rsidR="00043FED" w:rsidRPr="00075074" w:rsidRDefault="00043FED"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515D85C2" w14:textId="77777777" w:rsidR="00043FED" w:rsidRPr="0043505F" w:rsidRDefault="00043FED" w:rsidP="00F416B3">
            <w:pPr>
              <w:rPr>
                <w:rFonts w:eastAsia="Times New Roman" w:cs="Arial"/>
                <w:b/>
                <w:kern w:val="0"/>
                <w:szCs w:val="22"/>
                <w:lang w:val="en-US"/>
                <w14:ligatures w14:val="none"/>
              </w:rPr>
            </w:pPr>
          </w:p>
        </w:tc>
      </w:tr>
      <w:tr w:rsidR="00043FED" w:rsidRPr="0043505F" w14:paraId="286CD28D"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A97635" w14:textId="77777777" w:rsidR="00043FED" w:rsidRPr="00075074" w:rsidRDefault="00043FED"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0F28B9CE" w14:textId="77777777" w:rsidR="00043FED" w:rsidRPr="0043505F" w:rsidRDefault="00043FED" w:rsidP="00F416B3">
            <w:pPr>
              <w:rPr>
                <w:rFonts w:eastAsia="Times New Roman" w:cs="Arial"/>
                <w:b/>
                <w:kern w:val="0"/>
                <w:szCs w:val="22"/>
                <w:lang w:val="en-US"/>
                <w14:ligatures w14:val="none"/>
              </w:rPr>
            </w:pPr>
          </w:p>
        </w:tc>
      </w:tr>
    </w:tbl>
    <w:p w14:paraId="71D64655" w14:textId="77777777" w:rsidR="00043FED" w:rsidRDefault="00043FED" w:rsidP="00043FED">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043FED" w:rsidRPr="0043505F" w14:paraId="18A5ED82"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4552649" w14:textId="77777777" w:rsidR="00043FED" w:rsidRPr="0043505F" w:rsidRDefault="00043FE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1AA9EA8"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995483B" w14:textId="77777777" w:rsidR="00043FED" w:rsidRDefault="00043FED" w:rsidP="00F416B3">
            <w:pPr>
              <w:rPr>
                <w:rFonts w:eastAsia="Times New Roman" w:cs="Arial"/>
                <w:kern w:val="0"/>
                <w:szCs w:val="22"/>
                <w:lang w:val="en-US"/>
                <w14:ligatures w14:val="none"/>
              </w:rPr>
            </w:pPr>
          </w:p>
          <w:p w14:paraId="4F00D7EC" w14:textId="77777777" w:rsidR="00043FED" w:rsidRPr="0043505F" w:rsidRDefault="00043FED" w:rsidP="00F416B3">
            <w:pPr>
              <w:rPr>
                <w:rFonts w:eastAsia="Times New Roman" w:cs="Arial"/>
                <w:kern w:val="0"/>
                <w:szCs w:val="22"/>
                <w:lang w:val="en-US"/>
                <w14:ligatures w14:val="none"/>
              </w:rPr>
            </w:pPr>
          </w:p>
          <w:p w14:paraId="6E68666D" w14:textId="77777777" w:rsidR="00043FED" w:rsidRPr="0043505F"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62E60CE" w14:textId="77777777" w:rsidR="00043FED" w:rsidRPr="0043505F" w:rsidRDefault="00043FED" w:rsidP="00F416B3">
            <w:pPr>
              <w:rPr>
                <w:rFonts w:eastAsia="Times New Roman" w:cs="Arial"/>
                <w:kern w:val="0"/>
                <w:szCs w:val="22"/>
                <w:lang w:val="en-US"/>
                <w14:ligatures w14:val="none"/>
              </w:rPr>
            </w:pPr>
          </w:p>
          <w:p w14:paraId="2C448665" w14:textId="77777777" w:rsidR="00043FED" w:rsidRPr="0043505F" w:rsidRDefault="00043FED" w:rsidP="00F416B3">
            <w:pPr>
              <w:rPr>
                <w:rFonts w:eastAsia="Times New Roman" w:cs="Arial"/>
                <w:kern w:val="0"/>
                <w:szCs w:val="22"/>
                <w:lang w:val="en-US"/>
                <w14:ligatures w14:val="none"/>
              </w:rPr>
            </w:pPr>
          </w:p>
          <w:p w14:paraId="5BE49613" w14:textId="77777777" w:rsidR="00043FED" w:rsidRDefault="00043FE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B5E3862" w14:textId="77777777" w:rsidR="00043FED" w:rsidRPr="0043505F" w:rsidRDefault="00043FED" w:rsidP="00F416B3">
            <w:pPr>
              <w:rPr>
                <w:rFonts w:eastAsia="Times New Roman" w:cs="Arial"/>
                <w:kern w:val="0"/>
                <w:szCs w:val="22"/>
                <w:lang w:val="en-US"/>
                <w14:ligatures w14:val="none"/>
              </w:rPr>
            </w:pPr>
          </w:p>
        </w:tc>
      </w:tr>
    </w:tbl>
    <w:p w14:paraId="299B720A" w14:textId="4B72A19B" w:rsidR="00043FED" w:rsidRDefault="00043FED">
      <w:r>
        <w:br w:type="page"/>
      </w:r>
    </w:p>
    <w:p w14:paraId="1509EAAE" w14:textId="77777777" w:rsidR="00043FED" w:rsidRDefault="00043FED" w:rsidP="00043FED"/>
    <w:p w14:paraId="077E3104" w14:textId="77777777" w:rsidR="00C350E8" w:rsidRDefault="00C350E8" w:rsidP="00C350E8"/>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C350E8" w:rsidRPr="0043505F" w14:paraId="640D968A"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2B118A" w14:textId="77777777" w:rsidR="00C350E8" w:rsidRPr="0043505F" w:rsidRDefault="00C350E8"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24C9F9F" w14:textId="58DF89CE"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w:t>
            </w:r>
            <w:r>
              <w:rPr>
                <w:b/>
              </w:rPr>
              <w:t>.1</w:t>
            </w:r>
            <w:r>
              <w:rPr>
                <w:b/>
              </w:rPr>
              <w:t xml:space="preserve"> &amp; 4.2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0944AFC" w14:textId="7E1CE639"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18.</w:t>
            </w:r>
            <w:r>
              <w:rPr>
                <w:rFonts w:eastAsia="Times New Roman" w:cs="Arial"/>
                <w:b/>
                <w:kern w:val="0"/>
                <w:szCs w:val="22"/>
                <w:lang w:val="en-US"/>
                <w14:ligatures w14:val="none"/>
              </w:rPr>
              <w:t>3</w:t>
            </w:r>
          </w:p>
        </w:tc>
      </w:tr>
    </w:tbl>
    <w:p w14:paraId="785519AD" w14:textId="77777777" w:rsidR="00C350E8" w:rsidRPr="0043505F" w:rsidRDefault="00C350E8" w:rsidP="00C350E8">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C350E8" w:rsidRPr="0043505F" w14:paraId="321CDBB3"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C6F11D" w14:textId="5A4CCD7F" w:rsidR="00C350E8" w:rsidRPr="0043505F" w:rsidRDefault="00C350E8"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Valet Engine Bay</w:t>
            </w:r>
          </w:p>
        </w:tc>
      </w:tr>
    </w:tbl>
    <w:p w14:paraId="182526BD" w14:textId="77777777" w:rsidR="00C350E8" w:rsidRDefault="00C350E8" w:rsidP="00C350E8"/>
    <w:p w14:paraId="644BE9CA" w14:textId="77777777" w:rsidR="00C350E8" w:rsidRPr="00075074" w:rsidRDefault="00C350E8" w:rsidP="00C350E8"/>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36"/>
        <w:gridCol w:w="2741"/>
        <w:gridCol w:w="472"/>
        <w:gridCol w:w="3213"/>
      </w:tblGrid>
      <w:tr w:rsidR="00C350E8" w:rsidRPr="00075074" w14:paraId="5E09B5E9" w14:textId="77777777" w:rsidTr="00F416B3">
        <w:tc>
          <w:tcPr>
            <w:tcW w:w="2977" w:type="dxa"/>
            <w:shd w:val="clear" w:color="auto" w:fill="043956" w:themeFill="accent2"/>
          </w:tcPr>
          <w:p w14:paraId="4F54CF03" w14:textId="77777777" w:rsidR="00C350E8" w:rsidRPr="00075074" w:rsidRDefault="00C350E8" w:rsidP="00F416B3">
            <w:pPr>
              <w:rPr>
                <w:b/>
              </w:rPr>
            </w:pPr>
            <w:r w:rsidRPr="00075074">
              <w:rPr>
                <w:b/>
              </w:rPr>
              <w:t>Vehicle Details</w:t>
            </w:r>
          </w:p>
        </w:tc>
        <w:tc>
          <w:tcPr>
            <w:tcW w:w="2977" w:type="dxa"/>
            <w:gridSpan w:val="2"/>
            <w:shd w:val="clear" w:color="auto" w:fill="043956" w:themeFill="accent2"/>
          </w:tcPr>
          <w:p w14:paraId="03967DC3" w14:textId="77777777" w:rsidR="00C350E8" w:rsidRPr="00075074" w:rsidRDefault="00C350E8" w:rsidP="00F416B3">
            <w:pPr>
              <w:rPr>
                <w:b/>
              </w:rPr>
            </w:pPr>
            <w:r w:rsidRPr="00075074">
              <w:rPr>
                <w:b/>
              </w:rPr>
              <w:t>Special Tools</w:t>
            </w:r>
          </w:p>
        </w:tc>
        <w:tc>
          <w:tcPr>
            <w:tcW w:w="3685" w:type="dxa"/>
            <w:gridSpan w:val="2"/>
            <w:shd w:val="clear" w:color="auto" w:fill="043956" w:themeFill="accent2"/>
          </w:tcPr>
          <w:p w14:paraId="3F6342E2" w14:textId="77777777" w:rsidR="00C350E8" w:rsidRPr="00075074" w:rsidRDefault="00C350E8" w:rsidP="00F416B3">
            <w:pPr>
              <w:rPr>
                <w:b/>
              </w:rPr>
            </w:pPr>
            <w:r w:rsidRPr="00075074">
              <w:rPr>
                <w:b/>
              </w:rPr>
              <w:t>Product Data</w:t>
            </w:r>
          </w:p>
        </w:tc>
      </w:tr>
      <w:tr w:rsidR="00C350E8" w:rsidRPr="00075074" w14:paraId="6DBBA1E3" w14:textId="77777777" w:rsidTr="00C350E8">
        <w:trPr>
          <w:trHeight w:val="314"/>
        </w:trPr>
        <w:tc>
          <w:tcPr>
            <w:tcW w:w="2977" w:type="dxa"/>
            <w:vMerge w:val="restart"/>
          </w:tcPr>
          <w:p w14:paraId="3594955F" w14:textId="77777777" w:rsidR="00C350E8" w:rsidRPr="00075074" w:rsidRDefault="00C350E8" w:rsidP="00F416B3">
            <w:pPr>
              <w:rPr>
                <w:sz w:val="16"/>
                <w:szCs w:val="16"/>
              </w:rPr>
            </w:pPr>
          </w:p>
          <w:p w14:paraId="20331C4E" w14:textId="77777777" w:rsidR="00C350E8" w:rsidRPr="00075074" w:rsidRDefault="00C350E8" w:rsidP="00F416B3">
            <w:pPr>
              <w:rPr>
                <w:sz w:val="18"/>
                <w:szCs w:val="18"/>
              </w:rPr>
            </w:pPr>
          </w:p>
          <w:p w14:paraId="63D1980D" w14:textId="77777777" w:rsidR="00C350E8" w:rsidRPr="00075074" w:rsidRDefault="00C350E8" w:rsidP="00F416B3">
            <w:r w:rsidRPr="00075074">
              <w:t>Make_______________</w:t>
            </w:r>
          </w:p>
          <w:p w14:paraId="7AC32201" w14:textId="77777777" w:rsidR="00C350E8" w:rsidRPr="00075074" w:rsidRDefault="00C350E8" w:rsidP="00F416B3">
            <w:pPr>
              <w:rPr>
                <w:sz w:val="16"/>
                <w:szCs w:val="16"/>
              </w:rPr>
            </w:pPr>
          </w:p>
          <w:p w14:paraId="2AFC8729" w14:textId="77777777" w:rsidR="00C350E8" w:rsidRPr="00075074" w:rsidRDefault="00C350E8" w:rsidP="00F416B3">
            <w:pPr>
              <w:rPr>
                <w:sz w:val="18"/>
                <w:szCs w:val="18"/>
              </w:rPr>
            </w:pPr>
          </w:p>
          <w:p w14:paraId="34DA010B" w14:textId="77777777" w:rsidR="00C350E8" w:rsidRPr="00075074" w:rsidRDefault="00C350E8" w:rsidP="00F416B3">
            <w:r w:rsidRPr="00075074">
              <w:t>Model_______________</w:t>
            </w:r>
          </w:p>
          <w:p w14:paraId="2A66D1F9" w14:textId="77777777" w:rsidR="00C350E8" w:rsidRPr="00075074" w:rsidRDefault="00C350E8" w:rsidP="00F416B3">
            <w:pPr>
              <w:rPr>
                <w:sz w:val="16"/>
                <w:szCs w:val="16"/>
              </w:rPr>
            </w:pPr>
          </w:p>
          <w:p w14:paraId="4592022B" w14:textId="77777777" w:rsidR="00C350E8" w:rsidRPr="00075074" w:rsidRDefault="00C350E8" w:rsidP="00F416B3">
            <w:pPr>
              <w:rPr>
                <w:sz w:val="18"/>
                <w:szCs w:val="18"/>
              </w:rPr>
            </w:pPr>
          </w:p>
          <w:p w14:paraId="0D69F4C1" w14:textId="77777777" w:rsidR="00C350E8" w:rsidRPr="00075074" w:rsidRDefault="00C350E8" w:rsidP="00F416B3">
            <w:r w:rsidRPr="00075074">
              <w:t>Year________________</w:t>
            </w:r>
          </w:p>
          <w:p w14:paraId="34DF4E61" w14:textId="77777777" w:rsidR="00C350E8" w:rsidRPr="00075074" w:rsidRDefault="00C350E8" w:rsidP="00F416B3">
            <w:pPr>
              <w:rPr>
                <w:sz w:val="16"/>
                <w:szCs w:val="16"/>
              </w:rPr>
            </w:pPr>
          </w:p>
          <w:p w14:paraId="75CEB6E7" w14:textId="77777777" w:rsidR="00C350E8" w:rsidRPr="00075074" w:rsidRDefault="00C350E8" w:rsidP="00F416B3">
            <w:pPr>
              <w:rPr>
                <w:sz w:val="18"/>
                <w:szCs w:val="18"/>
              </w:rPr>
            </w:pPr>
          </w:p>
          <w:p w14:paraId="164BA9B1" w14:textId="77777777" w:rsidR="00C350E8" w:rsidRPr="00075074" w:rsidRDefault="00C350E8" w:rsidP="00F416B3">
            <w:r w:rsidRPr="00075074">
              <w:t>Colour______________</w:t>
            </w:r>
          </w:p>
          <w:p w14:paraId="6FB9A2D2" w14:textId="77777777" w:rsidR="00C350E8" w:rsidRPr="00075074" w:rsidRDefault="00C350E8" w:rsidP="00F416B3"/>
        </w:tc>
        <w:tc>
          <w:tcPr>
            <w:tcW w:w="2977" w:type="dxa"/>
            <w:gridSpan w:val="2"/>
            <w:vMerge w:val="restart"/>
          </w:tcPr>
          <w:p w14:paraId="3FA842FB" w14:textId="77777777" w:rsidR="00C350E8" w:rsidRPr="00075074" w:rsidRDefault="00C350E8" w:rsidP="00F416B3"/>
        </w:tc>
        <w:tc>
          <w:tcPr>
            <w:tcW w:w="3685" w:type="dxa"/>
            <w:gridSpan w:val="2"/>
            <w:shd w:val="clear" w:color="auto" w:fill="043956" w:themeFill="accent2"/>
            <w:vAlign w:val="center"/>
          </w:tcPr>
          <w:p w14:paraId="54A23442" w14:textId="275C7F43" w:rsidR="00C350E8" w:rsidRPr="00075074" w:rsidRDefault="00C350E8" w:rsidP="00C350E8">
            <w:pPr>
              <w:rPr>
                <w:b/>
              </w:rPr>
            </w:pPr>
            <w:r w:rsidRPr="00075074">
              <w:rPr>
                <w:b/>
              </w:rPr>
              <w:t>Engine Bay Valet Product</w:t>
            </w:r>
          </w:p>
        </w:tc>
      </w:tr>
      <w:tr w:rsidR="00C350E8" w:rsidRPr="00075074" w14:paraId="17A6D29B" w14:textId="77777777" w:rsidTr="00A14CD1">
        <w:trPr>
          <w:trHeight w:val="1683"/>
        </w:trPr>
        <w:tc>
          <w:tcPr>
            <w:tcW w:w="2977" w:type="dxa"/>
            <w:vMerge/>
          </w:tcPr>
          <w:p w14:paraId="523E8078" w14:textId="77777777" w:rsidR="00C350E8" w:rsidRPr="00075074" w:rsidRDefault="00C350E8" w:rsidP="00F416B3"/>
        </w:tc>
        <w:tc>
          <w:tcPr>
            <w:tcW w:w="2977" w:type="dxa"/>
            <w:gridSpan w:val="2"/>
            <w:vMerge/>
          </w:tcPr>
          <w:p w14:paraId="42D350F0" w14:textId="77777777" w:rsidR="00C350E8" w:rsidRPr="00075074" w:rsidRDefault="00C350E8" w:rsidP="00F416B3"/>
        </w:tc>
        <w:tc>
          <w:tcPr>
            <w:tcW w:w="3685" w:type="dxa"/>
            <w:gridSpan w:val="2"/>
            <w:vAlign w:val="center"/>
          </w:tcPr>
          <w:p w14:paraId="6425C296" w14:textId="3962DE82" w:rsidR="00C350E8" w:rsidRPr="00075074" w:rsidRDefault="00C350E8" w:rsidP="00F416B3"/>
        </w:tc>
      </w:tr>
      <w:tr w:rsidR="00C350E8" w:rsidRPr="00075074" w14:paraId="38621DF4" w14:textId="77777777" w:rsidTr="00F416B3">
        <w:trPr>
          <w:trHeight w:val="754"/>
        </w:trPr>
        <w:tc>
          <w:tcPr>
            <w:tcW w:w="9639" w:type="dxa"/>
            <w:gridSpan w:val="5"/>
          </w:tcPr>
          <w:p w14:paraId="5450BB4C" w14:textId="77777777" w:rsidR="00C350E8" w:rsidRPr="00075074" w:rsidRDefault="00C350E8" w:rsidP="00C350E8">
            <w:r w:rsidRPr="00075074">
              <w:rPr>
                <w:b/>
              </w:rPr>
              <w:t>Instructions to Learners</w:t>
            </w:r>
            <w:r w:rsidRPr="00075074">
              <w:t xml:space="preserve"> </w:t>
            </w:r>
          </w:p>
          <w:p w14:paraId="382E397D" w14:textId="77777777" w:rsidR="00C350E8" w:rsidRPr="00075074" w:rsidRDefault="00C350E8" w:rsidP="00C350E8">
            <w:pPr>
              <w:ind w:left="4"/>
            </w:pPr>
            <w:r w:rsidRPr="00075074">
              <w:rPr>
                <w:b/>
              </w:rPr>
              <w:t>1.</w:t>
            </w:r>
            <w:r w:rsidRPr="00075074">
              <w:t xml:space="preserve"> Identify engine components to be protected prior to engine bay valet and complete the report below</w:t>
            </w:r>
          </w:p>
          <w:p w14:paraId="606032F2" w14:textId="77777777" w:rsidR="00C350E8" w:rsidRPr="00075074" w:rsidRDefault="00C350E8" w:rsidP="00C350E8">
            <w:r w:rsidRPr="00075074">
              <w:rPr>
                <w:b/>
              </w:rPr>
              <w:t>2.</w:t>
            </w:r>
            <w:r w:rsidRPr="00075074">
              <w:t xml:space="preserve"> Carry out an engine bay valet using appropriate equipment and materials</w:t>
            </w:r>
          </w:p>
          <w:p w14:paraId="658F5324" w14:textId="77777777" w:rsidR="00C350E8" w:rsidRPr="00075074" w:rsidRDefault="00C350E8" w:rsidP="00C350E8">
            <w:r w:rsidRPr="00075074">
              <w:rPr>
                <w:b/>
              </w:rPr>
              <w:t>3.</w:t>
            </w:r>
            <w:r w:rsidRPr="00075074">
              <w:t xml:space="preserve"> Run engine and check for correct operation and throttle response</w:t>
            </w:r>
          </w:p>
          <w:p w14:paraId="46757521" w14:textId="77777777" w:rsidR="00C350E8" w:rsidRPr="00075074" w:rsidRDefault="00C350E8" w:rsidP="00C350E8">
            <w:r w:rsidRPr="00075074">
              <w:rPr>
                <w:b/>
              </w:rPr>
              <w:t>4.</w:t>
            </w:r>
            <w:r w:rsidRPr="00075074">
              <w:t xml:space="preserve"> Remove any residues from the engine bay or surrounding area</w:t>
            </w:r>
          </w:p>
          <w:p w14:paraId="49F0DD2F" w14:textId="77777777" w:rsidR="00C350E8" w:rsidRPr="00075074" w:rsidRDefault="00C350E8" w:rsidP="00F416B3">
            <w:pPr>
              <w:tabs>
                <w:tab w:val="num" w:pos="1440"/>
              </w:tabs>
            </w:pPr>
            <w:r>
              <w:t xml:space="preserve"> </w:t>
            </w:r>
          </w:p>
        </w:tc>
      </w:tr>
      <w:tr w:rsidR="00C350E8" w:rsidRPr="00075074" w14:paraId="094322C5" w14:textId="77777777" w:rsidTr="00C350E8">
        <w:trPr>
          <w:trHeight w:val="398"/>
        </w:trPr>
        <w:tc>
          <w:tcPr>
            <w:tcW w:w="3213" w:type="dxa"/>
            <w:gridSpan w:val="2"/>
            <w:shd w:val="clear" w:color="auto" w:fill="043956" w:themeFill="accent2"/>
          </w:tcPr>
          <w:p w14:paraId="2F60342F" w14:textId="662E86A4" w:rsidR="00C350E8" w:rsidRPr="00075074" w:rsidRDefault="00C350E8" w:rsidP="00C350E8">
            <w:pPr>
              <w:rPr>
                <w:b/>
              </w:rPr>
            </w:pPr>
            <w:r>
              <w:rPr>
                <w:b/>
              </w:rPr>
              <w:t>Component</w:t>
            </w:r>
          </w:p>
        </w:tc>
        <w:tc>
          <w:tcPr>
            <w:tcW w:w="3213" w:type="dxa"/>
            <w:gridSpan w:val="2"/>
            <w:shd w:val="clear" w:color="auto" w:fill="043956" w:themeFill="accent2"/>
          </w:tcPr>
          <w:p w14:paraId="18BEC612" w14:textId="2BE38144" w:rsidR="00C350E8" w:rsidRPr="00075074" w:rsidRDefault="00C350E8" w:rsidP="00C350E8">
            <w:pPr>
              <w:rPr>
                <w:b/>
              </w:rPr>
            </w:pPr>
            <w:r>
              <w:rPr>
                <w:b/>
              </w:rPr>
              <w:t>Method</w:t>
            </w:r>
          </w:p>
        </w:tc>
        <w:tc>
          <w:tcPr>
            <w:tcW w:w="3213" w:type="dxa"/>
            <w:shd w:val="clear" w:color="auto" w:fill="043956" w:themeFill="accent2"/>
          </w:tcPr>
          <w:p w14:paraId="2F848084" w14:textId="77905F10" w:rsidR="00C350E8" w:rsidRPr="00075074" w:rsidRDefault="00C350E8" w:rsidP="00C350E8">
            <w:pPr>
              <w:rPr>
                <w:b/>
              </w:rPr>
            </w:pPr>
            <w:r>
              <w:rPr>
                <w:b/>
              </w:rPr>
              <w:t>Reason</w:t>
            </w:r>
          </w:p>
        </w:tc>
      </w:tr>
      <w:tr w:rsidR="00C350E8" w:rsidRPr="00075074" w14:paraId="00148F5B" w14:textId="77777777" w:rsidTr="00C350E8">
        <w:trPr>
          <w:trHeight w:val="560"/>
        </w:trPr>
        <w:tc>
          <w:tcPr>
            <w:tcW w:w="3213" w:type="dxa"/>
            <w:gridSpan w:val="2"/>
            <w:vAlign w:val="center"/>
          </w:tcPr>
          <w:p w14:paraId="23569D3B" w14:textId="543FAD62" w:rsidR="00C350E8" w:rsidRPr="00075074" w:rsidRDefault="00C350E8" w:rsidP="00C350E8">
            <w:pPr>
              <w:rPr>
                <w:b/>
              </w:rPr>
            </w:pPr>
            <w:r>
              <w:rPr>
                <w:b/>
              </w:rPr>
              <w:t>1.</w:t>
            </w:r>
          </w:p>
        </w:tc>
        <w:tc>
          <w:tcPr>
            <w:tcW w:w="3213" w:type="dxa"/>
            <w:gridSpan w:val="2"/>
            <w:vAlign w:val="center"/>
          </w:tcPr>
          <w:p w14:paraId="4CDA9D0D" w14:textId="77777777" w:rsidR="00C350E8" w:rsidRPr="00075074" w:rsidRDefault="00C350E8" w:rsidP="00C350E8">
            <w:pPr>
              <w:rPr>
                <w:b/>
              </w:rPr>
            </w:pPr>
          </w:p>
        </w:tc>
        <w:tc>
          <w:tcPr>
            <w:tcW w:w="3213" w:type="dxa"/>
            <w:vAlign w:val="center"/>
          </w:tcPr>
          <w:p w14:paraId="728554D6" w14:textId="2A1FDC63" w:rsidR="00C350E8" w:rsidRPr="00075074" w:rsidRDefault="00C350E8" w:rsidP="00C350E8">
            <w:pPr>
              <w:rPr>
                <w:b/>
              </w:rPr>
            </w:pPr>
          </w:p>
        </w:tc>
      </w:tr>
      <w:tr w:rsidR="00C350E8" w:rsidRPr="00075074" w14:paraId="263A1F03" w14:textId="77777777" w:rsidTr="00C350E8">
        <w:trPr>
          <w:trHeight w:val="554"/>
        </w:trPr>
        <w:tc>
          <w:tcPr>
            <w:tcW w:w="3213" w:type="dxa"/>
            <w:gridSpan w:val="2"/>
            <w:vAlign w:val="center"/>
          </w:tcPr>
          <w:p w14:paraId="1C939A3A" w14:textId="4637DA35" w:rsidR="00C350E8" w:rsidRPr="00075074" w:rsidRDefault="00C350E8" w:rsidP="00C350E8">
            <w:pPr>
              <w:rPr>
                <w:b/>
              </w:rPr>
            </w:pPr>
            <w:r>
              <w:rPr>
                <w:b/>
              </w:rPr>
              <w:t>2.</w:t>
            </w:r>
          </w:p>
        </w:tc>
        <w:tc>
          <w:tcPr>
            <w:tcW w:w="3213" w:type="dxa"/>
            <w:gridSpan w:val="2"/>
            <w:vAlign w:val="center"/>
          </w:tcPr>
          <w:p w14:paraId="65905FE9" w14:textId="77777777" w:rsidR="00C350E8" w:rsidRPr="00075074" w:rsidRDefault="00C350E8" w:rsidP="00C350E8">
            <w:pPr>
              <w:rPr>
                <w:b/>
              </w:rPr>
            </w:pPr>
          </w:p>
        </w:tc>
        <w:tc>
          <w:tcPr>
            <w:tcW w:w="3213" w:type="dxa"/>
            <w:vAlign w:val="center"/>
          </w:tcPr>
          <w:p w14:paraId="4A0E6B60" w14:textId="4A82F23B" w:rsidR="00C350E8" w:rsidRPr="00075074" w:rsidRDefault="00C350E8" w:rsidP="00C350E8">
            <w:pPr>
              <w:rPr>
                <w:b/>
              </w:rPr>
            </w:pPr>
          </w:p>
        </w:tc>
      </w:tr>
      <w:tr w:rsidR="00C350E8" w:rsidRPr="00075074" w14:paraId="77E98718" w14:textId="77777777" w:rsidTr="00C350E8">
        <w:trPr>
          <w:trHeight w:val="548"/>
        </w:trPr>
        <w:tc>
          <w:tcPr>
            <w:tcW w:w="3213" w:type="dxa"/>
            <w:gridSpan w:val="2"/>
            <w:vAlign w:val="center"/>
          </w:tcPr>
          <w:p w14:paraId="384F7DE0" w14:textId="0902B09F" w:rsidR="00C350E8" w:rsidRPr="00075074" w:rsidRDefault="00C350E8" w:rsidP="00C350E8">
            <w:pPr>
              <w:rPr>
                <w:b/>
              </w:rPr>
            </w:pPr>
            <w:r>
              <w:rPr>
                <w:b/>
              </w:rPr>
              <w:t>3.</w:t>
            </w:r>
          </w:p>
        </w:tc>
        <w:tc>
          <w:tcPr>
            <w:tcW w:w="3213" w:type="dxa"/>
            <w:gridSpan w:val="2"/>
            <w:vAlign w:val="center"/>
          </w:tcPr>
          <w:p w14:paraId="5C9CB9D6" w14:textId="77777777" w:rsidR="00C350E8" w:rsidRPr="00075074" w:rsidRDefault="00C350E8" w:rsidP="00C350E8">
            <w:pPr>
              <w:rPr>
                <w:b/>
              </w:rPr>
            </w:pPr>
          </w:p>
        </w:tc>
        <w:tc>
          <w:tcPr>
            <w:tcW w:w="3213" w:type="dxa"/>
            <w:vAlign w:val="center"/>
          </w:tcPr>
          <w:p w14:paraId="748D9DBE" w14:textId="3E7C0EC5" w:rsidR="00C350E8" w:rsidRPr="00075074" w:rsidRDefault="00C350E8" w:rsidP="00C350E8">
            <w:pPr>
              <w:rPr>
                <w:b/>
              </w:rPr>
            </w:pPr>
          </w:p>
        </w:tc>
      </w:tr>
      <w:tr w:rsidR="00C350E8" w:rsidRPr="00075074" w14:paraId="7FAB53C8" w14:textId="77777777" w:rsidTr="00C350E8">
        <w:trPr>
          <w:trHeight w:val="556"/>
        </w:trPr>
        <w:tc>
          <w:tcPr>
            <w:tcW w:w="3213" w:type="dxa"/>
            <w:gridSpan w:val="2"/>
            <w:vAlign w:val="center"/>
          </w:tcPr>
          <w:p w14:paraId="043EC087" w14:textId="43F81F3E" w:rsidR="00C350E8" w:rsidRPr="00075074" w:rsidRDefault="00C350E8" w:rsidP="00C350E8">
            <w:pPr>
              <w:rPr>
                <w:b/>
              </w:rPr>
            </w:pPr>
            <w:r>
              <w:rPr>
                <w:b/>
              </w:rPr>
              <w:t>4.</w:t>
            </w:r>
          </w:p>
        </w:tc>
        <w:tc>
          <w:tcPr>
            <w:tcW w:w="3213" w:type="dxa"/>
            <w:gridSpan w:val="2"/>
            <w:vAlign w:val="center"/>
          </w:tcPr>
          <w:p w14:paraId="766CAAEB" w14:textId="77777777" w:rsidR="00C350E8" w:rsidRPr="00075074" w:rsidRDefault="00C350E8" w:rsidP="00C350E8">
            <w:pPr>
              <w:rPr>
                <w:b/>
              </w:rPr>
            </w:pPr>
          </w:p>
        </w:tc>
        <w:tc>
          <w:tcPr>
            <w:tcW w:w="3213" w:type="dxa"/>
            <w:vAlign w:val="center"/>
          </w:tcPr>
          <w:p w14:paraId="2C778162" w14:textId="7B8A507D" w:rsidR="00C350E8" w:rsidRPr="00075074" w:rsidRDefault="00C350E8" w:rsidP="00C350E8">
            <w:pPr>
              <w:rPr>
                <w:b/>
              </w:rPr>
            </w:pPr>
          </w:p>
        </w:tc>
      </w:tr>
    </w:tbl>
    <w:p w14:paraId="2723F73A" w14:textId="77777777" w:rsidR="00C350E8" w:rsidRPr="00075074" w:rsidRDefault="00C350E8" w:rsidP="00C350E8">
      <w:pPr>
        <w:tabs>
          <w:tab w:val="left" w:pos="360"/>
        </w:tabs>
        <w:ind w:left="360"/>
      </w:pPr>
    </w:p>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C350E8" w:rsidRPr="0043505F" w14:paraId="0BEEA392" w14:textId="77777777" w:rsidTr="00F416B3">
        <w:tc>
          <w:tcPr>
            <w:tcW w:w="8120" w:type="dxa"/>
            <w:hideMark/>
          </w:tcPr>
          <w:p w14:paraId="29D040E4" w14:textId="77777777" w:rsidR="00C350E8" w:rsidRPr="0043505F" w:rsidRDefault="00C350E8"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355635FB"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4761BF24"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350E8" w:rsidRPr="0043505F" w14:paraId="4195E1A7" w14:textId="77777777" w:rsidTr="00F416B3">
        <w:tc>
          <w:tcPr>
            <w:tcW w:w="8120" w:type="dxa"/>
            <w:tcBorders>
              <w:bottom w:val="single" w:sz="4" w:space="0" w:color="35B1F5" w:themeColor="accent2" w:themeTint="80"/>
            </w:tcBorders>
            <w:hideMark/>
          </w:tcPr>
          <w:p w14:paraId="5D05C332" w14:textId="77777777" w:rsidR="00C350E8" w:rsidRPr="0043505F" w:rsidRDefault="00C350E8"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411E46FB" w14:textId="77777777" w:rsidR="00C350E8" w:rsidRPr="0043505F" w:rsidRDefault="00C350E8" w:rsidP="00F416B3">
            <w:pPr>
              <w:rPr>
                <w:rFonts w:eastAsia="Times New Roman" w:cs="Arial"/>
                <w:b/>
                <w:kern w:val="0"/>
                <w:szCs w:val="22"/>
                <w:lang w:val="en-US"/>
                <w14:ligatures w14:val="none"/>
              </w:rPr>
            </w:pPr>
          </w:p>
        </w:tc>
      </w:tr>
      <w:tr w:rsidR="00C350E8" w:rsidRPr="0043505F" w14:paraId="308F4B98"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FE8EAC" w14:textId="77777777" w:rsidR="00C350E8" w:rsidRPr="00075074" w:rsidRDefault="00C350E8"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9B42F82" w14:textId="77777777" w:rsidR="00C350E8" w:rsidRPr="0043505F" w:rsidRDefault="00C350E8" w:rsidP="00F416B3">
            <w:pPr>
              <w:rPr>
                <w:rFonts w:eastAsia="Times New Roman" w:cs="Arial"/>
                <w:b/>
                <w:kern w:val="0"/>
                <w:szCs w:val="22"/>
                <w:lang w:val="en-US"/>
                <w14:ligatures w14:val="none"/>
              </w:rPr>
            </w:pPr>
          </w:p>
        </w:tc>
      </w:tr>
      <w:tr w:rsidR="00C350E8" w:rsidRPr="0043505F" w14:paraId="7F037EE1"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53D6FF" w14:textId="77777777" w:rsidR="00C350E8" w:rsidRPr="00075074" w:rsidRDefault="00C350E8"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F6BA0C6" w14:textId="77777777" w:rsidR="00C350E8" w:rsidRPr="0043505F" w:rsidRDefault="00C350E8" w:rsidP="00F416B3">
            <w:pPr>
              <w:rPr>
                <w:rFonts w:eastAsia="Times New Roman" w:cs="Arial"/>
                <w:b/>
                <w:kern w:val="0"/>
                <w:szCs w:val="22"/>
                <w:lang w:val="en-US"/>
                <w14:ligatures w14:val="none"/>
              </w:rPr>
            </w:pPr>
          </w:p>
        </w:tc>
      </w:tr>
    </w:tbl>
    <w:p w14:paraId="44276B5C" w14:textId="77777777" w:rsidR="00C350E8" w:rsidRDefault="00C350E8" w:rsidP="00C350E8">
      <w:pPr>
        <w:rPr>
          <w:rFonts w:eastAsia="Times New Roman" w:cs="Arial"/>
          <w:kern w:val="0"/>
          <w:szCs w:val="22"/>
          <w:lang w:val="en-US"/>
          <w14:ligatures w14:val="none"/>
        </w:rPr>
      </w:pPr>
    </w:p>
    <w:p w14:paraId="3757D2E1" w14:textId="77777777" w:rsidR="00C350E8" w:rsidRDefault="00C350E8" w:rsidP="00C350E8">
      <w:pPr>
        <w:rPr>
          <w:rFonts w:eastAsia="Times New Roman" w:cs="Arial"/>
          <w:kern w:val="0"/>
          <w:szCs w:val="22"/>
          <w:lang w:val="en-US"/>
          <w14:ligatures w14:val="none"/>
        </w:rPr>
      </w:pPr>
    </w:p>
    <w:p w14:paraId="5DF03EA9" w14:textId="77777777" w:rsidR="00C350E8" w:rsidRDefault="00C350E8" w:rsidP="00C350E8">
      <w:pPr>
        <w:rPr>
          <w:rFonts w:eastAsia="Times New Roman" w:cs="Arial"/>
          <w:kern w:val="0"/>
          <w:szCs w:val="22"/>
          <w:lang w:val="en-US"/>
          <w14:ligatures w14:val="none"/>
        </w:rPr>
      </w:pPr>
    </w:p>
    <w:p w14:paraId="035C5E3B" w14:textId="77777777" w:rsidR="00C350E8" w:rsidRDefault="00C350E8" w:rsidP="00C350E8">
      <w:pPr>
        <w:rPr>
          <w:rFonts w:eastAsia="Times New Roman" w:cs="Arial"/>
          <w:kern w:val="0"/>
          <w:szCs w:val="22"/>
          <w:lang w:val="en-US"/>
          <w14:ligatures w14:val="none"/>
        </w:rPr>
      </w:pPr>
    </w:p>
    <w:p w14:paraId="1DE8CF9C" w14:textId="77777777" w:rsidR="00C350E8" w:rsidRDefault="00C350E8" w:rsidP="00C350E8">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C350E8" w:rsidRPr="0043505F" w14:paraId="73E09265"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4E785F"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86CA715" w14:textId="77777777" w:rsidR="00C350E8"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B52B0E9" w14:textId="77777777" w:rsidR="00C350E8" w:rsidRDefault="00C350E8" w:rsidP="00F416B3">
            <w:pPr>
              <w:rPr>
                <w:rFonts w:eastAsia="Times New Roman" w:cs="Arial"/>
                <w:kern w:val="0"/>
                <w:szCs w:val="22"/>
                <w:lang w:val="en-US"/>
                <w14:ligatures w14:val="none"/>
              </w:rPr>
            </w:pPr>
          </w:p>
          <w:p w14:paraId="0E59C426" w14:textId="77777777" w:rsidR="00C350E8" w:rsidRPr="0043505F" w:rsidRDefault="00C350E8" w:rsidP="00F416B3">
            <w:pPr>
              <w:rPr>
                <w:rFonts w:eastAsia="Times New Roman" w:cs="Arial"/>
                <w:kern w:val="0"/>
                <w:szCs w:val="22"/>
                <w:lang w:val="en-US"/>
                <w14:ligatures w14:val="none"/>
              </w:rPr>
            </w:pPr>
          </w:p>
          <w:p w14:paraId="24C68FB1" w14:textId="77777777" w:rsidR="00C350E8" w:rsidRPr="0043505F"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0834161" w14:textId="77777777" w:rsidR="00C350E8" w:rsidRPr="0043505F" w:rsidRDefault="00C350E8" w:rsidP="00F416B3">
            <w:pPr>
              <w:rPr>
                <w:rFonts w:eastAsia="Times New Roman" w:cs="Arial"/>
                <w:kern w:val="0"/>
                <w:szCs w:val="22"/>
                <w:lang w:val="en-US"/>
                <w14:ligatures w14:val="none"/>
              </w:rPr>
            </w:pPr>
          </w:p>
          <w:p w14:paraId="76701C66" w14:textId="77777777" w:rsidR="00C350E8" w:rsidRPr="0043505F" w:rsidRDefault="00C350E8" w:rsidP="00F416B3">
            <w:pPr>
              <w:rPr>
                <w:rFonts w:eastAsia="Times New Roman" w:cs="Arial"/>
                <w:kern w:val="0"/>
                <w:szCs w:val="22"/>
                <w:lang w:val="en-US"/>
                <w14:ligatures w14:val="none"/>
              </w:rPr>
            </w:pPr>
          </w:p>
          <w:p w14:paraId="45FE6021" w14:textId="77777777" w:rsidR="00C350E8"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ABA9B31" w14:textId="77777777" w:rsidR="00C350E8" w:rsidRPr="0043505F" w:rsidRDefault="00C350E8" w:rsidP="00F416B3">
            <w:pPr>
              <w:rPr>
                <w:rFonts w:eastAsia="Times New Roman" w:cs="Arial"/>
                <w:kern w:val="0"/>
                <w:szCs w:val="22"/>
                <w:lang w:val="en-US"/>
                <w14:ligatures w14:val="none"/>
              </w:rPr>
            </w:pPr>
          </w:p>
        </w:tc>
      </w:tr>
    </w:tbl>
    <w:p w14:paraId="75BDA55F" w14:textId="7FDE72D4" w:rsidR="00C350E8" w:rsidRDefault="00C350E8" w:rsidP="00043FED"/>
    <w:p w14:paraId="13E82854" w14:textId="77777777" w:rsidR="00C350E8" w:rsidRDefault="00C350E8">
      <w:r>
        <w:br w:type="page"/>
      </w:r>
    </w:p>
    <w:p w14:paraId="7187C005" w14:textId="77777777" w:rsidR="00C350E8" w:rsidRDefault="00C350E8"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C350E8" w:rsidRPr="0043505F" w14:paraId="78E65968"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9B7EEE" w14:textId="77777777" w:rsidR="00C350E8" w:rsidRPr="0043505F" w:rsidRDefault="00C350E8"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0614DAC" w14:textId="113F2045"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w:t>
            </w:r>
            <w:r>
              <w:rPr>
                <w:b/>
              </w:rPr>
              <w:t xml:space="preserve">.1 &amp; </w:t>
            </w:r>
            <w:r>
              <w:rPr>
                <w:b/>
              </w:rPr>
              <w:t>5</w:t>
            </w:r>
            <w:r>
              <w:rPr>
                <w:b/>
              </w:rPr>
              <w:t>.2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FED97D4" w14:textId="6476F94B"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18.</w:t>
            </w:r>
            <w:r>
              <w:rPr>
                <w:rFonts w:eastAsia="Times New Roman" w:cs="Arial"/>
                <w:b/>
                <w:kern w:val="0"/>
                <w:szCs w:val="22"/>
                <w:lang w:val="en-US"/>
                <w14:ligatures w14:val="none"/>
              </w:rPr>
              <w:t>4</w:t>
            </w:r>
          </w:p>
        </w:tc>
      </w:tr>
    </w:tbl>
    <w:p w14:paraId="3800F03B" w14:textId="77777777" w:rsidR="00C350E8" w:rsidRPr="0043505F" w:rsidRDefault="00C350E8" w:rsidP="00C350E8">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C350E8" w:rsidRPr="0043505F" w14:paraId="6150ECF3"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70CCE3E" w14:textId="2F73369D" w:rsidR="00C350E8" w:rsidRPr="0043505F" w:rsidRDefault="00C350E8"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Vehicle Valet Inspection</w:t>
            </w:r>
          </w:p>
        </w:tc>
      </w:tr>
    </w:tbl>
    <w:p w14:paraId="789F0A9A" w14:textId="77777777" w:rsidR="00C350E8" w:rsidRDefault="00C350E8" w:rsidP="00C350E8"/>
    <w:tbl>
      <w:tblPr>
        <w:tblW w:w="0" w:type="auto"/>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544"/>
        <w:gridCol w:w="1134"/>
        <w:gridCol w:w="4954"/>
      </w:tblGrid>
      <w:tr w:rsidR="00C350E8" w:rsidRPr="00075074" w14:paraId="573E1794" w14:textId="77777777" w:rsidTr="00C350E8">
        <w:trPr>
          <w:trHeight w:val="1223"/>
        </w:trPr>
        <w:tc>
          <w:tcPr>
            <w:tcW w:w="9632" w:type="dxa"/>
            <w:gridSpan w:val="3"/>
          </w:tcPr>
          <w:p w14:paraId="6CF738D3" w14:textId="77777777" w:rsidR="00C350E8" w:rsidRPr="00075074" w:rsidRDefault="00C350E8" w:rsidP="00F416B3">
            <w:pPr>
              <w:rPr>
                <w:b/>
              </w:rPr>
            </w:pPr>
            <w:r w:rsidRPr="00075074">
              <w:rPr>
                <w:b/>
              </w:rPr>
              <w:t>Instructions to Learners</w:t>
            </w:r>
            <w:r w:rsidRPr="00075074">
              <w:t xml:space="preserve"> </w:t>
            </w:r>
          </w:p>
          <w:p w14:paraId="634BEEE9" w14:textId="77777777" w:rsidR="00C350E8" w:rsidRPr="00075074" w:rsidRDefault="00C350E8" w:rsidP="00F416B3">
            <w:pPr>
              <w:ind w:left="360"/>
            </w:pPr>
          </w:p>
          <w:p w14:paraId="73194F03" w14:textId="77777777" w:rsidR="00C350E8" w:rsidRPr="00075074" w:rsidRDefault="00C350E8" w:rsidP="00F416B3">
            <w:r w:rsidRPr="00075074">
              <w:rPr>
                <w:b/>
              </w:rPr>
              <w:t>1.</w:t>
            </w:r>
            <w:r w:rsidRPr="00075074">
              <w:t xml:space="preserve">  Inspect a valeted vehicle and indicate key findings in the report below.</w:t>
            </w:r>
          </w:p>
          <w:p w14:paraId="2CF91549" w14:textId="77777777" w:rsidR="00C350E8" w:rsidRPr="00075074" w:rsidRDefault="00C350E8" w:rsidP="00F416B3">
            <w:r w:rsidRPr="00075074">
              <w:rPr>
                <w:b/>
              </w:rPr>
              <w:t>2.</w:t>
            </w:r>
            <w:r w:rsidRPr="00075074">
              <w:t xml:space="preserve">  Outline the rectification procedure required for any imperfections found</w:t>
            </w:r>
          </w:p>
          <w:p w14:paraId="6AB25A46" w14:textId="77777777" w:rsidR="00C350E8" w:rsidRPr="00075074" w:rsidRDefault="00C350E8" w:rsidP="00F416B3">
            <w:pPr>
              <w:rPr>
                <w:b/>
              </w:rPr>
            </w:pPr>
          </w:p>
        </w:tc>
      </w:tr>
      <w:tr w:rsidR="00C350E8" w:rsidRPr="00075074" w14:paraId="2C65C62B" w14:textId="77777777" w:rsidTr="00C350E8">
        <w:tc>
          <w:tcPr>
            <w:tcW w:w="9632" w:type="dxa"/>
            <w:gridSpan w:val="3"/>
            <w:shd w:val="clear" w:color="auto" w:fill="043956" w:themeFill="accent2"/>
          </w:tcPr>
          <w:p w14:paraId="041B750A" w14:textId="77777777" w:rsidR="00C350E8" w:rsidRPr="00075074" w:rsidRDefault="00C350E8" w:rsidP="00F416B3">
            <w:pPr>
              <w:jc w:val="center"/>
              <w:rPr>
                <w:b/>
              </w:rPr>
            </w:pPr>
            <w:r w:rsidRPr="00075074">
              <w:rPr>
                <w:b/>
              </w:rPr>
              <w:t>Valeting Inspection Report</w:t>
            </w:r>
          </w:p>
        </w:tc>
      </w:tr>
      <w:tr w:rsidR="00C350E8" w:rsidRPr="00075074" w14:paraId="39BE5D7C" w14:textId="77777777" w:rsidTr="00C350E8">
        <w:tc>
          <w:tcPr>
            <w:tcW w:w="3544" w:type="dxa"/>
            <w:shd w:val="clear" w:color="auto" w:fill="043956" w:themeFill="accent2"/>
            <w:vAlign w:val="center"/>
          </w:tcPr>
          <w:p w14:paraId="577028AD" w14:textId="77777777" w:rsidR="00C350E8" w:rsidRPr="00075074" w:rsidRDefault="00C350E8" w:rsidP="00F416B3">
            <w:pPr>
              <w:rPr>
                <w:b/>
              </w:rPr>
            </w:pPr>
            <w:r w:rsidRPr="00075074">
              <w:rPr>
                <w:b/>
              </w:rPr>
              <w:t>Condition</w:t>
            </w:r>
          </w:p>
        </w:tc>
        <w:tc>
          <w:tcPr>
            <w:tcW w:w="1134" w:type="dxa"/>
            <w:shd w:val="clear" w:color="auto" w:fill="043956" w:themeFill="accent2"/>
            <w:vAlign w:val="center"/>
          </w:tcPr>
          <w:p w14:paraId="04D55283" w14:textId="77777777" w:rsidR="00C350E8" w:rsidRPr="00075074" w:rsidRDefault="00C350E8" w:rsidP="00F416B3">
            <w:pPr>
              <w:rPr>
                <w:b/>
              </w:rPr>
            </w:pPr>
            <w:r w:rsidRPr="00075074">
              <w:rPr>
                <w:b/>
              </w:rPr>
              <w:t>O/K (Y/N)</w:t>
            </w:r>
          </w:p>
        </w:tc>
        <w:tc>
          <w:tcPr>
            <w:tcW w:w="4954" w:type="dxa"/>
            <w:shd w:val="clear" w:color="auto" w:fill="043956" w:themeFill="accent2"/>
            <w:vAlign w:val="center"/>
          </w:tcPr>
          <w:p w14:paraId="06CB2104" w14:textId="77777777" w:rsidR="00C350E8" w:rsidRPr="00075074" w:rsidRDefault="00C350E8" w:rsidP="00F416B3">
            <w:pPr>
              <w:rPr>
                <w:b/>
              </w:rPr>
            </w:pPr>
            <w:r w:rsidRPr="00075074">
              <w:rPr>
                <w:b/>
              </w:rPr>
              <w:t>Rectification Required</w:t>
            </w:r>
          </w:p>
        </w:tc>
      </w:tr>
      <w:tr w:rsidR="00C350E8" w:rsidRPr="00075074" w14:paraId="652D4434" w14:textId="77777777" w:rsidTr="00C350E8">
        <w:tc>
          <w:tcPr>
            <w:tcW w:w="9632" w:type="dxa"/>
            <w:gridSpan w:val="3"/>
            <w:shd w:val="clear" w:color="auto" w:fill="043956" w:themeFill="accent2"/>
            <w:vAlign w:val="center"/>
          </w:tcPr>
          <w:p w14:paraId="57153F61" w14:textId="77777777" w:rsidR="00C350E8" w:rsidRPr="00075074" w:rsidRDefault="00C350E8" w:rsidP="00F416B3">
            <w:r w:rsidRPr="00075074">
              <w:rPr>
                <w:b/>
              </w:rPr>
              <w:t>Exterior</w:t>
            </w:r>
          </w:p>
        </w:tc>
      </w:tr>
      <w:tr w:rsidR="00C350E8" w:rsidRPr="00075074" w14:paraId="784788CC" w14:textId="77777777" w:rsidTr="00C350E8">
        <w:trPr>
          <w:trHeight w:val="397"/>
        </w:trPr>
        <w:tc>
          <w:tcPr>
            <w:tcW w:w="3544" w:type="dxa"/>
            <w:vAlign w:val="center"/>
          </w:tcPr>
          <w:p w14:paraId="149E622C" w14:textId="77777777" w:rsidR="00C350E8" w:rsidRPr="00075074" w:rsidRDefault="00C350E8" w:rsidP="00F416B3">
            <w:r w:rsidRPr="00075074">
              <w:t>No paintwork Residue</w:t>
            </w:r>
          </w:p>
        </w:tc>
        <w:tc>
          <w:tcPr>
            <w:tcW w:w="1134" w:type="dxa"/>
            <w:vAlign w:val="center"/>
          </w:tcPr>
          <w:p w14:paraId="1B28FF50" w14:textId="77777777" w:rsidR="00C350E8" w:rsidRPr="00075074" w:rsidRDefault="00C350E8" w:rsidP="00F416B3"/>
        </w:tc>
        <w:tc>
          <w:tcPr>
            <w:tcW w:w="4954" w:type="dxa"/>
            <w:vAlign w:val="center"/>
          </w:tcPr>
          <w:p w14:paraId="0ED764ED" w14:textId="77777777" w:rsidR="00C350E8" w:rsidRPr="00075074" w:rsidRDefault="00C350E8" w:rsidP="00F416B3"/>
        </w:tc>
      </w:tr>
      <w:tr w:rsidR="00C350E8" w:rsidRPr="00075074" w14:paraId="18CF8FD2" w14:textId="77777777" w:rsidTr="00C350E8">
        <w:trPr>
          <w:trHeight w:val="397"/>
        </w:trPr>
        <w:tc>
          <w:tcPr>
            <w:tcW w:w="3544" w:type="dxa"/>
            <w:vAlign w:val="center"/>
          </w:tcPr>
          <w:p w14:paraId="6B57FCDB" w14:textId="77777777" w:rsidR="00C350E8" w:rsidRPr="00075074" w:rsidRDefault="00C350E8" w:rsidP="00F416B3">
            <w:r w:rsidRPr="00075074">
              <w:t>No paintwork polish marks</w:t>
            </w:r>
          </w:p>
        </w:tc>
        <w:tc>
          <w:tcPr>
            <w:tcW w:w="1134" w:type="dxa"/>
            <w:vAlign w:val="center"/>
          </w:tcPr>
          <w:p w14:paraId="298C5C6A" w14:textId="77777777" w:rsidR="00C350E8" w:rsidRPr="00075074" w:rsidRDefault="00C350E8" w:rsidP="00F416B3"/>
        </w:tc>
        <w:tc>
          <w:tcPr>
            <w:tcW w:w="4954" w:type="dxa"/>
            <w:vAlign w:val="center"/>
          </w:tcPr>
          <w:p w14:paraId="08C215EB" w14:textId="77777777" w:rsidR="00C350E8" w:rsidRPr="00075074" w:rsidRDefault="00C350E8" w:rsidP="00F416B3"/>
        </w:tc>
      </w:tr>
      <w:tr w:rsidR="00C350E8" w:rsidRPr="00075074" w14:paraId="01FC203C" w14:textId="77777777" w:rsidTr="00C350E8">
        <w:trPr>
          <w:trHeight w:val="397"/>
        </w:trPr>
        <w:tc>
          <w:tcPr>
            <w:tcW w:w="3544" w:type="dxa"/>
            <w:vAlign w:val="center"/>
          </w:tcPr>
          <w:p w14:paraId="6DCD2EA6" w14:textId="77777777" w:rsidR="00C350E8" w:rsidRPr="00075074" w:rsidRDefault="00C350E8" w:rsidP="00F416B3">
            <w:r w:rsidRPr="00075074">
              <w:t>Door shuts cleaned</w:t>
            </w:r>
          </w:p>
        </w:tc>
        <w:tc>
          <w:tcPr>
            <w:tcW w:w="1134" w:type="dxa"/>
            <w:vAlign w:val="center"/>
          </w:tcPr>
          <w:p w14:paraId="73837B74" w14:textId="77777777" w:rsidR="00C350E8" w:rsidRPr="00075074" w:rsidRDefault="00C350E8" w:rsidP="00F416B3"/>
        </w:tc>
        <w:tc>
          <w:tcPr>
            <w:tcW w:w="4954" w:type="dxa"/>
            <w:vAlign w:val="center"/>
          </w:tcPr>
          <w:p w14:paraId="162419BD" w14:textId="77777777" w:rsidR="00C350E8" w:rsidRPr="00075074" w:rsidRDefault="00C350E8" w:rsidP="00F416B3"/>
        </w:tc>
      </w:tr>
      <w:tr w:rsidR="00C350E8" w:rsidRPr="00075074" w14:paraId="321D38A9" w14:textId="77777777" w:rsidTr="00C350E8">
        <w:trPr>
          <w:trHeight w:val="397"/>
        </w:trPr>
        <w:tc>
          <w:tcPr>
            <w:tcW w:w="3544" w:type="dxa"/>
            <w:vAlign w:val="center"/>
          </w:tcPr>
          <w:p w14:paraId="406D5698" w14:textId="77777777" w:rsidR="00C350E8" w:rsidRPr="00075074" w:rsidRDefault="00C350E8" w:rsidP="00F416B3">
            <w:r w:rsidRPr="00075074">
              <w:t>No plastic trim residue</w:t>
            </w:r>
          </w:p>
        </w:tc>
        <w:tc>
          <w:tcPr>
            <w:tcW w:w="1134" w:type="dxa"/>
            <w:vAlign w:val="center"/>
          </w:tcPr>
          <w:p w14:paraId="3D9FD2EC" w14:textId="77777777" w:rsidR="00C350E8" w:rsidRPr="00075074" w:rsidRDefault="00C350E8" w:rsidP="00F416B3"/>
        </w:tc>
        <w:tc>
          <w:tcPr>
            <w:tcW w:w="4954" w:type="dxa"/>
            <w:vAlign w:val="center"/>
          </w:tcPr>
          <w:p w14:paraId="376B8013" w14:textId="77777777" w:rsidR="00C350E8" w:rsidRPr="00075074" w:rsidRDefault="00C350E8" w:rsidP="00F416B3"/>
        </w:tc>
      </w:tr>
      <w:tr w:rsidR="00C350E8" w:rsidRPr="00075074" w14:paraId="5BF7A3F7" w14:textId="77777777" w:rsidTr="00C350E8">
        <w:trPr>
          <w:trHeight w:val="397"/>
        </w:trPr>
        <w:tc>
          <w:tcPr>
            <w:tcW w:w="3544" w:type="dxa"/>
            <w:vAlign w:val="center"/>
          </w:tcPr>
          <w:p w14:paraId="26138A7B" w14:textId="77777777" w:rsidR="00C350E8" w:rsidRPr="00075074" w:rsidRDefault="00C350E8" w:rsidP="00F416B3">
            <w:r w:rsidRPr="00075074">
              <w:t xml:space="preserve">No smears on glass </w:t>
            </w:r>
          </w:p>
        </w:tc>
        <w:tc>
          <w:tcPr>
            <w:tcW w:w="1134" w:type="dxa"/>
            <w:vAlign w:val="center"/>
          </w:tcPr>
          <w:p w14:paraId="56B4576A" w14:textId="77777777" w:rsidR="00C350E8" w:rsidRPr="00075074" w:rsidRDefault="00C350E8" w:rsidP="00F416B3"/>
        </w:tc>
        <w:tc>
          <w:tcPr>
            <w:tcW w:w="4954" w:type="dxa"/>
            <w:vAlign w:val="center"/>
          </w:tcPr>
          <w:p w14:paraId="5F8A6954" w14:textId="77777777" w:rsidR="00C350E8" w:rsidRPr="00075074" w:rsidRDefault="00C350E8" w:rsidP="00F416B3"/>
        </w:tc>
      </w:tr>
      <w:tr w:rsidR="00C350E8" w:rsidRPr="00075074" w14:paraId="3FF0E7F2" w14:textId="77777777" w:rsidTr="00C350E8">
        <w:trPr>
          <w:trHeight w:val="397"/>
        </w:trPr>
        <w:tc>
          <w:tcPr>
            <w:tcW w:w="3544" w:type="dxa"/>
            <w:vAlign w:val="center"/>
          </w:tcPr>
          <w:p w14:paraId="465A1C83" w14:textId="77777777" w:rsidR="00C350E8" w:rsidRPr="00075074" w:rsidRDefault="00C350E8" w:rsidP="00F416B3">
            <w:r w:rsidRPr="00075074">
              <w:t>Tops of opening windows cleaned</w:t>
            </w:r>
          </w:p>
        </w:tc>
        <w:tc>
          <w:tcPr>
            <w:tcW w:w="1134" w:type="dxa"/>
            <w:vAlign w:val="center"/>
          </w:tcPr>
          <w:p w14:paraId="0A04A902" w14:textId="77777777" w:rsidR="00C350E8" w:rsidRPr="00075074" w:rsidRDefault="00C350E8" w:rsidP="00F416B3"/>
        </w:tc>
        <w:tc>
          <w:tcPr>
            <w:tcW w:w="4954" w:type="dxa"/>
            <w:vAlign w:val="center"/>
          </w:tcPr>
          <w:p w14:paraId="6FD455EA" w14:textId="77777777" w:rsidR="00C350E8" w:rsidRPr="00075074" w:rsidRDefault="00C350E8" w:rsidP="00F416B3"/>
        </w:tc>
      </w:tr>
      <w:tr w:rsidR="00C350E8" w:rsidRPr="00075074" w14:paraId="2D75ABFF" w14:textId="77777777" w:rsidTr="00C350E8">
        <w:tc>
          <w:tcPr>
            <w:tcW w:w="9632" w:type="dxa"/>
            <w:gridSpan w:val="3"/>
            <w:shd w:val="clear" w:color="auto" w:fill="043956" w:themeFill="accent2"/>
            <w:vAlign w:val="center"/>
          </w:tcPr>
          <w:p w14:paraId="17FF0529" w14:textId="77777777" w:rsidR="00C350E8" w:rsidRPr="00075074" w:rsidRDefault="00C350E8" w:rsidP="00F416B3">
            <w:pPr>
              <w:rPr>
                <w:b/>
              </w:rPr>
            </w:pPr>
            <w:r w:rsidRPr="00075074">
              <w:rPr>
                <w:b/>
              </w:rPr>
              <w:t>Interior</w:t>
            </w:r>
          </w:p>
        </w:tc>
      </w:tr>
      <w:tr w:rsidR="00C350E8" w:rsidRPr="00075074" w14:paraId="3FE6402C" w14:textId="77777777" w:rsidTr="00C350E8">
        <w:trPr>
          <w:trHeight w:val="397"/>
        </w:trPr>
        <w:tc>
          <w:tcPr>
            <w:tcW w:w="3544" w:type="dxa"/>
            <w:vAlign w:val="center"/>
          </w:tcPr>
          <w:p w14:paraId="16540EA9" w14:textId="77777777" w:rsidR="00C350E8" w:rsidRPr="00075074" w:rsidRDefault="00C350E8" w:rsidP="00F416B3">
            <w:r w:rsidRPr="00075074">
              <w:t>Carpets clean and dry</w:t>
            </w:r>
          </w:p>
        </w:tc>
        <w:tc>
          <w:tcPr>
            <w:tcW w:w="1134" w:type="dxa"/>
            <w:vAlign w:val="center"/>
          </w:tcPr>
          <w:p w14:paraId="31C325A3" w14:textId="77777777" w:rsidR="00C350E8" w:rsidRPr="00075074" w:rsidRDefault="00C350E8" w:rsidP="00F416B3"/>
        </w:tc>
        <w:tc>
          <w:tcPr>
            <w:tcW w:w="4954" w:type="dxa"/>
            <w:vAlign w:val="center"/>
          </w:tcPr>
          <w:p w14:paraId="2687B98E" w14:textId="77777777" w:rsidR="00C350E8" w:rsidRPr="00075074" w:rsidRDefault="00C350E8" w:rsidP="00F416B3"/>
        </w:tc>
      </w:tr>
      <w:tr w:rsidR="00C350E8" w:rsidRPr="00075074" w14:paraId="03ACDC19" w14:textId="77777777" w:rsidTr="00C350E8">
        <w:trPr>
          <w:trHeight w:val="397"/>
        </w:trPr>
        <w:tc>
          <w:tcPr>
            <w:tcW w:w="3544" w:type="dxa"/>
            <w:vAlign w:val="center"/>
          </w:tcPr>
          <w:p w14:paraId="7F38ABAD" w14:textId="77777777" w:rsidR="00C350E8" w:rsidRPr="00075074" w:rsidRDefault="00C350E8" w:rsidP="00F416B3">
            <w:r w:rsidRPr="00075074">
              <w:t>Upholstery clean and dry</w:t>
            </w:r>
          </w:p>
        </w:tc>
        <w:tc>
          <w:tcPr>
            <w:tcW w:w="1134" w:type="dxa"/>
            <w:vAlign w:val="center"/>
          </w:tcPr>
          <w:p w14:paraId="3C1F07EE" w14:textId="77777777" w:rsidR="00C350E8" w:rsidRPr="00075074" w:rsidRDefault="00C350E8" w:rsidP="00F416B3"/>
        </w:tc>
        <w:tc>
          <w:tcPr>
            <w:tcW w:w="4954" w:type="dxa"/>
            <w:vAlign w:val="center"/>
          </w:tcPr>
          <w:p w14:paraId="0D800783" w14:textId="77777777" w:rsidR="00C350E8" w:rsidRPr="00075074" w:rsidRDefault="00C350E8" w:rsidP="00F416B3"/>
        </w:tc>
      </w:tr>
      <w:tr w:rsidR="00C350E8" w:rsidRPr="00075074" w14:paraId="71F17D04" w14:textId="77777777" w:rsidTr="00C350E8">
        <w:trPr>
          <w:trHeight w:val="397"/>
        </w:trPr>
        <w:tc>
          <w:tcPr>
            <w:tcW w:w="3544" w:type="dxa"/>
            <w:vAlign w:val="center"/>
          </w:tcPr>
          <w:p w14:paraId="198464B4" w14:textId="77777777" w:rsidR="00C350E8" w:rsidRPr="00075074" w:rsidRDefault="00C350E8" w:rsidP="00F416B3">
            <w:r w:rsidRPr="00075074">
              <w:t>No residue on plastic trim</w:t>
            </w:r>
          </w:p>
        </w:tc>
        <w:tc>
          <w:tcPr>
            <w:tcW w:w="1134" w:type="dxa"/>
            <w:vAlign w:val="center"/>
          </w:tcPr>
          <w:p w14:paraId="07181B05" w14:textId="77777777" w:rsidR="00C350E8" w:rsidRPr="00075074" w:rsidRDefault="00C350E8" w:rsidP="00F416B3"/>
        </w:tc>
        <w:tc>
          <w:tcPr>
            <w:tcW w:w="4954" w:type="dxa"/>
            <w:vAlign w:val="center"/>
          </w:tcPr>
          <w:p w14:paraId="42D14930" w14:textId="77777777" w:rsidR="00C350E8" w:rsidRPr="00075074" w:rsidRDefault="00C350E8" w:rsidP="00F416B3"/>
        </w:tc>
      </w:tr>
      <w:tr w:rsidR="00C350E8" w:rsidRPr="00075074" w14:paraId="72C5DDB8" w14:textId="77777777" w:rsidTr="00C350E8">
        <w:trPr>
          <w:trHeight w:val="397"/>
        </w:trPr>
        <w:tc>
          <w:tcPr>
            <w:tcW w:w="3544" w:type="dxa"/>
            <w:vAlign w:val="center"/>
          </w:tcPr>
          <w:p w14:paraId="585606B3" w14:textId="77777777" w:rsidR="00C350E8" w:rsidRPr="00075074" w:rsidRDefault="00C350E8" w:rsidP="00F416B3">
            <w:r w:rsidRPr="00075074">
              <w:t>No smears on glass</w:t>
            </w:r>
          </w:p>
        </w:tc>
        <w:tc>
          <w:tcPr>
            <w:tcW w:w="1134" w:type="dxa"/>
            <w:vAlign w:val="center"/>
          </w:tcPr>
          <w:p w14:paraId="774BF1CB" w14:textId="77777777" w:rsidR="00C350E8" w:rsidRPr="00075074" w:rsidRDefault="00C350E8" w:rsidP="00F416B3"/>
        </w:tc>
        <w:tc>
          <w:tcPr>
            <w:tcW w:w="4954" w:type="dxa"/>
            <w:vAlign w:val="center"/>
          </w:tcPr>
          <w:p w14:paraId="3787E0BF" w14:textId="77777777" w:rsidR="00C350E8" w:rsidRPr="00075074" w:rsidRDefault="00C350E8" w:rsidP="00F416B3"/>
        </w:tc>
      </w:tr>
      <w:tr w:rsidR="00C350E8" w:rsidRPr="00075074" w14:paraId="0CC04AF9" w14:textId="77777777" w:rsidTr="00C350E8">
        <w:trPr>
          <w:trHeight w:val="397"/>
        </w:trPr>
        <w:tc>
          <w:tcPr>
            <w:tcW w:w="3544" w:type="dxa"/>
            <w:vAlign w:val="center"/>
          </w:tcPr>
          <w:p w14:paraId="2BD7CFFC" w14:textId="77777777" w:rsidR="00C350E8" w:rsidRPr="00075074" w:rsidRDefault="00C350E8" w:rsidP="00F416B3">
            <w:r w:rsidRPr="00075074">
              <w:t>Tops of opening windows cleaned</w:t>
            </w:r>
          </w:p>
        </w:tc>
        <w:tc>
          <w:tcPr>
            <w:tcW w:w="1134" w:type="dxa"/>
            <w:vAlign w:val="center"/>
          </w:tcPr>
          <w:p w14:paraId="1152BF01" w14:textId="77777777" w:rsidR="00C350E8" w:rsidRPr="00075074" w:rsidRDefault="00C350E8" w:rsidP="00F416B3"/>
        </w:tc>
        <w:tc>
          <w:tcPr>
            <w:tcW w:w="4954" w:type="dxa"/>
            <w:vAlign w:val="center"/>
          </w:tcPr>
          <w:p w14:paraId="2E7655A4" w14:textId="77777777" w:rsidR="00C350E8" w:rsidRPr="00075074" w:rsidRDefault="00C350E8" w:rsidP="00F416B3"/>
        </w:tc>
      </w:tr>
      <w:tr w:rsidR="00C350E8" w:rsidRPr="00075074" w14:paraId="1AE516EB" w14:textId="77777777" w:rsidTr="00C350E8">
        <w:tc>
          <w:tcPr>
            <w:tcW w:w="9632" w:type="dxa"/>
            <w:gridSpan w:val="3"/>
            <w:shd w:val="clear" w:color="auto" w:fill="043956" w:themeFill="accent2"/>
            <w:vAlign w:val="center"/>
          </w:tcPr>
          <w:p w14:paraId="4808F67E" w14:textId="77777777" w:rsidR="00C350E8" w:rsidRPr="00075074" w:rsidRDefault="00C350E8" w:rsidP="00F416B3">
            <w:smartTag w:uri="urn:schemas-microsoft-com:office:smarttags" w:element="place">
              <w:smartTag w:uri="urn:schemas-microsoft-com:office:smarttags" w:element="PlaceName">
                <w:r w:rsidRPr="00075074">
                  <w:rPr>
                    <w:b/>
                  </w:rPr>
                  <w:t>Engine</w:t>
                </w:r>
              </w:smartTag>
              <w:r w:rsidRPr="00075074">
                <w:rPr>
                  <w:b/>
                </w:rPr>
                <w:t xml:space="preserve"> </w:t>
              </w:r>
              <w:smartTag w:uri="urn:schemas-microsoft-com:office:smarttags" w:element="PlaceType">
                <w:r w:rsidRPr="00075074">
                  <w:rPr>
                    <w:b/>
                  </w:rPr>
                  <w:t>Bay</w:t>
                </w:r>
              </w:smartTag>
            </w:smartTag>
          </w:p>
        </w:tc>
      </w:tr>
      <w:tr w:rsidR="00C350E8" w:rsidRPr="00075074" w14:paraId="0E2E1998" w14:textId="77777777" w:rsidTr="00C350E8">
        <w:trPr>
          <w:trHeight w:val="397"/>
        </w:trPr>
        <w:tc>
          <w:tcPr>
            <w:tcW w:w="3544" w:type="dxa"/>
            <w:vAlign w:val="center"/>
          </w:tcPr>
          <w:p w14:paraId="61ACF25C" w14:textId="77777777" w:rsidR="00C350E8" w:rsidRPr="00075074" w:rsidRDefault="00C350E8" w:rsidP="00F416B3">
            <w:r w:rsidRPr="00075074">
              <w:t>No residue of cleaning product</w:t>
            </w:r>
          </w:p>
        </w:tc>
        <w:tc>
          <w:tcPr>
            <w:tcW w:w="1134" w:type="dxa"/>
            <w:vAlign w:val="center"/>
          </w:tcPr>
          <w:p w14:paraId="42DAAE14" w14:textId="77777777" w:rsidR="00C350E8" w:rsidRPr="00075074" w:rsidRDefault="00C350E8" w:rsidP="00F416B3"/>
        </w:tc>
        <w:tc>
          <w:tcPr>
            <w:tcW w:w="4954" w:type="dxa"/>
            <w:vAlign w:val="center"/>
          </w:tcPr>
          <w:p w14:paraId="5A551C5E" w14:textId="77777777" w:rsidR="00C350E8" w:rsidRPr="00075074" w:rsidRDefault="00C350E8" w:rsidP="00F416B3"/>
        </w:tc>
      </w:tr>
      <w:tr w:rsidR="00C350E8" w:rsidRPr="00075074" w14:paraId="23410771" w14:textId="77777777" w:rsidTr="00C350E8">
        <w:trPr>
          <w:trHeight w:val="397"/>
        </w:trPr>
        <w:tc>
          <w:tcPr>
            <w:tcW w:w="3544" w:type="dxa"/>
            <w:vAlign w:val="center"/>
          </w:tcPr>
          <w:p w14:paraId="19988EB9" w14:textId="77777777" w:rsidR="00C350E8" w:rsidRPr="00075074" w:rsidRDefault="00C350E8" w:rsidP="00F416B3">
            <w:r w:rsidRPr="00075074">
              <w:t>Component protection removed</w:t>
            </w:r>
          </w:p>
        </w:tc>
        <w:tc>
          <w:tcPr>
            <w:tcW w:w="1134" w:type="dxa"/>
            <w:vAlign w:val="center"/>
          </w:tcPr>
          <w:p w14:paraId="0CA81305" w14:textId="77777777" w:rsidR="00C350E8" w:rsidRPr="00075074" w:rsidRDefault="00C350E8" w:rsidP="00F416B3"/>
        </w:tc>
        <w:tc>
          <w:tcPr>
            <w:tcW w:w="4954" w:type="dxa"/>
            <w:vAlign w:val="center"/>
          </w:tcPr>
          <w:p w14:paraId="26EE690E" w14:textId="77777777" w:rsidR="00C350E8" w:rsidRPr="00075074" w:rsidRDefault="00C350E8" w:rsidP="00F416B3"/>
        </w:tc>
      </w:tr>
      <w:tr w:rsidR="00C350E8" w:rsidRPr="00075074" w14:paraId="13001D03" w14:textId="77777777" w:rsidTr="00C350E8">
        <w:trPr>
          <w:trHeight w:val="397"/>
        </w:trPr>
        <w:tc>
          <w:tcPr>
            <w:tcW w:w="3544" w:type="dxa"/>
            <w:vAlign w:val="center"/>
          </w:tcPr>
          <w:p w14:paraId="10C74D39" w14:textId="77777777" w:rsidR="00C350E8" w:rsidRPr="00075074" w:rsidRDefault="00C350E8" w:rsidP="00F416B3">
            <w:r w:rsidRPr="00075074">
              <w:t>No residue in engine bay area</w:t>
            </w:r>
          </w:p>
        </w:tc>
        <w:tc>
          <w:tcPr>
            <w:tcW w:w="1134" w:type="dxa"/>
            <w:vAlign w:val="center"/>
          </w:tcPr>
          <w:p w14:paraId="48EA4F02" w14:textId="77777777" w:rsidR="00C350E8" w:rsidRPr="00075074" w:rsidRDefault="00C350E8" w:rsidP="00F416B3"/>
        </w:tc>
        <w:tc>
          <w:tcPr>
            <w:tcW w:w="4954" w:type="dxa"/>
            <w:vAlign w:val="center"/>
          </w:tcPr>
          <w:p w14:paraId="5FE5EE9E" w14:textId="77777777" w:rsidR="00C350E8" w:rsidRPr="00075074" w:rsidRDefault="00C350E8" w:rsidP="00F416B3"/>
        </w:tc>
      </w:tr>
    </w:tbl>
    <w:p w14:paraId="06BE6D15" w14:textId="77777777" w:rsidR="00C350E8" w:rsidRPr="00075074" w:rsidRDefault="00C350E8" w:rsidP="00C350E8">
      <w:pPr>
        <w:tabs>
          <w:tab w:val="left" w:pos="360"/>
        </w:tabs>
        <w:ind w:left="360"/>
      </w:pPr>
    </w:p>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C350E8" w:rsidRPr="0043505F" w14:paraId="71B64A25" w14:textId="77777777" w:rsidTr="00F416B3">
        <w:tc>
          <w:tcPr>
            <w:tcW w:w="8120" w:type="dxa"/>
            <w:hideMark/>
          </w:tcPr>
          <w:p w14:paraId="526B709B" w14:textId="77777777" w:rsidR="00C350E8" w:rsidRPr="0043505F" w:rsidRDefault="00C350E8"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7ECBCA10"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B13CD42"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350E8" w:rsidRPr="0043505F" w14:paraId="2504B3D6" w14:textId="77777777" w:rsidTr="00F416B3">
        <w:tc>
          <w:tcPr>
            <w:tcW w:w="8120" w:type="dxa"/>
            <w:tcBorders>
              <w:bottom w:val="single" w:sz="4" w:space="0" w:color="35B1F5" w:themeColor="accent2" w:themeTint="80"/>
            </w:tcBorders>
            <w:hideMark/>
          </w:tcPr>
          <w:p w14:paraId="7947604E" w14:textId="77777777" w:rsidR="00C350E8" w:rsidRPr="0043505F" w:rsidRDefault="00C350E8"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42467BB5" w14:textId="77777777" w:rsidR="00C350E8" w:rsidRPr="0043505F" w:rsidRDefault="00C350E8" w:rsidP="00F416B3">
            <w:pPr>
              <w:rPr>
                <w:rFonts w:eastAsia="Times New Roman" w:cs="Arial"/>
                <w:b/>
                <w:kern w:val="0"/>
                <w:szCs w:val="22"/>
                <w:lang w:val="en-US"/>
                <w14:ligatures w14:val="none"/>
              </w:rPr>
            </w:pPr>
          </w:p>
        </w:tc>
      </w:tr>
      <w:tr w:rsidR="00C350E8" w:rsidRPr="0043505F" w14:paraId="36FA44FC"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73CD7E" w14:textId="77777777" w:rsidR="00C350E8" w:rsidRPr="00075074" w:rsidRDefault="00C350E8"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359F2FD1" w14:textId="77777777" w:rsidR="00C350E8" w:rsidRPr="0043505F" w:rsidRDefault="00C350E8" w:rsidP="00F416B3">
            <w:pPr>
              <w:rPr>
                <w:rFonts w:eastAsia="Times New Roman" w:cs="Arial"/>
                <w:b/>
                <w:kern w:val="0"/>
                <w:szCs w:val="22"/>
                <w:lang w:val="en-US"/>
                <w14:ligatures w14:val="none"/>
              </w:rPr>
            </w:pPr>
          </w:p>
        </w:tc>
      </w:tr>
      <w:tr w:rsidR="00C350E8" w:rsidRPr="0043505F" w14:paraId="67639641"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354C24" w14:textId="737B072D" w:rsidR="00C350E8" w:rsidRPr="00075074" w:rsidRDefault="00C350E8" w:rsidP="00F416B3">
            <w:r>
              <w:t>Report</w:t>
            </w:r>
            <w:r>
              <w:t xml:space="preserve">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29B6DDB1" w14:textId="77777777" w:rsidR="00C350E8" w:rsidRPr="0043505F" w:rsidRDefault="00C350E8" w:rsidP="00F416B3">
            <w:pPr>
              <w:rPr>
                <w:rFonts w:eastAsia="Times New Roman" w:cs="Arial"/>
                <w:b/>
                <w:kern w:val="0"/>
                <w:szCs w:val="22"/>
                <w:lang w:val="en-US"/>
                <w14:ligatures w14:val="none"/>
              </w:rPr>
            </w:pPr>
          </w:p>
        </w:tc>
      </w:tr>
    </w:tbl>
    <w:p w14:paraId="72883C56" w14:textId="77777777" w:rsidR="00C350E8" w:rsidRDefault="00C350E8" w:rsidP="00C350E8">
      <w:pPr>
        <w:rPr>
          <w:rFonts w:eastAsia="Times New Roman" w:cs="Arial"/>
          <w:kern w:val="0"/>
          <w:szCs w:val="22"/>
          <w:lang w:val="en-US"/>
          <w14:ligatures w14:val="none"/>
        </w:rPr>
      </w:pPr>
    </w:p>
    <w:p w14:paraId="6F7FB1B1" w14:textId="77777777" w:rsidR="00C350E8" w:rsidRDefault="00C350E8" w:rsidP="00C350E8">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C350E8" w:rsidRPr="0043505F" w14:paraId="158BEF54"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D55FEF"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2CE1850" w14:textId="77777777" w:rsidR="00C350E8"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787694B" w14:textId="77777777" w:rsidR="00C350E8" w:rsidRDefault="00C350E8" w:rsidP="00F416B3">
            <w:pPr>
              <w:rPr>
                <w:rFonts w:eastAsia="Times New Roman" w:cs="Arial"/>
                <w:kern w:val="0"/>
                <w:szCs w:val="22"/>
                <w:lang w:val="en-US"/>
                <w14:ligatures w14:val="none"/>
              </w:rPr>
            </w:pPr>
          </w:p>
          <w:p w14:paraId="70DF0682" w14:textId="77777777" w:rsidR="00C350E8" w:rsidRPr="0043505F" w:rsidRDefault="00C350E8" w:rsidP="00F416B3">
            <w:pPr>
              <w:rPr>
                <w:rFonts w:eastAsia="Times New Roman" w:cs="Arial"/>
                <w:kern w:val="0"/>
                <w:szCs w:val="22"/>
                <w:lang w:val="en-US"/>
                <w14:ligatures w14:val="none"/>
              </w:rPr>
            </w:pPr>
          </w:p>
          <w:p w14:paraId="3709A622" w14:textId="77777777" w:rsidR="00C350E8" w:rsidRPr="0043505F"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8373867" w14:textId="77777777" w:rsidR="00C350E8" w:rsidRPr="0043505F" w:rsidRDefault="00C350E8" w:rsidP="00F416B3">
            <w:pPr>
              <w:rPr>
                <w:rFonts w:eastAsia="Times New Roman" w:cs="Arial"/>
                <w:kern w:val="0"/>
                <w:szCs w:val="22"/>
                <w:lang w:val="en-US"/>
                <w14:ligatures w14:val="none"/>
              </w:rPr>
            </w:pPr>
          </w:p>
          <w:p w14:paraId="497B76EC" w14:textId="77777777" w:rsidR="00C350E8" w:rsidRPr="0043505F" w:rsidRDefault="00C350E8" w:rsidP="00F416B3">
            <w:pPr>
              <w:rPr>
                <w:rFonts w:eastAsia="Times New Roman" w:cs="Arial"/>
                <w:kern w:val="0"/>
                <w:szCs w:val="22"/>
                <w:lang w:val="en-US"/>
                <w14:ligatures w14:val="none"/>
              </w:rPr>
            </w:pPr>
          </w:p>
          <w:p w14:paraId="208E1BB8" w14:textId="77777777" w:rsidR="00C350E8"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6CA2F79" w14:textId="77777777" w:rsidR="00C350E8" w:rsidRPr="0043505F" w:rsidRDefault="00C350E8" w:rsidP="00F416B3">
            <w:pPr>
              <w:rPr>
                <w:rFonts w:eastAsia="Times New Roman" w:cs="Arial"/>
                <w:kern w:val="0"/>
                <w:szCs w:val="22"/>
                <w:lang w:val="en-US"/>
                <w14:ligatures w14:val="none"/>
              </w:rPr>
            </w:pPr>
          </w:p>
        </w:tc>
      </w:tr>
    </w:tbl>
    <w:p w14:paraId="137AC9C6" w14:textId="446F40AA" w:rsidR="00C350E8" w:rsidRDefault="00C350E8" w:rsidP="00043FED"/>
    <w:p w14:paraId="7B108EF3" w14:textId="77777777" w:rsidR="00C350E8" w:rsidRDefault="00C350E8">
      <w:r>
        <w:br w:type="page"/>
      </w:r>
    </w:p>
    <w:p w14:paraId="4B16CACF" w14:textId="77777777" w:rsidR="00C350E8" w:rsidRDefault="00C350E8"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C350E8" w:rsidRPr="0043505F" w14:paraId="73D4389C"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76F3905" w14:textId="77777777" w:rsidR="00C350E8" w:rsidRPr="0043505F" w:rsidRDefault="00C350E8"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18</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(J</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EB34BB" w14:textId="6ACC920E"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6.1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A52C174" w14:textId="7B0C3E26"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18.</w:t>
            </w:r>
            <w:r>
              <w:rPr>
                <w:rFonts w:eastAsia="Times New Roman" w:cs="Arial"/>
                <w:b/>
                <w:kern w:val="0"/>
                <w:szCs w:val="22"/>
                <w:lang w:val="en-US"/>
                <w14:ligatures w14:val="none"/>
              </w:rPr>
              <w:t>5</w:t>
            </w:r>
          </w:p>
        </w:tc>
      </w:tr>
    </w:tbl>
    <w:p w14:paraId="2F8C9EBA" w14:textId="77777777" w:rsidR="00C350E8" w:rsidRPr="0043505F" w:rsidRDefault="00C350E8" w:rsidP="00C350E8">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C350E8" w:rsidRPr="0043505F" w14:paraId="08F678A7"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B20855" w14:textId="46BB68F9" w:rsidR="00C350E8" w:rsidRPr="0043505F" w:rsidRDefault="00C350E8"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Waste Disposal</w:t>
            </w:r>
          </w:p>
        </w:tc>
      </w:tr>
    </w:tbl>
    <w:p w14:paraId="727F54FD" w14:textId="77777777" w:rsidR="00C350E8" w:rsidRDefault="00C350E8" w:rsidP="00C350E8"/>
    <w:p w14:paraId="12EBB025" w14:textId="77777777" w:rsidR="00C350E8" w:rsidRPr="00075074" w:rsidRDefault="00C350E8" w:rsidP="00C350E8"/>
    <w:tbl>
      <w:tblPr>
        <w:tblW w:w="0" w:type="auto"/>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211"/>
        <w:gridCol w:w="5421"/>
      </w:tblGrid>
      <w:tr w:rsidR="00C350E8" w:rsidRPr="00075074" w14:paraId="1C86986C" w14:textId="77777777" w:rsidTr="00C350E8">
        <w:tc>
          <w:tcPr>
            <w:tcW w:w="9632" w:type="dxa"/>
            <w:gridSpan w:val="2"/>
          </w:tcPr>
          <w:p w14:paraId="76D1405F" w14:textId="77777777" w:rsidR="00C350E8" w:rsidRPr="00075074" w:rsidRDefault="00C350E8" w:rsidP="00F416B3">
            <w:pPr>
              <w:rPr>
                <w:b/>
              </w:rPr>
            </w:pPr>
            <w:r w:rsidRPr="00075074">
              <w:rPr>
                <w:b/>
              </w:rPr>
              <w:t>Instructions to Learners</w:t>
            </w:r>
            <w:r w:rsidRPr="00075074">
              <w:t xml:space="preserve"> </w:t>
            </w:r>
          </w:p>
          <w:p w14:paraId="062142FD" w14:textId="2AE8B880" w:rsidR="00C350E8" w:rsidRPr="00075074" w:rsidRDefault="00C350E8" w:rsidP="00C350E8">
            <w:pPr>
              <w:tabs>
                <w:tab w:val="left" w:pos="360"/>
              </w:tabs>
            </w:pPr>
            <w:r w:rsidRPr="00075074">
              <w:t xml:space="preserve">State in the spaces provided below the correct procedure for disposing of waste valeting components </w:t>
            </w:r>
            <w:r w:rsidRPr="00075074">
              <w:rPr>
                <w:b/>
              </w:rPr>
              <w:t>IN YOUR WORKSHOP</w:t>
            </w:r>
          </w:p>
          <w:p w14:paraId="45139D4E" w14:textId="77777777" w:rsidR="00C350E8" w:rsidRPr="00075074" w:rsidRDefault="00C350E8" w:rsidP="00F416B3"/>
        </w:tc>
      </w:tr>
      <w:tr w:rsidR="00C350E8" w:rsidRPr="00075074" w14:paraId="58BE31BF" w14:textId="77777777" w:rsidTr="00C350E8">
        <w:tc>
          <w:tcPr>
            <w:tcW w:w="4211" w:type="dxa"/>
            <w:shd w:val="clear" w:color="auto" w:fill="043956" w:themeFill="accent2"/>
          </w:tcPr>
          <w:p w14:paraId="72922DF7" w14:textId="77777777" w:rsidR="00C350E8" w:rsidRPr="00075074" w:rsidRDefault="00C350E8" w:rsidP="00F416B3">
            <w:pPr>
              <w:rPr>
                <w:b/>
              </w:rPr>
            </w:pPr>
            <w:r w:rsidRPr="00075074">
              <w:rPr>
                <w:b/>
              </w:rPr>
              <w:t>Component</w:t>
            </w:r>
          </w:p>
        </w:tc>
        <w:tc>
          <w:tcPr>
            <w:tcW w:w="5421" w:type="dxa"/>
            <w:shd w:val="clear" w:color="auto" w:fill="043956" w:themeFill="accent2"/>
          </w:tcPr>
          <w:p w14:paraId="6CFA488D" w14:textId="77777777" w:rsidR="00C350E8" w:rsidRPr="00075074" w:rsidRDefault="00C350E8" w:rsidP="00F416B3">
            <w:pPr>
              <w:rPr>
                <w:b/>
              </w:rPr>
            </w:pPr>
            <w:r w:rsidRPr="00075074">
              <w:rPr>
                <w:b/>
              </w:rPr>
              <w:t>Correct Disposal</w:t>
            </w:r>
          </w:p>
        </w:tc>
      </w:tr>
      <w:tr w:rsidR="00C350E8" w:rsidRPr="00075074" w14:paraId="141B934A" w14:textId="77777777" w:rsidTr="00C350E8">
        <w:trPr>
          <w:trHeight w:val="1134"/>
        </w:trPr>
        <w:tc>
          <w:tcPr>
            <w:tcW w:w="4211" w:type="dxa"/>
            <w:vAlign w:val="center"/>
          </w:tcPr>
          <w:p w14:paraId="13875537" w14:textId="77777777" w:rsidR="00C350E8" w:rsidRPr="00075074" w:rsidRDefault="00C350E8" w:rsidP="00F416B3">
            <w:pPr>
              <w:rPr>
                <w:b/>
              </w:rPr>
            </w:pPr>
            <w:r w:rsidRPr="00075074">
              <w:rPr>
                <w:b/>
              </w:rPr>
              <w:t>Waste Washing Water</w:t>
            </w:r>
          </w:p>
        </w:tc>
        <w:tc>
          <w:tcPr>
            <w:tcW w:w="5421" w:type="dxa"/>
          </w:tcPr>
          <w:p w14:paraId="49DCD6E0" w14:textId="77777777" w:rsidR="00C350E8" w:rsidRPr="00075074" w:rsidRDefault="00C350E8" w:rsidP="00F416B3"/>
          <w:p w14:paraId="382C3C8C" w14:textId="77777777" w:rsidR="00C350E8" w:rsidRPr="00075074" w:rsidRDefault="00C350E8" w:rsidP="00F416B3"/>
        </w:tc>
      </w:tr>
      <w:tr w:rsidR="00C350E8" w:rsidRPr="00075074" w14:paraId="597022CD" w14:textId="77777777" w:rsidTr="00C350E8">
        <w:trPr>
          <w:trHeight w:val="1134"/>
        </w:trPr>
        <w:tc>
          <w:tcPr>
            <w:tcW w:w="4211" w:type="dxa"/>
            <w:vAlign w:val="center"/>
          </w:tcPr>
          <w:p w14:paraId="00EE3BDA" w14:textId="77777777" w:rsidR="00C350E8" w:rsidRPr="00075074" w:rsidRDefault="00C350E8" w:rsidP="00F416B3">
            <w:pPr>
              <w:rPr>
                <w:b/>
              </w:rPr>
            </w:pPr>
            <w:r w:rsidRPr="00075074">
              <w:rPr>
                <w:b/>
              </w:rPr>
              <w:t>Cleaning Product Containers</w:t>
            </w:r>
          </w:p>
        </w:tc>
        <w:tc>
          <w:tcPr>
            <w:tcW w:w="5421" w:type="dxa"/>
          </w:tcPr>
          <w:p w14:paraId="4E7AD5FD" w14:textId="77777777" w:rsidR="00C350E8" w:rsidRPr="00075074" w:rsidRDefault="00C350E8" w:rsidP="00F416B3"/>
        </w:tc>
      </w:tr>
      <w:tr w:rsidR="00C350E8" w:rsidRPr="00075074" w14:paraId="0EA9175A" w14:textId="77777777" w:rsidTr="00C350E8">
        <w:trPr>
          <w:trHeight w:val="1134"/>
        </w:trPr>
        <w:tc>
          <w:tcPr>
            <w:tcW w:w="4211" w:type="dxa"/>
            <w:vAlign w:val="center"/>
          </w:tcPr>
          <w:p w14:paraId="3DF3FA40" w14:textId="77777777" w:rsidR="00C350E8" w:rsidRPr="00075074" w:rsidRDefault="00C350E8" w:rsidP="00F416B3">
            <w:pPr>
              <w:rPr>
                <w:b/>
              </w:rPr>
            </w:pPr>
            <w:r w:rsidRPr="00075074">
              <w:rPr>
                <w:b/>
              </w:rPr>
              <w:t>Used polishing cloths</w:t>
            </w:r>
          </w:p>
        </w:tc>
        <w:tc>
          <w:tcPr>
            <w:tcW w:w="5421" w:type="dxa"/>
          </w:tcPr>
          <w:p w14:paraId="53D432AE" w14:textId="77777777" w:rsidR="00C350E8" w:rsidRPr="00075074" w:rsidRDefault="00C350E8" w:rsidP="00F416B3"/>
        </w:tc>
      </w:tr>
      <w:tr w:rsidR="00C350E8" w:rsidRPr="00075074" w14:paraId="626517AA" w14:textId="77777777" w:rsidTr="00C350E8">
        <w:trPr>
          <w:trHeight w:val="1134"/>
        </w:trPr>
        <w:tc>
          <w:tcPr>
            <w:tcW w:w="4211" w:type="dxa"/>
            <w:vAlign w:val="center"/>
          </w:tcPr>
          <w:p w14:paraId="07F19EE2" w14:textId="77777777" w:rsidR="00C350E8" w:rsidRPr="00075074" w:rsidRDefault="00C350E8" w:rsidP="00F416B3">
            <w:pPr>
              <w:rPr>
                <w:b/>
              </w:rPr>
            </w:pPr>
            <w:r w:rsidRPr="00075074">
              <w:rPr>
                <w:b/>
              </w:rPr>
              <w:t xml:space="preserve">Waste Water from </w:t>
            </w:r>
            <w:smartTag w:uri="urn:schemas-microsoft-com:office:smarttags" w:element="place">
              <w:smartTag w:uri="urn:schemas-microsoft-com:office:smarttags" w:element="PlaceName">
                <w:r w:rsidRPr="00075074">
                  <w:rPr>
                    <w:b/>
                  </w:rPr>
                  <w:t>Engine</w:t>
                </w:r>
              </w:smartTag>
              <w:r w:rsidRPr="00075074">
                <w:rPr>
                  <w:b/>
                </w:rPr>
                <w:t xml:space="preserve"> </w:t>
              </w:r>
              <w:smartTag w:uri="urn:schemas-microsoft-com:office:smarttags" w:element="PlaceType">
                <w:r w:rsidRPr="00075074">
                  <w:rPr>
                    <w:b/>
                  </w:rPr>
                  <w:t>Bay</w:t>
                </w:r>
              </w:smartTag>
            </w:smartTag>
            <w:r w:rsidRPr="00075074">
              <w:rPr>
                <w:b/>
              </w:rPr>
              <w:t xml:space="preserve"> Valet</w:t>
            </w:r>
          </w:p>
        </w:tc>
        <w:tc>
          <w:tcPr>
            <w:tcW w:w="5421" w:type="dxa"/>
          </w:tcPr>
          <w:p w14:paraId="5B68E6A4" w14:textId="77777777" w:rsidR="00C350E8" w:rsidRPr="00075074" w:rsidRDefault="00C350E8" w:rsidP="00F416B3"/>
        </w:tc>
      </w:tr>
    </w:tbl>
    <w:p w14:paraId="5B49B8C9" w14:textId="77777777" w:rsidR="00C350E8" w:rsidRPr="00075074" w:rsidRDefault="00C350E8" w:rsidP="00C350E8"/>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C350E8" w:rsidRPr="0043505F" w14:paraId="314F858C" w14:textId="77777777" w:rsidTr="00F416B3">
        <w:tc>
          <w:tcPr>
            <w:tcW w:w="8120" w:type="dxa"/>
            <w:hideMark/>
          </w:tcPr>
          <w:p w14:paraId="177ACDEA" w14:textId="77777777" w:rsidR="00C350E8" w:rsidRPr="0043505F" w:rsidRDefault="00C350E8"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5D3A58AE"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26900C7"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C350E8" w:rsidRPr="0043505F" w14:paraId="60B6CFD6" w14:textId="77777777" w:rsidTr="00F416B3">
        <w:tc>
          <w:tcPr>
            <w:tcW w:w="8120" w:type="dxa"/>
            <w:tcBorders>
              <w:bottom w:val="single" w:sz="4" w:space="0" w:color="35B1F5" w:themeColor="accent2" w:themeTint="80"/>
            </w:tcBorders>
            <w:hideMark/>
          </w:tcPr>
          <w:p w14:paraId="52C308A0" w14:textId="77777777" w:rsidR="00C350E8" w:rsidRPr="0043505F" w:rsidRDefault="00C350E8"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1F2EC7E1" w14:textId="77777777" w:rsidR="00C350E8" w:rsidRPr="0043505F" w:rsidRDefault="00C350E8" w:rsidP="00F416B3">
            <w:pPr>
              <w:rPr>
                <w:rFonts w:eastAsia="Times New Roman" w:cs="Arial"/>
                <w:b/>
                <w:kern w:val="0"/>
                <w:szCs w:val="22"/>
                <w:lang w:val="en-US"/>
                <w14:ligatures w14:val="none"/>
              </w:rPr>
            </w:pPr>
          </w:p>
        </w:tc>
      </w:tr>
      <w:tr w:rsidR="00C350E8" w:rsidRPr="0043505F" w14:paraId="2361E806"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50416C" w14:textId="77777777" w:rsidR="00C350E8" w:rsidRPr="00075074" w:rsidRDefault="00C350E8"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01EAAFAB" w14:textId="77777777" w:rsidR="00C350E8" w:rsidRPr="0043505F" w:rsidRDefault="00C350E8" w:rsidP="00F416B3">
            <w:pPr>
              <w:rPr>
                <w:rFonts w:eastAsia="Times New Roman" w:cs="Arial"/>
                <w:b/>
                <w:kern w:val="0"/>
                <w:szCs w:val="22"/>
                <w:lang w:val="en-US"/>
                <w14:ligatures w14:val="none"/>
              </w:rPr>
            </w:pPr>
          </w:p>
        </w:tc>
      </w:tr>
      <w:tr w:rsidR="00C350E8" w:rsidRPr="0043505F" w14:paraId="0175B0D1"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0EEACC" w14:textId="77777777" w:rsidR="00C350E8" w:rsidRPr="00075074" w:rsidRDefault="00C350E8" w:rsidP="00F416B3">
            <w:r>
              <w:t>Report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D5282EE" w14:textId="77777777" w:rsidR="00C350E8" w:rsidRPr="0043505F" w:rsidRDefault="00C350E8" w:rsidP="00F416B3">
            <w:pPr>
              <w:rPr>
                <w:rFonts w:eastAsia="Times New Roman" w:cs="Arial"/>
                <w:b/>
                <w:kern w:val="0"/>
                <w:szCs w:val="22"/>
                <w:lang w:val="en-US"/>
                <w14:ligatures w14:val="none"/>
              </w:rPr>
            </w:pPr>
          </w:p>
        </w:tc>
      </w:tr>
    </w:tbl>
    <w:p w14:paraId="5BB65C03" w14:textId="77777777" w:rsidR="00C350E8" w:rsidRDefault="00C350E8" w:rsidP="00C350E8">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C350E8" w:rsidRPr="0043505F" w14:paraId="000899F7"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F4C21B"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1C77441" w14:textId="77777777" w:rsidR="00C350E8"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BC3B190" w14:textId="77777777" w:rsidR="00C350E8" w:rsidRDefault="00C350E8" w:rsidP="00F416B3">
            <w:pPr>
              <w:rPr>
                <w:rFonts w:eastAsia="Times New Roman" w:cs="Arial"/>
                <w:kern w:val="0"/>
                <w:szCs w:val="22"/>
                <w:lang w:val="en-US"/>
                <w14:ligatures w14:val="none"/>
              </w:rPr>
            </w:pPr>
          </w:p>
          <w:p w14:paraId="2D7FB3E3" w14:textId="77777777" w:rsidR="00C350E8" w:rsidRPr="0043505F" w:rsidRDefault="00C350E8" w:rsidP="00F416B3">
            <w:pPr>
              <w:rPr>
                <w:rFonts w:eastAsia="Times New Roman" w:cs="Arial"/>
                <w:kern w:val="0"/>
                <w:szCs w:val="22"/>
                <w:lang w:val="en-US"/>
                <w14:ligatures w14:val="none"/>
              </w:rPr>
            </w:pPr>
          </w:p>
          <w:p w14:paraId="1724C563" w14:textId="77777777" w:rsidR="00C350E8" w:rsidRPr="0043505F"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8B52A19" w14:textId="77777777" w:rsidR="00C350E8" w:rsidRPr="0043505F" w:rsidRDefault="00C350E8" w:rsidP="00F416B3">
            <w:pPr>
              <w:rPr>
                <w:rFonts w:eastAsia="Times New Roman" w:cs="Arial"/>
                <w:kern w:val="0"/>
                <w:szCs w:val="22"/>
                <w:lang w:val="en-US"/>
                <w14:ligatures w14:val="none"/>
              </w:rPr>
            </w:pPr>
          </w:p>
          <w:p w14:paraId="591CF7B1" w14:textId="77777777" w:rsidR="00C350E8" w:rsidRPr="0043505F" w:rsidRDefault="00C350E8" w:rsidP="00F416B3">
            <w:pPr>
              <w:rPr>
                <w:rFonts w:eastAsia="Times New Roman" w:cs="Arial"/>
                <w:kern w:val="0"/>
                <w:szCs w:val="22"/>
                <w:lang w:val="en-US"/>
                <w14:ligatures w14:val="none"/>
              </w:rPr>
            </w:pPr>
          </w:p>
          <w:p w14:paraId="47572FD2" w14:textId="77777777" w:rsidR="00C350E8"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6D2620E" w14:textId="77777777" w:rsidR="00C350E8" w:rsidRPr="0043505F" w:rsidRDefault="00C350E8" w:rsidP="00F416B3">
            <w:pPr>
              <w:rPr>
                <w:rFonts w:eastAsia="Times New Roman" w:cs="Arial"/>
                <w:kern w:val="0"/>
                <w:szCs w:val="22"/>
                <w:lang w:val="en-US"/>
                <w14:ligatures w14:val="none"/>
              </w:rPr>
            </w:pPr>
          </w:p>
        </w:tc>
      </w:tr>
    </w:tbl>
    <w:p w14:paraId="19E9BFC9" w14:textId="11EAC195" w:rsidR="00C350E8" w:rsidRDefault="00C350E8" w:rsidP="00043FED"/>
    <w:p w14:paraId="72D56D98" w14:textId="624388B6" w:rsidR="00C350E8" w:rsidRPr="0043505F" w:rsidRDefault="00C350E8" w:rsidP="00C350E8">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w:t>
      </w:r>
      <w:r>
        <w:rPr>
          <w:rFonts w:eastAsia="Times New Roman"/>
          <w:lang w:val="en-US"/>
        </w:rPr>
        <w:t>9</w:t>
      </w:r>
      <w:r w:rsidRPr="0043505F">
        <w:rPr>
          <w:rFonts w:eastAsia="Times New Roman"/>
          <w:lang w:val="en-US"/>
        </w:rPr>
        <w:t xml:space="preserve"> (</w:t>
      </w:r>
      <w:r>
        <w:rPr>
          <w:rFonts w:eastAsia="Times New Roman"/>
          <w:lang w:val="en-US"/>
        </w:rPr>
        <w:t>L</w:t>
      </w:r>
      <w:r w:rsidRPr="0043505F">
        <w:rPr>
          <w:rFonts w:eastAsia="Times New Roman"/>
          <w:lang w:val="en-US"/>
        </w:rPr>
        <w:t>/501/70</w:t>
      </w:r>
      <w:r>
        <w:rPr>
          <w:rFonts w:eastAsia="Times New Roman"/>
          <w:lang w:val="en-US"/>
        </w:rPr>
        <w:t>2</w:t>
      </w:r>
      <w:r>
        <w:rPr>
          <w:rFonts w:eastAsia="Times New Roman"/>
          <w:lang w:val="en-US"/>
        </w:rPr>
        <w:t>9</w:t>
      </w:r>
      <w:r w:rsidRPr="0043505F">
        <w:rPr>
          <w:rFonts w:eastAsia="Times New Roman"/>
          <w:lang w:val="en-US"/>
        </w:rPr>
        <w:t>)</w:t>
      </w:r>
    </w:p>
    <w:p w14:paraId="00DA52A3" w14:textId="14A8DC62" w:rsidR="00C350E8" w:rsidRPr="0017113B" w:rsidRDefault="00C350E8" w:rsidP="00C350E8">
      <w:pPr>
        <w:jc w:val="center"/>
        <w:rPr>
          <w:rFonts w:eastAsia="Times New Roman" w:cstheme="majorBidi"/>
          <w:b/>
          <w:color w:val="043956" w:themeColor="accent2"/>
          <w:sz w:val="28"/>
          <w:szCs w:val="32"/>
          <w:lang w:val="en-US"/>
        </w:rPr>
      </w:pPr>
      <w:r w:rsidRPr="00DE6C76">
        <w:rPr>
          <w:rFonts w:eastAsia="Times New Roman" w:cstheme="majorBidi"/>
          <w:b/>
          <w:color w:val="043956" w:themeColor="accent2"/>
          <w:sz w:val="28"/>
          <w:szCs w:val="32"/>
          <w:lang w:val="en-US"/>
        </w:rPr>
        <w:t xml:space="preserve">INTRODUCTION </w:t>
      </w:r>
      <w:r w:rsidRPr="00BB46E7">
        <w:rPr>
          <w:rFonts w:eastAsia="Times New Roman" w:cstheme="majorBidi"/>
          <w:b/>
          <w:color w:val="043956" w:themeColor="accent2"/>
          <w:sz w:val="28"/>
          <w:szCs w:val="32"/>
          <w:lang w:val="en-US"/>
        </w:rPr>
        <w:t xml:space="preserve">TO </w:t>
      </w:r>
      <w:r w:rsidRPr="00C350E8">
        <w:rPr>
          <w:rFonts w:eastAsia="Times New Roman" w:cstheme="majorBidi"/>
          <w:b/>
          <w:color w:val="043956" w:themeColor="accent2"/>
          <w:sz w:val="28"/>
          <w:szCs w:val="32"/>
          <w:lang w:val="en-US"/>
        </w:rPr>
        <w:t>MOTORCYCLE MAINTENANCE</w:t>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r>
        <w:rPr>
          <w:rFonts w:eastAsia="Times New Roman" w:cstheme="majorBidi"/>
          <w:b/>
          <w:color w:val="043956" w:themeColor="accent2"/>
          <w:sz w:val="28"/>
          <w:szCs w:val="32"/>
          <w:lang w:val="en-US"/>
        </w:rPr>
        <w:tab/>
      </w:r>
    </w:p>
    <w:p w14:paraId="52A0F8C7" w14:textId="77777777" w:rsidR="00C350E8" w:rsidRPr="0043505F" w:rsidRDefault="00C350E8" w:rsidP="00C350E8">
      <w:pPr>
        <w:pStyle w:val="Heading3"/>
        <w:jc w:val="center"/>
        <w:rPr>
          <w:rFonts w:eastAsia="Times New Roman"/>
          <w:lang w:val="en-US"/>
        </w:rPr>
      </w:pPr>
      <w:r w:rsidRPr="0043505F">
        <w:rPr>
          <w:rFonts w:eastAsia="Times New Roman"/>
          <w:lang w:val="en-US"/>
        </w:rPr>
        <w:t>ASSESSMENT CRITERIA RECORD</w:t>
      </w:r>
    </w:p>
    <w:p w14:paraId="0474C1AA" w14:textId="77777777" w:rsidR="00C350E8" w:rsidRPr="0043505F" w:rsidRDefault="00C350E8" w:rsidP="00C350E8">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C350E8" w:rsidRPr="0043505F" w14:paraId="5FB10727" w14:textId="77777777" w:rsidTr="00F416B3">
        <w:tc>
          <w:tcPr>
            <w:tcW w:w="2269" w:type="dxa"/>
          </w:tcPr>
          <w:p w14:paraId="0E364DC2" w14:textId="77777777" w:rsidR="00C350E8" w:rsidRPr="0043505F" w:rsidRDefault="00C350E8"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5451CB64" w14:textId="77777777" w:rsidR="00C350E8" w:rsidRPr="0043505F" w:rsidRDefault="00C350E8"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60F492D8" w14:textId="77777777" w:rsidR="00C350E8" w:rsidRPr="0043505F" w:rsidRDefault="00C350E8"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21B2484E" w14:textId="77777777" w:rsidR="00C350E8" w:rsidRPr="0043505F" w:rsidRDefault="00C350E8"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4F8C9806" w14:textId="77777777" w:rsidR="00C350E8" w:rsidRPr="0043505F" w:rsidRDefault="00C350E8"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C350E8" w:rsidRPr="0043505F" w14:paraId="636C08BC" w14:textId="77777777" w:rsidTr="00F416B3">
        <w:trPr>
          <w:trHeight w:val="670"/>
        </w:trPr>
        <w:tc>
          <w:tcPr>
            <w:tcW w:w="2269" w:type="dxa"/>
          </w:tcPr>
          <w:p w14:paraId="6C6CE0F5" w14:textId="77777777" w:rsidR="00C350E8" w:rsidRPr="00075074" w:rsidRDefault="00C350E8" w:rsidP="00C350E8">
            <w:pPr>
              <w:rPr>
                <w:b/>
              </w:rPr>
            </w:pPr>
          </w:p>
          <w:p w14:paraId="472D87B7" w14:textId="27FF1183" w:rsidR="00C350E8" w:rsidRPr="00DE6C76" w:rsidRDefault="00C350E8" w:rsidP="00C350E8">
            <w:pPr>
              <w:rPr>
                <w:rFonts w:eastAsia="Times New Roman" w:cs="Arial"/>
                <w:bCs/>
                <w:kern w:val="0"/>
                <w:szCs w:val="22"/>
                <w:lang w:val="en-US"/>
                <w14:ligatures w14:val="none"/>
              </w:rPr>
            </w:pPr>
            <w:r w:rsidRPr="00075074">
              <w:rPr>
                <w:b/>
              </w:rPr>
              <w:t>1. Work safely</w:t>
            </w:r>
          </w:p>
        </w:tc>
        <w:tc>
          <w:tcPr>
            <w:tcW w:w="6237" w:type="dxa"/>
          </w:tcPr>
          <w:p w14:paraId="38BC44A8" w14:textId="6431FAF2" w:rsidR="00C350E8" w:rsidRPr="0043505F" w:rsidRDefault="00C350E8" w:rsidP="00C350E8">
            <w:pPr>
              <w:ind w:left="463" w:hanging="534"/>
              <w:rPr>
                <w:rFonts w:eastAsia="Times New Roman" w:cs="Arial"/>
                <w:b/>
                <w:kern w:val="0"/>
                <w:szCs w:val="22"/>
                <w:lang w:val="en-US"/>
                <w14:ligatures w14:val="none"/>
              </w:rPr>
            </w:pPr>
            <w:r w:rsidRPr="00075074">
              <w:rPr>
                <w:b/>
              </w:rPr>
              <w:t xml:space="preserve">1.1 </w:t>
            </w:r>
            <w:r w:rsidRPr="00075074">
              <w:rPr>
                <w:bCs/>
              </w:rPr>
              <w:t>Use</w:t>
            </w:r>
            <w:r w:rsidRPr="00075074">
              <w:t xml:space="preserve"> safe working practices when working with </w:t>
            </w:r>
            <w:proofErr w:type="gramStart"/>
            <w:r w:rsidRPr="00075074">
              <w:t>motor cycles</w:t>
            </w:r>
            <w:proofErr w:type="gramEnd"/>
          </w:p>
        </w:tc>
        <w:tc>
          <w:tcPr>
            <w:tcW w:w="1676" w:type="dxa"/>
          </w:tcPr>
          <w:p w14:paraId="29A2BE52" w14:textId="683704D4" w:rsidR="00C350E8" w:rsidRPr="0043505F" w:rsidRDefault="00C350E8" w:rsidP="00C350E8">
            <w:pPr>
              <w:jc w:val="center"/>
              <w:rPr>
                <w:rFonts w:eastAsia="Times New Roman" w:cs="Arial"/>
                <w:kern w:val="0"/>
                <w:szCs w:val="22"/>
                <w:lang w:val="en-US"/>
                <w14:ligatures w14:val="none"/>
              </w:rPr>
            </w:pPr>
            <w:r w:rsidRPr="00075074">
              <w:rPr>
                <w:b/>
              </w:rPr>
              <w:t xml:space="preserve">All </w:t>
            </w:r>
            <w:proofErr w:type="spellStart"/>
            <w:r w:rsidRPr="00075074">
              <w:rPr>
                <w:b/>
              </w:rPr>
              <w:t>Jobcards</w:t>
            </w:r>
            <w:proofErr w:type="spellEnd"/>
          </w:p>
        </w:tc>
      </w:tr>
      <w:tr w:rsidR="00C350E8" w:rsidRPr="0043505F" w14:paraId="62EF8DB7" w14:textId="77777777" w:rsidTr="00F416B3">
        <w:trPr>
          <w:trHeight w:val="630"/>
        </w:trPr>
        <w:tc>
          <w:tcPr>
            <w:tcW w:w="2269" w:type="dxa"/>
          </w:tcPr>
          <w:p w14:paraId="7F4FA7D3" w14:textId="77777777" w:rsidR="00C350E8" w:rsidRDefault="00C350E8" w:rsidP="00C350E8">
            <w:pPr>
              <w:rPr>
                <w:b/>
              </w:rPr>
            </w:pPr>
            <w:r w:rsidRPr="00075074">
              <w:rPr>
                <w:b/>
              </w:rPr>
              <w:t>2. Know the main components of the frame</w:t>
            </w:r>
            <w:r>
              <w:rPr>
                <w:b/>
              </w:rPr>
              <w:t xml:space="preserve"> </w:t>
            </w:r>
            <w:r w:rsidRPr="00075074">
              <w:rPr>
                <w:b/>
              </w:rPr>
              <w:t>assembly</w:t>
            </w:r>
          </w:p>
          <w:p w14:paraId="2DE656AB" w14:textId="77777777" w:rsidR="00C350E8" w:rsidRDefault="00C350E8" w:rsidP="00C350E8">
            <w:pPr>
              <w:rPr>
                <w:b/>
              </w:rPr>
            </w:pPr>
          </w:p>
          <w:p w14:paraId="59DC8348" w14:textId="77777777" w:rsidR="00C350E8" w:rsidRPr="00DE6C76" w:rsidRDefault="00C350E8" w:rsidP="00C350E8">
            <w:pPr>
              <w:rPr>
                <w:rFonts w:eastAsia="Times New Roman" w:cs="Arial"/>
                <w:bCs/>
                <w:kern w:val="0"/>
                <w:szCs w:val="22"/>
                <w:lang w:val="en-US"/>
                <w14:ligatures w14:val="none"/>
              </w:rPr>
            </w:pPr>
          </w:p>
        </w:tc>
        <w:tc>
          <w:tcPr>
            <w:tcW w:w="6237" w:type="dxa"/>
          </w:tcPr>
          <w:p w14:paraId="4446BD5F" w14:textId="08533DD8" w:rsidR="00C350E8" w:rsidRPr="00ED23B0" w:rsidRDefault="00C350E8" w:rsidP="00C350E8">
            <w:pPr>
              <w:ind w:left="463" w:hanging="463"/>
              <w:rPr>
                <w:rFonts w:eastAsia="Times New Roman" w:cs="Arial"/>
                <w:kern w:val="0"/>
                <w:szCs w:val="22"/>
                <w:lang w:val="en-US"/>
                <w14:ligatures w14:val="none"/>
              </w:rPr>
            </w:pPr>
            <w:r w:rsidRPr="00075074">
              <w:rPr>
                <w:b/>
              </w:rPr>
              <w:t xml:space="preserve">2.1 </w:t>
            </w:r>
            <w:r w:rsidRPr="00075074">
              <w:rPr>
                <w:bCs/>
              </w:rPr>
              <w:t xml:space="preserve">Identify the main components of a </w:t>
            </w:r>
            <w:proofErr w:type="gramStart"/>
            <w:r w:rsidRPr="00075074">
              <w:rPr>
                <w:bCs/>
              </w:rPr>
              <w:t>motor cycle</w:t>
            </w:r>
            <w:proofErr w:type="gramEnd"/>
            <w:r w:rsidRPr="00075074">
              <w:rPr>
                <w:bCs/>
              </w:rPr>
              <w:t xml:space="preserve"> frame assembly</w:t>
            </w:r>
          </w:p>
        </w:tc>
        <w:tc>
          <w:tcPr>
            <w:tcW w:w="1676" w:type="dxa"/>
          </w:tcPr>
          <w:p w14:paraId="22564707" w14:textId="432EED7A" w:rsidR="00C350E8" w:rsidRPr="0043505F" w:rsidRDefault="00C350E8" w:rsidP="00C350E8">
            <w:pPr>
              <w:jc w:val="center"/>
              <w:rPr>
                <w:rFonts w:eastAsia="Times New Roman" w:cs="Arial"/>
                <w:kern w:val="0"/>
                <w:szCs w:val="22"/>
                <w:lang w:val="en-US"/>
                <w14:ligatures w14:val="none"/>
              </w:rPr>
            </w:pPr>
            <w:r w:rsidRPr="00075074">
              <w:rPr>
                <w:b/>
              </w:rPr>
              <w:t>19.1</w:t>
            </w:r>
          </w:p>
        </w:tc>
      </w:tr>
      <w:tr w:rsidR="00C350E8" w:rsidRPr="0043505F" w14:paraId="07A4FC31" w14:textId="77777777" w:rsidTr="00F416B3">
        <w:trPr>
          <w:trHeight w:val="712"/>
        </w:trPr>
        <w:tc>
          <w:tcPr>
            <w:tcW w:w="2269" w:type="dxa"/>
          </w:tcPr>
          <w:p w14:paraId="7897B243" w14:textId="77777777" w:rsidR="00C350E8" w:rsidRPr="00075074" w:rsidRDefault="00C350E8" w:rsidP="00C350E8">
            <w:pPr>
              <w:rPr>
                <w:b/>
              </w:rPr>
            </w:pPr>
            <w:r w:rsidRPr="00075074">
              <w:rPr>
                <w:b/>
              </w:rPr>
              <w:t>3. Know how to disassemble and reassemble major motorcycle components</w:t>
            </w:r>
          </w:p>
          <w:p w14:paraId="312D48DD" w14:textId="77777777" w:rsidR="00C350E8" w:rsidRPr="00DE6C76" w:rsidRDefault="00C350E8" w:rsidP="00C350E8">
            <w:pPr>
              <w:rPr>
                <w:rFonts w:eastAsia="Times New Roman" w:cs="Arial"/>
                <w:bCs/>
                <w:kern w:val="0"/>
                <w:szCs w:val="22"/>
                <w:lang w:val="en-US"/>
                <w14:ligatures w14:val="none"/>
              </w:rPr>
            </w:pPr>
          </w:p>
        </w:tc>
        <w:tc>
          <w:tcPr>
            <w:tcW w:w="6237" w:type="dxa"/>
          </w:tcPr>
          <w:p w14:paraId="4BB28BE7" w14:textId="77777777" w:rsidR="00C350E8" w:rsidRPr="00075074" w:rsidRDefault="00C350E8" w:rsidP="00C350E8">
            <w:pPr>
              <w:pStyle w:val="BodyText"/>
              <w:tabs>
                <w:tab w:val="num" w:pos="567"/>
              </w:tabs>
              <w:rPr>
                <w:rFonts w:ascii="Verdana" w:hAnsi="Verdana"/>
                <w:szCs w:val="22"/>
              </w:rPr>
            </w:pPr>
            <w:r w:rsidRPr="00075074">
              <w:rPr>
                <w:rFonts w:ascii="Verdana" w:hAnsi="Verdana"/>
                <w:b/>
                <w:szCs w:val="22"/>
              </w:rPr>
              <w:t xml:space="preserve">3.1 </w:t>
            </w:r>
            <w:r w:rsidRPr="00075074">
              <w:rPr>
                <w:rFonts w:ascii="Verdana" w:hAnsi="Verdana"/>
                <w:szCs w:val="22"/>
              </w:rPr>
              <w:t>Remove and refit</w:t>
            </w:r>
          </w:p>
          <w:p w14:paraId="1BAE0080" w14:textId="77777777" w:rsidR="00C350E8" w:rsidRPr="00075074" w:rsidRDefault="00C350E8" w:rsidP="00C350E8">
            <w:pPr>
              <w:pStyle w:val="BodyText"/>
              <w:numPr>
                <w:ilvl w:val="0"/>
                <w:numId w:val="154"/>
              </w:numPr>
              <w:tabs>
                <w:tab w:val="num" w:pos="567"/>
                <w:tab w:val="num" w:pos="848"/>
              </w:tabs>
              <w:ind w:firstLine="100"/>
              <w:rPr>
                <w:rFonts w:ascii="Verdana" w:hAnsi="Verdana"/>
                <w:szCs w:val="22"/>
              </w:rPr>
            </w:pPr>
            <w:r w:rsidRPr="00075074">
              <w:rPr>
                <w:rFonts w:ascii="Verdana" w:hAnsi="Verdana"/>
                <w:szCs w:val="22"/>
              </w:rPr>
              <w:t xml:space="preserve">body panels </w:t>
            </w:r>
          </w:p>
          <w:p w14:paraId="7D55F155" w14:textId="77777777" w:rsidR="00C350E8" w:rsidRPr="00075074" w:rsidRDefault="00C350E8" w:rsidP="00C350E8">
            <w:pPr>
              <w:pStyle w:val="BodyText"/>
              <w:numPr>
                <w:ilvl w:val="0"/>
                <w:numId w:val="154"/>
              </w:numPr>
              <w:tabs>
                <w:tab w:val="num" w:pos="567"/>
                <w:tab w:val="num" w:pos="848"/>
              </w:tabs>
              <w:ind w:firstLine="100"/>
              <w:rPr>
                <w:rFonts w:ascii="Verdana" w:hAnsi="Verdana"/>
                <w:szCs w:val="22"/>
              </w:rPr>
            </w:pPr>
            <w:r w:rsidRPr="00075074">
              <w:rPr>
                <w:rFonts w:ascii="Verdana" w:hAnsi="Verdana"/>
                <w:szCs w:val="22"/>
              </w:rPr>
              <w:t xml:space="preserve">fairing </w:t>
            </w:r>
          </w:p>
          <w:p w14:paraId="65184AFA" w14:textId="77777777" w:rsidR="00C350E8" w:rsidRPr="00075074" w:rsidRDefault="00C350E8" w:rsidP="00C350E8">
            <w:pPr>
              <w:pStyle w:val="BodyText"/>
              <w:numPr>
                <w:ilvl w:val="0"/>
                <w:numId w:val="154"/>
              </w:numPr>
              <w:tabs>
                <w:tab w:val="num" w:pos="567"/>
                <w:tab w:val="num" w:pos="848"/>
              </w:tabs>
              <w:ind w:firstLine="100"/>
              <w:rPr>
                <w:rFonts w:ascii="Verdana" w:hAnsi="Verdana"/>
                <w:szCs w:val="22"/>
              </w:rPr>
            </w:pPr>
            <w:r w:rsidRPr="00075074">
              <w:rPr>
                <w:rFonts w:ascii="Verdana" w:hAnsi="Verdana"/>
              </w:rPr>
              <w:t>mudguards</w:t>
            </w:r>
          </w:p>
          <w:p w14:paraId="700157D2" w14:textId="77777777" w:rsidR="00C350E8" w:rsidRPr="00075074" w:rsidRDefault="00C350E8" w:rsidP="00C350E8">
            <w:pPr>
              <w:ind w:left="397" w:hanging="397"/>
            </w:pPr>
            <w:r w:rsidRPr="00075074">
              <w:rPr>
                <w:b/>
              </w:rPr>
              <w:t>3.2</w:t>
            </w:r>
            <w:r w:rsidRPr="00075074">
              <w:t xml:space="preserve"> Remove and refit fuel tank </w:t>
            </w:r>
            <w:proofErr w:type="gramStart"/>
            <w:r w:rsidRPr="00075074">
              <w:t>taking into account</w:t>
            </w:r>
            <w:proofErr w:type="gramEnd"/>
            <w:r w:rsidRPr="00075074">
              <w:t xml:space="preserve"> </w:t>
            </w:r>
            <w:r w:rsidRPr="00151F61">
              <w:t>all</w:t>
            </w:r>
            <w:r w:rsidRPr="00075074">
              <w:t xml:space="preserve"> </w:t>
            </w:r>
            <w:r w:rsidRPr="002E49D0">
              <w:rPr>
                <w:rFonts w:cs="Times New Roman"/>
                <w:lang w:eastAsia="en-GB"/>
              </w:rPr>
              <w:t>necessary</w:t>
            </w:r>
            <w:r w:rsidRPr="00075074">
              <w:t xml:space="preserve"> safety features</w:t>
            </w:r>
          </w:p>
          <w:p w14:paraId="7E930EEB" w14:textId="77777777" w:rsidR="00C350E8" w:rsidRPr="00075074" w:rsidRDefault="00C350E8" w:rsidP="00C350E8">
            <w:pPr>
              <w:pStyle w:val="BodyText"/>
              <w:tabs>
                <w:tab w:val="num" w:pos="567"/>
              </w:tabs>
              <w:rPr>
                <w:rFonts w:ascii="Verdana" w:hAnsi="Verdana"/>
                <w:szCs w:val="22"/>
              </w:rPr>
            </w:pPr>
            <w:r w:rsidRPr="00075074">
              <w:rPr>
                <w:rFonts w:ascii="Verdana" w:hAnsi="Verdana"/>
                <w:b/>
              </w:rPr>
              <w:t>3.3</w:t>
            </w:r>
            <w:r w:rsidRPr="00075074">
              <w:rPr>
                <w:rFonts w:ascii="Verdana" w:hAnsi="Verdana"/>
              </w:rPr>
              <w:t xml:space="preserve"> Remove and refit </w:t>
            </w:r>
            <w:r w:rsidRPr="00075074">
              <w:rPr>
                <w:rFonts w:ascii="Verdana" w:hAnsi="Verdana"/>
                <w:szCs w:val="22"/>
              </w:rPr>
              <w:t>rear damper unit</w:t>
            </w:r>
          </w:p>
          <w:p w14:paraId="6AB0427B" w14:textId="77777777" w:rsidR="00C350E8" w:rsidRPr="00075074" w:rsidRDefault="00C350E8" w:rsidP="00C350E8">
            <w:pPr>
              <w:pStyle w:val="BodyText"/>
              <w:tabs>
                <w:tab w:val="num" w:pos="567"/>
              </w:tabs>
              <w:ind w:left="397" w:hanging="397"/>
              <w:rPr>
                <w:rFonts w:ascii="Verdana" w:hAnsi="Verdana"/>
                <w:szCs w:val="22"/>
              </w:rPr>
            </w:pPr>
            <w:r w:rsidRPr="00075074">
              <w:rPr>
                <w:rFonts w:ascii="Verdana" w:hAnsi="Verdana"/>
                <w:b/>
                <w:szCs w:val="22"/>
              </w:rPr>
              <w:t xml:space="preserve">3.4 </w:t>
            </w:r>
            <w:r w:rsidRPr="00075074">
              <w:rPr>
                <w:rFonts w:ascii="Verdana" w:hAnsi="Verdana"/>
                <w:szCs w:val="22"/>
              </w:rPr>
              <w:t>Remove and refit a head and barrel assembly</w:t>
            </w:r>
          </w:p>
          <w:p w14:paraId="06F3654B" w14:textId="77777777" w:rsidR="00C350E8" w:rsidRPr="00075074" w:rsidRDefault="00C350E8" w:rsidP="00C350E8">
            <w:pPr>
              <w:pStyle w:val="BodyText"/>
              <w:tabs>
                <w:tab w:val="num" w:pos="567"/>
              </w:tabs>
              <w:ind w:left="397" w:hanging="397"/>
              <w:rPr>
                <w:rFonts w:ascii="Verdana" w:hAnsi="Verdana"/>
                <w:szCs w:val="22"/>
              </w:rPr>
            </w:pPr>
            <w:r w:rsidRPr="00075074">
              <w:rPr>
                <w:rFonts w:ascii="Verdana" w:hAnsi="Verdana"/>
                <w:b/>
                <w:bCs/>
                <w:szCs w:val="22"/>
              </w:rPr>
              <w:t>3.5</w:t>
            </w:r>
            <w:r w:rsidRPr="00075074">
              <w:rPr>
                <w:rFonts w:ascii="Verdana" w:hAnsi="Verdana"/>
                <w:szCs w:val="22"/>
              </w:rPr>
              <w:t xml:space="preserve"> Perform a visual inspection of a head and </w:t>
            </w:r>
            <w:r w:rsidRPr="002E49D0">
              <w:rPr>
                <w:rFonts w:ascii="Verdana" w:hAnsi="Verdana" w:cs="Arial"/>
                <w:szCs w:val="22"/>
                <w:lang w:val="en-US" w:eastAsia="en-US"/>
              </w:rPr>
              <w:t>barrel</w:t>
            </w:r>
            <w:r w:rsidRPr="00075074">
              <w:rPr>
                <w:rFonts w:ascii="Verdana" w:hAnsi="Verdana"/>
                <w:szCs w:val="22"/>
              </w:rPr>
              <w:t xml:space="preserve"> assembly to identify signs of excessive wear</w:t>
            </w:r>
          </w:p>
          <w:p w14:paraId="20CABB4B" w14:textId="4281A458" w:rsidR="00C350E8" w:rsidRPr="00043FED" w:rsidRDefault="00C350E8" w:rsidP="00C350E8">
            <w:pPr>
              <w:tabs>
                <w:tab w:val="left" w:pos="566"/>
              </w:tabs>
            </w:pPr>
            <w:r w:rsidRPr="00075074">
              <w:rPr>
                <w:b/>
                <w:szCs w:val="22"/>
              </w:rPr>
              <w:t xml:space="preserve">3.6 </w:t>
            </w:r>
            <w:r w:rsidRPr="00075074">
              <w:rPr>
                <w:szCs w:val="22"/>
              </w:rPr>
              <w:t xml:space="preserve">Remove and replace either </w:t>
            </w:r>
            <w:proofErr w:type="gramStart"/>
            <w:r w:rsidRPr="00075074">
              <w:rPr>
                <w:szCs w:val="22"/>
              </w:rPr>
              <w:t>motor cycle</w:t>
            </w:r>
            <w:proofErr w:type="gramEnd"/>
            <w:r w:rsidRPr="00075074">
              <w:rPr>
                <w:szCs w:val="22"/>
              </w:rPr>
              <w:t xml:space="preserve"> disc pads or brake shoes</w:t>
            </w:r>
          </w:p>
        </w:tc>
        <w:tc>
          <w:tcPr>
            <w:tcW w:w="1676" w:type="dxa"/>
          </w:tcPr>
          <w:p w14:paraId="53F7E350" w14:textId="77777777" w:rsidR="00C350E8" w:rsidRPr="00075074" w:rsidRDefault="00C350E8" w:rsidP="00C350E8">
            <w:pPr>
              <w:jc w:val="center"/>
              <w:rPr>
                <w:b/>
              </w:rPr>
            </w:pPr>
          </w:p>
          <w:p w14:paraId="67D84EA6" w14:textId="77777777" w:rsidR="00C350E8" w:rsidRPr="00075074" w:rsidRDefault="00C350E8" w:rsidP="00C350E8">
            <w:pPr>
              <w:jc w:val="center"/>
              <w:rPr>
                <w:b/>
              </w:rPr>
            </w:pPr>
            <w:r w:rsidRPr="00075074">
              <w:rPr>
                <w:b/>
              </w:rPr>
              <w:t>19.2</w:t>
            </w:r>
          </w:p>
          <w:p w14:paraId="704E274B" w14:textId="77777777" w:rsidR="00C350E8" w:rsidRPr="00075074" w:rsidRDefault="00C350E8" w:rsidP="00C350E8">
            <w:pPr>
              <w:jc w:val="center"/>
              <w:rPr>
                <w:b/>
              </w:rPr>
            </w:pPr>
          </w:p>
          <w:p w14:paraId="01466528" w14:textId="77777777" w:rsidR="00C350E8" w:rsidRPr="00075074" w:rsidRDefault="00C350E8" w:rsidP="00C350E8">
            <w:pPr>
              <w:jc w:val="center"/>
              <w:rPr>
                <w:b/>
              </w:rPr>
            </w:pPr>
          </w:p>
          <w:p w14:paraId="04A35B38" w14:textId="77777777" w:rsidR="00C350E8" w:rsidRPr="00075074" w:rsidRDefault="00C350E8" w:rsidP="00C350E8">
            <w:pPr>
              <w:jc w:val="center"/>
              <w:rPr>
                <w:b/>
              </w:rPr>
            </w:pPr>
            <w:r w:rsidRPr="00075074">
              <w:rPr>
                <w:b/>
              </w:rPr>
              <w:t>19.2</w:t>
            </w:r>
          </w:p>
          <w:p w14:paraId="09EF22DA" w14:textId="77777777" w:rsidR="00C350E8" w:rsidRPr="00075074" w:rsidRDefault="00C350E8" w:rsidP="00C350E8">
            <w:pPr>
              <w:jc w:val="center"/>
              <w:rPr>
                <w:b/>
              </w:rPr>
            </w:pPr>
            <w:r w:rsidRPr="00075074">
              <w:rPr>
                <w:b/>
              </w:rPr>
              <w:t>19.3</w:t>
            </w:r>
          </w:p>
          <w:p w14:paraId="3618CA50" w14:textId="77777777" w:rsidR="00C350E8" w:rsidRPr="00075074" w:rsidRDefault="00C350E8" w:rsidP="00C350E8">
            <w:pPr>
              <w:jc w:val="center"/>
              <w:rPr>
                <w:b/>
              </w:rPr>
            </w:pPr>
          </w:p>
          <w:p w14:paraId="701633B6" w14:textId="77777777" w:rsidR="00C350E8" w:rsidRPr="00075074" w:rsidRDefault="00C350E8" w:rsidP="00C350E8">
            <w:pPr>
              <w:jc w:val="center"/>
              <w:rPr>
                <w:b/>
              </w:rPr>
            </w:pPr>
            <w:r w:rsidRPr="00075074">
              <w:rPr>
                <w:b/>
              </w:rPr>
              <w:t>19.4</w:t>
            </w:r>
          </w:p>
          <w:p w14:paraId="1ECAB891" w14:textId="77777777" w:rsidR="00C350E8" w:rsidRPr="00075074" w:rsidRDefault="00C350E8" w:rsidP="00C350E8">
            <w:pPr>
              <w:jc w:val="center"/>
              <w:rPr>
                <w:b/>
              </w:rPr>
            </w:pPr>
          </w:p>
          <w:p w14:paraId="6217586F" w14:textId="77777777" w:rsidR="00C350E8" w:rsidRPr="00075074" w:rsidRDefault="00C350E8" w:rsidP="00C350E8">
            <w:pPr>
              <w:jc w:val="center"/>
              <w:rPr>
                <w:b/>
              </w:rPr>
            </w:pPr>
          </w:p>
          <w:p w14:paraId="34A87849" w14:textId="77777777" w:rsidR="00C350E8" w:rsidRPr="00075074" w:rsidRDefault="00C350E8" w:rsidP="00C350E8">
            <w:pPr>
              <w:jc w:val="center"/>
              <w:rPr>
                <w:b/>
              </w:rPr>
            </w:pPr>
          </w:p>
          <w:p w14:paraId="515D697F" w14:textId="3E1B59D1" w:rsidR="00C350E8" w:rsidRPr="0043505F" w:rsidRDefault="00C350E8" w:rsidP="00C350E8">
            <w:pPr>
              <w:jc w:val="center"/>
              <w:rPr>
                <w:rFonts w:eastAsia="Times New Roman" w:cs="Arial"/>
                <w:kern w:val="0"/>
                <w:szCs w:val="22"/>
                <w:lang w:val="en-US"/>
                <w14:ligatures w14:val="none"/>
              </w:rPr>
            </w:pPr>
            <w:r w:rsidRPr="00075074">
              <w:rPr>
                <w:b/>
              </w:rPr>
              <w:t>19.5</w:t>
            </w:r>
          </w:p>
        </w:tc>
      </w:tr>
      <w:tr w:rsidR="00C350E8" w:rsidRPr="0043505F" w14:paraId="728064A3" w14:textId="77777777" w:rsidTr="00F416B3">
        <w:trPr>
          <w:trHeight w:val="712"/>
        </w:trPr>
        <w:tc>
          <w:tcPr>
            <w:tcW w:w="2269" w:type="dxa"/>
          </w:tcPr>
          <w:p w14:paraId="6E9EB3DE" w14:textId="77777777" w:rsidR="00C350E8" w:rsidRDefault="00C350E8" w:rsidP="00C350E8">
            <w:pPr>
              <w:rPr>
                <w:b/>
              </w:rPr>
            </w:pPr>
            <w:r w:rsidRPr="00075074">
              <w:rPr>
                <w:b/>
              </w:rPr>
              <w:t>4. Know the purpose and operation of safety switches</w:t>
            </w:r>
          </w:p>
          <w:p w14:paraId="3B7808E8" w14:textId="77777777" w:rsidR="00C350E8" w:rsidRPr="00075074" w:rsidRDefault="00C350E8" w:rsidP="00C350E8">
            <w:pPr>
              <w:rPr>
                <w:b/>
              </w:rPr>
            </w:pPr>
          </w:p>
        </w:tc>
        <w:tc>
          <w:tcPr>
            <w:tcW w:w="6237" w:type="dxa"/>
          </w:tcPr>
          <w:p w14:paraId="643B8B92" w14:textId="77777777" w:rsidR="00C350E8" w:rsidRPr="00075074" w:rsidRDefault="00C350E8" w:rsidP="00C350E8">
            <w:pPr>
              <w:pStyle w:val="BodyText"/>
              <w:rPr>
                <w:rFonts w:ascii="Verdana" w:hAnsi="Verdana"/>
                <w:szCs w:val="22"/>
              </w:rPr>
            </w:pPr>
            <w:r w:rsidRPr="00075074">
              <w:rPr>
                <w:rFonts w:ascii="Verdana" w:hAnsi="Verdana"/>
                <w:b/>
                <w:szCs w:val="22"/>
              </w:rPr>
              <w:t>4.1</w:t>
            </w:r>
            <w:r w:rsidRPr="00075074">
              <w:rPr>
                <w:rFonts w:ascii="Verdana" w:hAnsi="Verdana"/>
                <w:szCs w:val="22"/>
              </w:rPr>
              <w:t xml:space="preserve"> Identify the location and purpose of:</w:t>
            </w:r>
          </w:p>
          <w:p w14:paraId="5B665048" w14:textId="77777777" w:rsidR="00C350E8" w:rsidRPr="00075074" w:rsidRDefault="00C350E8" w:rsidP="00C350E8">
            <w:pPr>
              <w:pStyle w:val="BodyText"/>
              <w:numPr>
                <w:ilvl w:val="0"/>
                <w:numId w:val="155"/>
              </w:numPr>
              <w:ind w:firstLine="100"/>
              <w:rPr>
                <w:rFonts w:ascii="Verdana" w:hAnsi="Verdana"/>
                <w:szCs w:val="22"/>
              </w:rPr>
            </w:pPr>
            <w:r w:rsidRPr="00075074">
              <w:rPr>
                <w:rFonts w:ascii="Verdana" w:hAnsi="Verdana"/>
                <w:szCs w:val="22"/>
              </w:rPr>
              <w:t>neutral starter switch</w:t>
            </w:r>
          </w:p>
          <w:p w14:paraId="7F22B7BD" w14:textId="77777777" w:rsidR="00C350E8" w:rsidRPr="00075074" w:rsidRDefault="00C350E8" w:rsidP="00C350E8">
            <w:pPr>
              <w:pStyle w:val="BodyText"/>
              <w:numPr>
                <w:ilvl w:val="0"/>
                <w:numId w:val="155"/>
              </w:numPr>
              <w:ind w:firstLine="100"/>
              <w:rPr>
                <w:rFonts w:ascii="Verdana" w:hAnsi="Verdana"/>
                <w:szCs w:val="22"/>
              </w:rPr>
            </w:pPr>
            <w:r w:rsidRPr="00075074">
              <w:rPr>
                <w:rFonts w:ascii="Verdana" w:hAnsi="Verdana"/>
                <w:szCs w:val="22"/>
              </w:rPr>
              <w:t>side stand safety switch</w:t>
            </w:r>
          </w:p>
          <w:p w14:paraId="71EFC8D7" w14:textId="77777777" w:rsidR="00C350E8" w:rsidRPr="00075074" w:rsidRDefault="00C350E8" w:rsidP="00C350E8">
            <w:pPr>
              <w:numPr>
                <w:ilvl w:val="0"/>
                <w:numId w:val="155"/>
              </w:numPr>
              <w:ind w:firstLine="100"/>
              <w:rPr>
                <w:b/>
              </w:rPr>
            </w:pPr>
            <w:r w:rsidRPr="00075074">
              <w:t>kill switch</w:t>
            </w:r>
          </w:p>
          <w:p w14:paraId="20A95FED" w14:textId="16F8D1A0" w:rsidR="00C350E8" w:rsidRPr="00075074" w:rsidRDefault="00C350E8" w:rsidP="00C350E8">
            <w:pPr>
              <w:tabs>
                <w:tab w:val="left" w:pos="397"/>
              </w:tabs>
              <w:ind w:left="397" w:hanging="397"/>
              <w:rPr>
                <w:b/>
              </w:rPr>
            </w:pPr>
            <w:r w:rsidRPr="00075074">
              <w:rPr>
                <w:b/>
                <w:bCs/>
              </w:rPr>
              <w:t>4.2</w:t>
            </w:r>
            <w:r w:rsidRPr="00075074">
              <w:t xml:space="preserve"> Check correct operation of each</w:t>
            </w:r>
          </w:p>
        </w:tc>
        <w:tc>
          <w:tcPr>
            <w:tcW w:w="1676" w:type="dxa"/>
          </w:tcPr>
          <w:p w14:paraId="14E1CB34" w14:textId="77777777" w:rsidR="00C350E8" w:rsidRPr="00075074" w:rsidRDefault="00C350E8" w:rsidP="00C350E8">
            <w:pPr>
              <w:jc w:val="center"/>
              <w:rPr>
                <w:b/>
              </w:rPr>
            </w:pPr>
          </w:p>
          <w:p w14:paraId="6C722849" w14:textId="0D4AA414" w:rsidR="00C350E8" w:rsidRPr="00075074" w:rsidRDefault="00C350E8" w:rsidP="00C350E8">
            <w:pPr>
              <w:jc w:val="center"/>
              <w:rPr>
                <w:b/>
              </w:rPr>
            </w:pPr>
            <w:r w:rsidRPr="00075074">
              <w:rPr>
                <w:b/>
              </w:rPr>
              <w:t>19.6</w:t>
            </w:r>
          </w:p>
        </w:tc>
      </w:tr>
      <w:tr w:rsidR="00C350E8" w:rsidRPr="0043505F" w14:paraId="104D2754" w14:textId="77777777" w:rsidTr="00F416B3">
        <w:trPr>
          <w:trHeight w:val="712"/>
        </w:trPr>
        <w:tc>
          <w:tcPr>
            <w:tcW w:w="2269" w:type="dxa"/>
          </w:tcPr>
          <w:p w14:paraId="65FBF3CF" w14:textId="77777777" w:rsidR="00C350E8" w:rsidRPr="00075074" w:rsidRDefault="00C350E8" w:rsidP="00C350E8">
            <w:pPr>
              <w:rPr>
                <w:b/>
              </w:rPr>
            </w:pPr>
            <w:r w:rsidRPr="00075074">
              <w:rPr>
                <w:b/>
              </w:rPr>
              <w:t>5. Know motor</w:t>
            </w:r>
            <w:r>
              <w:rPr>
                <w:b/>
              </w:rPr>
              <w:t xml:space="preserve">cycle </w:t>
            </w:r>
            <w:r w:rsidRPr="00075074">
              <w:rPr>
                <w:b/>
              </w:rPr>
              <w:t>maintenance procedures</w:t>
            </w:r>
          </w:p>
          <w:p w14:paraId="42A1C59D" w14:textId="59672B7B" w:rsidR="00C350E8" w:rsidRPr="00075074" w:rsidRDefault="00C350E8" w:rsidP="00C350E8">
            <w:pPr>
              <w:rPr>
                <w:b/>
              </w:rPr>
            </w:pPr>
          </w:p>
        </w:tc>
        <w:tc>
          <w:tcPr>
            <w:tcW w:w="6237" w:type="dxa"/>
          </w:tcPr>
          <w:p w14:paraId="29EF4498" w14:textId="77777777" w:rsidR="00C350E8" w:rsidRPr="00075074" w:rsidRDefault="00C350E8" w:rsidP="00C350E8">
            <w:pPr>
              <w:pStyle w:val="BodyText"/>
              <w:tabs>
                <w:tab w:val="num" w:pos="567"/>
              </w:tabs>
              <w:ind w:left="397" w:hanging="397"/>
              <w:rPr>
                <w:rFonts w:ascii="Verdana" w:hAnsi="Verdana"/>
                <w:szCs w:val="22"/>
              </w:rPr>
            </w:pPr>
            <w:r w:rsidRPr="00075074">
              <w:rPr>
                <w:rFonts w:ascii="Verdana" w:hAnsi="Verdana"/>
                <w:b/>
                <w:szCs w:val="22"/>
              </w:rPr>
              <w:t>5.1</w:t>
            </w:r>
            <w:r w:rsidRPr="00075074">
              <w:rPr>
                <w:rFonts w:ascii="Verdana" w:hAnsi="Verdana"/>
                <w:szCs w:val="22"/>
              </w:rPr>
              <w:t xml:space="preserve"> Carry out straightforward periodic maintenance inspection of:</w:t>
            </w:r>
          </w:p>
          <w:p w14:paraId="5B27501C" w14:textId="77777777" w:rsidR="00C350E8" w:rsidRPr="00075074" w:rsidRDefault="00C350E8" w:rsidP="00C350E8">
            <w:pPr>
              <w:pStyle w:val="BodyText"/>
              <w:numPr>
                <w:ilvl w:val="0"/>
                <w:numId w:val="157"/>
              </w:numPr>
              <w:tabs>
                <w:tab w:val="num" w:pos="848"/>
              </w:tabs>
              <w:ind w:firstLine="100"/>
              <w:rPr>
                <w:rFonts w:ascii="Verdana" w:hAnsi="Verdana"/>
                <w:szCs w:val="22"/>
              </w:rPr>
            </w:pPr>
            <w:r w:rsidRPr="00075074">
              <w:rPr>
                <w:rFonts w:ascii="Verdana" w:hAnsi="Verdana"/>
                <w:szCs w:val="22"/>
              </w:rPr>
              <w:t>tyre pressures and condition</w:t>
            </w:r>
          </w:p>
          <w:p w14:paraId="0E393AA9" w14:textId="77777777" w:rsidR="00C350E8" w:rsidRPr="00075074" w:rsidRDefault="00C350E8" w:rsidP="00C350E8">
            <w:pPr>
              <w:pStyle w:val="BodyText"/>
              <w:numPr>
                <w:ilvl w:val="0"/>
                <w:numId w:val="157"/>
              </w:numPr>
              <w:tabs>
                <w:tab w:val="num" w:pos="848"/>
              </w:tabs>
              <w:ind w:firstLine="100"/>
              <w:rPr>
                <w:rFonts w:ascii="Verdana" w:hAnsi="Verdana"/>
                <w:szCs w:val="22"/>
              </w:rPr>
            </w:pPr>
            <w:r w:rsidRPr="00075074">
              <w:rPr>
                <w:rFonts w:ascii="Verdana" w:hAnsi="Verdana"/>
                <w:szCs w:val="22"/>
              </w:rPr>
              <w:t>brake lever travel</w:t>
            </w:r>
          </w:p>
          <w:p w14:paraId="448C1BDE" w14:textId="77777777" w:rsidR="00C350E8" w:rsidRPr="00075074" w:rsidRDefault="00C350E8" w:rsidP="00C350E8">
            <w:pPr>
              <w:pStyle w:val="BodyText"/>
              <w:numPr>
                <w:ilvl w:val="0"/>
                <w:numId w:val="157"/>
              </w:numPr>
              <w:tabs>
                <w:tab w:val="num" w:pos="848"/>
              </w:tabs>
              <w:ind w:firstLine="100"/>
              <w:rPr>
                <w:rFonts w:ascii="Verdana" w:hAnsi="Verdana"/>
                <w:szCs w:val="22"/>
              </w:rPr>
            </w:pPr>
            <w:r w:rsidRPr="00075074">
              <w:rPr>
                <w:rFonts w:ascii="Verdana" w:hAnsi="Verdana"/>
                <w:szCs w:val="22"/>
              </w:rPr>
              <w:t xml:space="preserve">suspensions for leakage and security </w:t>
            </w:r>
          </w:p>
          <w:p w14:paraId="4E15EF83" w14:textId="77777777" w:rsidR="00C350E8" w:rsidRPr="00075074" w:rsidRDefault="00C350E8" w:rsidP="00C350E8">
            <w:pPr>
              <w:pStyle w:val="BodyText"/>
              <w:numPr>
                <w:ilvl w:val="0"/>
                <w:numId w:val="157"/>
              </w:numPr>
              <w:tabs>
                <w:tab w:val="num" w:pos="848"/>
              </w:tabs>
              <w:ind w:firstLine="100"/>
              <w:rPr>
                <w:rFonts w:ascii="Verdana" w:hAnsi="Verdana"/>
                <w:szCs w:val="22"/>
              </w:rPr>
            </w:pPr>
            <w:r w:rsidRPr="00075074">
              <w:rPr>
                <w:rFonts w:ascii="Verdana" w:hAnsi="Verdana"/>
                <w:szCs w:val="22"/>
              </w:rPr>
              <w:t>lighting equipment condition and operation</w:t>
            </w:r>
          </w:p>
          <w:p w14:paraId="3A924297" w14:textId="77777777" w:rsidR="00C350E8" w:rsidRPr="00075074" w:rsidRDefault="00C350E8" w:rsidP="00C350E8">
            <w:pPr>
              <w:pStyle w:val="BodyText"/>
              <w:numPr>
                <w:ilvl w:val="0"/>
                <w:numId w:val="157"/>
              </w:numPr>
              <w:tabs>
                <w:tab w:val="num" w:pos="848"/>
              </w:tabs>
              <w:ind w:firstLine="100"/>
              <w:rPr>
                <w:rFonts w:ascii="Verdana" w:hAnsi="Verdana"/>
                <w:szCs w:val="22"/>
              </w:rPr>
            </w:pPr>
            <w:r w:rsidRPr="00075074">
              <w:rPr>
                <w:rFonts w:ascii="Verdana" w:hAnsi="Verdana"/>
                <w:szCs w:val="22"/>
              </w:rPr>
              <w:t xml:space="preserve">adjustment of final drive chain or belt </w:t>
            </w:r>
          </w:p>
          <w:p w14:paraId="18117812" w14:textId="77777777" w:rsidR="00C350E8" w:rsidRPr="00075074" w:rsidRDefault="00C350E8" w:rsidP="00C350E8">
            <w:pPr>
              <w:pStyle w:val="BodyText"/>
              <w:numPr>
                <w:ilvl w:val="0"/>
                <w:numId w:val="157"/>
              </w:numPr>
              <w:tabs>
                <w:tab w:val="num" w:pos="848"/>
              </w:tabs>
              <w:ind w:firstLine="100"/>
              <w:rPr>
                <w:rFonts w:ascii="Verdana" w:hAnsi="Verdana"/>
                <w:szCs w:val="22"/>
              </w:rPr>
            </w:pPr>
            <w:r w:rsidRPr="00075074">
              <w:rPr>
                <w:rFonts w:ascii="Verdana" w:hAnsi="Verdana"/>
                <w:szCs w:val="22"/>
              </w:rPr>
              <w:t xml:space="preserve">condition and security of exhaust system </w:t>
            </w:r>
          </w:p>
          <w:p w14:paraId="7137FC83" w14:textId="77777777" w:rsidR="00C350E8" w:rsidRPr="00075074" w:rsidRDefault="00C350E8" w:rsidP="00C350E8">
            <w:pPr>
              <w:pStyle w:val="BodyText"/>
              <w:numPr>
                <w:ilvl w:val="0"/>
                <w:numId w:val="158"/>
              </w:numPr>
              <w:tabs>
                <w:tab w:val="num" w:pos="848"/>
              </w:tabs>
              <w:ind w:firstLine="100"/>
              <w:rPr>
                <w:rFonts w:ascii="Verdana" w:hAnsi="Verdana"/>
                <w:szCs w:val="22"/>
              </w:rPr>
            </w:pPr>
            <w:r w:rsidRPr="00075074">
              <w:rPr>
                <w:rFonts w:ascii="Verdana" w:hAnsi="Verdana"/>
                <w:szCs w:val="22"/>
              </w:rPr>
              <w:t>engine / transmission assembly for oil</w:t>
            </w:r>
            <w:r>
              <w:rPr>
                <w:rFonts w:ascii="Verdana" w:hAnsi="Verdana"/>
                <w:szCs w:val="22"/>
              </w:rPr>
              <w:t xml:space="preserve"> </w:t>
            </w:r>
            <w:r w:rsidRPr="00075074">
              <w:rPr>
                <w:rFonts w:ascii="Verdana" w:hAnsi="Verdana"/>
                <w:szCs w:val="22"/>
              </w:rPr>
              <w:t xml:space="preserve">leakage </w:t>
            </w:r>
          </w:p>
          <w:p w14:paraId="0BDF33B7" w14:textId="77777777" w:rsidR="00C350E8" w:rsidRPr="00075074" w:rsidRDefault="00C350E8" w:rsidP="00C350E8">
            <w:pPr>
              <w:pStyle w:val="BodyText"/>
              <w:numPr>
                <w:ilvl w:val="0"/>
                <w:numId w:val="158"/>
              </w:numPr>
              <w:tabs>
                <w:tab w:val="num" w:pos="848"/>
              </w:tabs>
              <w:ind w:firstLine="100"/>
              <w:rPr>
                <w:rFonts w:ascii="Verdana" w:hAnsi="Verdana"/>
                <w:szCs w:val="22"/>
              </w:rPr>
            </w:pPr>
            <w:r w:rsidRPr="00075074">
              <w:rPr>
                <w:rFonts w:ascii="Verdana" w:hAnsi="Verdana"/>
              </w:rPr>
              <w:t>oil and fluid levels.</w:t>
            </w:r>
          </w:p>
          <w:p w14:paraId="189A8FF0" w14:textId="0CCFAC5B" w:rsidR="00C350E8" w:rsidRPr="00075074" w:rsidRDefault="00C350E8" w:rsidP="00C350E8">
            <w:pPr>
              <w:tabs>
                <w:tab w:val="left" w:pos="397"/>
              </w:tabs>
              <w:ind w:left="397" w:hanging="397"/>
              <w:rPr>
                <w:b/>
              </w:rPr>
            </w:pPr>
            <w:r w:rsidRPr="00075074">
              <w:rPr>
                <w:b/>
                <w:bCs/>
              </w:rPr>
              <w:t>5.2</w:t>
            </w:r>
            <w:r w:rsidRPr="00075074">
              <w:t xml:space="preserve"> Identify key findings of maintenance inspection</w:t>
            </w:r>
          </w:p>
        </w:tc>
        <w:tc>
          <w:tcPr>
            <w:tcW w:w="1676" w:type="dxa"/>
          </w:tcPr>
          <w:p w14:paraId="10BA4C5E" w14:textId="77777777" w:rsidR="00C350E8" w:rsidRPr="00075074" w:rsidRDefault="00C350E8" w:rsidP="00C350E8">
            <w:pPr>
              <w:jc w:val="center"/>
              <w:rPr>
                <w:b/>
              </w:rPr>
            </w:pPr>
          </w:p>
          <w:p w14:paraId="561074FC" w14:textId="77777777" w:rsidR="00C350E8" w:rsidRPr="00075074" w:rsidRDefault="00C350E8" w:rsidP="00C350E8">
            <w:pPr>
              <w:jc w:val="center"/>
              <w:rPr>
                <w:b/>
              </w:rPr>
            </w:pPr>
          </w:p>
          <w:p w14:paraId="447E4316" w14:textId="77777777" w:rsidR="00C350E8" w:rsidRPr="00075074" w:rsidRDefault="00C350E8" w:rsidP="00C350E8">
            <w:pPr>
              <w:jc w:val="center"/>
              <w:rPr>
                <w:b/>
              </w:rPr>
            </w:pPr>
          </w:p>
          <w:p w14:paraId="3AE0714B" w14:textId="77777777" w:rsidR="00C350E8" w:rsidRPr="00075074" w:rsidRDefault="00C350E8" w:rsidP="00C350E8">
            <w:pPr>
              <w:jc w:val="center"/>
              <w:rPr>
                <w:b/>
              </w:rPr>
            </w:pPr>
          </w:p>
          <w:p w14:paraId="55E01331" w14:textId="4F671CF7" w:rsidR="00C350E8" w:rsidRPr="00075074" w:rsidRDefault="00C350E8" w:rsidP="00C350E8">
            <w:pPr>
              <w:jc w:val="center"/>
              <w:rPr>
                <w:b/>
              </w:rPr>
            </w:pPr>
            <w:r w:rsidRPr="00075074">
              <w:rPr>
                <w:b/>
              </w:rPr>
              <w:t>19.7</w:t>
            </w:r>
          </w:p>
        </w:tc>
      </w:tr>
      <w:tr w:rsidR="00C350E8" w:rsidRPr="0043505F" w14:paraId="4DD72CC8" w14:textId="77777777" w:rsidTr="00F416B3">
        <w:trPr>
          <w:trHeight w:val="712"/>
        </w:trPr>
        <w:tc>
          <w:tcPr>
            <w:tcW w:w="2269" w:type="dxa"/>
          </w:tcPr>
          <w:p w14:paraId="7AEA83E6" w14:textId="62A11927" w:rsidR="00C350E8" w:rsidRPr="00075074" w:rsidRDefault="00C350E8" w:rsidP="00C350E8">
            <w:pPr>
              <w:rPr>
                <w:b/>
              </w:rPr>
            </w:pPr>
            <w:r w:rsidRPr="00075074">
              <w:rPr>
                <w:b/>
              </w:rPr>
              <w:lastRenderedPageBreak/>
              <w:t>6. Be aware of environmental considerations</w:t>
            </w:r>
          </w:p>
        </w:tc>
        <w:tc>
          <w:tcPr>
            <w:tcW w:w="6237" w:type="dxa"/>
          </w:tcPr>
          <w:p w14:paraId="41BCD489" w14:textId="77777777" w:rsidR="00C350E8" w:rsidRPr="00075074" w:rsidRDefault="00C350E8" w:rsidP="00C350E8">
            <w:pPr>
              <w:rPr>
                <w:bCs/>
              </w:rPr>
            </w:pPr>
            <w:r w:rsidRPr="00075074">
              <w:rPr>
                <w:b/>
              </w:rPr>
              <w:t>6.1</w:t>
            </w:r>
            <w:r w:rsidRPr="00075074">
              <w:rPr>
                <w:bCs/>
              </w:rPr>
              <w:t xml:space="preserve"> Demonstrate appropriate ways to dispose of waste products in accordance with environmental guidance</w:t>
            </w:r>
          </w:p>
          <w:p w14:paraId="11D30C36" w14:textId="41CF1DF3" w:rsidR="00C350E8" w:rsidRPr="00075074" w:rsidRDefault="00C350E8" w:rsidP="00C350E8">
            <w:pPr>
              <w:tabs>
                <w:tab w:val="left" w:pos="567"/>
              </w:tabs>
              <w:ind w:left="397" w:hanging="397"/>
              <w:rPr>
                <w:b/>
              </w:rPr>
            </w:pPr>
          </w:p>
        </w:tc>
        <w:tc>
          <w:tcPr>
            <w:tcW w:w="1676" w:type="dxa"/>
          </w:tcPr>
          <w:p w14:paraId="68883E9E" w14:textId="54F21FB8" w:rsidR="00C350E8" w:rsidRPr="00075074" w:rsidRDefault="00C350E8" w:rsidP="00C350E8">
            <w:pPr>
              <w:ind w:left="397" w:hanging="392"/>
              <w:jc w:val="center"/>
              <w:rPr>
                <w:b/>
              </w:rPr>
            </w:pPr>
            <w:r w:rsidRPr="00075074">
              <w:rPr>
                <w:b/>
              </w:rPr>
              <w:t>19.8</w:t>
            </w:r>
          </w:p>
        </w:tc>
      </w:tr>
    </w:tbl>
    <w:p w14:paraId="52DDD863" w14:textId="77777777" w:rsidR="00C350E8" w:rsidRPr="0043505F" w:rsidRDefault="00C350E8" w:rsidP="00C350E8">
      <w:pPr>
        <w:ind w:left="-709" w:right="-908"/>
        <w:rPr>
          <w:rFonts w:eastAsia="Times New Roman" w:cs="Arial"/>
          <w:b/>
          <w:kern w:val="0"/>
          <w:sz w:val="20"/>
          <w:szCs w:val="20"/>
          <w:lang w:val="en-US"/>
          <w14:ligatures w14:val="none"/>
        </w:rPr>
      </w:pPr>
    </w:p>
    <w:p w14:paraId="0F7F0B29" w14:textId="77777777" w:rsidR="00C350E8" w:rsidRDefault="00C350E8" w:rsidP="00C350E8">
      <w:pPr>
        <w:ind w:left="-709" w:right="-286"/>
        <w:rPr>
          <w:rFonts w:eastAsia="Times New Roman" w:cs="Arial"/>
          <w:b/>
          <w:kern w:val="0"/>
          <w:sz w:val="20"/>
          <w:szCs w:val="20"/>
          <w:lang w:val="en-US"/>
          <w14:ligatures w14:val="none"/>
        </w:rPr>
      </w:pPr>
    </w:p>
    <w:p w14:paraId="17DBD6D9" w14:textId="77777777" w:rsidR="00C350E8" w:rsidRDefault="00C350E8" w:rsidP="00C350E8">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67CE0A16" w14:textId="77777777" w:rsidR="00C350E8" w:rsidRDefault="00C350E8" w:rsidP="00C350E8">
      <w:pPr>
        <w:ind w:left="-709" w:right="-908"/>
        <w:rPr>
          <w:rFonts w:eastAsia="Times New Roman" w:cs="Arial"/>
          <w:b/>
          <w:kern w:val="0"/>
          <w:sz w:val="20"/>
          <w:szCs w:val="20"/>
          <w:lang w:val="en-US"/>
          <w14:ligatures w14:val="none"/>
        </w:rPr>
      </w:pPr>
    </w:p>
    <w:p w14:paraId="6665E43A" w14:textId="77777777" w:rsidR="00C350E8" w:rsidRDefault="00C350E8" w:rsidP="00C350E8">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C350E8" w:rsidRPr="0043505F" w14:paraId="026697B1"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F17709" w14:textId="77777777" w:rsidR="00C350E8" w:rsidRPr="0043505F" w:rsidRDefault="00C350E8"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637078AC" w14:textId="77777777" w:rsidR="00C350E8" w:rsidRPr="0043505F" w:rsidRDefault="00C350E8"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CD2479B" w14:textId="77777777" w:rsidR="00C350E8" w:rsidRDefault="00C350E8" w:rsidP="00F416B3">
            <w:pPr>
              <w:rPr>
                <w:rFonts w:eastAsia="Times New Roman" w:cs="Arial"/>
                <w:kern w:val="0"/>
                <w:szCs w:val="22"/>
                <w:lang w:val="en-US"/>
                <w14:ligatures w14:val="none"/>
              </w:rPr>
            </w:pPr>
          </w:p>
          <w:p w14:paraId="5A11FF71" w14:textId="77777777" w:rsidR="00C350E8" w:rsidRDefault="00C350E8" w:rsidP="00F416B3">
            <w:pPr>
              <w:rPr>
                <w:rFonts w:eastAsia="Times New Roman" w:cs="Arial"/>
                <w:kern w:val="0"/>
                <w:szCs w:val="22"/>
                <w:lang w:val="en-US"/>
                <w14:ligatures w14:val="none"/>
              </w:rPr>
            </w:pPr>
          </w:p>
          <w:p w14:paraId="7F816EE2" w14:textId="77777777" w:rsidR="00C350E8" w:rsidRDefault="00C350E8" w:rsidP="00F416B3">
            <w:pPr>
              <w:rPr>
                <w:rFonts w:eastAsia="Times New Roman" w:cs="Arial"/>
                <w:kern w:val="0"/>
                <w:szCs w:val="22"/>
                <w:lang w:val="en-US"/>
                <w14:ligatures w14:val="none"/>
              </w:rPr>
            </w:pPr>
          </w:p>
          <w:p w14:paraId="2387D654" w14:textId="77777777" w:rsidR="00C350E8" w:rsidRDefault="00C350E8" w:rsidP="00F416B3">
            <w:pPr>
              <w:rPr>
                <w:rFonts w:eastAsia="Times New Roman" w:cs="Arial"/>
                <w:kern w:val="0"/>
                <w:szCs w:val="22"/>
                <w:lang w:val="en-US"/>
                <w14:ligatures w14:val="none"/>
              </w:rPr>
            </w:pPr>
          </w:p>
          <w:p w14:paraId="2D3622AB" w14:textId="77777777" w:rsidR="00C350E8" w:rsidRDefault="00C350E8" w:rsidP="00F416B3">
            <w:pPr>
              <w:rPr>
                <w:rFonts w:eastAsia="Times New Roman" w:cs="Arial"/>
                <w:kern w:val="0"/>
                <w:szCs w:val="22"/>
                <w:lang w:val="en-US"/>
                <w14:ligatures w14:val="none"/>
              </w:rPr>
            </w:pPr>
          </w:p>
          <w:p w14:paraId="10DCBEE9" w14:textId="77777777" w:rsidR="00C350E8" w:rsidRDefault="00C350E8" w:rsidP="00F416B3">
            <w:pPr>
              <w:rPr>
                <w:rFonts w:eastAsia="Times New Roman" w:cs="Arial"/>
                <w:kern w:val="0"/>
                <w:szCs w:val="22"/>
                <w:lang w:val="en-US"/>
                <w14:ligatures w14:val="none"/>
              </w:rPr>
            </w:pPr>
          </w:p>
          <w:p w14:paraId="7F949A60" w14:textId="77777777" w:rsidR="00C350E8" w:rsidRDefault="00C350E8" w:rsidP="00F416B3">
            <w:pPr>
              <w:rPr>
                <w:rFonts w:eastAsia="Times New Roman" w:cs="Arial"/>
                <w:kern w:val="0"/>
                <w:szCs w:val="22"/>
                <w:lang w:val="en-US"/>
                <w14:ligatures w14:val="none"/>
              </w:rPr>
            </w:pPr>
          </w:p>
          <w:p w14:paraId="02F35BC0" w14:textId="77777777" w:rsidR="00C350E8" w:rsidRDefault="00C350E8" w:rsidP="00F416B3">
            <w:pPr>
              <w:rPr>
                <w:rFonts w:eastAsia="Times New Roman" w:cs="Arial"/>
                <w:kern w:val="0"/>
                <w:szCs w:val="22"/>
                <w:lang w:val="en-US"/>
                <w14:ligatures w14:val="none"/>
              </w:rPr>
            </w:pPr>
          </w:p>
          <w:p w14:paraId="4D13866D" w14:textId="77777777" w:rsidR="00C350E8" w:rsidRDefault="00C350E8" w:rsidP="00F416B3">
            <w:pPr>
              <w:rPr>
                <w:rFonts w:eastAsia="Times New Roman" w:cs="Arial"/>
                <w:kern w:val="0"/>
                <w:szCs w:val="22"/>
                <w:lang w:val="en-US"/>
                <w14:ligatures w14:val="none"/>
              </w:rPr>
            </w:pPr>
          </w:p>
          <w:p w14:paraId="0118EDDA" w14:textId="77777777" w:rsidR="00C350E8" w:rsidRDefault="00C350E8" w:rsidP="00F416B3">
            <w:pPr>
              <w:rPr>
                <w:rFonts w:eastAsia="Times New Roman" w:cs="Arial"/>
                <w:kern w:val="0"/>
                <w:szCs w:val="22"/>
                <w:lang w:val="en-US"/>
                <w14:ligatures w14:val="none"/>
              </w:rPr>
            </w:pPr>
          </w:p>
          <w:p w14:paraId="34697E0A" w14:textId="77777777" w:rsidR="00C350E8" w:rsidRDefault="00C350E8" w:rsidP="00F416B3">
            <w:pPr>
              <w:rPr>
                <w:rFonts w:eastAsia="Times New Roman" w:cs="Arial"/>
                <w:kern w:val="0"/>
                <w:szCs w:val="22"/>
                <w:lang w:val="en-US"/>
                <w14:ligatures w14:val="none"/>
              </w:rPr>
            </w:pPr>
          </w:p>
          <w:p w14:paraId="4E15282A" w14:textId="77777777" w:rsidR="00C350E8" w:rsidRDefault="00C350E8" w:rsidP="00F416B3">
            <w:pPr>
              <w:rPr>
                <w:rFonts w:eastAsia="Times New Roman" w:cs="Arial"/>
                <w:kern w:val="0"/>
                <w:szCs w:val="22"/>
                <w:lang w:val="en-US"/>
                <w14:ligatures w14:val="none"/>
              </w:rPr>
            </w:pPr>
          </w:p>
          <w:p w14:paraId="1CB2B322" w14:textId="77777777" w:rsidR="00C350E8" w:rsidRDefault="00C350E8" w:rsidP="00F416B3">
            <w:pPr>
              <w:rPr>
                <w:rFonts w:eastAsia="Times New Roman" w:cs="Arial"/>
                <w:kern w:val="0"/>
                <w:szCs w:val="22"/>
                <w:lang w:val="en-US"/>
                <w14:ligatures w14:val="none"/>
              </w:rPr>
            </w:pPr>
          </w:p>
          <w:p w14:paraId="0E8ECF4F" w14:textId="77777777" w:rsidR="00C350E8" w:rsidRDefault="00C350E8" w:rsidP="00F416B3">
            <w:pPr>
              <w:rPr>
                <w:rFonts w:eastAsia="Times New Roman" w:cs="Arial"/>
                <w:kern w:val="0"/>
                <w:szCs w:val="22"/>
                <w:lang w:val="en-US"/>
                <w14:ligatures w14:val="none"/>
              </w:rPr>
            </w:pPr>
          </w:p>
          <w:p w14:paraId="17B3C6C5" w14:textId="77777777" w:rsidR="00C350E8" w:rsidRDefault="00C350E8" w:rsidP="00F416B3">
            <w:pPr>
              <w:rPr>
                <w:rFonts w:eastAsia="Times New Roman" w:cs="Arial"/>
                <w:kern w:val="0"/>
                <w:szCs w:val="22"/>
                <w:lang w:val="en-US"/>
                <w14:ligatures w14:val="none"/>
              </w:rPr>
            </w:pPr>
          </w:p>
          <w:p w14:paraId="66DD2877" w14:textId="77777777" w:rsidR="00C350E8" w:rsidRDefault="00C350E8" w:rsidP="00F416B3">
            <w:pPr>
              <w:rPr>
                <w:rFonts w:eastAsia="Times New Roman" w:cs="Arial"/>
                <w:kern w:val="0"/>
                <w:szCs w:val="22"/>
                <w:lang w:val="en-US"/>
                <w14:ligatures w14:val="none"/>
              </w:rPr>
            </w:pPr>
          </w:p>
          <w:p w14:paraId="4D664036" w14:textId="77777777" w:rsidR="00C350E8" w:rsidRDefault="00C350E8" w:rsidP="00F416B3">
            <w:pPr>
              <w:rPr>
                <w:rFonts w:eastAsia="Times New Roman" w:cs="Arial"/>
                <w:kern w:val="0"/>
                <w:szCs w:val="22"/>
                <w:lang w:val="en-US"/>
                <w14:ligatures w14:val="none"/>
              </w:rPr>
            </w:pPr>
          </w:p>
          <w:p w14:paraId="66BA2F6E" w14:textId="77777777" w:rsidR="00C350E8" w:rsidRDefault="00C350E8" w:rsidP="00F416B3">
            <w:pPr>
              <w:rPr>
                <w:rFonts w:eastAsia="Times New Roman" w:cs="Arial"/>
                <w:kern w:val="0"/>
                <w:szCs w:val="22"/>
                <w:lang w:val="en-US"/>
                <w14:ligatures w14:val="none"/>
              </w:rPr>
            </w:pPr>
          </w:p>
          <w:p w14:paraId="0FBA8AAC" w14:textId="77777777" w:rsidR="00C350E8" w:rsidRPr="0043505F" w:rsidRDefault="00C350E8" w:rsidP="00F416B3">
            <w:pPr>
              <w:rPr>
                <w:rFonts w:eastAsia="Times New Roman" w:cs="Arial"/>
                <w:kern w:val="0"/>
                <w:szCs w:val="22"/>
                <w:lang w:val="en-US"/>
                <w14:ligatures w14:val="none"/>
              </w:rPr>
            </w:pPr>
          </w:p>
        </w:tc>
      </w:tr>
    </w:tbl>
    <w:p w14:paraId="76112FFE" w14:textId="6317BD0B" w:rsidR="00C350E8" w:rsidRDefault="00C350E8">
      <w:r>
        <w:br w:type="page"/>
      </w:r>
    </w:p>
    <w:p w14:paraId="7E22A397" w14:textId="77777777" w:rsidR="00C350E8" w:rsidRDefault="00C350E8"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412006" w:rsidRPr="0043505F" w14:paraId="51403EAD"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CDF584E" w14:textId="152848ED" w:rsidR="00412006" w:rsidRPr="0043505F" w:rsidRDefault="0041200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w:t>
            </w:r>
            <w:r>
              <w:rPr>
                <w:rFonts w:eastAsia="Times New Roman" w:cs="Arial"/>
                <w:b/>
                <w:kern w:val="0"/>
                <w:szCs w:val="22"/>
                <w:lang w:val="en-US"/>
                <w14:ligatures w14:val="none"/>
              </w:rPr>
              <w:t>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F4B8805" w14:textId="7D48E234"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2</w:t>
            </w:r>
            <w:r>
              <w:rPr>
                <w:rFonts w:eastAsia="Times New Roman" w:cs="Arial"/>
                <w:b/>
                <w:kern w:val="0"/>
                <w:szCs w:val="22"/>
                <w:lang w:val="en-US"/>
                <w14:ligatures w14:val="none"/>
              </w:rPr>
              <w:t>.1</w:t>
            </w:r>
            <w:r>
              <w:rPr>
                <w:rFonts w:eastAsia="Times New Roman" w:cs="Arial"/>
                <w:b/>
                <w:kern w:val="0"/>
                <w:szCs w:val="22"/>
                <w:lang w:val="en-US"/>
                <w14:ligatures w14:val="none"/>
              </w:rPr>
              <w:t>, 2.2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FADFFEE" w14:textId="7EDE1C4B"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r>
              <w:rPr>
                <w:rFonts w:eastAsia="Times New Roman" w:cs="Arial"/>
                <w:b/>
                <w:kern w:val="0"/>
                <w:szCs w:val="22"/>
                <w:lang w:val="en-US"/>
                <w14:ligatures w14:val="none"/>
              </w:rPr>
              <w:t>9.1</w:t>
            </w:r>
          </w:p>
        </w:tc>
      </w:tr>
    </w:tbl>
    <w:p w14:paraId="28B15E5F" w14:textId="77777777" w:rsidR="00412006" w:rsidRPr="0043505F"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7EE15141"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77E2F17" w14:textId="7FEB474E" w:rsidR="00412006" w:rsidRPr="0043505F" w:rsidRDefault="0041200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Motorcycle Components</w:t>
            </w:r>
          </w:p>
        </w:tc>
      </w:tr>
    </w:tbl>
    <w:p w14:paraId="24F72AE4" w14:textId="77777777" w:rsidR="00412006" w:rsidRDefault="00412006" w:rsidP="00412006"/>
    <w:p w14:paraId="66BC5C5B" w14:textId="77777777" w:rsidR="00412006" w:rsidRPr="00075074" w:rsidRDefault="00412006" w:rsidP="00412006"/>
    <w:tbl>
      <w:tblPr>
        <w:tblW w:w="0" w:type="auto"/>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632"/>
      </w:tblGrid>
      <w:tr w:rsidR="00412006" w:rsidRPr="00075074" w14:paraId="473764B3" w14:textId="77777777" w:rsidTr="00412006">
        <w:trPr>
          <w:trHeight w:val="1044"/>
        </w:trPr>
        <w:tc>
          <w:tcPr>
            <w:tcW w:w="9632" w:type="dxa"/>
          </w:tcPr>
          <w:p w14:paraId="632FF961" w14:textId="77777777" w:rsidR="00412006" w:rsidRPr="00075074" w:rsidRDefault="00412006" w:rsidP="00F416B3">
            <w:pPr>
              <w:rPr>
                <w:b/>
              </w:rPr>
            </w:pPr>
            <w:r w:rsidRPr="00075074">
              <w:rPr>
                <w:b/>
              </w:rPr>
              <w:t>Instructions to Learners</w:t>
            </w:r>
            <w:r w:rsidRPr="00075074">
              <w:t xml:space="preserve"> </w:t>
            </w:r>
          </w:p>
          <w:p w14:paraId="427EF4C6" w14:textId="77777777" w:rsidR="00412006" w:rsidRPr="00075074" w:rsidRDefault="00412006" w:rsidP="00F416B3">
            <w:r w:rsidRPr="00075074">
              <w:rPr>
                <w:b/>
              </w:rPr>
              <w:t>1.</w:t>
            </w:r>
            <w:r w:rsidRPr="00075074">
              <w:t xml:space="preserve">  Investigate the layout of a modern motorcycle</w:t>
            </w:r>
          </w:p>
          <w:p w14:paraId="1B813769" w14:textId="77777777" w:rsidR="00412006" w:rsidRPr="00075074" w:rsidRDefault="00412006" w:rsidP="00F416B3">
            <w:r w:rsidRPr="00075074">
              <w:rPr>
                <w:b/>
              </w:rPr>
              <w:t>2.</w:t>
            </w:r>
            <w:r w:rsidRPr="00075074">
              <w:t xml:space="preserve">  Complete the table below by identifying the numbered parts on the diagram</w:t>
            </w:r>
          </w:p>
        </w:tc>
      </w:tr>
      <w:tr w:rsidR="00412006" w:rsidRPr="00075074" w14:paraId="632E07AC" w14:textId="77777777" w:rsidTr="00412006">
        <w:trPr>
          <w:trHeight w:val="7076"/>
        </w:trPr>
        <w:tc>
          <w:tcPr>
            <w:tcW w:w="9632" w:type="dxa"/>
          </w:tcPr>
          <w:p w14:paraId="331F11A7" w14:textId="77777777" w:rsidR="00412006" w:rsidRPr="00075074" w:rsidRDefault="00412006" w:rsidP="00F416B3">
            <w:pPr>
              <w:rPr>
                <w:b/>
              </w:rPr>
            </w:pPr>
          </w:p>
          <w:tbl>
            <w:tblPr>
              <w:tblpPr w:leftFromText="180" w:rightFromText="180" w:vertAnchor="text" w:horzAnchor="margin" w:tblpY="-6"/>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75"/>
              <w:gridCol w:w="1202"/>
            </w:tblGrid>
            <w:tr w:rsidR="00412006" w:rsidRPr="00075074" w14:paraId="1035DD5C" w14:textId="77777777" w:rsidTr="00412006">
              <w:tc>
                <w:tcPr>
                  <w:tcW w:w="1975" w:type="dxa"/>
                  <w:shd w:val="clear" w:color="auto" w:fill="043956" w:themeFill="accent2"/>
                </w:tcPr>
                <w:p w14:paraId="49F4F95A" w14:textId="77777777" w:rsidR="00412006" w:rsidRPr="00075074" w:rsidRDefault="00412006" w:rsidP="00F416B3">
                  <w:pPr>
                    <w:rPr>
                      <w:b/>
                    </w:rPr>
                  </w:pPr>
                  <w:r w:rsidRPr="00075074">
                    <w:rPr>
                      <w:b/>
                    </w:rPr>
                    <w:t>Component</w:t>
                  </w:r>
                </w:p>
              </w:tc>
              <w:tc>
                <w:tcPr>
                  <w:tcW w:w="1080" w:type="dxa"/>
                  <w:shd w:val="clear" w:color="auto" w:fill="043956" w:themeFill="accent2"/>
                </w:tcPr>
                <w:p w14:paraId="560EC8B0" w14:textId="77777777" w:rsidR="00412006" w:rsidRPr="00075074" w:rsidRDefault="00412006" w:rsidP="00F416B3">
                  <w:pPr>
                    <w:rPr>
                      <w:b/>
                    </w:rPr>
                  </w:pPr>
                  <w:r w:rsidRPr="00075074">
                    <w:rPr>
                      <w:b/>
                    </w:rPr>
                    <w:t>Number</w:t>
                  </w:r>
                </w:p>
              </w:tc>
            </w:tr>
            <w:tr w:rsidR="00412006" w:rsidRPr="00075074" w14:paraId="680CA0AC" w14:textId="77777777" w:rsidTr="00412006">
              <w:tc>
                <w:tcPr>
                  <w:tcW w:w="1975" w:type="dxa"/>
                </w:tcPr>
                <w:p w14:paraId="7D79C897" w14:textId="77777777" w:rsidR="00412006" w:rsidRPr="00075074" w:rsidRDefault="00412006" w:rsidP="00F416B3">
                  <w:r w:rsidRPr="00075074">
                    <w:t>Engine</w:t>
                  </w:r>
                </w:p>
              </w:tc>
              <w:tc>
                <w:tcPr>
                  <w:tcW w:w="1080" w:type="dxa"/>
                </w:tcPr>
                <w:p w14:paraId="44115592" w14:textId="77777777" w:rsidR="00412006" w:rsidRPr="00075074" w:rsidRDefault="00412006" w:rsidP="00F416B3"/>
              </w:tc>
            </w:tr>
            <w:tr w:rsidR="00412006" w:rsidRPr="00075074" w14:paraId="11BB1BFA" w14:textId="77777777" w:rsidTr="00412006">
              <w:tc>
                <w:tcPr>
                  <w:tcW w:w="1975" w:type="dxa"/>
                </w:tcPr>
                <w:p w14:paraId="477CD022" w14:textId="77777777" w:rsidR="00412006" w:rsidRPr="00075074" w:rsidRDefault="00412006" w:rsidP="00F416B3">
                  <w:r w:rsidRPr="00075074">
                    <w:t>Disc Brake</w:t>
                  </w:r>
                </w:p>
              </w:tc>
              <w:tc>
                <w:tcPr>
                  <w:tcW w:w="1080" w:type="dxa"/>
                </w:tcPr>
                <w:p w14:paraId="1A49868A" w14:textId="77777777" w:rsidR="00412006" w:rsidRPr="00075074" w:rsidRDefault="00412006" w:rsidP="00F416B3"/>
              </w:tc>
            </w:tr>
            <w:tr w:rsidR="00412006" w:rsidRPr="00075074" w14:paraId="20CA1B1B" w14:textId="77777777" w:rsidTr="00412006">
              <w:tc>
                <w:tcPr>
                  <w:tcW w:w="1975" w:type="dxa"/>
                </w:tcPr>
                <w:p w14:paraId="522CF001" w14:textId="77777777" w:rsidR="00412006" w:rsidRPr="00075074" w:rsidRDefault="00412006" w:rsidP="00F416B3">
                  <w:r w:rsidRPr="00075074">
                    <w:t>Drive Chain</w:t>
                  </w:r>
                </w:p>
              </w:tc>
              <w:tc>
                <w:tcPr>
                  <w:tcW w:w="1080" w:type="dxa"/>
                </w:tcPr>
                <w:p w14:paraId="21003A52" w14:textId="77777777" w:rsidR="00412006" w:rsidRPr="00075074" w:rsidRDefault="00412006" w:rsidP="00F416B3"/>
              </w:tc>
            </w:tr>
            <w:tr w:rsidR="00412006" w:rsidRPr="00075074" w14:paraId="243227F8" w14:textId="77777777" w:rsidTr="00412006">
              <w:tc>
                <w:tcPr>
                  <w:tcW w:w="1975" w:type="dxa"/>
                </w:tcPr>
                <w:p w14:paraId="047EA0F2" w14:textId="77777777" w:rsidR="00412006" w:rsidRPr="00075074" w:rsidRDefault="00412006" w:rsidP="00F416B3">
                  <w:r w:rsidRPr="00075074">
                    <w:t>Rear Suspension</w:t>
                  </w:r>
                </w:p>
              </w:tc>
              <w:tc>
                <w:tcPr>
                  <w:tcW w:w="1080" w:type="dxa"/>
                </w:tcPr>
                <w:p w14:paraId="08F117FE" w14:textId="77777777" w:rsidR="00412006" w:rsidRPr="00075074" w:rsidRDefault="00412006" w:rsidP="00F416B3"/>
              </w:tc>
            </w:tr>
            <w:tr w:rsidR="00412006" w:rsidRPr="00075074" w14:paraId="21185E4B" w14:textId="77777777" w:rsidTr="00412006">
              <w:tc>
                <w:tcPr>
                  <w:tcW w:w="1975" w:type="dxa"/>
                </w:tcPr>
                <w:p w14:paraId="33340D84" w14:textId="77777777" w:rsidR="00412006" w:rsidRPr="00075074" w:rsidRDefault="00412006" w:rsidP="00F416B3">
                  <w:r w:rsidRPr="00075074">
                    <w:t>Exhaust</w:t>
                  </w:r>
                </w:p>
              </w:tc>
              <w:tc>
                <w:tcPr>
                  <w:tcW w:w="1080" w:type="dxa"/>
                </w:tcPr>
                <w:p w14:paraId="6EF7522C" w14:textId="77777777" w:rsidR="00412006" w:rsidRPr="00075074" w:rsidRDefault="00412006" w:rsidP="00F416B3"/>
              </w:tc>
            </w:tr>
            <w:tr w:rsidR="00412006" w:rsidRPr="00075074" w14:paraId="78B2C5E2" w14:textId="77777777" w:rsidTr="00412006">
              <w:tc>
                <w:tcPr>
                  <w:tcW w:w="1975" w:type="dxa"/>
                </w:tcPr>
                <w:p w14:paraId="3EE623E9" w14:textId="77777777" w:rsidR="00412006" w:rsidRPr="00075074" w:rsidRDefault="00412006" w:rsidP="00F416B3">
                  <w:r w:rsidRPr="00075074">
                    <w:t>Fuel tank</w:t>
                  </w:r>
                </w:p>
              </w:tc>
              <w:tc>
                <w:tcPr>
                  <w:tcW w:w="1080" w:type="dxa"/>
                </w:tcPr>
                <w:p w14:paraId="1DFC721F" w14:textId="77777777" w:rsidR="00412006" w:rsidRPr="00075074" w:rsidRDefault="00412006" w:rsidP="00F416B3"/>
              </w:tc>
            </w:tr>
            <w:tr w:rsidR="00412006" w:rsidRPr="00075074" w14:paraId="421AD9E2" w14:textId="77777777" w:rsidTr="00412006">
              <w:tc>
                <w:tcPr>
                  <w:tcW w:w="1975" w:type="dxa"/>
                </w:tcPr>
                <w:p w14:paraId="7D5E58E6" w14:textId="77777777" w:rsidR="00412006" w:rsidRPr="00075074" w:rsidRDefault="00412006" w:rsidP="00F416B3">
                  <w:r w:rsidRPr="00075074">
                    <w:t>Headstock</w:t>
                  </w:r>
                </w:p>
              </w:tc>
              <w:tc>
                <w:tcPr>
                  <w:tcW w:w="1080" w:type="dxa"/>
                </w:tcPr>
                <w:p w14:paraId="27855BAE" w14:textId="77777777" w:rsidR="00412006" w:rsidRPr="00075074" w:rsidRDefault="00412006" w:rsidP="00F416B3"/>
              </w:tc>
            </w:tr>
          </w:tbl>
          <w:p w14:paraId="1B258B5F" w14:textId="77777777" w:rsidR="00412006" w:rsidRPr="00075074" w:rsidRDefault="00412006" w:rsidP="00F416B3">
            <w:pPr>
              <w:rPr>
                <w:b/>
              </w:rPr>
            </w:pPr>
          </w:p>
          <w:p w14:paraId="0A606DF1" w14:textId="77777777" w:rsidR="00412006" w:rsidRPr="00075074" w:rsidRDefault="00412006" w:rsidP="00F416B3">
            <w:pPr>
              <w:rPr>
                <w:b/>
              </w:rPr>
            </w:pPr>
          </w:p>
          <w:p w14:paraId="30667365" w14:textId="77777777" w:rsidR="00412006" w:rsidRPr="00075074" w:rsidRDefault="00412006" w:rsidP="00F416B3">
            <w:pPr>
              <w:rPr>
                <w:b/>
              </w:rPr>
            </w:pPr>
          </w:p>
          <w:p w14:paraId="6565B00C" w14:textId="77777777" w:rsidR="00412006" w:rsidRPr="00075074" w:rsidRDefault="00412006" w:rsidP="00F416B3">
            <w:pPr>
              <w:rPr>
                <w:b/>
              </w:rPr>
            </w:pPr>
          </w:p>
          <w:p w14:paraId="091FABB5" w14:textId="77777777" w:rsidR="00412006" w:rsidRPr="00075074" w:rsidRDefault="00412006" w:rsidP="00F416B3">
            <w:pPr>
              <w:rPr>
                <w:b/>
              </w:rPr>
            </w:pPr>
          </w:p>
          <w:p w14:paraId="1F0AEF16" w14:textId="77777777" w:rsidR="00412006" w:rsidRPr="00075074" w:rsidRDefault="00412006" w:rsidP="00F416B3">
            <w:pPr>
              <w:rPr>
                <w:b/>
              </w:rPr>
            </w:pPr>
          </w:p>
          <w:p w14:paraId="0182D88B" w14:textId="77777777" w:rsidR="00412006" w:rsidRPr="00075074" w:rsidRDefault="00412006" w:rsidP="00F416B3">
            <w:pPr>
              <w:rPr>
                <w:b/>
              </w:rPr>
            </w:pPr>
          </w:p>
          <w:p w14:paraId="13B9ECCB" w14:textId="77777777" w:rsidR="00412006" w:rsidRPr="00075074" w:rsidRDefault="00412006" w:rsidP="00F416B3">
            <w:pPr>
              <w:rPr>
                <w:b/>
              </w:rPr>
            </w:pPr>
          </w:p>
          <w:p w14:paraId="5EBDE63C" w14:textId="77777777" w:rsidR="00412006" w:rsidRPr="00075074" w:rsidRDefault="00412006" w:rsidP="00F416B3">
            <w:pPr>
              <w:rPr>
                <w:b/>
              </w:rPr>
            </w:pPr>
          </w:p>
          <w:p w14:paraId="363683DF" w14:textId="77777777" w:rsidR="00412006" w:rsidRPr="00075074" w:rsidRDefault="00412006" w:rsidP="00F416B3">
            <w:pPr>
              <w:jc w:val="center"/>
              <w:rPr>
                <w:b/>
              </w:rPr>
            </w:pPr>
            <w:r w:rsidRPr="00075074">
              <w:rPr>
                <w:b/>
                <w:noProof/>
              </w:rPr>
              <w:drawing>
                <wp:anchor distT="0" distB="0" distL="114300" distR="114300" simplePos="0" relativeHeight="251714560" behindDoc="0" locked="0" layoutInCell="1" allowOverlap="1" wp14:anchorId="47AB7B43" wp14:editId="18A4A16B">
                  <wp:simplePos x="0" y="0"/>
                  <wp:positionH relativeFrom="column">
                    <wp:posOffset>-1071880</wp:posOffset>
                  </wp:positionH>
                  <wp:positionV relativeFrom="paragraph">
                    <wp:posOffset>114300</wp:posOffset>
                  </wp:positionV>
                  <wp:extent cx="5210175" cy="3067050"/>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t="15244" b="6099"/>
                          <a:stretch>
                            <a:fillRect/>
                          </a:stretch>
                        </pic:blipFill>
                        <pic:spPr bwMode="auto">
                          <a:xfrm>
                            <a:off x="0" y="0"/>
                            <a:ext cx="5210175" cy="3067050"/>
                          </a:xfrm>
                          <a:prstGeom prst="rect">
                            <a:avLst/>
                          </a:prstGeom>
                          <a:noFill/>
                          <a:ln>
                            <a:noFill/>
                          </a:ln>
                        </pic:spPr>
                      </pic:pic>
                    </a:graphicData>
                  </a:graphic>
                  <wp14:sizeRelH relativeFrom="margin">
                    <wp14:pctWidth>0</wp14:pctWidth>
                  </wp14:sizeRelH>
                </wp:anchor>
              </w:drawing>
            </w:r>
          </w:p>
          <w:p w14:paraId="646DCBBD" w14:textId="77777777" w:rsidR="00412006" w:rsidRPr="00075074" w:rsidRDefault="00412006" w:rsidP="00F416B3">
            <w:pPr>
              <w:jc w:val="center"/>
              <w:rPr>
                <w:b/>
              </w:rPr>
            </w:pPr>
          </w:p>
        </w:tc>
      </w:tr>
    </w:tbl>
    <w:p w14:paraId="7C2E289D" w14:textId="77777777" w:rsidR="00412006" w:rsidRPr="00075074" w:rsidRDefault="00412006" w:rsidP="00412006"/>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412006" w:rsidRPr="0043505F" w14:paraId="38ADC3C9" w14:textId="77777777" w:rsidTr="00F416B3">
        <w:tc>
          <w:tcPr>
            <w:tcW w:w="8120" w:type="dxa"/>
            <w:hideMark/>
          </w:tcPr>
          <w:p w14:paraId="11D90726" w14:textId="77777777" w:rsidR="00412006" w:rsidRPr="0043505F" w:rsidRDefault="00412006"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4DF3F6E0"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352C073"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12006" w:rsidRPr="0043505F" w14:paraId="28BD4781" w14:textId="77777777" w:rsidTr="00F416B3">
        <w:tc>
          <w:tcPr>
            <w:tcW w:w="8120" w:type="dxa"/>
            <w:tcBorders>
              <w:bottom w:val="single" w:sz="4" w:space="0" w:color="35B1F5" w:themeColor="accent2" w:themeTint="80"/>
            </w:tcBorders>
            <w:hideMark/>
          </w:tcPr>
          <w:p w14:paraId="7D3CBED9" w14:textId="77777777" w:rsidR="00412006" w:rsidRPr="0043505F" w:rsidRDefault="00412006"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1E7279F4" w14:textId="77777777" w:rsidR="00412006" w:rsidRPr="0043505F" w:rsidRDefault="00412006" w:rsidP="00F416B3">
            <w:pPr>
              <w:rPr>
                <w:rFonts w:eastAsia="Times New Roman" w:cs="Arial"/>
                <w:b/>
                <w:kern w:val="0"/>
                <w:szCs w:val="22"/>
                <w:lang w:val="en-US"/>
                <w14:ligatures w14:val="none"/>
              </w:rPr>
            </w:pPr>
          </w:p>
        </w:tc>
      </w:tr>
      <w:tr w:rsidR="00412006" w:rsidRPr="0043505F" w14:paraId="6B74F01E"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6CECBE" w14:textId="77777777" w:rsidR="00412006" w:rsidRPr="00075074" w:rsidRDefault="00412006"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6DC2F66F" w14:textId="77777777" w:rsidR="00412006" w:rsidRPr="0043505F" w:rsidRDefault="00412006" w:rsidP="00F416B3">
            <w:pPr>
              <w:rPr>
                <w:rFonts w:eastAsia="Times New Roman" w:cs="Arial"/>
                <w:b/>
                <w:kern w:val="0"/>
                <w:szCs w:val="22"/>
                <w:lang w:val="en-US"/>
                <w14:ligatures w14:val="none"/>
              </w:rPr>
            </w:pPr>
          </w:p>
        </w:tc>
      </w:tr>
      <w:tr w:rsidR="00412006" w:rsidRPr="0043505F" w14:paraId="1F3AACDE"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2C9495" w14:textId="77777777" w:rsidR="00412006" w:rsidRPr="00075074" w:rsidRDefault="00412006" w:rsidP="00F416B3">
            <w:r>
              <w:t>Report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494CB7F9" w14:textId="77777777" w:rsidR="00412006" w:rsidRPr="0043505F" w:rsidRDefault="00412006" w:rsidP="00F416B3">
            <w:pPr>
              <w:rPr>
                <w:rFonts w:eastAsia="Times New Roman" w:cs="Arial"/>
                <w:b/>
                <w:kern w:val="0"/>
                <w:szCs w:val="22"/>
                <w:lang w:val="en-US"/>
                <w14:ligatures w14:val="none"/>
              </w:rPr>
            </w:pPr>
          </w:p>
        </w:tc>
      </w:tr>
    </w:tbl>
    <w:p w14:paraId="2906879B" w14:textId="77777777" w:rsidR="00412006" w:rsidRDefault="00412006" w:rsidP="00412006">
      <w:pPr>
        <w:rPr>
          <w:rFonts w:eastAsia="Times New Roman" w:cs="Arial"/>
          <w:kern w:val="0"/>
          <w:szCs w:val="22"/>
          <w:lang w:val="en-US"/>
          <w14:ligatures w14:val="none"/>
        </w:rPr>
      </w:pPr>
    </w:p>
    <w:p w14:paraId="6BB6A995" w14:textId="77777777" w:rsidR="00412006"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3EB95E8F"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8D1FAB"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304E593"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DE7F505" w14:textId="77777777" w:rsidR="00412006" w:rsidRDefault="00412006" w:rsidP="00F416B3">
            <w:pPr>
              <w:rPr>
                <w:rFonts w:eastAsia="Times New Roman" w:cs="Arial"/>
                <w:kern w:val="0"/>
                <w:szCs w:val="22"/>
                <w:lang w:val="en-US"/>
                <w14:ligatures w14:val="none"/>
              </w:rPr>
            </w:pPr>
          </w:p>
          <w:p w14:paraId="06AF98A3" w14:textId="77777777" w:rsidR="00412006" w:rsidRPr="0043505F" w:rsidRDefault="00412006" w:rsidP="00F416B3">
            <w:pPr>
              <w:rPr>
                <w:rFonts w:eastAsia="Times New Roman" w:cs="Arial"/>
                <w:kern w:val="0"/>
                <w:szCs w:val="22"/>
                <w:lang w:val="en-US"/>
                <w14:ligatures w14:val="none"/>
              </w:rPr>
            </w:pPr>
          </w:p>
          <w:p w14:paraId="197F5433" w14:textId="77777777" w:rsidR="00412006" w:rsidRPr="0043505F"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4CDD7BB" w14:textId="77777777" w:rsidR="00412006" w:rsidRPr="0043505F" w:rsidRDefault="00412006" w:rsidP="00F416B3">
            <w:pPr>
              <w:rPr>
                <w:rFonts w:eastAsia="Times New Roman" w:cs="Arial"/>
                <w:kern w:val="0"/>
                <w:szCs w:val="22"/>
                <w:lang w:val="en-US"/>
                <w14:ligatures w14:val="none"/>
              </w:rPr>
            </w:pPr>
          </w:p>
          <w:p w14:paraId="27DA0B69" w14:textId="77777777" w:rsidR="00412006" w:rsidRPr="0043505F" w:rsidRDefault="00412006" w:rsidP="00F416B3">
            <w:pPr>
              <w:rPr>
                <w:rFonts w:eastAsia="Times New Roman" w:cs="Arial"/>
                <w:kern w:val="0"/>
                <w:szCs w:val="22"/>
                <w:lang w:val="en-US"/>
                <w14:ligatures w14:val="none"/>
              </w:rPr>
            </w:pPr>
          </w:p>
          <w:p w14:paraId="72F472E3"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6E87410" w14:textId="77777777" w:rsidR="00412006" w:rsidRPr="0043505F" w:rsidRDefault="00412006" w:rsidP="00F416B3">
            <w:pPr>
              <w:rPr>
                <w:rFonts w:eastAsia="Times New Roman" w:cs="Arial"/>
                <w:kern w:val="0"/>
                <w:szCs w:val="22"/>
                <w:lang w:val="en-US"/>
                <w14:ligatures w14:val="none"/>
              </w:rPr>
            </w:pPr>
          </w:p>
        </w:tc>
      </w:tr>
    </w:tbl>
    <w:p w14:paraId="50D9C174" w14:textId="3E759EDC" w:rsidR="00412006" w:rsidRDefault="00412006" w:rsidP="00043FED"/>
    <w:p w14:paraId="415C3105" w14:textId="77777777" w:rsidR="00412006" w:rsidRDefault="00412006">
      <w:r>
        <w:br w:type="page"/>
      </w:r>
    </w:p>
    <w:p w14:paraId="39DBC086" w14:textId="77777777" w:rsidR="00412006" w:rsidRDefault="00412006"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412006" w:rsidRPr="0043505F" w14:paraId="3E48132C"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6FAAF94" w14:textId="77777777" w:rsidR="00412006" w:rsidRPr="0043505F" w:rsidRDefault="0041200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A2EAB3E" w14:textId="722766A8"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 xml:space="preserve">.1, </w:t>
            </w:r>
            <w:r>
              <w:rPr>
                <w:rFonts w:eastAsia="Times New Roman" w:cs="Arial"/>
                <w:b/>
                <w:kern w:val="0"/>
                <w:szCs w:val="22"/>
                <w:lang w:val="en-US"/>
                <w14:ligatures w14:val="none"/>
              </w:rPr>
              <w:t>3</w:t>
            </w:r>
            <w:r>
              <w:rPr>
                <w:rFonts w:eastAsia="Times New Roman" w:cs="Arial"/>
                <w:b/>
                <w:kern w:val="0"/>
                <w:szCs w:val="22"/>
                <w:lang w:val="en-US"/>
                <w14:ligatures w14:val="none"/>
              </w:rPr>
              <w:t>.2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B6C2158" w14:textId="746C1821"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2</w:t>
            </w:r>
          </w:p>
        </w:tc>
      </w:tr>
    </w:tbl>
    <w:p w14:paraId="6E144F88" w14:textId="77777777" w:rsidR="00412006" w:rsidRPr="0043505F"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43B3C740"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C3BF85D" w14:textId="30A6519A" w:rsidR="00412006" w:rsidRPr="0043505F" w:rsidRDefault="0041200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Remove and Refit Body Components</w:t>
            </w:r>
          </w:p>
        </w:tc>
      </w:tr>
    </w:tbl>
    <w:p w14:paraId="62EFB651" w14:textId="77777777" w:rsidR="00412006" w:rsidRDefault="00412006" w:rsidP="00412006"/>
    <w:p w14:paraId="0E4737D4" w14:textId="77777777" w:rsidR="00412006" w:rsidRPr="00075074" w:rsidRDefault="00412006" w:rsidP="00412006"/>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5103"/>
        <w:gridCol w:w="4536"/>
      </w:tblGrid>
      <w:tr w:rsidR="00412006" w:rsidRPr="00075074" w14:paraId="31D7D941" w14:textId="77777777" w:rsidTr="00412006">
        <w:tc>
          <w:tcPr>
            <w:tcW w:w="5103" w:type="dxa"/>
            <w:shd w:val="clear" w:color="auto" w:fill="043956" w:themeFill="accent2"/>
          </w:tcPr>
          <w:p w14:paraId="5D356F12" w14:textId="77777777" w:rsidR="00412006" w:rsidRPr="00075074" w:rsidRDefault="00412006" w:rsidP="00F416B3">
            <w:pPr>
              <w:rPr>
                <w:b/>
              </w:rPr>
            </w:pPr>
            <w:r w:rsidRPr="00075074">
              <w:rPr>
                <w:b/>
              </w:rPr>
              <w:t>Machine Details</w:t>
            </w:r>
          </w:p>
        </w:tc>
        <w:tc>
          <w:tcPr>
            <w:tcW w:w="4536" w:type="dxa"/>
            <w:shd w:val="clear" w:color="auto" w:fill="043956" w:themeFill="accent2"/>
          </w:tcPr>
          <w:p w14:paraId="65F2E213" w14:textId="77777777" w:rsidR="00412006" w:rsidRPr="00075074" w:rsidRDefault="00412006" w:rsidP="00F416B3">
            <w:pPr>
              <w:rPr>
                <w:b/>
              </w:rPr>
            </w:pPr>
            <w:r w:rsidRPr="00075074">
              <w:rPr>
                <w:b/>
              </w:rPr>
              <w:t>Special Tools</w:t>
            </w:r>
          </w:p>
        </w:tc>
      </w:tr>
      <w:tr w:rsidR="00412006" w:rsidRPr="00075074" w14:paraId="06FC9BC3" w14:textId="77777777" w:rsidTr="00412006">
        <w:trPr>
          <w:trHeight w:val="3578"/>
        </w:trPr>
        <w:tc>
          <w:tcPr>
            <w:tcW w:w="5103" w:type="dxa"/>
          </w:tcPr>
          <w:p w14:paraId="40B67119" w14:textId="77777777" w:rsidR="00412006" w:rsidRPr="00075074" w:rsidRDefault="00412006" w:rsidP="00F416B3">
            <w:pPr>
              <w:rPr>
                <w:sz w:val="16"/>
                <w:szCs w:val="16"/>
              </w:rPr>
            </w:pPr>
          </w:p>
          <w:p w14:paraId="321DA7CC" w14:textId="77777777" w:rsidR="00412006" w:rsidRPr="00075074" w:rsidRDefault="00412006" w:rsidP="00F416B3">
            <w:pPr>
              <w:rPr>
                <w:sz w:val="18"/>
                <w:szCs w:val="18"/>
              </w:rPr>
            </w:pPr>
          </w:p>
          <w:p w14:paraId="36BAFD2D" w14:textId="77777777" w:rsidR="00412006" w:rsidRPr="00075074" w:rsidRDefault="00412006" w:rsidP="00F416B3">
            <w:r w:rsidRPr="00075074">
              <w:t>Make______________________________</w:t>
            </w:r>
          </w:p>
          <w:p w14:paraId="3E8F6670" w14:textId="77777777" w:rsidR="00412006" w:rsidRPr="00075074" w:rsidRDefault="00412006" w:rsidP="00F416B3">
            <w:pPr>
              <w:rPr>
                <w:sz w:val="16"/>
                <w:szCs w:val="16"/>
              </w:rPr>
            </w:pPr>
          </w:p>
          <w:p w14:paraId="1E59AE48" w14:textId="77777777" w:rsidR="00412006" w:rsidRPr="00075074" w:rsidRDefault="00412006" w:rsidP="00F416B3">
            <w:pPr>
              <w:rPr>
                <w:sz w:val="16"/>
                <w:szCs w:val="16"/>
              </w:rPr>
            </w:pPr>
          </w:p>
          <w:p w14:paraId="717FC098" w14:textId="77777777" w:rsidR="00412006" w:rsidRPr="00075074" w:rsidRDefault="00412006" w:rsidP="00F416B3">
            <w:pPr>
              <w:rPr>
                <w:sz w:val="18"/>
                <w:szCs w:val="18"/>
              </w:rPr>
            </w:pPr>
          </w:p>
          <w:p w14:paraId="4D0C6926" w14:textId="77777777" w:rsidR="00412006" w:rsidRPr="00075074" w:rsidRDefault="00412006" w:rsidP="00F416B3">
            <w:r w:rsidRPr="00075074">
              <w:t>Model_____________________________</w:t>
            </w:r>
          </w:p>
          <w:p w14:paraId="702AC03A" w14:textId="77777777" w:rsidR="00412006" w:rsidRPr="00075074" w:rsidRDefault="00412006" w:rsidP="00F416B3">
            <w:pPr>
              <w:rPr>
                <w:sz w:val="16"/>
                <w:szCs w:val="16"/>
              </w:rPr>
            </w:pPr>
          </w:p>
          <w:p w14:paraId="331D60B7" w14:textId="77777777" w:rsidR="00412006" w:rsidRPr="00075074" w:rsidRDefault="00412006" w:rsidP="00F416B3">
            <w:pPr>
              <w:rPr>
                <w:sz w:val="18"/>
                <w:szCs w:val="18"/>
              </w:rPr>
            </w:pPr>
          </w:p>
          <w:p w14:paraId="091418D6" w14:textId="77777777" w:rsidR="00412006" w:rsidRPr="00075074" w:rsidRDefault="00412006" w:rsidP="00F416B3">
            <w:pPr>
              <w:rPr>
                <w:sz w:val="18"/>
                <w:szCs w:val="18"/>
              </w:rPr>
            </w:pPr>
          </w:p>
          <w:p w14:paraId="630980BD" w14:textId="77777777" w:rsidR="00412006" w:rsidRPr="00075074" w:rsidRDefault="00412006" w:rsidP="00F416B3">
            <w:r w:rsidRPr="00075074">
              <w:t>Year______________________________</w:t>
            </w:r>
          </w:p>
          <w:p w14:paraId="7E9CB8EF" w14:textId="77777777" w:rsidR="00412006" w:rsidRPr="00075074" w:rsidRDefault="00412006" w:rsidP="00F416B3">
            <w:pPr>
              <w:rPr>
                <w:sz w:val="16"/>
                <w:szCs w:val="16"/>
              </w:rPr>
            </w:pPr>
          </w:p>
          <w:p w14:paraId="5D6FA6B4" w14:textId="77777777" w:rsidR="00412006" w:rsidRPr="00075074" w:rsidRDefault="00412006" w:rsidP="00F416B3"/>
        </w:tc>
        <w:tc>
          <w:tcPr>
            <w:tcW w:w="4536" w:type="dxa"/>
          </w:tcPr>
          <w:p w14:paraId="1F5B273A" w14:textId="77777777" w:rsidR="00412006" w:rsidRPr="00075074" w:rsidRDefault="00412006" w:rsidP="00F416B3">
            <w:pPr>
              <w:rPr>
                <w:b/>
              </w:rPr>
            </w:pPr>
          </w:p>
        </w:tc>
      </w:tr>
      <w:tr w:rsidR="00412006" w:rsidRPr="00075074" w14:paraId="6D2FBCC8" w14:textId="77777777" w:rsidTr="00412006">
        <w:trPr>
          <w:trHeight w:val="754"/>
        </w:trPr>
        <w:tc>
          <w:tcPr>
            <w:tcW w:w="9639" w:type="dxa"/>
            <w:gridSpan w:val="2"/>
          </w:tcPr>
          <w:p w14:paraId="546509F9" w14:textId="77777777" w:rsidR="00412006" w:rsidRDefault="00412006" w:rsidP="00F416B3">
            <w:r w:rsidRPr="00075074">
              <w:rPr>
                <w:b/>
              </w:rPr>
              <w:t>Instructions to Learners</w:t>
            </w:r>
            <w:r w:rsidRPr="00075074">
              <w:t xml:space="preserve"> </w:t>
            </w:r>
          </w:p>
          <w:p w14:paraId="69CA4AF7" w14:textId="77777777" w:rsidR="00412006" w:rsidRPr="00075074" w:rsidRDefault="00412006" w:rsidP="00F416B3"/>
          <w:p w14:paraId="433C7A63" w14:textId="77777777" w:rsidR="00412006" w:rsidRPr="00075074" w:rsidRDefault="00412006" w:rsidP="00F416B3">
            <w:r w:rsidRPr="00075074">
              <w:rPr>
                <w:b/>
              </w:rPr>
              <w:t>1.</w:t>
            </w:r>
            <w:r w:rsidRPr="00075074">
              <w:t xml:space="preserve">  Secure Machine</w:t>
            </w:r>
          </w:p>
          <w:p w14:paraId="022FF525" w14:textId="77777777" w:rsidR="00412006" w:rsidRPr="00075074" w:rsidRDefault="00412006" w:rsidP="00F416B3">
            <w:r w:rsidRPr="00075074">
              <w:rPr>
                <w:b/>
              </w:rPr>
              <w:t>2.</w:t>
            </w:r>
            <w:r w:rsidRPr="00075074">
              <w:t xml:space="preserve">  Remove each of the following body components</w:t>
            </w:r>
          </w:p>
          <w:p w14:paraId="04DC435E" w14:textId="77777777" w:rsidR="00412006" w:rsidRPr="00075074" w:rsidRDefault="00412006" w:rsidP="00412006">
            <w:pPr>
              <w:pStyle w:val="ListParagraph"/>
              <w:numPr>
                <w:ilvl w:val="0"/>
                <w:numId w:val="160"/>
              </w:numPr>
              <w:tabs>
                <w:tab w:val="num" w:pos="544"/>
              </w:tabs>
              <w:ind w:left="749" w:hanging="284"/>
            </w:pPr>
            <w:r w:rsidRPr="00075074">
              <w:t>seat and tank paying particular attention to safety regarding the handling of fuel</w:t>
            </w:r>
          </w:p>
          <w:p w14:paraId="11112619" w14:textId="77777777" w:rsidR="00412006" w:rsidRPr="00075074" w:rsidRDefault="00412006" w:rsidP="00412006">
            <w:pPr>
              <w:pStyle w:val="ListParagraph"/>
              <w:numPr>
                <w:ilvl w:val="0"/>
                <w:numId w:val="160"/>
              </w:numPr>
              <w:tabs>
                <w:tab w:val="num" w:pos="544"/>
              </w:tabs>
              <w:ind w:firstLine="102"/>
            </w:pPr>
            <w:r w:rsidRPr="00075074">
              <w:t>fairings</w:t>
            </w:r>
          </w:p>
          <w:p w14:paraId="59EF5959" w14:textId="77777777" w:rsidR="00412006" w:rsidRPr="00075074" w:rsidRDefault="00412006" w:rsidP="00412006">
            <w:pPr>
              <w:pStyle w:val="ListParagraph"/>
              <w:numPr>
                <w:ilvl w:val="0"/>
                <w:numId w:val="160"/>
              </w:numPr>
              <w:tabs>
                <w:tab w:val="num" w:pos="544"/>
              </w:tabs>
              <w:ind w:firstLine="102"/>
            </w:pPr>
            <w:r w:rsidRPr="00075074">
              <w:t>front and rear mudguards</w:t>
            </w:r>
          </w:p>
          <w:p w14:paraId="4E4398D7" w14:textId="77777777" w:rsidR="00412006" w:rsidRPr="00075074" w:rsidRDefault="00412006" w:rsidP="00F416B3">
            <w:r w:rsidRPr="00075074">
              <w:rPr>
                <w:b/>
              </w:rPr>
              <w:t>3.</w:t>
            </w:r>
            <w:r w:rsidRPr="00075074">
              <w:t xml:space="preserve">  Refit all panels ensuring correct alignment where required</w:t>
            </w:r>
          </w:p>
          <w:p w14:paraId="124B48AC" w14:textId="77777777" w:rsidR="00412006" w:rsidRPr="00075074" w:rsidRDefault="00412006" w:rsidP="00F416B3">
            <w:pPr>
              <w:tabs>
                <w:tab w:val="num" w:pos="-342"/>
                <w:tab w:val="left" w:pos="360"/>
              </w:tabs>
            </w:pPr>
          </w:p>
        </w:tc>
      </w:tr>
    </w:tbl>
    <w:p w14:paraId="7E65547E" w14:textId="77777777" w:rsidR="00412006" w:rsidRPr="00075074" w:rsidRDefault="00412006" w:rsidP="00412006"/>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412006" w:rsidRPr="0043505F" w14:paraId="752C5E7A" w14:textId="77777777" w:rsidTr="00F416B3">
        <w:tc>
          <w:tcPr>
            <w:tcW w:w="8120" w:type="dxa"/>
            <w:hideMark/>
          </w:tcPr>
          <w:p w14:paraId="1067502D" w14:textId="77777777" w:rsidR="00412006" w:rsidRPr="0043505F" w:rsidRDefault="00412006"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667B7F20"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AC8D1FB"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12006" w:rsidRPr="0043505F" w14:paraId="1312B0B7" w14:textId="77777777" w:rsidTr="00F416B3">
        <w:tc>
          <w:tcPr>
            <w:tcW w:w="8120" w:type="dxa"/>
            <w:tcBorders>
              <w:bottom w:val="single" w:sz="4" w:space="0" w:color="35B1F5" w:themeColor="accent2" w:themeTint="80"/>
            </w:tcBorders>
            <w:hideMark/>
          </w:tcPr>
          <w:p w14:paraId="4231556C" w14:textId="77777777" w:rsidR="00412006" w:rsidRPr="0043505F" w:rsidRDefault="00412006"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79A6E7AC" w14:textId="77777777" w:rsidR="00412006" w:rsidRPr="0043505F" w:rsidRDefault="00412006" w:rsidP="00F416B3">
            <w:pPr>
              <w:rPr>
                <w:rFonts w:eastAsia="Times New Roman" w:cs="Arial"/>
                <w:b/>
                <w:kern w:val="0"/>
                <w:szCs w:val="22"/>
                <w:lang w:val="en-US"/>
                <w14:ligatures w14:val="none"/>
              </w:rPr>
            </w:pPr>
          </w:p>
        </w:tc>
      </w:tr>
      <w:tr w:rsidR="00412006" w:rsidRPr="0043505F" w14:paraId="3618F52F"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122071" w14:textId="77777777" w:rsidR="00412006" w:rsidRPr="00075074" w:rsidRDefault="00412006"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05735F3A" w14:textId="77777777" w:rsidR="00412006" w:rsidRPr="0043505F" w:rsidRDefault="00412006" w:rsidP="00F416B3">
            <w:pPr>
              <w:rPr>
                <w:rFonts w:eastAsia="Times New Roman" w:cs="Arial"/>
                <w:b/>
                <w:kern w:val="0"/>
                <w:szCs w:val="22"/>
                <w:lang w:val="en-US"/>
                <w14:ligatures w14:val="none"/>
              </w:rPr>
            </w:pPr>
          </w:p>
        </w:tc>
      </w:tr>
      <w:tr w:rsidR="00412006" w:rsidRPr="0043505F" w14:paraId="1A342651"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82DFFE" w14:textId="5B18447C" w:rsidR="00412006" w:rsidRPr="00075074" w:rsidRDefault="00412006" w:rsidP="00F416B3">
            <w:r>
              <w:t>Alignment checked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5D7FDE6" w14:textId="77777777" w:rsidR="00412006" w:rsidRPr="0043505F" w:rsidRDefault="00412006" w:rsidP="00F416B3">
            <w:pPr>
              <w:rPr>
                <w:rFonts w:eastAsia="Times New Roman" w:cs="Arial"/>
                <w:b/>
                <w:kern w:val="0"/>
                <w:szCs w:val="22"/>
                <w:lang w:val="en-US"/>
                <w14:ligatures w14:val="none"/>
              </w:rPr>
            </w:pPr>
          </w:p>
        </w:tc>
      </w:tr>
    </w:tbl>
    <w:p w14:paraId="10971C7B" w14:textId="77777777" w:rsidR="00412006"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3D976267"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2C513C"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05302596" w14:textId="4D083192"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231EA2B7" w14:textId="77777777" w:rsidR="00412006" w:rsidRPr="0043505F" w:rsidRDefault="00412006" w:rsidP="00F416B3">
            <w:pPr>
              <w:rPr>
                <w:rFonts w:eastAsia="Times New Roman" w:cs="Arial"/>
                <w:kern w:val="0"/>
                <w:szCs w:val="22"/>
                <w:lang w:val="en-US"/>
                <w14:ligatures w14:val="none"/>
              </w:rPr>
            </w:pPr>
          </w:p>
          <w:p w14:paraId="69551B4C" w14:textId="77777777" w:rsidR="00412006" w:rsidRPr="0043505F"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1052421" w14:textId="77777777" w:rsidR="00412006" w:rsidRPr="0043505F" w:rsidRDefault="00412006" w:rsidP="00F416B3">
            <w:pPr>
              <w:rPr>
                <w:rFonts w:eastAsia="Times New Roman" w:cs="Arial"/>
                <w:kern w:val="0"/>
                <w:szCs w:val="22"/>
                <w:lang w:val="en-US"/>
                <w14:ligatures w14:val="none"/>
              </w:rPr>
            </w:pPr>
          </w:p>
          <w:p w14:paraId="3D47C095" w14:textId="77777777" w:rsidR="00412006" w:rsidRPr="0043505F" w:rsidRDefault="00412006" w:rsidP="00F416B3">
            <w:pPr>
              <w:rPr>
                <w:rFonts w:eastAsia="Times New Roman" w:cs="Arial"/>
                <w:kern w:val="0"/>
                <w:szCs w:val="22"/>
                <w:lang w:val="en-US"/>
                <w14:ligatures w14:val="none"/>
              </w:rPr>
            </w:pPr>
          </w:p>
          <w:p w14:paraId="05FC5D63" w14:textId="4E6296CA" w:rsidR="00412006" w:rsidRPr="0043505F" w:rsidRDefault="00412006" w:rsidP="00412006">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tc>
      </w:tr>
    </w:tbl>
    <w:p w14:paraId="612311D1" w14:textId="77777777" w:rsidR="00412006" w:rsidRDefault="00412006"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412006" w:rsidRPr="0043505F" w14:paraId="40DB0436"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AF4CAC7" w14:textId="77777777" w:rsidR="00412006" w:rsidRPr="0043505F" w:rsidRDefault="0041200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1411CD" w14:textId="28D5B6DF"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3.3</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8FBD9B1" w14:textId="75C60A56"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3</w:t>
            </w:r>
          </w:p>
        </w:tc>
      </w:tr>
    </w:tbl>
    <w:p w14:paraId="2D3D6C34" w14:textId="77777777" w:rsidR="00412006" w:rsidRPr="0043505F"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6EFCD0E5"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86CBF8A" w14:textId="0C83C3B0" w:rsidR="00412006" w:rsidRPr="0043505F" w:rsidRDefault="0041200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Replace Rear Damper Unit</w:t>
            </w:r>
          </w:p>
        </w:tc>
      </w:tr>
    </w:tbl>
    <w:p w14:paraId="73E6D122" w14:textId="77777777" w:rsidR="00412006" w:rsidRDefault="00412006" w:rsidP="00412006"/>
    <w:p w14:paraId="502D2F7D" w14:textId="77777777" w:rsidR="00412006" w:rsidRPr="00075074" w:rsidRDefault="00412006" w:rsidP="00412006"/>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77"/>
        <w:gridCol w:w="1701"/>
        <w:gridCol w:w="1984"/>
      </w:tblGrid>
      <w:tr w:rsidR="00412006" w:rsidRPr="00075074" w14:paraId="1F942DE2" w14:textId="77777777" w:rsidTr="00412006">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0839FDB" w14:textId="77777777" w:rsidR="00412006" w:rsidRPr="00075074" w:rsidRDefault="00412006" w:rsidP="00F416B3">
            <w:pPr>
              <w:rPr>
                <w:b/>
              </w:rPr>
            </w:pPr>
            <w:r w:rsidRPr="00075074">
              <w:rPr>
                <w:b/>
              </w:rPr>
              <w:t>Machine Details</w:t>
            </w:r>
          </w:p>
        </w:tc>
        <w:tc>
          <w:tcPr>
            <w:tcW w:w="297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4987F69" w14:textId="77777777" w:rsidR="00412006" w:rsidRPr="00075074" w:rsidRDefault="00412006" w:rsidP="00F416B3">
            <w:pPr>
              <w:rPr>
                <w:b/>
              </w:rPr>
            </w:pPr>
            <w:r w:rsidRPr="00075074">
              <w:rPr>
                <w:b/>
              </w:rPr>
              <w:t>Special Tools</w:t>
            </w:r>
          </w:p>
        </w:tc>
        <w:tc>
          <w:tcPr>
            <w:tcW w:w="3685"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95C9384" w14:textId="77777777" w:rsidR="00412006" w:rsidRPr="00075074" w:rsidRDefault="00412006" w:rsidP="00F416B3">
            <w:pPr>
              <w:rPr>
                <w:b/>
              </w:rPr>
            </w:pPr>
            <w:r w:rsidRPr="00075074">
              <w:rPr>
                <w:b/>
              </w:rPr>
              <w:t>Fixing Bolt Torque</w:t>
            </w:r>
          </w:p>
        </w:tc>
      </w:tr>
      <w:tr w:rsidR="00412006" w:rsidRPr="00075074" w14:paraId="50AC5DB4" w14:textId="77777777" w:rsidTr="00412006">
        <w:trPr>
          <w:trHeight w:val="1030"/>
        </w:trPr>
        <w:tc>
          <w:tcPr>
            <w:tcW w:w="2977"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B10568" w14:textId="77777777" w:rsidR="00412006" w:rsidRPr="00075074" w:rsidRDefault="00412006" w:rsidP="00F416B3">
            <w:pPr>
              <w:rPr>
                <w:sz w:val="16"/>
                <w:szCs w:val="16"/>
              </w:rPr>
            </w:pPr>
          </w:p>
          <w:p w14:paraId="2C291324" w14:textId="77777777" w:rsidR="00412006" w:rsidRPr="00075074" w:rsidRDefault="00412006" w:rsidP="00F416B3">
            <w:pPr>
              <w:rPr>
                <w:sz w:val="18"/>
                <w:szCs w:val="18"/>
              </w:rPr>
            </w:pPr>
          </w:p>
          <w:p w14:paraId="3ED013EF" w14:textId="77777777" w:rsidR="00412006" w:rsidRPr="00075074" w:rsidRDefault="00412006" w:rsidP="00F416B3">
            <w:r w:rsidRPr="00075074">
              <w:t>Make_______________</w:t>
            </w:r>
          </w:p>
          <w:p w14:paraId="4F999915" w14:textId="77777777" w:rsidR="00412006" w:rsidRPr="00075074" w:rsidRDefault="00412006" w:rsidP="00F416B3">
            <w:pPr>
              <w:rPr>
                <w:sz w:val="16"/>
                <w:szCs w:val="16"/>
              </w:rPr>
            </w:pPr>
          </w:p>
          <w:p w14:paraId="52928BA0" w14:textId="77777777" w:rsidR="00412006" w:rsidRPr="00075074" w:rsidRDefault="00412006" w:rsidP="00F416B3">
            <w:pPr>
              <w:rPr>
                <w:sz w:val="18"/>
                <w:szCs w:val="18"/>
              </w:rPr>
            </w:pPr>
          </w:p>
          <w:p w14:paraId="5B036086" w14:textId="77777777" w:rsidR="00412006" w:rsidRPr="00075074" w:rsidRDefault="00412006" w:rsidP="00F416B3">
            <w:r w:rsidRPr="00075074">
              <w:t>Model_______________</w:t>
            </w:r>
          </w:p>
          <w:p w14:paraId="2B9AE7FF" w14:textId="77777777" w:rsidR="00412006" w:rsidRPr="00075074" w:rsidRDefault="00412006" w:rsidP="00F416B3">
            <w:pPr>
              <w:rPr>
                <w:sz w:val="16"/>
                <w:szCs w:val="16"/>
              </w:rPr>
            </w:pPr>
          </w:p>
          <w:p w14:paraId="70C2EA04" w14:textId="77777777" w:rsidR="00412006" w:rsidRPr="00075074" w:rsidRDefault="00412006" w:rsidP="00F416B3">
            <w:pPr>
              <w:rPr>
                <w:sz w:val="18"/>
                <w:szCs w:val="18"/>
              </w:rPr>
            </w:pPr>
          </w:p>
          <w:p w14:paraId="00988721" w14:textId="77777777" w:rsidR="00412006" w:rsidRPr="00075074" w:rsidRDefault="00412006" w:rsidP="00F416B3">
            <w:r w:rsidRPr="00075074">
              <w:t>Year________________</w:t>
            </w:r>
          </w:p>
          <w:p w14:paraId="7684B136" w14:textId="77777777" w:rsidR="00412006" w:rsidRPr="00075074" w:rsidRDefault="00412006" w:rsidP="00F416B3"/>
        </w:tc>
        <w:tc>
          <w:tcPr>
            <w:tcW w:w="2977"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8F559C" w14:textId="77777777" w:rsidR="00412006" w:rsidRPr="00075074" w:rsidRDefault="00412006" w:rsidP="00F416B3"/>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24D423C1" w14:textId="77777777" w:rsidR="00412006" w:rsidRPr="00075074" w:rsidRDefault="00412006" w:rsidP="00F416B3">
            <w:r w:rsidRPr="00075074">
              <w:t>Upper</w:t>
            </w:r>
          </w:p>
        </w:tc>
        <w:tc>
          <w:tcPr>
            <w:tcW w:w="19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FFFFFF"/>
            <w:vAlign w:val="center"/>
          </w:tcPr>
          <w:p w14:paraId="796C7408" w14:textId="77777777" w:rsidR="00412006" w:rsidRPr="00075074" w:rsidRDefault="00412006" w:rsidP="00F416B3">
            <w:pPr>
              <w:rPr>
                <w:b/>
              </w:rPr>
            </w:pPr>
          </w:p>
        </w:tc>
      </w:tr>
      <w:tr w:rsidR="00412006" w:rsidRPr="00075074" w14:paraId="343DD4D8" w14:textId="77777777" w:rsidTr="00412006">
        <w:trPr>
          <w:trHeight w:val="907"/>
        </w:trPr>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F939389" w14:textId="77777777" w:rsidR="00412006" w:rsidRPr="00075074" w:rsidRDefault="00412006" w:rsidP="00F416B3"/>
        </w:tc>
        <w:tc>
          <w:tcPr>
            <w:tcW w:w="2977"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8FE41B" w14:textId="77777777" w:rsidR="00412006" w:rsidRPr="00075074" w:rsidRDefault="00412006" w:rsidP="00F416B3"/>
        </w:tc>
        <w:tc>
          <w:tcPr>
            <w:tcW w:w="170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3A2ECB08" w14:textId="77777777" w:rsidR="00412006" w:rsidRPr="00075074" w:rsidRDefault="00412006" w:rsidP="00F416B3">
            <w:r w:rsidRPr="00075074">
              <w:t>Lower</w:t>
            </w:r>
          </w:p>
        </w:tc>
        <w:tc>
          <w:tcPr>
            <w:tcW w:w="19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2FC8F9" w14:textId="77777777" w:rsidR="00412006" w:rsidRPr="00075074" w:rsidRDefault="00412006" w:rsidP="00F416B3"/>
        </w:tc>
      </w:tr>
      <w:tr w:rsidR="00412006" w:rsidRPr="00075074" w14:paraId="73C8140F" w14:textId="77777777" w:rsidTr="00412006">
        <w:trPr>
          <w:trHeight w:val="754"/>
        </w:trPr>
        <w:tc>
          <w:tcPr>
            <w:tcW w:w="9639"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6AED6D5" w14:textId="77777777" w:rsidR="00412006" w:rsidRDefault="00412006" w:rsidP="00F416B3">
            <w:r w:rsidRPr="00075074">
              <w:rPr>
                <w:b/>
              </w:rPr>
              <w:t>Instructions to Learners</w:t>
            </w:r>
            <w:r w:rsidRPr="00075074">
              <w:t xml:space="preserve"> </w:t>
            </w:r>
          </w:p>
          <w:p w14:paraId="0279A831" w14:textId="77777777" w:rsidR="00412006" w:rsidRPr="00075074" w:rsidRDefault="00412006" w:rsidP="00F416B3"/>
          <w:p w14:paraId="7C745DFA" w14:textId="77777777" w:rsidR="00412006" w:rsidRPr="00075074" w:rsidRDefault="00412006" w:rsidP="00F416B3">
            <w:r w:rsidRPr="00075074">
              <w:rPr>
                <w:b/>
              </w:rPr>
              <w:t>1.</w:t>
            </w:r>
            <w:r w:rsidRPr="00075074">
              <w:t xml:space="preserve">  Secure machine with rear wheel clear of the ground</w:t>
            </w:r>
          </w:p>
          <w:p w14:paraId="17462D4B" w14:textId="77777777" w:rsidR="00412006" w:rsidRPr="00075074" w:rsidRDefault="00412006" w:rsidP="00F416B3">
            <w:r w:rsidRPr="00075074">
              <w:rPr>
                <w:b/>
              </w:rPr>
              <w:t>2.</w:t>
            </w:r>
            <w:r w:rsidRPr="00075074">
              <w:t xml:space="preserve">  Remove body panels as required</w:t>
            </w:r>
          </w:p>
          <w:p w14:paraId="7A445841" w14:textId="77777777" w:rsidR="00412006" w:rsidRPr="00075074" w:rsidRDefault="00412006" w:rsidP="00F416B3">
            <w:r w:rsidRPr="00075074">
              <w:rPr>
                <w:b/>
              </w:rPr>
              <w:t>3.</w:t>
            </w:r>
            <w:r w:rsidRPr="00075074">
              <w:t xml:space="preserve">  Remove the damper lower fixing</w:t>
            </w:r>
          </w:p>
          <w:p w14:paraId="2AFAB6CB" w14:textId="77777777" w:rsidR="00412006" w:rsidRPr="00075074" w:rsidRDefault="00412006" w:rsidP="00F416B3">
            <w:r w:rsidRPr="00075074">
              <w:rPr>
                <w:b/>
              </w:rPr>
              <w:t>4.</w:t>
            </w:r>
            <w:r w:rsidRPr="00075074">
              <w:t xml:space="preserve">  Support the damper and remove upper fixing</w:t>
            </w:r>
          </w:p>
          <w:p w14:paraId="6F4342EA" w14:textId="77777777" w:rsidR="00412006" w:rsidRPr="00075074" w:rsidRDefault="00412006" w:rsidP="00F416B3">
            <w:pPr>
              <w:ind w:left="426" w:hanging="426"/>
            </w:pPr>
            <w:r w:rsidRPr="00075074">
              <w:rPr>
                <w:b/>
              </w:rPr>
              <w:t>5.</w:t>
            </w:r>
            <w:r w:rsidRPr="00075074">
              <w:t xml:space="preserve">  Remove damper, carry out visual checks for leakage/damage, manually check for correct operation</w:t>
            </w:r>
          </w:p>
          <w:p w14:paraId="026AFB8E" w14:textId="77777777" w:rsidR="00412006" w:rsidRPr="00075074" w:rsidRDefault="00412006" w:rsidP="00F416B3">
            <w:r w:rsidRPr="00075074">
              <w:rPr>
                <w:b/>
              </w:rPr>
              <w:t>6.</w:t>
            </w:r>
            <w:r w:rsidRPr="00075074">
              <w:t xml:space="preserve">  Replace damper</w:t>
            </w:r>
          </w:p>
          <w:p w14:paraId="5D412377" w14:textId="77777777" w:rsidR="00412006" w:rsidRPr="00075074" w:rsidRDefault="00412006" w:rsidP="00F416B3">
            <w:r w:rsidRPr="00075074">
              <w:rPr>
                <w:b/>
              </w:rPr>
              <w:t>7.</w:t>
            </w:r>
            <w:r w:rsidRPr="00075074">
              <w:t xml:space="preserve">  Adjust damper settings as required</w:t>
            </w:r>
          </w:p>
          <w:p w14:paraId="26FA84DF" w14:textId="77777777" w:rsidR="00412006" w:rsidRPr="00075074" w:rsidRDefault="00412006" w:rsidP="00F416B3">
            <w:pPr>
              <w:tabs>
                <w:tab w:val="num" w:pos="-342"/>
                <w:tab w:val="left" w:pos="360"/>
              </w:tabs>
            </w:pPr>
          </w:p>
        </w:tc>
      </w:tr>
    </w:tbl>
    <w:p w14:paraId="5509AC24" w14:textId="77777777" w:rsidR="00412006" w:rsidRPr="00075074" w:rsidRDefault="00412006" w:rsidP="00412006"/>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412006" w:rsidRPr="0043505F" w14:paraId="1C98FE8B" w14:textId="77777777" w:rsidTr="00F416B3">
        <w:tc>
          <w:tcPr>
            <w:tcW w:w="8120" w:type="dxa"/>
            <w:hideMark/>
          </w:tcPr>
          <w:p w14:paraId="6F1DC27B" w14:textId="77777777" w:rsidR="00412006" w:rsidRPr="0043505F" w:rsidRDefault="00412006"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63BAEDFB"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548956C"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12006" w:rsidRPr="0043505F" w14:paraId="2380E02A" w14:textId="77777777" w:rsidTr="00F416B3">
        <w:tc>
          <w:tcPr>
            <w:tcW w:w="8120" w:type="dxa"/>
            <w:tcBorders>
              <w:bottom w:val="single" w:sz="4" w:space="0" w:color="35B1F5" w:themeColor="accent2" w:themeTint="80"/>
            </w:tcBorders>
            <w:hideMark/>
          </w:tcPr>
          <w:p w14:paraId="3469D7B7" w14:textId="77777777" w:rsidR="00412006" w:rsidRPr="0043505F" w:rsidRDefault="00412006"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5B854A51" w14:textId="77777777" w:rsidR="00412006" w:rsidRPr="0043505F" w:rsidRDefault="00412006" w:rsidP="00F416B3">
            <w:pPr>
              <w:rPr>
                <w:rFonts w:eastAsia="Times New Roman" w:cs="Arial"/>
                <w:b/>
                <w:kern w:val="0"/>
                <w:szCs w:val="22"/>
                <w:lang w:val="en-US"/>
                <w14:ligatures w14:val="none"/>
              </w:rPr>
            </w:pPr>
          </w:p>
        </w:tc>
      </w:tr>
      <w:tr w:rsidR="00412006" w:rsidRPr="0043505F" w14:paraId="12BE7A5D"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2483D3" w14:textId="77777777" w:rsidR="00412006" w:rsidRPr="00075074" w:rsidRDefault="00412006"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6DE203F3" w14:textId="77777777" w:rsidR="00412006" w:rsidRPr="0043505F" w:rsidRDefault="00412006" w:rsidP="00F416B3">
            <w:pPr>
              <w:rPr>
                <w:rFonts w:eastAsia="Times New Roman" w:cs="Arial"/>
                <w:b/>
                <w:kern w:val="0"/>
                <w:szCs w:val="22"/>
                <w:lang w:val="en-US"/>
                <w14:ligatures w14:val="none"/>
              </w:rPr>
            </w:pPr>
          </w:p>
        </w:tc>
      </w:tr>
      <w:tr w:rsidR="00412006" w:rsidRPr="0043505F" w14:paraId="4C1D17BD"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6909A5" w14:textId="7DC4079E" w:rsidR="00412006" w:rsidRPr="00075074" w:rsidRDefault="00412006"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48A3B9D6" w14:textId="77777777" w:rsidR="00412006" w:rsidRPr="0043505F" w:rsidRDefault="00412006" w:rsidP="00F416B3">
            <w:pPr>
              <w:rPr>
                <w:rFonts w:eastAsia="Times New Roman" w:cs="Arial"/>
                <w:b/>
                <w:kern w:val="0"/>
                <w:szCs w:val="22"/>
                <w:lang w:val="en-US"/>
                <w14:ligatures w14:val="none"/>
              </w:rPr>
            </w:pPr>
          </w:p>
        </w:tc>
      </w:tr>
    </w:tbl>
    <w:p w14:paraId="13249510" w14:textId="77777777" w:rsidR="00412006"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3052FB25"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7753C3"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5D54E95"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8EBCCB2" w14:textId="77777777" w:rsidR="00412006" w:rsidRDefault="00412006" w:rsidP="00F416B3">
            <w:pPr>
              <w:rPr>
                <w:rFonts w:eastAsia="Times New Roman" w:cs="Arial"/>
                <w:kern w:val="0"/>
                <w:szCs w:val="22"/>
                <w:lang w:val="en-US"/>
                <w14:ligatures w14:val="none"/>
              </w:rPr>
            </w:pPr>
          </w:p>
          <w:p w14:paraId="433495F3" w14:textId="77777777" w:rsidR="00412006" w:rsidRPr="0043505F" w:rsidRDefault="00412006" w:rsidP="00F416B3">
            <w:pPr>
              <w:rPr>
                <w:rFonts w:eastAsia="Times New Roman" w:cs="Arial"/>
                <w:kern w:val="0"/>
                <w:szCs w:val="22"/>
                <w:lang w:val="en-US"/>
                <w14:ligatures w14:val="none"/>
              </w:rPr>
            </w:pPr>
          </w:p>
          <w:p w14:paraId="536973BA" w14:textId="77777777" w:rsidR="00412006" w:rsidRPr="0043505F"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F89885B" w14:textId="77777777" w:rsidR="00412006" w:rsidRPr="0043505F" w:rsidRDefault="00412006" w:rsidP="00F416B3">
            <w:pPr>
              <w:rPr>
                <w:rFonts w:eastAsia="Times New Roman" w:cs="Arial"/>
                <w:kern w:val="0"/>
                <w:szCs w:val="22"/>
                <w:lang w:val="en-US"/>
                <w14:ligatures w14:val="none"/>
              </w:rPr>
            </w:pPr>
          </w:p>
          <w:p w14:paraId="2A40C01C" w14:textId="77777777" w:rsidR="00412006" w:rsidRPr="0043505F" w:rsidRDefault="00412006" w:rsidP="00F416B3">
            <w:pPr>
              <w:rPr>
                <w:rFonts w:eastAsia="Times New Roman" w:cs="Arial"/>
                <w:kern w:val="0"/>
                <w:szCs w:val="22"/>
                <w:lang w:val="en-US"/>
                <w14:ligatures w14:val="none"/>
              </w:rPr>
            </w:pPr>
          </w:p>
          <w:p w14:paraId="2EFFB8FB"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116BCBB" w14:textId="77777777" w:rsidR="00412006" w:rsidRPr="0043505F" w:rsidRDefault="00412006" w:rsidP="00F416B3">
            <w:pPr>
              <w:rPr>
                <w:rFonts w:eastAsia="Times New Roman" w:cs="Arial"/>
                <w:kern w:val="0"/>
                <w:szCs w:val="22"/>
                <w:lang w:val="en-US"/>
                <w14:ligatures w14:val="none"/>
              </w:rPr>
            </w:pPr>
          </w:p>
        </w:tc>
      </w:tr>
    </w:tbl>
    <w:p w14:paraId="0ACB7930" w14:textId="1FF85D4C" w:rsidR="00412006" w:rsidRDefault="00412006" w:rsidP="00043FED"/>
    <w:p w14:paraId="161FF418" w14:textId="77777777" w:rsidR="00412006" w:rsidRDefault="00412006">
      <w:r>
        <w:br w:type="page"/>
      </w:r>
    </w:p>
    <w:p w14:paraId="506DD104" w14:textId="77777777" w:rsidR="00412006" w:rsidRDefault="00412006"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412006" w:rsidRPr="0043505F" w14:paraId="0D1433A3"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697722B" w14:textId="77777777" w:rsidR="00412006" w:rsidRPr="0043505F" w:rsidRDefault="0041200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B03BA2F" w14:textId="01E0AF8F"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90A5965" w14:textId="7205B6C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4</w:t>
            </w:r>
          </w:p>
        </w:tc>
      </w:tr>
    </w:tbl>
    <w:p w14:paraId="5B0DB3AE" w14:textId="77777777" w:rsidR="00412006" w:rsidRPr="0043505F"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666C125A"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7B2EE48" w14:textId="3ED37326" w:rsidR="00412006" w:rsidRPr="0043505F" w:rsidRDefault="0041200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Remove, Examine and Refit Engine Head and Barrel</w:t>
            </w:r>
          </w:p>
        </w:tc>
      </w:tr>
    </w:tbl>
    <w:p w14:paraId="5B08EA80" w14:textId="77777777" w:rsidR="00412006" w:rsidRDefault="00412006" w:rsidP="00412006"/>
    <w:p w14:paraId="2332FD6B" w14:textId="77777777" w:rsidR="00412006" w:rsidRPr="00075074" w:rsidRDefault="00412006" w:rsidP="00412006"/>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1217"/>
        <w:gridCol w:w="1760"/>
        <w:gridCol w:w="3685"/>
      </w:tblGrid>
      <w:tr w:rsidR="00412006" w:rsidRPr="00075074" w14:paraId="38FDC7D0" w14:textId="77777777" w:rsidTr="00412006">
        <w:tc>
          <w:tcPr>
            <w:tcW w:w="2977" w:type="dxa"/>
            <w:shd w:val="clear" w:color="auto" w:fill="043956" w:themeFill="accent2"/>
          </w:tcPr>
          <w:p w14:paraId="7630A8F1" w14:textId="77777777" w:rsidR="00412006" w:rsidRPr="00075074" w:rsidRDefault="00412006" w:rsidP="00F416B3">
            <w:pPr>
              <w:rPr>
                <w:b/>
              </w:rPr>
            </w:pPr>
            <w:r w:rsidRPr="00075074">
              <w:rPr>
                <w:b/>
              </w:rPr>
              <w:t>Machine Details</w:t>
            </w:r>
          </w:p>
        </w:tc>
        <w:tc>
          <w:tcPr>
            <w:tcW w:w="2977" w:type="dxa"/>
            <w:gridSpan w:val="2"/>
            <w:shd w:val="clear" w:color="auto" w:fill="043956" w:themeFill="accent2"/>
          </w:tcPr>
          <w:p w14:paraId="43CE12CC" w14:textId="77777777" w:rsidR="00412006" w:rsidRPr="00075074" w:rsidRDefault="00412006" w:rsidP="00F416B3">
            <w:pPr>
              <w:rPr>
                <w:b/>
              </w:rPr>
            </w:pPr>
            <w:r w:rsidRPr="00075074">
              <w:rPr>
                <w:b/>
              </w:rPr>
              <w:t>Special Tools</w:t>
            </w:r>
          </w:p>
        </w:tc>
        <w:tc>
          <w:tcPr>
            <w:tcW w:w="3685" w:type="dxa"/>
            <w:shd w:val="clear" w:color="auto" w:fill="043956" w:themeFill="accent2"/>
          </w:tcPr>
          <w:p w14:paraId="53B3EFA7" w14:textId="77777777" w:rsidR="00412006" w:rsidRPr="00075074" w:rsidRDefault="00412006" w:rsidP="00F416B3">
            <w:pPr>
              <w:rPr>
                <w:b/>
              </w:rPr>
            </w:pPr>
            <w:r w:rsidRPr="00075074">
              <w:rPr>
                <w:b/>
              </w:rPr>
              <w:t>Cylinder Head Torque</w:t>
            </w:r>
          </w:p>
        </w:tc>
      </w:tr>
      <w:tr w:rsidR="00412006" w:rsidRPr="00075074" w14:paraId="7213B5A9" w14:textId="77777777" w:rsidTr="00412006">
        <w:trPr>
          <w:trHeight w:val="1936"/>
        </w:trPr>
        <w:tc>
          <w:tcPr>
            <w:tcW w:w="2977" w:type="dxa"/>
          </w:tcPr>
          <w:p w14:paraId="7AE750D9" w14:textId="77777777" w:rsidR="00412006" w:rsidRPr="00075074" w:rsidRDefault="00412006" w:rsidP="00F416B3">
            <w:pPr>
              <w:rPr>
                <w:sz w:val="16"/>
                <w:szCs w:val="16"/>
              </w:rPr>
            </w:pPr>
          </w:p>
          <w:p w14:paraId="17159051" w14:textId="77777777" w:rsidR="00412006" w:rsidRPr="00075074" w:rsidRDefault="00412006" w:rsidP="00F416B3">
            <w:pPr>
              <w:rPr>
                <w:sz w:val="18"/>
                <w:szCs w:val="18"/>
              </w:rPr>
            </w:pPr>
          </w:p>
          <w:p w14:paraId="314E3417" w14:textId="77777777" w:rsidR="00412006" w:rsidRPr="00075074" w:rsidRDefault="00412006" w:rsidP="00F416B3">
            <w:r w:rsidRPr="00075074">
              <w:t>Make_______________</w:t>
            </w:r>
          </w:p>
          <w:p w14:paraId="203126D5" w14:textId="77777777" w:rsidR="00412006" w:rsidRPr="00075074" w:rsidRDefault="00412006" w:rsidP="00F416B3">
            <w:pPr>
              <w:rPr>
                <w:sz w:val="16"/>
                <w:szCs w:val="16"/>
              </w:rPr>
            </w:pPr>
          </w:p>
          <w:p w14:paraId="18AB7001" w14:textId="77777777" w:rsidR="00412006" w:rsidRPr="00075074" w:rsidRDefault="00412006" w:rsidP="00F416B3">
            <w:pPr>
              <w:rPr>
                <w:sz w:val="18"/>
                <w:szCs w:val="18"/>
              </w:rPr>
            </w:pPr>
          </w:p>
          <w:p w14:paraId="03F499CE" w14:textId="77777777" w:rsidR="00412006" w:rsidRPr="00075074" w:rsidRDefault="00412006" w:rsidP="00F416B3">
            <w:r w:rsidRPr="00075074">
              <w:t>Model_______________</w:t>
            </w:r>
          </w:p>
          <w:p w14:paraId="59BD133B" w14:textId="77777777" w:rsidR="00412006" w:rsidRPr="00075074" w:rsidRDefault="00412006" w:rsidP="00F416B3">
            <w:pPr>
              <w:rPr>
                <w:sz w:val="16"/>
                <w:szCs w:val="16"/>
              </w:rPr>
            </w:pPr>
          </w:p>
          <w:p w14:paraId="45979C65" w14:textId="77777777" w:rsidR="00412006" w:rsidRPr="00075074" w:rsidRDefault="00412006" w:rsidP="00F416B3">
            <w:pPr>
              <w:rPr>
                <w:sz w:val="18"/>
                <w:szCs w:val="18"/>
              </w:rPr>
            </w:pPr>
          </w:p>
          <w:p w14:paraId="64579FFD" w14:textId="77777777" w:rsidR="00412006" w:rsidRPr="00075074" w:rsidRDefault="00412006" w:rsidP="00F416B3">
            <w:r w:rsidRPr="00075074">
              <w:t>Year________________</w:t>
            </w:r>
          </w:p>
          <w:p w14:paraId="10A189D3" w14:textId="77777777" w:rsidR="00412006" w:rsidRPr="00075074" w:rsidRDefault="00412006" w:rsidP="00F416B3"/>
        </w:tc>
        <w:tc>
          <w:tcPr>
            <w:tcW w:w="2977" w:type="dxa"/>
            <w:gridSpan w:val="2"/>
          </w:tcPr>
          <w:p w14:paraId="2031201F" w14:textId="77777777" w:rsidR="00412006" w:rsidRPr="00075074" w:rsidRDefault="00412006" w:rsidP="00F416B3"/>
        </w:tc>
        <w:tc>
          <w:tcPr>
            <w:tcW w:w="3685" w:type="dxa"/>
            <w:vAlign w:val="center"/>
          </w:tcPr>
          <w:p w14:paraId="17AA0F25" w14:textId="77777777" w:rsidR="00412006" w:rsidRPr="00075074" w:rsidRDefault="00412006" w:rsidP="00F416B3">
            <w:pPr>
              <w:rPr>
                <w:b/>
              </w:rPr>
            </w:pPr>
          </w:p>
        </w:tc>
      </w:tr>
      <w:tr w:rsidR="00412006" w:rsidRPr="00075074" w14:paraId="6C386473" w14:textId="77777777" w:rsidTr="00412006">
        <w:trPr>
          <w:trHeight w:val="2681"/>
        </w:trPr>
        <w:tc>
          <w:tcPr>
            <w:tcW w:w="9639" w:type="dxa"/>
            <w:gridSpan w:val="4"/>
          </w:tcPr>
          <w:p w14:paraId="50BB6BEB" w14:textId="77777777" w:rsidR="00412006" w:rsidRDefault="00412006" w:rsidP="00F416B3">
            <w:r w:rsidRPr="00075074">
              <w:rPr>
                <w:b/>
              </w:rPr>
              <w:t>Instructions to Learners</w:t>
            </w:r>
            <w:r w:rsidRPr="00075074">
              <w:t xml:space="preserve"> </w:t>
            </w:r>
          </w:p>
          <w:p w14:paraId="371BB93F" w14:textId="77777777" w:rsidR="00412006" w:rsidRPr="00075074" w:rsidRDefault="00412006" w:rsidP="00F416B3"/>
          <w:p w14:paraId="4127F767" w14:textId="77777777" w:rsidR="00412006" w:rsidRPr="00075074" w:rsidRDefault="00412006" w:rsidP="00F416B3">
            <w:pPr>
              <w:rPr>
                <w:b/>
              </w:rPr>
            </w:pPr>
            <w:r w:rsidRPr="00075074">
              <w:rPr>
                <w:b/>
              </w:rPr>
              <w:t>It is recommended that this task be carried out on a stock single or twin cylinder engine that has been removed from the frame</w:t>
            </w:r>
          </w:p>
          <w:p w14:paraId="354B0CE0" w14:textId="77777777" w:rsidR="00412006" w:rsidRPr="00075074" w:rsidRDefault="00412006" w:rsidP="00F416B3">
            <w:r w:rsidRPr="00075074">
              <w:rPr>
                <w:b/>
              </w:rPr>
              <w:t>1.</w:t>
            </w:r>
            <w:r w:rsidRPr="00075074">
              <w:t xml:space="preserve">  Secure engine prior to dismantling</w:t>
            </w:r>
          </w:p>
          <w:p w14:paraId="1B39BAC7" w14:textId="77777777" w:rsidR="00412006" w:rsidRPr="00075074" w:rsidRDefault="00412006" w:rsidP="00F416B3">
            <w:r w:rsidRPr="00075074">
              <w:rPr>
                <w:b/>
              </w:rPr>
              <w:t>2.</w:t>
            </w:r>
            <w:r w:rsidRPr="00075074">
              <w:t xml:space="preserve">  Following manufacturers procedures, remove the cylinder head and barrel.</w:t>
            </w:r>
          </w:p>
          <w:p w14:paraId="10BF3020" w14:textId="77777777" w:rsidR="00412006" w:rsidRPr="00075074" w:rsidRDefault="00412006" w:rsidP="00F416B3">
            <w:r w:rsidRPr="00075074">
              <w:rPr>
                <w:b/>
              </w:rPr>
              <w:t>3.</w:t>
            </w:r>
            <w:r w:rsidRPr="00075074">
              <w:t xml:space="preserve">  Examine the cylinder head for signs of wear and report findings.</w:t>
            </w:r>
          </w:p>
          <w:p w14:paraId="11A5E836" w14:textId="77777777" w:rsidR="00412006" w:rsidRPr="00075074" w:rsidRDefault="00412006" w:rsidP="00F416B3">
            <w:r w:rsidRPr="00075074">
              <w:rPr>
                <w:b/>
              </w:rPr>
              <w:t>4.</w:t>
            </w:r>
            <w:r w:rsidRPr="00075074">
              <w:t xml:space="preserve">  Examine barrel for signs of wear and report findings</w:t>
            </w:r>
          </w:p>
          <w:p w14:paraId="24CA1604" w14:textId="77777777" w:rsidR="00412006" w:rsidRPr="00075074" w:rsidRDefault="00412006" w:rsidP="00F416B3">
            <w:r w:rsidRPr="00075074">
              <w:rPr>
                <w:b/>
              </w:rPr>
              <w:t>5.</w:t>
            </w:r>
            <w:r w:rsidRPr="00075074">
              <w:t xml:space="preserve">  Following manufacturers procedures, refit the barrel and cylinder head.</w:t>
            </w:r>
          </w:p>
          <w:p w14:paraId="77BB6C58" w14:textId="77777777" w:rsidR="00412006" w:rsidRPr="00075074" w:rsidRDefault="00412006" w:rsidP="00F416B3">
            <w:r w:rsidRPr="00075074">
              <w:rPr>
                <w:b/>
              </w:rPr>
              <w:t>6.</w:t>
            </w:r>
            <w:r w:rsidRPr="00075074">
              <w:t xml:space="preserve">  Complete the condition report below</w:t>
            </w:r>
          </w:p>
        </w:tc>
      </w:tr>
      <w:tr w:rsidR="00412006" w:rsidRPr="00075074" w14:paraId="287D5CC2" w14:textId="77777777" w:rsidTr="00412006">
        <w:trPr>
          <w:trHeight w:val="454"/>
        </w:trPr>
        <w:tc>
          <w:tcPr>
            <w:tcW w:w="9639" w:type="dxa"/>
            <w:gridSpan w:val="4"/>
            <w:shd w:val="clear" w:color="auto" w:fill="043956" w:themeFill="accent2"/>
            <w:vAlign w:val="center"/>
          </w:tcPr>
          <w:p w14:paraId="4A7292FA" w14:textId="77777777" w:rsidR="00412006" w:rsidRPr="00075074" w:rsidRDefault="00412006" w:rsidP="00F416B3">
            <w:pPr>
              <w:ind w:left="360"/>
              <w:jc w:val="center"/>
              <w:rPr>
                <w:b/>
              </w:rPr>
            </w:pPr>
            <w:r w:rsidRPr="00075074">
              <w:rPr>
                <w:b/>
              </w:rPr>
              <w:t>Condition report</w:t>
            </w:r>
          </w:p>
        </w:tc>
      </w:tr>
      <w:tr w:rsidR="00412006" w:rsidRPr="00075074" w14:paraId="1117CEA8" w14:textId="77777777" w:rsidTr="00412006">
        <w:tc>
          <w:tcPr>
            <w:tcW w:w="4194" w:type="dxa"/>
            <w:gridSpan w:val="2"/>
            <w:shd w:val="clear" w:color="auto" w:fill="043956" w:themeFill="accent2"/>
            <w:vAlign w:val="center"/>
          </w:tcPr>
          <w:p w14:paraId="6C5C5371" w14:textId="77777777" w:rsidR="00412006" w:rsidRPr="00075074" w:rsidRDefault="00412006" w:rsidP="00F416B3">
            <w:pPr>
              <w:rPr>
                <w:b/>
              </w:rPr>
            </w:pPr>
            <w:r w:rsidRPr="00075074">
              <w:rPr>
                <w:b/>
              </w:rPr>
              <w:t>Component</w:t>
            </w:r>
          </w:p>
        </w:tc>
        <w:tc>
          <w:tcPr>
            <w:tcW w:w="5445" w:type="dxa"/>
            <w:gridSpan w:val="2"/>
            <w:shd w:val="clear" w:color="auto" w:fill="043956" w:themeFill="accent2"/>
            <w:vAlign w:val="center"/>
          </w:tcPr>
          <w:p w14:paraId="2CFA1581" w14:textId="77777777" w:rsidR="00412006" w:rsidRPr="00075074" w:rsidRDefault="00412006" w:rsidP="00F416B3">
            <w:pPr>
              <w:rPr>
                <w:b/>
              </w:rPr>
            </w:pPr>
            <w:r w:rsidRPr="00075074">
              <w:rPr>
                <w:b/>
              </w:rPr>
              <w:t>Condition</w:t>
            </w:r>
          </w:p>
        </w:tc>
      </w:tr>
      <w:tr w:rsidR="00412006" w:rsidRPr="00075074" w14:paraId="4950BABC" w14:textId="77777777" w:rsidTr="00412006">
        <w:tc>
          <w:tcPr>
            <w:tcW w:w="9639" w:type="dxa"/>
            <w:gridSpan w:val="4"/>
            <w:shd w:val="clear" w:color="auto" w:fill="043956" w:themeFill="accent2"/>
            <w:vAlign w:val="center"/>
          </w:tcPr>
          <w:p w14:paraId="595FBFDF" w14:textId="77777777" w:rsidR="00412006" w:rsidRPr="00075074" w:rsidRDefault="00412006" w:rsidP="00F416B3">
            <w:r w:rsidRPr="00075074">
              <w:rPr>
                <w:b/>
              </w:rPr>
              <w:t>Cylinder head</w:t>
            </w:r>
          </w:p>
        </w:tc>
      </w:tr>
      <w:tr w:rsidR="00412006" w:rsidRPr="00075074" w14:paraId="17AFC5F5" w14:textId="77777777" w:rsidTr="00412006">
        <w:trPr>
          <w:trHeight w:val="340"/>
        </w:trPr>
        <w:tc>
          <w:tcPr>
            <w:tcW w:w="4194" w:type="dxa"/>
            <w:gridSpan w:val="2"/>
            <w:vAlign w:val="center"/>
          </w:tcPr>
          <w:p w14:paraId="39188747" w14:textId="77777777" w:rsidR="00412006" w:rsidRPr="00075074" w:rsidRDefault="00412006" w:rsidP="00F416B3">
            <w:r w:rsidRPr="00075074">
              <w:t>Head surface</w:t>
            </w:r>
          </w:p>
        </w:tc>
        <w:tc>
          <w:tcPr>
            <w:tcW w:w="5445" w:type="dxa"/>
            <w:gridSpan w:val="2"/>
            <w:vAlign w:val="center"/>
          </w:tcPr>
          <w:p w14:paraId="7D0A857B" w14:textId="77777777" w:rsidR="00412006" w:rsidRPr="00075074" w:rsidRDefault="00412006" w:rsidP="00F416B3"/>
        </w:tc>
      </w:tr>
      <w:tr w:rsidR="00412006" w:rsidRPr="00075074" w14:paraId="71C3B375" w14:textId="77777777" w:rsidTr="00412006">
        <w:trPr>
          <w:trHeight w:val="340"/>
        </w:trPr>
        <w:tc>
          <w:tcPr>
            <w:tcW w:w="4194" w:type="dxa"/>
            <w:gridSpan w:val="2"/>
            <w:vAlign w:val="center"/>
          </w:tcPr>
          <w:p w14:paraId="4D4A0EA9" w14:textId="77777777" w:rsidR="00412006" w:rsidRPr="00075074" w:rsidRDefault="00412006" w:rsidP="00F416B3">
            <w:r w:rsidRPr="00075074">
              <w:t>Camshaft bearings and tensioners</w:t>
            </w:r>
          </w:p>
        </w:tc>
        <w:tc>
          <w:tcPr>
            <w:tcW w:w="5445" w:type="dxa"/>
            <w:gridSpan w:val="2"/>
            <w:vAlign w:val="center"/>
          </w:tcPr>
          <w:p w14:paraId="2D214E40" w14:textId="77777777" w:rsidR="00412006" w:rsidRPr="00075074" w:rsidRDefault="00412006" w:rsidP="00F416B3"/>
        </w:tc>
      </w:tr>
      <w:tr w:rsidR="00412006" w:rsidRPr="00075074" w14:paraId="4E650200" w14:textId="77777777" w:rsidTr="00412006">
        <w:trPr>
          <w:trHeight w:val="340"/>
        </w:trPr>
        <w:tc>
          <w:tcPr>
            <w:tcW w:w="4194" w:type="dxa"/>
            <w:gridSpan w:val="2"/>
            <w:vAlign w:val="center"/>
          </w:tcPr>
          <w:p w14:paraId="7BC870E8" w14:textId="77777777" w:rsidR="00412006" w:rsidRPr="00075074" w:rsidRDefault="00412006" w:rsidP="00F416B3">
            <w:r w:rsidRPr="00075074">
              <w:t>Valves and springs</w:t>
            </w:r>
          </w:p>
        </w:tc>
        <w:tc>
          <w:tcPr>
            <w:tcW w:w="5445" w:type="dxa"/>
            <w:gridSpan w:val="2"/>
            <w:vAlign w:val="center"/>
          </w:tcPr>
          <w:p w14:paraId="53A07994" w14:textId="77777777" w:rsidR="00412006" w:rsidRPr="00075074" w:rsidRDefault="00412006" w:rsidP="00F416B3"/>
        </w:tc>
      </w:tr>
      <w:tr w:rsidR="00412006" w:rsidRPr="00075074" w14:paraId="28B6D13A" w14:textId="77777777" w:rsidTr="00412006">
        <w:trPr>
          <w:trHeight w:val="340"/>
        </w:trPr>
        <w:tc>
          <w:tcPr>
            <w:tcW w:w="4194" w:type="dxa"/>
            <w:gridSpan w:val="2"/>
            <w:vAlign w:val="center"/>
          </w:tcPr>
          <w:p w14:paraId="140A8EAC" w14:textId="77777777" w:rsidR="00412006" w:rsidRPr="00075074" w:rsidRDefault="00412006" w:rsidP="00F416B3">
            <w:r w:rsidRPr="00075074">
              <w:t>Camshaft</w:t>
            </w:r>
          </w:p>
        </w:tc>
        <w:tc>
          <w:tcPr>
            <w:tcW w:w="5445" w:type="dxa"/>
            <w:gridSpan w:val="2"/>
            <w:vAlign w:val="center"/>
          </w:tcPr>
          <w:p w14:paraId="741019B3" w14:textId="77777777" w:rsidR="00412006" w:rsidRPr="00075074" w:rsidRDefault="00412006" w:rsidP="00F416B3"/>
        </w:tc>
      </w:tr>
      <w:tr w:rsidR="00412006" w:rsidRPr="00075074" w14:paraId="037875C5" w14:textId="77777777" w:rsidTr="00412006">
        <w:tc>
          <w:tcPr>
            <w:tcW w:w="9639" w:type="dxa"/>
            <w:gridSpan w:val="4"/>
            <w:shd w:val="clear" w:color="auto" w:fill="043956" w:themeFill="accent2"/>
            <w:vAlign w:val="center"/>
          </w:tcPr>
          <w:p w14:paraId="088578D0" w14:textId="77777777" w:rsidR="00412006" w:rsidRPr="00075074" w:rsidRDefault="00412006" w:rsidP="00F416B3">
            <w:r w:rsidRPr="00075074">
              <w:rPr>
                <w:b/>
              </w:rPr>
              <w:t>Barrel</w:t>
            </w:r>
          </w:p>
        </w:tc>
      </w:tr>
      <w:tr w:rsidR="00412006" w:rsidRPr="00075074" w14:paraId="61B40B59" w14:textId="77777777" w:rsidTr="00412006">
        <w:trPr>
          <w:trHeight w:val="340"/>
        </w:trPr>
        <w:tc>
          <w:tcPr>
            <w:tcW w:w="4194" w:type="dxa"/>
            <w:gridSpan w:val="2"/>
            <w:vAlign w:val="center"/>
          </w:tcPr>
          <w:p w14:paraId="3F4AAE81" w14:textId="77777777" w:rsidR="00412006" w:rsidRPr="00075074" w:rsidRDefault="00412006" w:rsidP="00F416B3">
            <w:r w:rsidRPr="00075074">
              <w:t>Bore scoring</w:t>
            </w:r>
          </w:p>
        </w:tc>
        <w:tc>
          <w:tcPr>
            <w:tcW w:w="5445" w:type="dxa"/>
            <w:gridSpan w:val="2"/>
            <w:vAlign w:val="center"/>
          </w:tcPr>
          <w:p w14:paraId="2F155D96" w14:textId="77777777" w:rsidR="00412006" w:rsidRPr="00075074" w:rsidRDefault="00412006" w:rsidP="00F416B3"/>
        </w:tc>
      </w:tr>
      <w:tr w:rsidR="00412006" w:rsidRPr="00075074" w14:paraId="0720059A" w14:textId="77777777" w:rsidTr="00412006">
        <w:trPr>
          <w:trHeight w:val="340"/>
        </w:trPr>
        <w:tc>
          <w:tcPr>
            <w:tcW w:w="4194" w:type="dxa"/>
            <w:gridSpan w:val="2"/>
            <w:vAlign w:val="center"/>
          </w:tcPr>
          <w:p w14:paraId="53243697" w14:textId="77777777" w:rsidR="00412006" w:rsidRPr="00075074" w:rsidRDefault="00412006" w:rsidP="00F416B3">
            <w:r w:rsidRPr="00075074">
              <w:t>Bore wear</w:t>
            </w:r>
          </w:p>
        </w:tc>
        <w:tc>
          <w:tcPr>
            <w:tcW w:w="5445" w:type="dxa"/>
            <w:gridSpan w:val="2"/>
            <w:vAlign w:val="center"/>
          </w:tcPr>
          <w:p w14:paraId="2F4F0FDB" w14:textId="77777777" w:rsidR="00412006" w:rsidRPr="00075074" w:rsidRDefault="00412006" w:rsidP="00F416B3"/>
        </w:tc>
      </w:tr>
      <w:tr w:rsidR="00412006" w:rsidRPr="00075074" w14:paraId="23F3D0A1" w14:textId="77777777" w:rsidTr="00412006">
        <w:trPr>
          <w:trHeight w:val="340"/>
        </w:trPr>
        <w:tc>
          <w:tcPr>
            <w:tcW w:w="4194" w:type="dxa"/>
            <w:gridSpan w:val="2"/>
            <w:vAlign w:val="center"/>
          </w:tcPr>
          <w:p w14:paraId="72838B88" w14:textId="77777777" w:rsidR="00412006" w:rsidRPr="00075074" w:rsidRDefault="00412006" w:rsidP="00F416B3">
            <w:r w:rsidRPr="00075074">
              <w:t>Piston ring damage</w:t>
            </w:r>
          </w:p>
        </w:tc>
        <w:tc>
          <w:tcPr>
            <w:tcW w:w="5445" w:type="dxa"/>
            <w:gridSpan w:val="2"/>
            <w:vAlign w:val="center"/>
          </w:tcPr>
          <w:p w14:paraId="3B8CCF27" w14:textId="77777777" w:rsidR="00412006" w:rsidRPr="00075074" w:rsidRDefault="00412006" w:rsidP="00F416B3"/>
        </w:tc>
      </w:tr>
      <w:tr w:rsidR="00412006" w:rsidRPr="00075074" w14:paraId="6C6B0D7C" w14:textId="77777777" w:rsidTr="00412006">
        <w:trPr>
          <w:trHeight w:val="340"/>
        </w:trPr>
        <w:tc>
          <w:tcPr>
            <w:tcW w:w="4194" w:type="dxa"/>
            <w:gridSpan w:val="2"/>
            <w:vAlign w:val="center"/>
          </w:tcPr>
          <w:p w14:paraId="5B977293" w14:textId="77777777" w:rsidR="00412006" w:rsidRPr="00075074" w:rsidRDefault="00412006" w:rsidP="00F416B3">
            <w:r w:rsidRPr="00075074">
              <w:t>Piston ring groove wear</w:t>
            </w:r>
          </w:p>
        </w:tc>
        <w:tc>
          <w:tcPr>
            <w:tcW w:w="5445" w:type="dxa"/>
            <w:gridSpan w:val="2"/>
            <w:vAlign w:val="center"/>
          </w:tcPr>
          <w:p w14:paraId="5C13532F" w14:textId="77777777" w:rsidR="00412006" w:rsidRPr="00075074" w:rsidRDefault="00412006" w:rsidP="00F416B3"/>
        </w:tc>
      </w:tr>
    </w:tbl>
    <w:p w14:paraId="25877BE3" w14:textId="77777777" w:rsidR="00412006" w:rsidRPr="00075074" w:rsidRDefault="00412006" w:rsidP="00412006"/>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412006" w:rsidRPr="0043505F" w14:paraId="068DB8A2" w14:textId="77777777" w:rsidTr="00F416B3">
        <w:tc>
          <w:tcPr>
            <w:tcW w:w="8120" w:type="dxa"/>
            <w:hideMark/>
          </w:tcPr>
          <w:p w14:paraId="59A8855C" w14:textId="77777777" w:rsidR="00412006" w:rsidRPr="0043505F" w:rsidRDefault="00412006"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311108B8"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5883CB4"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12006" w:rsidRPr="0043505F" w14:paraId="57937845" w14:textId="77777777" w:rsidTr="00F416B3">
        <w:tc>
          <w:tcPr>
            <w:tcW w:w="8120" w:type="dxa"/>
            <w:tcBorders>
              <w:bottom w:val="single" w:sz="4" w:space="0" w:color="35B1F5" w:themeColor="accent2" w:themeTint="80"/>
            </w:tcBorders>
            <w:hideMark/>
          </w:tcPr>
          <w:p w14:paraId="05F0E06B" w14:textId="77777777" w:rsidR="00412006" w:rsidRPr="0043505F" w:rsidRDefault="00412006"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04DE19E1" w14:textId="77777777" w:rsidR="00412006" w:rsidRPr="0043505F" w:rsidRDefault="00412006" w:rsidP="00F416B3">
            <w:pPr>
              <w:rPr>
                <w:rFonts w:eastAsia="Times New Roman" w:cs="Arial"/>
                <w:b/>
                <w:kern w:val="0"/>
                <w:szCs w:val="22"/>
                <w:lang w:val="en-US"/>
                <w14:ligatures w14:val="none"/>
              </w:rPr>
            </w:pPr>
          </w:p>
        </w:tc>
      </w:tr>
      <w:tr w:rsidR="00412006" w:rsidRPr="0043505F" w14:paraId="2BF57F2F"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79DD5C" w14:textId="77777777" w:rsidR="00412006" w:rsidRPr="00075074" w:rsidRDefault="00412006"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112DFAA6" w14:textId="77777777" w:rsidR="00412006" w:rsidRPr="0043505F" w:rsidRDefault="00412006" w:rsidP="00F416B3">
            <w:pPr>
              <w:rPr>
                <w:rFonts w:eastAsia="Times New Roman" w:cs="Arial"/>
                <w:b/>
                <w:kern w:val="0"/>
                <w:szCs w:val="22"/>
                <w:lang w:val="en-US"/>
                <w14:ligatures w14:val="none"/>
              </w:rPr>
            </w:pPr>
          </w:p>
        </w:tc>
      </w:tr>
      <w:tr w:rsidR="00412006" w:rsidRPr="0043505F" w14:paraId="0B62AD3F"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1CEF7E" w14:textId="77777777" w:rsidR="00412006" w:rsidRPr="00075074" w:rsidRDefault="00412006"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651C57D7" w14:textId="77777777" w:rsidR="00412006" w:rsidRPr="0043505F" w:rsidRDefault="00412006" w:rsidP="00F416B3">
            <w:pPr>
              <w:rPr>
                <w:rFonts w:eastAsia="Times New Roman" w:cs="Arial"/>
                <w:b/>
                <w:kern w:val="0"/>
                <w:szCs w:val="22"/>
                <w:lang w:val="en-US"/>
                <w14:ligatures w14:val="none"/>
              </w:rPr>
            </w:pPr>
          </w:p>
        </w:tc>
      </w:tr>
    </w:tbl>
    <w:p w14:paraId="639D1111" w14:textId="77777777" w:rsidR="00412006"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6FE153CA"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A4A872"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6DEED24"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13C3BC0" w14:textId="77777777" w:rsidR="00412006" w:rsidRDefault="00412006" w:rsidP="00F416B3">
            <w:pPr>
              <w:rPr>
                <w:rFonts w:eastAsia="Times New Roman" w:cs="Arial"/>
                <w:kern w:val="0"/>
                <w:szCs w:val="22"/>
                <w:lang w:val="en-US"/>
                <w14:ligatures w14:val="none"/>
              </w:rPr>
            </w:pPr>
          </w:p>
          <w:p w14:paraId="7ECCD4AA" w14:textId="77777777" w:rsidR="00412006" w:rsidRPr="0043505F" w:rsidRDefault="00412006" w:rsidP="00F416B3">
            <w:pPr>
              <w:rPr>
                <w:rFonts w:eastAsia="Times New Roman" w:cs="Arial"/>
                <w:kern w:val="0"/>
                <w:szCs w:val="22"/>
                <w:lang w:val="en-US"/>
                <w14:ligatures w14:val="none"/>
              </w:rPr>
            </w:pPr>
          </w:p>
          <w:p w14:paraId="13078C80" w14:textId="77777777" w:rsidR="00412006" w:rsidRPr="0043505F"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3A5CA91" w14:textId="77777777" w:rsidR="00412006" w:rsidRPr="0043505F" w:rsidRDefault="00412006" w:rsidP="00F416B3">
            <w:pPr>
              <w:rPr>
                <w:rFonts w:eastAsia="Times New Roman" w:cs="Arial"/>
                <w:kern w:val="0"/>
                <w:szCs w:val="22"/>
                <w:lang w:val="en-US"/>
                <w14:ligatures w14:val="none"/>
              </w:rPr>
            </w:pPr>
          </w:p>
          <w:p w14:paraId="2A58DBC4" w14:textId="77777777" w:rsidR="00412006" w:rsidRPr="0043505F" w:rsidRDefault="00412006" w:rsidP="00F416B3">
            <w:pPr>
              <w:rPr>
                <w:rFonts w:eastAsia="Times New Roman" w:cs="Arial"/>
                <w:kern w:val="0"/>
                <w:szCs w:val="22"/>
                <w:lang w:val="en-US"/>
                <w14:ligatures w14:val="none"/>
              </w:rPr>
            </w:pPr>
          </w:p>
          <w:p w14:paraId="2DF3C5CC"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BF7E38B" w14:textId="77777777" w:rsidR="00412006" w:rsidRPr="0043505F" w:rsidRDefault="00412006" w:rsidP="00F416B3">
            <w:pPr>
              <w:rPr>
                <w:rFonts w:eastAsia="Times New Roman" w:cs="Arial"/>
                <w:kern w:val="0"/>
                <w:szCs w:val="22"/>
                <w:lang w:val="en-US"/>
                <w14:ligatures w14:val="none"/>
              </w:rPr>
            </w:pPr>
          </w:p>
        </w:tc>
      </w:tr>
    </w:tbl>
    <w:p w14:paraId="5F262CF4" w14:textId="2C69D704" w:rsidR="00412006" w:rsidRDefault="00412006" w:rsidP="00043FED"/>
    <w:p w14:paraId="736A8BE4" w14:textId="77777777" w:rsidR="00412006" w:rsidRDefault="00412006">
      <w:r>
        <w:br w:type="page"/>
      </w:r>
    </w:p>
    <w:p w14:paraId="13B89CF3" w14:textId="77777777" w:rsidR="00412006" w:rsidRDefault="00412006"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412006" w:rsidRPr="0043505F" w14:paraId="3D055B26"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8B95452" w14:textId="77777777" w:rsidR="00412006" w:rsidRPr="0043505F" w:rsidRDefault="0041200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8E48F0D" w14:textId="40AB2B5F"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3.</w:t>
            </w:r>
            <w:r>
              <w:rPr>
                <w:rFonts w:eastAsia="Times New Roman" w:cs="Arial"/>
                <w:b/>
                <w:kern w:val="0"/>
                <w:szCs w:val="22"/>
                <w:lang w:val="en-US"/>
                <w14:ligatures w14:val="none"/>
              </w:rPr>
              <w:t>6</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350C795" w14:textId="3524FAAD"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5</w:t>
            </w:r>
          </w:p>
        </w:tc>
      </w:tr>
    </w:tbl>
    <w:p w14:paraId="1186873E" w14:textId="77777777" w:rsidR="00412006" w:rsidRPr="0043505F"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018DA7BF"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0FEFF1B" w14:textId="03B3A684" w:rsidR="00412006" w:rsidRPr="0043505F" w:rsidRDefault="0041200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Replace Brake Pads or Shoes</w:t>
            </w:r>
          </w:p>
        </w:tc>
      </w:tr>
    </w:tbl>
    <w:p w14:paraId="32690475" w14:textId="77777777" w:rsidR="00412006" w:rsidRDefault="00412006" w:rsidP="00412006"/>
    <w:p w14:paraId="0A2EAFA1" w14:textId="77777777" w:rsidR="00412006" w:rsidRPr="00075074" w:rsidRDefault="00412006" w:rsidP="00412006"/>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2977"/>
        <w:gridCol w:w="1984"/>
        <w:gridCol w:w="1701"/>
      </w:tblGrid>
      <w:tr w:rsidR="00412006" w:rsidRPr="00075074" w14:paraId="0C583199" w14:textId="77777777" w:rsidTr="00412006">
        <w:tc>
          <w:tcPr>
            <w:tcW w:w="2977" w:type="dxa"/>
            <w:shd w:val="clear" w:color="auto" w:fill="043956" w:themeFill="accent2"/>
          </w:tcPr>
          <w:p w14:paraId="3C145954" w14:textId="77777777" w:rsidR="00412006" w:rsidRPr="00075074" w:rsidRDefault="00412006" w:rsidP="00F416B3">
            <w:pPr>
              <w:rPr>
                <w:b/>
              </w:rPr>
            </w:pPr>
            <w:r w:rsidRPr="00075074">
              <w:rPr>
                <w:b/>
              </w:rPr>
              <w:t>Machine Details</w:t>
            </w:r>
          </w:p>
        </w:tc>
        <w:tc>
          <w:tcPr>
            <w:tcW w:w="2977" w:type="dxa"/>
            <w:shd w:val="clear" w:color="auto" w:fill="043956" w:themeFill="accent2"/>
          </w:tcPr>
          <w:p w14:paraId="73B3BAF0" w14:textId="77777777" w:rsidR="00412006" w:rsidRPr="00075074" w:rsidRDefault="00412006" w:rsidP="00F416B3">
            <w:pPr>
              <w:rPr>
                <w:b/>
              </w:rPr>
            </w:pPr>
            <w:r w:rsidRPr="00075074">
              <w:rPr>
                <w:b/>
              </w:rPr>
              <w:t>Special Tools</w:t>
            </w:r>
          </w:p>
        </w:tc>
        <w:tc>
          <w:tcPr>
            <w:tcW w:w="3685" w:type="dxa"/>
            <w:gridSpan w:val="2"/>
            <w:shd w:val="clear" w:color="auto" w:fill="043956" w:themeFill="accent2"/>
          </w:tcPr>
          <w:p w14:paraId="511777B5" w14:textId="77777777" w:rsidR="00412006" w:rsidRPr="00075074" w:rsidRDefault="00412006" w:rsidP="00F416B3">
            <w:pPr>
              <w:rPr>
                <w:b/>
              </w:rPr>
            </w:pPr>
            <w:r w:rsidRPr="00075074">
              <w:rPr>
                <w:b/>
              </w:rPr>
              <w:t>Data</w:t>
            </w:r>
          </w:p>
        </w:tc>
      </w:tr>
      <w:tr w:rsidR="00412006" w:rsidRPr="00075074" w14:paraId="372DFC43" w14:textId="77777777" w:rsidTr="00412006">
        <w:trPr>
          <w:trHeight w:val="1030"/>
        </w:trPr>
        <w:tc>
          <w:tcPr>
            <w:tcW w:w="2977" w:type="dxa"/>
            <w:vMerge w:val="restart"/>
          </w:tcPr>
          <w:p w14:paraId="2E738211" w14:textId="77777777" w:rsidR="00412006" w:rsidRPr="00075074" w:rsidRDefault="00412006" w:rsidP="00F416B3">
            <w:pPr>
              <w:rPr>
                <w:sz w:val="16"/>
                <w:szCs w:val="16"/>
              </w:rPr>
            </w:pPr>
          </w:p>
          <w:p w14:paraId="20518498" w14:textId="77777777" w:rsidR="00412006" w:rsidRPr="00075074" w:rsidRDefault="00412006" w:rsidP="00F416B3">
            <w:pPr>
              <w:rPr>
                <w:sz w:val="18"/>
                <w:szCs w:val="18"/>
              </w:rPr>
            </w:pPr>
          </w:p>
          <w:p w14:paraId="72587A75" w14:textId="77777777" w:rsidR="00412006" w:rsidRPr="00075074" w:rsidRDefault="00412006" w:rsidP="00F416B3">
            <w:r w:rsidRPr="00075074">
              <w:t>Make_______________</w:t>
            </w:r>
          </w:p>
          <w:p w14:paraId="475EC008" w14:textId="77777777" w:rsidR="00412006" w:rsidRPr="00075074" w:rsidRDefault="00412006" w:rsidP="00F416B3">
            <w:pPr>
              <w:rPr>
                <w:sz w:val="16"/>
                <w:szCs w:val="16"/>
              </w:rPr>
            </w:pPr>
          </w:p>
          <w:p w14:paraId="18F9D18B" w14:textId="77777777" w:rsidR="00412006" w:rsidRPr="00075074" w:rsidRDefault="00412006" w:rsidP="00F416B3">
            <w:pPr>
              <w:rPr>
                <w:sz w:val="18"/>
                <w:szCs w:val="18"/>
              </w:rPr>
            </w:pPr>
          </w:p>
          <w:p w14:paraId="42E884C8" w14:textId="77777777" w:rsidR="00412006" w:rsidRPr="00075074" w:rsidRDefault="00412006" w:rsidP="00F416B3">
            <w:pPr>
              <w:rPr>
                <w:sz w:val="18"/>
                <w:szCs w:val="18"/>
              </w:rPr>
            </w:pPr>
          </w:p>
          <w:p w14:paraId="6D3ACAD7" w14:textId="77777777" w:rsidR="00412006" w:rsidRPr="00075074" w:rsidRDefault="00412006" w:rsidP="00F416B3">
            <w:r w:rsidRPr="00075074">
              <w:t>Model_______________</w:t>
            </w:r>
          </w:p>
          <w:p w14:paraId="03848050" w14:textId="77777777" w:rsidR="00412006" w:rsidRPr="00075074" w:rsidRDefault="00412006" w:rsidP="00F416B3">
            <w:pPr>
              <w:rPr>
                <w:sz w:val="16"/>
                <w:szCs w:val="16"/>
              </w:rPr>
            </w:pPr>
          </w:p>
          <w:p w14:paraId="0D3B2740" w14:textId="77777777" w:rsidR="00412006" w:rsidRPr="00075074" w:rsidRDefault="00412006" w:rsidP="00F416B3">
            <w:pPr>
              <w:rPr>
                <w:sz w:val="18"/>
                <w:szCs w:val="18"/>
              </w:rPr>
            </w:pPr>
          </w:p>
          <w:p w14:paraId="315D7FD8" w14:textId="77777777" w:rsidR="00412006" w:rsidRPr="00075074" w:rsidRDefault="00412006" w:rsidP="00F416B3">
            <w:pPr>
              <w:rPr>
                <w:sz w:val="18"/>
                <w:szCs w:val="18"/>
              </w:rPr>
            </w:pPr>
          </w:p>
          <w:p w14:paraId="6AFE40C8" w14:textId="77777777" w:rsidR="00412006" w:rsidRPr="00075074" w:rsidRDefault="00412006" w:rsidP="00F416B3">
            <w:r w:rsidRPr="00075074">
              <w:t>Year________________</w:t>
            </w:r>
          </w:p>
        </w:tc>
        <w:tc>
          <w:tcPr>
            <w:tcW w:w="2977" w:type="dxa"/>
            <w:vMerge w:val="restart"/>
          </w:tcPr>
          <w:p w14:paraId="37082527" w14:textId="77777777" w:rsidR="00412006" w:rsidRPr="00075074" w:rsidRDefault="00412006" w:rsidP="00F416B3"/>
        </w:tc>
        <w:tc>
          <w:tcPr>
            <w:tcW w:w="1984" w:type="dxa"/>
            <w:shd w:val="clear" w:color="auto" w:fill="043956" w:themeFill="accent2"/>
            <w:vAlign w:val="center"/>
          </w:tcPr>
          <w:p w14:paraId="4E86239B" w14:textId="77777777" w:rsidR="00412006" w:rsidRPr="00075074" w:rsidRDefault="00412006" w:rsidP="00F416B3">
            <w:r w:rsidRPr="00075074">
              <w:t xml:space="preserve">Type of Braking System </w:t>
            </w:r>
          </w:p>
          <w:p w14:paraId="0B10D45E" w14:textId="77777777" w:rsidR="00412006" w:rsidRPr="00075074" w:rsidRDefault="00412006" w:rsidP="00F416B3">
            <w:r w:rsidRPr="00075074">
              <w:t>(Disc or Drum)</w:t>
            </w:r>
          </w:p>
        </w:tc>
        <w:tc>
          <w:tcPr>
            <w:tcW w:w="1701" w:type="dxa"/>
            <w:shd w:val="clear" w:color="auto" w:fill="FFFFFF"/>
            <w:vAlign w:val="center"/>
          </w:tcPr>
          <w:p w14:paraId="1FAFD292" w14:textId="77777777" w:rsidR="00412006" w:rsidRPr="00075074" w:rsidRDefault="00412006" w:rsidP="00F416B3">
            <w:pPr>
              <w:rPr>
                <w:b/>
              </w:rPr>
            </w:pPr>
          </w:p>
        </w:tc>
      </w:tr>
      <w:tr w:rsidR="00412006" w:rsidRPr="00075074" w14:paraId="5B41D1B2" w14:textId="77777777" w:rsidTr="00412006">
        <w:trPr>
          <w:trHeight w:val="284"/>
        </w:trPr>
        <w:tc>
          <w:tcPr>
            <w:tcW w:w="2977" w:type="dxa"/>
            <w:vMerge/>
          </w:tcPr>
          <w:p w14:paraId="7A336C48" w14:textId="77777777" w:rsidR="00412006" w:rsidRPr="00075074" w:rsidRDefault="00412006" w:rsidP="00F416B3"/>
        </w:tc>
        <w:tc>
          <w:tcPr>
            <w:tcW w:w="2977" w:type="dxa"/>
            <w:vMerge/>
          </w:tcPr>
          <w:p w14:paraId="21CDED1C" w14:textId="77777777" w:rsidR="00412006" w:rsidRPr="00075074" w:rsidRDefault="00412006" w:rsidP="00F416B3"/>
        </w:tc>
        <w:tc>
          <w:tcPr>
            <w:tcW w:w="3685" w:type="dxa"/>
            <w:gridSpan w:val="2"/>
            <w:shd w:val="clear" w:color="auto" w:fill="043956" w:themeFill="accent2"/>
            <w:vAlign w:val="center"/>
          </w:tcPr>
          <w:p w14:paraId="740E14D3" w14:textId="77777777" w:rsidR="00412006" w:rsidRPr="00075074" w:rsidRDefault="00412006" w:rsidP="00F416B3">
            <w:r w:rsidRPr="00075074">
              <w:t>Condition Report</w:t>
            </w:r>
          </w:p>
        </w:tc>
      </w:tr>
      <w:tr w:rsidR="00412006" w:rsidRPr="00075074" w14:paraId="5195A2EA" w14:textId="77777777" w:rsidTr="00412006">
        <w:trPr>
          <w:trHeight w:val="907"/>
        </w:trPr>
        <w:tc>
          <w:tcPr>
            <w:tcW w:w="2977" w:type="dxa"/>
            <w:vMerge/>
          </w:tcPr>
          <w:p w14:paraId="07167B00" w14:textId="77777777" w:rsidR="00412006" w:rsidRPr="00075074" w:rsidRDefault="00412006" w:rsidP="00F416B3"/>
        </w:tc>
        <w:tc>
          <w:tcPr>
            <w:tcW w:w="2977" w:type="dxa"/>
            <w:vMerge/>
          </w:tcPr>
          <w:p w14:paraId="0479609B" w14:textId="77777777" w:rsidR="00412006" w:rsidRPr="00075074" w:rsidRDefault="00412006" w:rsidP="00F416B3"/>
        </w:tc>
        <w:tc>
          <w:tcPr>
            <w:tcW w:w="3685" w:type="dxa"/>
            <w:gridSpan w:val="2"/>
          </w:tcPr>
          <w:p w14:paraId="3F7BD73A" w14:textId="77777777" w:rsidR="00412006" w:rsidRPr="00075074" w:rsidRDefault="00412006" w:rsidP="00F416B3">
            <w:pPr>
              <w:rPr>
                <w:color w:val="808080"/>
                <w:sz w:val="28"/>
                <w:szCs w:val="28"/>
              </w:rPr>
            </w:pPr>
            <w:r w:rsidRPr="00075074">
              <w:rPr>
                <w:color w:val="808080"/>
                <w:sz w:val="28"/>
                <w:szCs w:val="28"/>
              </w:rPr>
              <w:t>________________________________________________________________________________________________________________________________________________________________________</w:t>
            </w:r>
          </w:p>
          <w:p w14:paraId="0CFC9966" w14:textId="77777777" w:rsidR="00412006" w:rsidRPr="00075074" w:rsidRDefault="00412006" w:rsidP="00F416B3">
            <w:pPr>
              <w:rPr>
                <w:sz w:val="28"/>
                <w:szCs w:val="28"/>
              </w:rPr>
            </w:pPr>
          </w:p>
        </w:tc>
      </w:tr>
      <w:tr w:rsidR="00412006" w:rsidRPr="00075074" w14:paraId="09868942" w14:textId="77777777" w:rsidTr="00412006">
        <w:trPr>
          <w:trHeight w:val="754"/>
        </w:trPr>
        <w:tc>
          <w:tcPr>
            <w:tcW w:w="9639" w:type="dxa"/>
            <w:gridSpan w:val="4"/>
          </w:tcPr>
          <w:p w14:paraId="7CFD2F49" w14:textId="77777777" w:rsidR="00412006" w:rsidRDefault="00412006" w:rsidP="00F416B3">
            <w:r w:rsidRPr="00075074">
              <w:rPr>
                <w:b/>
              </w:rPr>
              <w:t>Instructions to Learners</w:t>
            </w:r>
            <w:r w:rsidRPr="00075074">
              <w:t xml:space="preserve"> </w:t>
            </w:r>
          </w:p>
          <w:p w14:paraId="1187ADF3" w14:textId="77777777" w:rsidR="00412006" w:rsidRPr="00075074" w:rsidRDefault="00412006" w:rsidP="00F416B3"/>
          <w:p w14:paraId="180C0260" w14:textId="77777777" w:rsidR="00412006" w:rsidRPr="00075074" w:rsidRDefault="00412006" w:rsidP="00F416B3">
            <w:r w:rsidRPr="00075074">
              <w:rPr>
                <w:b/>
              </w:rPr>
              <w:t>1.</w:t>
            </w:r>
            <w:r w:rsidRPr="00075074">
              <w:t xml:space="preserve"> Secure machine</w:t>
            </w:r>
          </w:p>
          <w:p w14:paraId="1FC3E449" w14:textId="77777777" w:rsidR="00412006" w:rsidRPr="00075074" w:rsidRDefault="00412006" w:rsidP="00F416B3">
            <w:pPr>
              <w:rPr>
                <w:b/>
              </w:rPr>
            </w:pPr>
            <w:r w:rsidRPr="00075074">
              <w:rPr>
                <w:b/>
              </w:rPr>
              <w:t>2.</w:t>
            </w:r>
            <w:r w:rsidRPr="00075074">
              <w:t xml:space="preserve"> Identify brake system as </w:t>
            </w:r>
            <w:r w:rsidRPr="00075074">
              <w:rPr>
                <w:b/>
              </w:rPr>
              <w:t>DISC</w:t>
            </w:r>
            <w:r w:rsidRPr="00075074">
              <w:t xml:space="preserve"> or </w:t>
            </w:r>
            <w:r w:rsidRPr="00075074">
              <w:rPr>
                <w:b/>
              </w:rPr>
              <w:t>DRUM BRAKES</w:t>
            </w:r>
          </w:p>
          <w:p w14:paraId="39197BF8" w14:textId="77777777" w:rsidR="00412006" w:rsidRPr="00075074" w:rsidRDefault="00412006" w:rsidP="00F416B3">
            <w:r w:rsidRPr="00075074">
              <w:rPr>
                <w:b/>
              </w:rPr>
              <w:t>3.</w:t>
            </w:r>
            <w:r w:rsidRPr="00075074">
              <w:t xml:space="preserve"> Following manufacturers procedure remove </w:t>
            </w:r>
            <w:r w:rsidRPr="00075074">
              <w:rPr>
                <w:b/>
              </w:rPr>
              <w:t>EITHER</w:t>
            </w:r>
          </w:p>
          <w:p w14:paraId="21B59C75" w14:textId="77777777" w:rsidR="00412006" w:rsidRPr="00075074" w:rsidRDefault="00412006" w:rsidP="00412006">
            <w:pPr>
              <w:numPr>
                <w:ilvl w:val="0"/>
                <w:numId w:val="161"/>
              </w:numPr>
              <w:tabs>
                <w:tab w:val="num" w:pos="180"/>
              </w:tabs>
              <w:ind w:left="360" w:firstLine="0"/>
            </w:pPr>
            <w:r w:rsidRPr="00075074">
              <w:t>Brake Disc Pads</w:t>
            </w:r>
          </w:p>
          <w:p w14:paraId="4F3FF34B" w14:textId="77777777" w:rsidR="00412006" w:rsidRPr="00075074" w:rsidRDefault="00412006" w:rsidP="00F416B3">
            <w:pPr>
              <w:tabs>
                <w:tab w:val="num" w:pos="180"/>
              </w:tabs>
              <w:ind w:left="360"/>
              <w:rPr>
                <w:b/>
              </w:rPr>
            </w:pPr>
            <w:r w:rsidRPr="00075074">
              <w:rPr>
                <w:b/>
              </w:rPr>
              <w:t>OR</w:t>
            </w:r>
          </w:p>
          <w:p w14:paraId="63656653" w14:textId="77777777" w:rsidR="00412006" w:rsidRPr="00075074" w:rsidRDefault="00412006" w:rsidP="00412006">
            <w:pPr>
              <w:numPr>
                <w:ilvl w:val="0"/>
                <w:numId w:val="161"/>
              </w:numPr>
              <w:tabs>
                <w:tab w:val="num" w:pos="180"/>
              </w:tabs>
              <w:ind w:left="360" w:firstLine="0"/>
            </w:pPr>
            <w:r w:rsidRPr="00075074">
              <w:t>Brake Shoes</w:t>
            </w:r>
          </w:p>
          <w:p w14:paraId="44137570" w14:textId="77777777" w:rsidR="00412006" w:rsidRPr="00075074" w:rsidRDefault="00412006" w:rsidP="00F416B3">
            <w:r w:rsidRPr="00075074">
              <w:rPr>
                <w:b/>
              </w:rPr>
              <w:t>4.</w:t>
            </w:r>
            <w:r w:rsidRPr="00075074">
              <w:t xml:space="preserve"> Examine pads and disc or shoes and drum for condition</w:t>
            </w:r>
          </w:p>
          <w:p w14:paraId="398D2A1F" w14:textId="77777777" w:rsidR="00412006" w:rsidRPr="00075074" w:rsidRDefault="00412006" w:rsidP="00F416B3">
            <w:r w:rsidRPr="00075074">
              <w:rPr>
                <w:b/>
              </w:rPr>
              <w:t>5.</w:t>
            </w:r>
            <w:r w:rsidRPr="00075074">
              <w:t xml:space="preserve"> Following manufacturers procedure replace pads or shoes.</w:t>
            </w:r>
          </w:p>
          <w:p w14:paraId="7795B855" w14:textId="77777777" w:rsidR="00412006" w:rsidRPr="00075074" w:rsidRDefault="00412006" w:rsidP="00F416B3">
            <w:r w:rsidRPr="00075074">
              <w:rPr>
                <w:b/>
              </w:rPr>
              <w:t>6.</w:t>
            </w:r>
            <w:r w:rsidRPr="00075074">
              <w:t xml:space="preserve"> Adjust braking system as required</w:t>
            </w:r>
          </w:p>
          <w:p w14:paraId="45CD8340" w14:textId="77777777" w:rsidR="00412006" w:rsidRPr="00075074" w:rsidRDefault="00412006" w:rsidP="00F416B3">
            <w:r w:rsidRPr="00075074">
              <w:rPr>
                <w:b/>
              </w:rPr>
              <w:t>7.</w:t>
            </w:r>
            <w:r w:rsidRPr="00075074">
              <w:t xml:space="preserve"> Check braking system for correct operation</w:t>
            </w:r>
          </w:p>
          <w:p w14:paraId="7830F727" w14:textId="77777777" w:rsidR="00412006" w:rsidRPr="00075074" w:rsidRDefault="00412006" w:rsidP="00F416B3">
            <w:pPr>
              <w:tabs>
                <w:tab w:val="num" w:pos="-342"/>
                <w:tab w:val="left" w:pos="360"/>
              </w:tabs>
            </w:pPr>
          </w:p>
        </w:tc>
      </w:tr>
    </w:tbl>
    <w:p w14:paraId="69C48207" w14:textId="77777777" w:rsidR="00412006" w:rsidRPr="00075074" w:rsidRDefault="00412006" w:rsidP="00412006"/>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412006" w:rsidRPr="0043505F" w14:paraId="020DA716" w14:textId="77777777" w:rsidTr="00F416B3">
        <w:tc>
          <w:tcPr>
            <w:tcW w:w="8120" w:type="dxa"/>
            <w:hideMark/>
          </w:tcPr>
          <w:p w14:paraId="32BD2FBE" w14:textId="77777777" w:rsidR="00412006" w:rsidRPr="0043505F" w:rsidRDefault="00412006"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1EDD66C4"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EBC1F68"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12006" w:rsidRPr="0043505F" w14:paraId="4522C87C" w14:textId="77777777" w:rsidTr="00F416B3">
        <w:tc>
          <w:tcPr>
            <w:tcW w:w="8120" w:type="dxa"/>
            <w:tcBorders>
              <w:bottom w:val="single" w:sz="4" w:space="0" w:color="35B1F5" w:themeColor="accent2" w:themeTint="80"/>
            </w:tcBorders>
            <w:hideMark/>
          </w:tcPr>
          <w:p w14:paraId="60CFA359" w14:textId="77777777" w:rsidR="00412006" w:rsidRPr="0043505F" w:rsidRDefault="00412006"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18BA7B8E" w14:textId="77777777" w:rsidR="00412006" w:rsidRPr="0043505F" w:rsidRDefault="00412006" w:rsidP="00F416B3">
            <w:pPr>
              <w:rPr>
                <w:rFonts w:eastAsia="Times New Roman" w:cs="Arial"/>
                <w:b/>
                <w:kern w:val="0"/>
                <w:szCs w:val="22"/>
                <w:lang w:val="en-US"/>
                <w14:ligatures w14:val="none"/>
              </w:rPr>
            </w:pPr>
          </w:p>
        </w:tc>
      </w:tr>
      <w:tr w:rsidR="00412006" w:rsidRPr="0043505F" w14:paraId="6AEE403C"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7204FA" w14:textId="77777777" w:rsidR="00412006" w:rsidRPr="00075074" w:rsidRDefault="00412006"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4B35D30C" w14:textId="77777777" w:rsidR="00412006" w:rsidRPr="0043505F" w:rsidRDefault="00412006" w:rsidP="00F416B3">
            <w:pPr>
              <w:rPr>
                <w:rFonts w:eastAsia="Times New Roman" w:cs="Arial"/>
                <w:b/>
                <w:kern w:val="0"/>
                <w:szCs w:val="22"/>
                <w:lang w:val="en-US"/>
                <w14:ligatures w14:val="none"/>
              </w:rPr>
            </w:pPr>
          </w:p>
        </w:tc>
      </w:tr>
      <w:tr w:rsidR="00412006" w:rsidRPr="0043505F" w14:paraId="639E4263"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232592" w14:textId="77777777" w:rsidR="00412006" w:rsidRPr="00075074" w:rsidRDefault="00412006"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4C6541E8" w14:textId="77777777" w:rsidR="00412006" w:rsidRPr="0043505F" w:rsidRDefault="00412006" w:rsidP="00F416B3">
            <w:pPr>
              <w:rPr>
                <w:rFonts w:eastAsia="Times New Roman" w:cs="Arial"/>
                <w:b/>
                <w:kern w:val="0"/>
                <w:szCs w:val="22"/>
                <w:lang w:val="en-US"/>
                <w14:ligatures w14:val="none"/>
              </w:rPr>
            </w:pPr>
          </w:p>
        </w:tc>
      </w:tr>
    </w:tbl>
    <w:p w14:paraId="4965B964" w14:textId="77777777" w:rsidR="00412006" w:rsidRDefault="00412006" w:rsidP="00412006">
      <w:pPr>
        <w:rPr>
          <w:rFonts w:eastAsia="Times New Roman" w:cs="Arial"/>
          <w:kern w:val="0"/>
          <w:szCs w:val="22"/>
          <w:lang w:val="en-US"/>
          <w14:ligatures w14:val="none"/>
        </w:rPr>
      </w:pPr>
    </w:p>
    <w:p w14:paraId="40D8E0B4" w14:textId="77777777" w:rsidR="00412006" w:rsidRDefault="00412006" w:rsidP="00412006">
      <w:pPr>
        <w:rPr>
          <w:rFonts w:eastAsia="Times New Roman" w:cs="Arial"/>
          <w:kern w:val="0"/>
          <w:szCs w:val="22"/>
          <w:lang w:val="en-US"/>
          <w14:ligatures w14:val="none"/>
        </w:rPr>
      </w:pPr>
    </w:p>
    <w:p w14:paraId="06D26F47" w14:textId="77777777" w:rsidR="00412006" w:rsidRDefault="00412006" w:rsidP="00412006">
      <w:pPr>
        <w:rPr>
          <w:rFonts w:eastAsia="Times New Roman" w:cs="Arial"/>
          <w:kern w:val="0"/>
          <w:szCs w:val="22"/>
          <w:lang w:val="en-US"/>
          <w14:ligatures w14:val="none"/>
        </w:rPr>
      </w:pPr>
    </w:p>
    <w:p w14:paraId="70F2D2E2" w14:textId="77777777" w:rsidR="00412006"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2DF30E84"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85FA9B"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4EBFEDF"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C9DA6CC" w14:textId="77777777" w:rsidR="00412006" w:rsidRDefault="00412006" w:rsidP="00F416B3">
            <w:pPr>
              <w:rPr>
                <w:rFonts w:eastAsia="Times New Roman" w:cs="Arial"/>
                <w:kern w:val="0"/>
                <w:szCs w:val="22"/>
                <w:lang w:val="en-US"/>
                <w14:ligatures w14:val="none"/>
              </w:rPr>
            </w:pPr>
          </w:p>
          <w:p w14:paraId="4714CEA1" w14:textId="77777777" w:rsidR="00412006" w:rsidRPr="0043505F" w:rsidRDefault="00412006" w:rsidP="00F416B3">
            <w:pPr>
              <w:rPr>
                <w:rFonts w:eastAsia="Times New Roman" w:cs="Arial"/>
                <w:kern w:val="0"/>
                <w:szCs w:val="22"/>
                <w:lang w:val="en-US"/>
                <w14:ligatures w14:val="none"/>
              </w:rPr>
            </w:pPr>
          </w:p>
          <w:p w14:paraId="0447CD56" w14:textId="77777777" w:rsidR="00412006" w:rsidRPr="0043505F"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19CFD5C" w14:textId="77777777" w:rsidR="00412006" w:rsidRPr="0043505F" w:rsidRDefault="00412006" w:rsidP="00F416B3">
            <w:pPr>
              <w:rPr>
                <w:rFonts w:eastAsia="Times New Roman" w:cs="Arial"/>
                <w:kern w:val="0"/>
                <w:szCs w:val="22"/>
                <w:lang w:val="en-US"/>
                <w14:ligatures w14:val="none"/>
              </w:rPr>
            </w:pPr>
          </w:p>
          <w:p w14:paraId="0EB09734" w14:textId="77777777" w:rsidR="00412006" w:rsidRPr="0043505F" w:rsidRDefault="00412006" w:rsidP="00F416B3">
            <w:pPr>
              <w:rPr>
                <w:rFonts w:eastAsia="Times New Roman" w:cs="Arial"/>
                <w:kern w:val="0"/>
                <w:szCs w:val="22"/>
                <w:lang w:val="en-US"/>
                <w14:ligatures w14:val="none"/>
              </w:rPr>
            </w:pPr>
          </w:p>
          <w:p w14:paraId="27A56522"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F258885" w14:textId="77777777" w:rsidR="00412006" w:rsidRPr="0043505F" w:rsidRDefault="00412006" w:rsidP="00F416B3">
            <w:pPr>
              <w:rPr>
                <w:rFonts w:eastAsia="Times New Roman" w:cs="Arial"/>
                <w:kern w:val="0"/>
                <w:szCs w:val="22"/>
                <w:lang w:val="en-US"/>
                <w14:ligatures w14:val="none"/>
              </w:rPr>
            </w:pPr>
          </w:p>
        </w:tc>
      </w:tr>
    </w:tbl>
    <w:p w14:paraId="77B36868" w14:textId="32B21C27" w:rsidR="00412006" w:rsidRDefault="00412006" w:rsidP="00043FED"/>
    <w:p w14:paraId="75EEBFE2" w14:textId="77777777" w:rsidR="00412006" w:rsidRDefault="00412006">
      <w:r>
        <w:br w:type="page"/>
      </w:r>
    </w:p>
    <w:p w14:paraId="7640E585" w14:textId="77777777" w:rsidR="00412006" w:rsidRDefault="00412006"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412006" w:rsidRPr="0043505F" w14:paraId="6CFC9859"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7193021" w14:textId="77777777" w:rsidR="00412006" w:rsidRPr="0043505F" w:rsidRDefault="0041200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5829FF" w14:textId="706FC9DE"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4.1, 4.2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D4FE478" w14:textId="1DFC106E"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6</w:t>
            </w:r>
          </w:p>
        </w:tc>
      </w:tr>
    </w:tbl>
    <w:p w14:paraId="316D767C" w14:textId="77777777" w:rsidR="00412006" w:rsidRPr="0043505F"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46069447"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F67391B" w14:textId="0717C540" w:rsidR="00412006" w:rsidRPr="0043505F" w:rsidRDefault="0041200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5004FF" w:rsidRPr="00075074">
              <w:rPr>
                <w:b/>
              </w:rPr>
              <w:t>Identify and Test Safety Devices</w:t>
            </w:r>
          </w:p>
        </w:tc>
      </w:tr>
    </w:tbl>
    <w:p w14:paraId="33A95E81" w14:textId="77777777" w:rsidR="00412006" w:rsidRDefault="00412006" w:rsidP="00412006"/>
    <w:p w14:paraId="33CEAEC4" w14:textId="77777777" w:rsidR="005004FF" w:rsidRPr="00075074" w:rsidRDefault="005004FF" w:rsidP="005004FF"/>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894"/>
        <w:gridCol w:w="2503"/>
        <w:gridCol w:w="1735"/>
        <w:gridCol w:w="2507"/>
      </w:tblGrid>
      <w:tr w:rsidR="005004FF" w:rsidRPr="00075074" w14:paraId="535E4D41" w14:textId="77777777" w:rsidTr="005004FF">
        <w:tc>
          <w:tcPr>
            <w:tcW w:w="9639" w:type="dxa"/>
            <w:gridSpan w:val="4"/>
            <w:shd w:val="clear" w:color="auto" w:fill="043956" w:themeFill="accent2"/>
          </w:tcPr>
          <w:p w14:paraId="1B136D8C" w14:textId="77777777" w:rsidR="005004FF" w:rsidRPr="00075074" w:rsidRDefault="005004FF" w:rsidP="00F416B3">
            <w:pPr>
              <w:rPr>
                <w:b/>
              </w:rPr>
            </w:pPr>
            <w:r w:rsidRPr="00075074">
              <w:rPr>
                <w:b/>
              </w:rPr>
              <w:t>Machine Details</w:t>
            </w:r>
          </w:p>
        </w:tc>
      </w:tr>
      <w:tr w:rsidR="005004FF" w:rsidRPr="00075074" w14:paraId="7F9936B3" w14:textId="77777777" w:rsidTr="005004FF">
        <w:trPr>
          <w:trHeight w:val="2227"/>
        </w:trPr>
        <w:tc>
          <w:tcPr>
            <w:tcW w:w="9639" w:type="dxa"/>
            <w:gridSpan w:val="4"/>
          </w:tcPr>
          <w:p w14:paraId="63C695B2" w14:textId="77777777" w:rsidR="005004FF" w:rsidRPr="00075074" w:rsidRDefault="005004FF" w:rsidP="00F416B3">
            <w:pPr>
              <w:rPr>
                <w:sz w:val="16"/>
                <w:szCs w:val="16"/>
              </w:rPr>
            </w:pPr>
          </w:p>
          <w:p w14:paraId="5469BAC2" w14:textId="77777777" w:rsidR="005004FF" w:rsidRPr="00075074" w:rsidRDefault="005004FF" w:rsidP="00F416B3">
            <w:pPr>
              <w:rPr>
                <w:sz w:val="18"/>
                <w:szCs w:val="18"/>
              </w:rPr>
            </w:pPr>
          </w:p>
          <w:p w14:paraId="772E904C" w14:textId="77777777" w:rsidR="005004FF" w:rsidRPr="00075074" w:rsidRDefault="005004FF" w:rsidP="00F416B3">
            <w:r w:rsidRPr="00075074">
              <w:t>Make____________________________</w:t>
            </w:r>
          </w:p>
          <w:p w14:paraId="50629C0F" w14:textId="77777777" w:rsidR="005004FF" w:rsidRPr="00075074" w:rsidRDefault="005004FF" w:rsidP="00F416B3">
            <w:pPr>
              <w:rPr>
                <w:sz w:val="16"/>
                <w:szCs w:val="16"/>
              </w:rPr>
            </w:pPr>
          </w:p>
          <w:p w14:paraId="7209CD61" w14:textId="77777777" w:rsidR="005004FF" w:rsidRPr="00075074" w:rsidRDefault="005004FF" w:rsidP="00F416B3">
            <w:pPr>
              <w:rPr>
                <w:sz w:val="18"/>
                <w:szCs w:val="18"/>
              </w:rPr>
            </w:pPr>
          </w:p>
          <w:p w14:paraId="7D18EB96" w14:textId="77777777" w:rsidR="005004FF" w:rsidRPr="00075074" w:rsidRDefault="005004FF" w:rsidP="00F416B3">
            <w:r w:rsidRPr="00075074">
              <w:t>Model____________________________</w:t>
            </w:r>
          </w:p>
          <w:p w14:paraId="4012C251" w14:textId="77777777" w:rsidR="005004FF" w:rsidRPr="00075074" w:rsidRDefault="005004FF" w:rsidP="00F416B3">
            <w:pPr>
              <w:rPr>
                <w:sz w:val="16"/>
                <w:szCs w:val="16"/>
              </w:rPr>
            </w:pPr>
          </w:p>
          <w:p w14:paraId="2AB57BC3" w14:textId="77777777" w:rsidR="005004FF" w:rsidRPr="00075074" w:rsidRDefault="005004FF" w:rsidP="00F416B3">
            <w:pPr>
              <w:rPr>
                <w:sz w:val="18"/>
                <w:szCs w:val="18"/>
              </w:rPr>
            </w:pPr>
          </w:p>
          <w:p w14:paraId="0F59B59E" w14:textId="77777777" w:rsidR="005004FF" w:rsidRPr="00075074" w:rsidRDefault="005004FF" w:rsidP="00F416B3">
            <w:pPr>
              <w:rPr>
                <w:b/>
              </w:rPr>
            </w:pPr>
            <w:r w:rsidRPr="00075074">
              <w:t>Year_____________________________</w:t>
            </w:r>
          </w:p>
        </w:tc>
      </w:tr>
      <w:tr w:rsidR="005004FF" w:rsidRPr="00075074" w14:paraId="5D9E2F36" w14:textId="77777777" w:rsidTr="005004FF">
        <w:trPr>
          <w:trHeight w:val="754"/>
        </w:trPr>
        <w:tc>
          <w:tcPr>
            <w:tcW w:w="9639" w:type="dxa"/>
            <w:gridSpan w:val="4"/>
          </w:tcPr>
          <w:p w14:paraId="33D47C18" w14:textId="77777777" w:rsidR="005004FF" w:rsidRPr="00075074" w:rsidRDefault="005004FF" w:rsidP="00F416B3">
            <w:pPr>
              <w:rPr>
                <w:b/>
              </w:rPr>
            </w:pPr>
          </w:p>
          <w:p w14:paraId="79A9835A" w14:textId="77777777" w:rsidR="005004FF" w:rsidRPr="00075074" w:rsidRDefault="005004FF" w:rsidP="00F416B3">
            <w:r w:rsidRPr="00075074">
              <w:rPr>
                <w:b/>
              </w:rPr>
              <w:t>Instructions to Learners</w:t>
            </w:r>
            <w:r w:rsidRPr="00075074">
              <w:t xml:space="preserve"> </w:t>
            </w:r>
          </w:p>
          <w:p w14:paraId="7720FD57" w14:textId="77777777" w:rsidR="005004FF" w:rsidRPr="00075074" w:rsidRDefault="005004FF" w:rsidP="00F416B3">
            <w:r w:rsidRPr="00075074">
              <w:rPr>
                <w:b/>
              </w:rPr>
              <w:t>1.</w:t>
            </w:r>
            <w:r w:rsidRPr="00075074">
              <w:t xml:space="preserve">  Locate the following safety devices</w:t>
            </w:r>
          </w:p>
          <w:p w14:paraId="47A3F74E" w14:textId="77777777" w:rsidR="005004FF" w:rsidRPr="00075074" w:rsidRDefault="005004FF" w:rsidP="005004FF">
            <w:pPr>
              <w:numPr>
                <w:ilvl w:val="0"/>
                <w:numId w:val="162"/>
              </w:numPr>
              <w:tabs>
                <w:tab w:val="num" w:pos="720"/>
              </w:tabs>
              <w:ind w:hanging="40"/>
            </w:pPr>
            <w:r w:rsidRPr="00075074">
              <w:t>Neutral Starter Switch</w:t>
            </w:r>
          </w:p>
          <w:p w14:paraId="7853392F" w14:textId="77777777" w:rsidR="005004FF" w:rsidRPr="00075074" w:rsidRDefault="005004FF" w:rsidP="005004FF">
            <w:pPr>
              <w:numPr>
                <w:ilvl w:val="0"/>
                <w:numId w:val="162"/>
              </w:numPr>
              <w:tabs>
                <w:tab w:val="num" w:pos="720"/>
              </w:tabs>
              <w:ind w:hanging="40"/>
            </w:pPr>
            <w:r w:rsidRPr="00075074">
              <w:t>Side Stand Safety Switch</w:t>
            </w:r>
          </w:p>
          <w:p w14:paraId="2BC5B5B7" w14:textId="77777777" w:rsidR="005004FF" w:rsidRPr="00075074" w:rsidRDefault="005004FF" w:rsidP="005004FF">
            <w:pPr>
              <w:numPr>
                <w:ilvl w:val="0"/>
                <w:numId w:val="162"/>
              </w:numPr>
              <w:tabs>
                <w:tab w:val="num" w:pos="720"/>
              </w:tabs>
              <w:ind w:hanging="40"/>
            </w:pPr>
            <w:r w:rsidRPr="00075074">
              <w:t>Engine kill Switch</w:t>
            </w:r>
          </w:p>
          <w:p w14:paraId="5AD8E7D9" w14:textId="77777777" w:rsidR="005004FF" w:rsidRPr="00075074" w:rsidRDefault="005004FF" w:rsidP="00F416B3">
            <w:r w:rsidRPr="00075074">
              <w:rPr>
                <w:b/>
              </w:rPr>
              <w:t>2.</w:t>
            </w:r>
            <w:r w:rsidRPr="00075074">
              <w:t xml:space="preserve">  Test each device for correct operation</w:t>
            </w:r>
          </w:p>
          <w:p w14:paraId="4E435CC7" w14:textId="77777777" w:rsidR="005004FF" w:rsidRPr="00075074" w:rsidRDefault="005004FF" w:rsidP="00F416B3">
            <w:r w:rsidRPr="00075074">
              <w:rPr>
                <w:b/>
              </w:rPr>
              <w:t>3.</w:t>
            </w:r>
            <w:r w:rsidRPr="00075074">
              <w:t xml:space="preserve">  Complete the report below</w:t>
            </w:r>
          </w:p>
          <w:p w14:paraId="094B1C2F" w14:textId="77777777" w:rsidR="005004FF" w:rsidRPr="00075074" w:rsidRDefault="005004FF" w:rsidP="00F416B3"/>
          <w:p w14:paraId="2184DB0B" w14:textId="77777777" w:rsidR="005004FF" w:rsidRPr="00075074" w:rsidRDefault="005004FF" w:rsidP="00F416B3">
            <w:pPr>
              <w:rPr>
                <w:b/>
              </w:rPr>
            </w:pPr>
            <w:r w:rsidRPr="00075074">
              <w:rPr>
                <w:b/>
              </w:rPr>
              <w:t>Safety Device Report</w:t>
            </w:r>
          </w:p>
          <w:p w14:paraId="00D3EFAB" w14:textId="77777777" w:rsidR="005004FF" w:rsidRPr="00075074" w:rsidRDefault="005004FF" w:rsidP="00F416B3">
            <w:pPr>
              <w:tabs>
                <w:tab w:val="num" w:pos="-342"/>
                <w:tab w:val="left" w:pos="360"/>
              </w:tabs>
            </w:pPr>
          </w:p>
        </w:tc>
      </w:tr>
      <w:tr w:rsidR="005004FF" w:rsidRPr="00075074" w14:paraId="6C486CE4" w14:textId="77777777" w:rsidTr="005004FF">
        <w:trPr>
          <w:trHeight w:val="269"/>
        </w:trPr>
        <w:tc>
          <w:tcPr>
            <w:tcW w:w="9639" w:type="dxa"/>
            <w:gridSpan w:val="4"/>
            <w:shd w:val="clear" w:color="auto" w:fill="043956" w:themeFill="accent2"/>
          </w:tcPr>
          <w:p w14:paraId="18861E63" w14:textId="77777777" w:rsidR="005004FF" w:rsidRPr="00075074" w:rsidRDefault="005004FF" w:rsidP="00F416B3">
            <w:pPr>
              <w:jc w:val="center"/>
              <w:rPr>
                <w:b/>
              </w:rPr>
            </w:pPr>
            <w:r w:rsidRPr="00075074">
              <w:rPr>
                <w:b/>
              </w:rPr>
              <w:t>Safety Device Report</w:t>
            </w:r>
          </w:p>
        </w:tc>
      </w:tr>
      <w:tr w:rsidR="005004FF" w:rsidRPr="00075074" w14:paraId="207B39CD" w14:textId="77777777" w:rsidTr="005004FF">
        <w:trPr>
          <w:trHeight w:val="483"/>
        </w:trPr>
        <w:tc>
          <w:tcPr>
            <w:tcW w:w="2894" w:type="dxa"/>
            <w:shd w:val="clear" w:color="auto" w:fill="043956" w:themeFill="accent2"/>
          </w:tcPr>
          <w:p w14:paraId="3186581F" w14:textId="77777777" w:rsidR="005004FF" w:rsidRPr="00075074" w:rsidRDefault="005004FF" w:rsidP="00F416B3">
            <w:pPr>
              <w:rPr>
                <w:b/>
              </w:rPr>
            </w:pPr>
            <w:r w:rsidRPr="00075074">
              <w:rPr>
                <w:b/>
              </w:rPr>
              <w:t>Safety Device</w:t>
            </w:r>
          </w:p>
        </w:tc>
        <w:tc>
          <w:tcPr>
            <w:tcW w:w="2503" w:type="dxa"/>
            <w:shd w:val="clear" w:color="auto" w:fill="043956" w:themeFill="accent2"/>
          </w:tcPr>
          <w:p w14:paraId="09EF6951" w14:textId="77777777" w:rsidR="005004FF" w:rsidRPr="00075074" w:rsidRDefault="005004FF" w:rsidP="00F416B3">
            <w:pPr>
              <w:rPr>
                <w:b/>
              </w:rPr>
            </w:pPr>
            <w:r w:rsidRPr="00075074">
              <w:rPr>
                <w:b/>
              </w:rPr>
              <w:t>Location</w:t>
            </w:r>
          </w:p>
        </w:tc>
        <w:tc>
          <w:tcPr>
            <w:tcW w:w="1735" w:type="dxa"/>
            <w:shd w:val="clear" w:color="auto" w:fill="043956" w:themeFill="accent2"/>
          </w:tcPr>
          <w:p w14:paraId="40A809EA" w14:textId="77777777" w:rsidR="005004FF" w:rsidRPr="00075074" w:rsidRDefault="005004FF" w:rsidP="00F416B3">
            <w:pPr>
              <w:rPr>
                <w:b/>
              </w:rPr>
            </w:pPr>
            <w:r w:rsidRPr="00075074">
              <w:rPr>
                <w:b/>
              </w:rPr>
              <w:t>Correct Operation Y/N</w:t>
            </w:r>
          </w:p>
        </w:tc>
        <w:tc>
          <w:tcPr>
            <w:tcW w:w="2507" w:type="dxa"/>
            <w:shd w:val="clear" w:color="auto" w:fill="043956" w:themeFill="accent2"/>
          </w:tcPr>
          <w:p w14:paraId="09912669" w14:textId="77777777" w:rsidR="005004FF" w:rsidRPr="00075074" w:rsidRDefault="005004FF" w:rsidP="00F416B3">
            <w:pPr>
              <w:rPr>
                <w:b/>
              </w:rPr>
            </w:pPr>
            <w:r w:rsidRPr="00075074">
              <w:rPr>
                <w:b/>
              </w:rPr>
              <w:t>Recommendation</w:t>
            </w:r>
          </w:p>
        </w:tc>
      </w:tr>
      <w:tr w:rsidR="005004FF" w:rsidRPr="00075074" w14:paraId="61BD2992" w14:textId="77777777" w:rsidTr="005004FF">
        <w:trPr>
          <w:trHeight w:val="851"/>
        </w:trPr>
        <w:tc>
          <w:tcPr>
            <w:tcW w:w="2894" w:type="dxa"/>
            <w:vAlign w:val="center"/>
          </w:tcPr>
          <w:p w14:paraId="32653508" w14:textId="77777777" w:rsidR="005004FF" w:rsidRPr="00075074" w:rsidRDefault="005004FF" w:rsidP="00F416B3">
            <w:pPr>
              <w:rPr>
                <w:b/>
              </w:rPr>
            </w:pPr>
            <w:r w:rsidRPr="00075074">
              <w:rPr>
                <w:b/>
              </w:rPr>
              <w:t>Neutral Starter Switch</w:t>
            </w:r>
          </w:p>
        </w:tc>
        <w:tc>
          <w:tcPr>
            <w:tcW w:w="2503" w:type="dxa"/>
          </w:tcPr>
          <w:p w14:paraId="6FB0394A" w14:textId="77777777" w:rsidR="005004FF" w:rsidRPr="00075074" w:rsidRDefault="005004FF" w:rsidP="00F416B3">
            <w:pPr>
              <w:rPr>
                <w:b/>
              </w:rPr>
            </w:pPr>
          </w:p>
          <w:p w14:paraId="5692AD5D" w14:textId="77777777" w:rsidR="005004FF" w:rsidRPr="00075074" w:rsidRDefault="005004FF" w:rsidP="00F416B3">
            <w:pPr>
              <w:rPr>
                <w:b/>
              </w:rPr>
            </w:pPr>
          </w:p>
          <w:p w14:paraId="5411AEC3" w14:textId="77777777" w:rsidR="005004FF" w:rsidRPr="00075074" w:rsidRDefault="005004FF" w:rsidP="00F416B3">
            <w:pPr>
              <w:rPr>
                <w:b/>
              </w:rPr>
            </w:pPr>
          </w:p>
        </w:tc>
        <w:tc>
          <w:tcPr>
            <w:tcW w:w="1735" w:type="dxa"/>
          </w:tcPr>
          <w:p w14:paraId="456A50D9" w14:textId="77777777" w:rsidR="005004FF" w:rsidRPr="00075074" w:rsidRDefault="005004FF" w:rsidP="00F416B3">
            <w:pPr>
              <w:rPr>
                <w:b/>
              </w:rPr>
            </w:pPr>
          </w:p>
        </w:tc>
        <w:tc>
          <w:tcPr>
            <w:tcW w:w="2507" w:type="dxa"/>
          </w:tcPr>
          <w:p w14:paraId="1AAC5ECA" w14:textId="77777777" w:rsidR="005004FF" w:rsidRPr="00075074" w:rsidRDefault="005004FF" w:rsidP="00F416B3">
            <w:pPr>
              <w:rPr>
                <w:b/>
              </w:rPr>
            </w:pPr>
          </w:p>
        </w:tc>
      </w:tr>
      <w:tr w:rsidR="005004FF" w:rsidRPr="00075074" w14:paraId="52BB3175" w14:textId="77777777" w:rsidTr="005004FF">
        <w:trPr>
          <w:trHeight w:val="851"/>
        </w:trPr>
        <w:tc>
          <w:tcPr>
            <w:tcW w:w="2894" w:type="dxa"/>
            <w:vAlign w:val="center"/>
          </w:tcPr>
          <w:p w14:paraId="30F0BD1A" w14:textId="77777777" w:rsidR="005004FF" w:rsidRPr="00075074" w:rsidRDefault="005004FF" w:rsidP="00F416B3">
            <w:pPr>
              <w:rPr>
                <w:b/>
              </w:rPr>
            </w:pPr>
            <w:r w:rsidRPr="00075074">
              <w:rPr>
                <w:b/>
              </w:rPr>
              <w:t>Side Stand Safety Switch</w:t>
            </w:r>
          </w:p>
        </w:tc>
        <w:tc>
          <w:tcPr>
            <w:tcW w:w="2503" w:type="dxa"/>
          </w:tcPr>
          <w:p w14:paraId="1E9359FA" w14:textId="77777777" w:rsidR="005004FF" w:rsidRPr="00075074" w:rsidRDefault="005004FF" w:rsidP="00F416B3">
            <w:pPr>
              <w:rPr>
                <w:b/>
              </w:rPr>
            </w:pPr>
          </w:p>
          <w:p w14:paraId="15EF82E5" w14:textId="77777777" w:rsidR="005004FF" w:rsidRPr="00075074" w:rsidRDefault="005004FF" w:rsidP="00F416B3">
            <w:pPr>
              <w:rPr>
                <w:b/>
              </w:rPr>
            </w:pPr>
          </w:p>
          <w:p w14:paraId="207D5213" w14:textId="77777777" w:rsidR="005004FF" w:rsidRPr="00075074" w:rsidRDefault="005004FF" w:rsidP="00F416B3">
            <w:pPr>
              <w:rPr>
                <w:b/>
              </w:rPr>
            </w:pPr>
          </w:p>
        </w:tc>
        <w:tc>
          <w:tcPr>
            <w:tcW w:w="1735" w:type="dxa"/>
          </w:tcPr>
          <w:p w14:paraId="02C2764D" w14:textId="77777777" w:rsidR="005004FF" w:rsidRPr="00075074" w:rsidRDefault="005004FF" w:rsidP="00F416B3">
            <w:pPr>
              <w:rPr>
                <w:b/>
              </w:rPr>
            </w:pPr>
          </w:p>
        </w:tc>
        <w:tc>
          <w:tcPr>
            <w:tcW w:w="2507" w:type="dxa"/>
          </w:tcPr>
          <w:p w14:paraId="794121D0" w14:textId="77777777" w:rsidR="005004FF" w:rsidRPr="00075074" w:rsidRDefault="005004FF" w:rsidP="00F416B3">
            <w:pPr>
              <w:rPr>
                <w:b/>
              </w:rPr>
            </w:pPr>
          </w:p>
        </w:tc>
      </w:tr>
      <w:tr w:rsidR="005004FF" w:rsidRPr="00075074" w14:paraId="562D47A1" w14:textId="77777777" w:rsidTr="005004FF">
        <w:trPr>
          <w:trHeight w:val="851"/>
        </w:trPr>
        <w:tc>
          <w:tcPr>
            <w:tcW w:w="2894" w:type="dxa"/>
            <w:vAlign w:val="center"/>
          </w:tcPr>
          <w:p w14:paraId="726540E0" w14:textId="77777777" w:rsidR="005004FF" w:rsidRPr="00075074" w:rsidRDefault="005004FF" w:rsidP="00F416B3">
            <w:pPr>
              <w:rPr>
                <w:b/>
              </w:rPr>
            </w:pPr>
            <w:r w:rsidRPr="00075074">
              <w:rPr>
                <w:b/>
              </w:rPr>
              <w:t>Engine Kill Switch</w:t>
            </w:r>
          </w:p>
          <w:p w14:paraId="3176B661" w14:textId="77777777" w:rsidR="005004FF" w:rsidRPr="00075074" w:rsidRDefault="005004FF" w:rsidP="00F416B3">
            <w:pPr>
              <w:rPr>
                <w:b/>
              </w:rPr>
            </w:pPr>
          </w:p>
        </w:tc>
        <w:tc>
          <w:tcPr>
            <w:tcW w:w="2503" w:type="dxa"/>
          </w:tcPr>
          <w:p w14:paraId="323F7B62" w14:textId="77777777" w:rsidR="005004FF" w:rsidRPr="00075074" w:rsidRDefault="005004FF" w:rsidP="00F416B3">
            <w:pPr>
              <w:rPr>
                <w:b/>
              </w:rPr>
            </w:pPr>
          </w:p>
          <w:p w14:paraId="486D37C4" w14:textId="77777777" w:rsidR="005004FF" w:rsidRPr="00075074" w:rsidRDefault="005004FF" w:rsidP="00F416B3">
            <w:pPr>
              <w:rPr>
                <w:b/>
              </w:rPr>
            </w:pPr>
          </w:p>
          <w:p w14:paraId="210139E4" w14:textId="77777777" w:rsidR="005004FF" w:rsidRPr="00075074" w:rsidRDefault="005004FF" w:rsidP="00F416B3">
            <w:pPr>
              <w:rPr>
                <w:b/>
              </w:rPr>
            </w:pPr>
          </w:p>
        </w:tc>
        <w:tc>
          <w:tcPr>
            <w:tcW w:w="1735" w:type="dxa"/>
          </w:tcPr>
          <w:p w14:paraId="47169195" w14:textId="77777777" w:rsidR="005004FF" w:rsidRPr="00075074" w:rsidRDefault="005004FF" w:rsidP="00F416B3">
            <w:pPr>
              <w:rPr>
                <w:b/>
              </w:rPr>
            </w:pPr>
          </w:p>
        </w:tc>
        <w:tc>
          <w:tcPr>
            <w:tcW w:w="2507" w:type="dxa"/>
          </w:tcPr>
          <w:p w14:paraId="47DBCBFB" w14:textId="77777777" w:rsidR="005004FF" w:rsidRPr="00075074" w:rsidRDefault="005004FF" w:rsidP="00F416B3">
            <w:pPr>
              <w:rPr>
                <w:b/>
              </w:rPr>
            </w:pPr>
          </w:p>
        </w:tc>
      </w:tr>
    </w:tbl>
    <w:p w14:paraId="48C254FB" w14:textId="77777777" w:rsidR="00412006" w:rsidRPr="00075074" w:rsidRDefault="00412006" w:rsidP="00412006"/>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412006" w:rsidRPr="0043505F" w14:paraId="2A93F993" w14:textId="77777777" w:rsidTr="00F416B3">
        <w:tc>
          <w:tcPr>
            <w:tcW w:w="8120" w:type="dxa"/>
            <w:hideMark/>
          </w:tcPr>
          <w:p w14:paraId="6242F1BB" w14:textId="77777777" w:rsidR="00412006" w:rsidRPr="0043505F" w:rsidRDefault="00412006"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3D4076E3"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D1DC824"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412006" w:rsidRPr="0043505F" w14:paraId="446358AE" w14:textId="77777777" w:rsidTr="00F416B3">
        <w:tc>
          <w:tcPr>
            <w:tcW w:w="8120" w:type="dxa"/>
            <w:tcBorders>
              <w:bottom w:val="single" w:sz="4" w:space="0" w:color="35B1F5" w:themeColor="accent2" w:themeTint="80"/>
            </w:tcBorders>
            <w:hideMark/>
          </w:tcPr>
          <w:p w14:paraId="09DA56D8" w14:textId="77777777" w:rsidR="00412006" w:rsidRPr="0043505F" w:rsidRDefault="00412006"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1842592A" w14:textId="77777777" w:rsidR="00412006" w:rsidRPr="0043505F" w:rsidRDefault="00412006" w:rsidP="00F416B3">
            <w:pPr>
              <w:rPr>
                <w:rFonts w:eastAsia="Times New Roman" w:cs="Arial"/>
                <w:b/>
                <w:kern w:val="0"/>
                <w:szCs w:val="22"/>
                <w:lang w:val="en-US"/>
                <w14:ligatures w14:val="none"/>
              </w:rPr>
            </w:pPr>
          </w:p>
        </w:tc>
      </w:tr>
      <w:tr w:rsidR="00412006" w:rsidRPr="0043505F" w14:paraId="73296BA7"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4DDC6F" w14:textId="77777777" w:rsidR="00412006" w:rsidRPr="00075074" w:rsidRDefault="00412006"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700E6444" w14:textId="77777777" w:rsidR="00412006" w:rsidRPr="0043505F" w:rsidRDefault="00412006" w:rsidP="00F416B3">
            <w:pPr>
              <w:rPr>
                <w:rFonts w:eastAsia="Times New Roman" w:cs="Arial"/>
                <w:b/>
                <w:kern w:val="0"/>
                <w:szCs w:val="22"/>
                <w:lang w:val="en-US"/>
                <w14:ligatures w14:val="none"/>
              </w:rPr>
            </w:pPr>
          </w:p>
        </w:tc>
      </w:tr>
      <w:tr w:rsidR="00412006" w:rsidRPr="0043505F" w14:paraId="76243373"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13D5B0" w14:textId="77777777" w:rsidR="00412006" w:rsidRPr="00075074" w:rsidRDefault="00412006"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6EF989B1" w14:textId="77777777" w:rsidR="00412006" w:rsidRPr="0043505F" w:rsidRDefault="00412006" w:rsidP="00F416B3">
            <w:pPr>
              <w:rPr>
                <w:rFonts w:eastAsia="Times New Roman" w:cs="Arial"/>
                <w:b/>
                <w:kern w:val="0"/>
                <w:szCs w:val="22"/>
                <w:lang w:val="en-US"/>
                <w14:ligatures w14:val="none"/>
              </w:rPr>
            </w:pPr>
          </w:p>
        </w:tc>
      </w:tr>
    </w:tbl>
    <w:p w14:paraId="65D6AF32" w14:textId="77777777" w:rsidR="00412006" w:rsidRDefault="00412006" w:rsidP="00412006">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412006" w:rsidRPr="0043505F" w14:paraId="094742CB"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707126" w14:textId="77777777" w:rsidR="00412006" w:rsidRPr="0043505F" w:rsidRDefault="0041200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7B182BA"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FF0F97A" w14:textId="77777777" w:rsidR="00412006" w:rsidRDefault="00412006" w:rsidP="00F416B3">
            <w:pPr>
              <w:rPr>
                <w:rFonts w:eastAsia="Times New Roman" w:cs="Arial"/>
                <w:kern w:val="0"/>
                <w:szCs w:val="22"/>
                <w:lang w:val="en-US"/>
                <w14:ligatures w14:val="none"/>
              </w:rPr>
            </w:pPr>
          </w:p>
          <w:p w14:paraId="6A9FAA57" w14:textId="77777777" w:rsidR="00412006" w:rsidRPr="0043505F" w:rsidRDefault="00412006" w:rsidP="00F416B3">
            <w:pPr>
              <w:rPr>
                <w:rFonts w:eastAsia="Times New Roman" w:cs="Arial"/>
                <w:kern w:val="0"/>
                <w:szCs w:val="22"/>
                <w:lang w:val="en-US"/>
                <w14:ligatures w14:val="none"/>
              </w:rPr>
            </w:pPr>
          </w:p>
          <w:p w14:paraId="0A56B076" w14:textId="77777777" w:rsidR="00412006" w:rsidRPr="0043505F"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ABC6513" w14:textId="77777777" w:rsidR="00412006" w:rsidRPr="0043505F" w:rsidRDefault="00412006" w:rsidP="00F416B3">
            <w:pPr>
              <w:rPr>
                <w:rFonts w:eastAsia="Times New Roman" w:cs="Arial"/>
                <w:kern w:val="0"/>
                <w:szCs w:val="22"/>
                <w:lang w:val="en-US"/>
                <w14:ligatures w14:val="none"/>
              </w:rPr>
            </w:pPr>
          </w:p>
          <w:p w14:paraId="687E6B4F" w14:textId="77777777" w:rsidR="00412006" w:rsidRPr="0043505F" w:rsidRDefault="00412006" w:rsidP="00F416B3">
            <w:pPr>
              <w:rPr>
                <w:rFonts w:eastAsia="Times New Roman" w:cs="Arial"/>
                <w:kern w:val="0"/>
                <w:szCs w:val="22"/>
                <w:lang w:val="en-US"/>
                <w14:ligatures w14:val="none"/>
              </w:rPr>
            </w:pPr>
          </w:p>
          <w:p w14:paraId="54E794A2" w14:textId="77777777" w:rsidR="00412006" w:rsidRDefault="0041200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33DEA02" w14:textId="77777777" w:rsidR="00412006" w:rsidRPr="0043505F" w:rsidRDefault="00412006" w:rsidP="00F416B3">
            <w:pPr>
              <w:rPr>
                <w:rFonts w:eastAsia="Times New Roman" w:cs="Arial"/>
                <w:kern w:val="0"/>
                <w:szCs w:val="22"/>
                <w:lang w:val="en-US"/>
                <w14:ligatures w14:val="none"/>
              </w:rPr>
            </w:pPr>
          </w:p>
        </w:tc>
      </w:tr>
    </w:tbl>
    <w:p w14:paraId="4B340E66" w14:textId="248CE946" w:rsidR="005004FF" w:rsidRDefault="005004FF" w:rsidP="00043FED"/>
    <w:p w14:paraId="4CDDE5DD" w14:textId="77777777" w:rsidR="005004FF" w:rsidRDefault="005004FF">
      <w:r>
        <w:br w:type="page"/>
      </w:r>
    </w:p>
    <w:p w14:paraId="194FC6DE" w14:textId="77777777" w:rsidR="00412006" w:rsidRDefault="00412006" w:rsidP="00043FED"/>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5004FF" w:rsidRPr="0043505F" w14:paraId="72177C3C"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5BFB24" w14:textId="77777777" w:rsidR="005004FF" w:rsidRPr="0043505F" w:rsidRDefault="005004F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BBE7F27" w14:textId="518BB47B"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w:t>
            </w:r>
            <w:r>
              <w:rPr>
                <w:rFonts w:eastAsia="Times New Roman" w:cs="Arial"/>
                <w:b/>
                <w:kern w:val="0"/>
                <w:szCs w:val="22"/>
                <w:lang w:val="en-US"/>
                <w14:ligatures w14:val="none"/>
              </w:rPr>
              <w:t xml:space="preserve">.1, </w:t>
            </w:r>
            <w:r>
              <w:rPr>
                <w:rFonts w:eastAsia="Times New Roman" w:cs="Arial"/>
                <w:b/>
                <w:kern w:val="0"/>
                <w:szCs w:val="22"/>
                <w:lang w:val="en-US"/>
                <w14:ligatures w14:val="none"/>
              </w:rPr>
              <w:t>5</w:t>
            </w:r>
            <w:r>
              <w:rPr>
                <w:rFonts w:eastAsia="Times New Roman" w:cs="Arial"/>
                <w:b/>
                <w:kern w:val="0"/>
                <w:szCs w:val="22"/>
                <w:lang w:val="en-US"/>
                <w14:ligatures w14:val="none"/>
              </w:rPr>
              <w:t>.2</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620C44C" w14:textId="127FEE4F"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7</w:t>
            </w:r>
          </w:p>
        </w:tc>
      </w:tr>
    </w:tbl>
    <w:p w14:paraId="0A0607D4" w14:textId="77777777" w:rsidR="005004FF" w:rsidRPr="0043505F" w:rsidRDefault="005004FF" w:rsidP="005004FF">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5004FF" w:rsidRPr="0043505F" w14:paraId="220027CA"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4671793" w14:textId="1EFAE22F" w:rsidR="005004FF" w:rsidRPr="0043505F" w:rsidRDefault="005004FF"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Periodic Maintenance</w:t>
            </w:r>
          </w:p>
        </w:tc>
      </w:tr>
    </w:tbl>
    <w:p w14:paraId="7B032B7F" w14:textId="77777777" w:rsidR="005004FF" w:rsidRDefault="005004FF" w:rsidP="005004FF"/>
    <w:p w14:paraId="133020DE" w14:textId="77777777" w:rsidR="005004FF" w:rsidRPr="00075074" w:rsidRDefault="005004FF" w:rsidP="005004FF"/>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4962"/>
        <w:gridCol w:w="4677"/>
      </w:tblGrid>
      <w:tr w:rsidR="005004FF" w:rsidRPr="00075074" w14:paraId="1E7E5BB3" w14:textId="77777777" w:rsidTr="005004FF">
        <w:tc>
          <w:tcPr>
            <w:tcW w:w="4962" w:type="dxa"/>
            <w:shd w:val="clear" w:color="auto" w:fill="043956" w:themeFill="accent2"/>
          </w:tcPr>
          <w:p w14:paraId="3869901C" w14:textId="77777777" w:rsidR="005004FF" w:rsidRPr="00075074" w:rsidRDefault="005004FF" w:rsidP="00F416B3">
            <w:pPr>
              <w:rPr>
                <w:b/>
              </w:rPr>
            </w:pPr>
            <w:r w:rsidRPr="00075074">
              <w:rPr>
                <w:b/>
              </w:rPr>
              <w:t>Machine Details</w:t>
            </w:r>
          </w:p>
        </w:tc>
        <w:tc>
          <w:tcPr>
            <w:tcW w:w="4677" w:type="dxa"/>
            <w:shd w:val="clear" w:color="auto" w:fill="043956" w:themeFill="accent2"/>
          </w:tcPr>
          <w:p w14:paraId="44CA4322" w14:textId="77777777" w:rsidR="005004FF" w:rsidRPr="00075074" w:rsidRDefault="005004FF" w:rsidP="00F416B3">
            <w:pPr>
              <w:rPr>
                <w:b/>
              </w:rPr>
            </w:pPr>
            <w:r w:rsidRPr="00075074">
              <w:rPr>
                <w:b/>
              </w:rPr>
              <w:t>Special Tools</w:t>
            </w:r>
          </w:p>
        </w:tc>
      </w:tr>
      <w:tr w:rsidR="005004FF" w:rsidRPr="00075074" w14:paraId="3A308114" w14:textId="77777777" w:rsidTr="005004FF">
        <w:trPr>
          <w:trHeight w:val="1936"/>
        </w:trPr>
        <w:tc>
          <w:tcPr>
            <w:tcW w:w="4962" w:type="dxa"/>
          </w:tcPr>
          <w:p w14:paraId="7090AE87" w14:textId="77777777" w:rsidR="005004FF" w:rsidRPr="00075074" w:rsidRDefault="005004FF" w:rsidP="00F416B3">
            <w:pPr>
              <w:rPr>
                <w:sz w:val="16"/>
                <w:szCs w:val="16"/>
              </w:rPr>
            </w:pPr>
          </w:p>
          <w:p w14:paraId="79845C56" w14:textId="77777777" w:rsidR="005004FF" w:rsidRPr="00075074" w:rsidRDefault="005004FF" w:rsidP="00F416B3">
            <w:pPr>
              <w:rPr>
                <w:sz w:val="18"/>
                <w:szCs w:val="18"/>
              </w:rPr>
            </w:pPr>
          </w:p>
          <w:p w14:paraId="65D753A3" w14:textId="77777777" w:rsidR="005004FF" w:rsidRPr="00075074" w:rsidRDefault="005004FF" w:rsidP="00F416B3">
            <w:r w:rsidRPr="00075074">
              <w:t>Make_____________________________</w:t>
            </w:r>
          </w:p>
          <w:p w14:paraId="10B092EC" w14:textId="77777777" w:rsidR="005004FF" w:rsidRPr="00075074" w:rsidRDefault="005004FF" w:rsidP="00F416B3">
            <w:pPr>
              <w:rPr>
                <w:sz w:val="16"/>
                <w:szCs w:val="16"/>
              </w:rPr>
            </w:pPr>
          </w:p>
          <w:p w14:paraId="61012121" w14:textId="77777777" w:rsidR="005004FF" w:rsidRPr="00075074" w:rsidRDefault="005004FF" w:rsidP="00F416B3">
            <w:pPr>
              <w:rPr>
                <w:sz w:val="18"/>
                <w:szCs w:val="18"/>
              </w:rPr>
            </w:pPr>
          </w:p>
          <w:p w14:paraId="0360CE14" w14:textId="77777777" w:rsidR="005004FF" w:rsidRPr="00075074" w:rsidRDefault="005004FF" w:rsidP="00F416B3">
            <w:r w:rsidRPr="00075074">
              <w:t>Model_____________________________</w:t>
            </w:r>
          </w:p>
          <w:p w14:paraId="33CE75A3" w14:textId="77777777" w:rsidR="005004FF" w:rsidRPr="00075074" w:rsidRDefault="005004FF" w:rsidP="00F416B3">
            <w:pPr>
              <w:rPr>
                <w:sz w:val="16"/>
                <w:szCs w:val="16"/>
              </w:rPr>
            </w:pPr>
          </w:p>
          <w:p w14:paraId="1283B3AD" w14:textId="77777777" w:rsidR="005004FF" w:rsidRPr="00075074" w:rsidRDefault="005004FF" w:rsidP="00F416B3">
            <w:pPr>
              <w:rPr>
                <w:sz w:val="18"/>
                <w:szCs w:val="18"/>
              </w:rPr>
            </w:pPr>
          </w:p>
          <w:p w14:paraId="6190B5EF" w14:textId="77777777" w:rsidR="005004FF" w:rsidRPr="00075074" w:rsidRDefault="005004FF" w:rsidP="00F416B3">
            <w:r w:rsidRPr="00075074">
              <w:t>Year______________________________</w:t>
            </w:r>
          </w:p>
        </w:tc>
        <w:tc>
          <w:tcPr>
            <w:tcW w:w="4677" w:type="dxa"/>
          </w:tcPr>
          <w:p w14:paraId="07A0739C" w14:textId="77777777" w:rsidR="005004FF" w:rsidRPr="00075074" w:rsidRDefault="005004FF" w:rsidP="00F416B3">
            <w:pPr>
              <w:rPr>
                <w:b/>
              </w:rPr>
            </w:pPr>
          </w:p>
          <w:p w14:paraId="317FDCB9" w14:textId="77777777" w:rsidR="005004FF" w:rsidRPr="00075074" w:rsidRDefault="005004FF" w:rsidP="00F416B3">
            <w:pPr>
              <w:rPr>
                <w:b/>
              </w:rPr>
            </w:pPr>
          </w:p>
          <w:p w14:paraId="11436FC4" w14:textId="77777777" w:rsidR="005004FF" w:rsidRPr="00075074" w:rsidRDefault="005004FF" w:rsidP="00F416B3">
            <w:pPr>
              <w:rPr>
                <w:b/>
              </w:rPr>
            </w:pPr>
          </w:p>
          <w:p w14:paraId="63235B69" w14:textId="77777777" w:rsidR="005004FF" w:rsidRPr="00075074" w:rsidRDefault="005004FF" w:rsidP="00F416B3">
            <w:pPr>
              <w:rPr>
                <w:b/>
              </w:rPr>
            </w:pPr>
          </w:p>
          <w:p w14:paraId="5E76C799" w14:textId="77777777" w:rsidR="005004FF" w:rsidRPr="00075074" w:rsidRDefault="005004FF" w:rsidP="00F416B3">
            <w:pPr>
              <w:rPr>
                <w:b/>
              </w:rPr>
            </w:pPr>
          </w:p>
          <w:p w14:paraId="0DD42D79" w14:textId="77777777" w:rsidR="005004FF" w:rsidRPr="00075074" w:rsidRDefault="005004FF" w:rsidP="00F416B3">
            <w:pPr>
              <w:rPr>
                <w:b/>
              </w:rPr>
            </w:pPr>
          </w:p>
          <w:p w14:paraId="1FE13C39" w14:textId="77777777" w:rsidR="005004FF" w:rsidRPr="00075074" w:rsidRDefault="005004FF" w:rsidP="00F416B3">
            <w:pPr>
              <w:rPr>
                <w:b/>
              </w:rPr>
            </w:pPr>
          </w:p>
          <w:p w14:paraId="1ED01234" w14:textId="77777777" w:rsidR="005004FF" w:rsidRPr="00075074" w:rsidRDefault="005004FF" w:rsidP="00F416B3">
            <w:pPr>
              <w:rPr>
                <w:b/>
              </w:rPr>
            </w:pPr>
          </w:p>
          <w:p w14:paraId="2F5710E9" w14:textId="77777777" w:rsidR="005004FF" w:rsidRPr="00075074" w:rsidRDefault="005004FF" w:rsidP="00F416B3">
            <w:pPr>
              <w:rPr>
                <w:b/>
              </w:rPr>
            </w:pPr>
          </w:p>
        </w:tc>
      </w:tr>
      <w:tr w:rsidR="005004FF" w:rsidRPr="00075074" w14:paraId="6EBF9ED0" w14:textId="77777777" w:rsidTr="005004FF">
        <w:trPr>
          <w:trHeight w:val="1163"/>
        </w:trPr>
        <w:tc>
          <w:tcPr>
            <w:tcW w:w="9639" w:type="dxa"/>
            <w:gridSpan w:val="2"/>
          </w:tcPr>
          <w:p w14:paraId="71D4AC36" w14:textId="77777777" w:rsidR="005004FF" w:rsidRPr="00075074" w:rsidRDefault="005004FF" w:rsidP="00F416B3">
            <w:pPr>
              <w:rPr>
                <w:b/>
              </w:rPr>
            </w:pPr>
          </w:p>
          <w:p w14:paraId="06DF8C8E" w14:textId="77777777" w:rsidR="005004FF" w:rsidRPr="00075074" w:rsidRDefault="005004FF" w:rsidP="00F416B3">
            <w:r w:rsidRPr="00075074">
              <w:rPr>
                <w:b/>
              </w:rPr>
              <w:t>Instructions to Learners</w:t>
            </w:r>
            <w:r w:rsidRPr="00075074">
              <w:t xml:space="preserve"> </w:t>
            </w:r>
          </w:p>
          <w:p w14:paraId="491FDDA8" w14:textId="77777777" w:rsidR="005004FF" w:rsidRPr="00075074" w:rsidRDefault="005004FF" w:rsidP="00F416B3">
            <w:r w:rsidRPr="00075074">
              <w:rPr>
                <w:b/>
              </w:rPr>
              <w:t>1.</w:t>
            </w:r>
            <w:r w:rsidRPr="00075074">
              <w:t xml:space="preserve">  Carry out a periodic maintenance check using the checklist on the next page.</w:t>
            </w:r>
          </w:p>
          <w:p w14:paraId="6687471A" w14:textId="77777777" w:rsidR="005004FF" w:rsidRPr="00075074" w:rsidRDefault="005004FF" w:rsidP="00F416B3">
            <w:r w:rsidRPr="00075074">
              <w:rPr>
                <w:b/>
              </w:rPr>
              <w:t>2.</w:t>
            </w:r>
            <w:r w:rsidRPr="00075074">
              <w:t xml:space="preserve">  Report any actions required.</w:t>
            </w:r>
          </w:p>
        </w:tc>
      </w:tr>
    </w:tbl>
    <w:p w14:paraId="6F95974B" w14:textId="77777777" w:rsidR="005004FF" w:rsidRPr="00075074" w:rsidRDefault="005004FF" w:rsidP="005004FF"/>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5004FF" w:rsidRPr="0043505F" w14:paraId="126B6ABA" w14:textId="77777777" w:rsidTr="00F416B3">
        <w:tc>
          <w:tcPr>
            <w:tcW w:w="8120" w:type="dxa"/>
            <w:hideMark/>
          </w:tcPr>
          <w:p w14:paraId="58DA07D0" w14:textId="77777777" w:rsidR="005004FF" w:rsidRPr="0043505F" w:rsidRDefault="005004FF"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3F6AA23C" w14:textId="77777777"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78DEB24F" w14:textId="77777777"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5004FF" w:rsidRPr="0043505F" w14:paraId="5F69E5FB" w14:textId="77777777" w:rsidTr="00F416B3">
        <w:tc>
          <w:tcPr>
            <w:tcW w:w="8120" w:type="dxa"/>
            <w:tcBorders>
              <w:bottom w:val="single" w:sz="4" w:space="0" w:color="35B1F5" w:themeColor="accent2" w:themeTint="80"/>
            </w:tcBorders>
            <w:hideMark/>
          </w:tcPr>
          <w:p w14:paraId="3DEA15F2" w14:textId="77777777" w:rsidR="005004FF" w:rsidRPr="0043505F" w:rsidRDefault="005004FF"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5858BD7A" w14:textId="77777777" w:rsidR="005004FF" w:rsidRPr="0043505F" w:rsidRDefault="005004FF" w:rsidP="00F416B3">
            <w:pPr>
              <w:rPr>
                <w:rFonts w:eastAsia="Times New Roman" w:cs="Arial"/>
                <w:b/>
                <w:kern w:val="0"/>
                <w:szCs w:val="22"/>
                <w:lang w:val="en-US"/>
                <w14:ligatures w14:val="none"/>
              </w:rPr>
            </w:pPr>
          </w:p>
        </w:tc>
      </w:tr>
      <w:tr w:rsidR="005004FF" w:rsidRPr="0043505F" w14:paraId="55796411"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A8C744" w14:textId="77777777" w:rsidR="005004FF" w:rsidRPr="00075074" w:rsidRDefault="005004FF"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71F169EC" w14:textId="77777777" w:rsidR="005004FF" w:rsidRPr="0043505F" w:rsidRDefault="005004FF" w:rsidP="00F416B3">
            <w:pPr>
              <w:rPr>
                <w:rFonts w:eastAsia="Times New Roman" w:cs="Arial"/>
                <w:b/>
                <w:kern w:val="0"/>
                <w:szCs w:val="22"/>
                <w:lang w:val="en-US"/>
                <w14:ligatures w14:val="none"/>
              </w:rPr>
            </w:pPr>
          </w:p>
        </w:tc>
      </w:tr>
      <w:tr w:rsidR="005004FF" w:rsidRPr="0043505F" w14:paraId="3B1DA0A4"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00B838" w14:textId="77777777" w:rsidR="005004FF" w:rsidRPr="00075074" w:rsidRDefault="005004FF" w:rsidP="00F416B3">
            <w:r>
              <w:t>Data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0FA8003B" w14:textId="77777777" w:rsidR="005004FF" w:rsidRPr="0043505F" w:rsidRDefault="005004FF" w:rsidP="00F416B3">
            <w:pPr>
              <w:rPr>
                <w:rFonts w:eastAsia="Times New Roman" w:cs="Arial"/>
                <w:b/>
                <w:kern w:val="0"/>
                <w:szCs w:val="22"/>
                <w:lang w:val="en-US"/>
                <w14:ligatures w14:val="none"/>
              </w:rPr>
            </w:pPr>
          </w:p>
        </w:tc>
      </w:tr>
    </w:tbl>
    <w:p w14:paraId="7AA878CF" w14:textId="77777777" w:rsidR="005004FF" w:rsidRDefault="005004FF" w:rsidP="005004FF">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5004FF" w:rsidRPr="0043505F" w14:paraId="632468BD"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2F971C" w14:textId="77777777"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8C4D507" w14:textId="77777777" w:rsidR="005004FF" w:rsidRDefault="005004F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22D4ECC" w14:textId="77777777" w:rsidR="005004FF" w:rsidRDefault="005004FF" w:rsidP="00F416B3">
            <w:pPr>
              <w:rPr>
                <w:rFonts w:eastAsia="Times New Roman" w:cs="Arial"/>
                <w:kern w:val="0"/>
                <w:szCs w:val="22"/>
                <w:lang w:val="en-US"/>
                <w14:ligatures w14:val="none"/>
              </w:rPr>
            </w:pPr>
          </w:p>
          <w:p w14:paraId="4F34DF78" w14:textId="77777777" w:rsidR="005004FF" w:rsidRPr="0043505F" w:rsidRDefault="005004FF" w:rsidP="00F416B3">
            <w:pPr>
              <w:rPr>
                <w:rFonts w:eastAsia="Times New Roman" w:cs="Arial"/>
                <w:kern w:val="0"/>
                <w:szCs w:val="22"/>
                <w:lang w:val="en-US"/>
                <w14:ligatures w14:val="none"/>
              </w:rPr>
            </w:pPr>
          </w:p>
          <w:p w14:paraId="3A6DE612" w14:textId="77777777" w:rsidR="005004FF" w:rsidRPr="0043505F" w:rsidRDefault="005004F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5201476" w14:textId="77777777" w:rsidR="005004FF" w:rsidRPr="0043505F" w:rsidRDefault="005004FF" w:rsidP="00F416B3">
            <w:pPr>
              <w:rPr>
                <w:rFonts w:eastAsia="Times New Roman" w:cs="Arial"/>
                <w:kern w:val="0"/>
                <w:szCs w:val="22"/>
                <w:lang w:val="en-US"/>
                <w14:ligatures w14:val="none"/>
              </w:rPr>
            </w:pPr>
          </w:p>
          <w:p w14:paraId="5ABDB720" w14:textId="77777777" w:rsidR="005004FF" w:rsidRPr="0043505F" w:rsidRDefault="005004FF" w:rsidP="00F416B3">
            <w:pPr>
              <w:rPr>
                <w:rFonts w:eastAsia="Times New Roman" w:cs="Arial"/>
                <w:kern w:val="0"/>
                <w:szCs w:val="22"/>
                <w:lang w:val="en-US"/>
                <w14:ligatures w14:val="none"/>
              </w:rPr>
            </w:pPr>
          </w:p>
          <w:p w14:paraId="3B2732AC" w14:textId="77777777" w:rsidR="005004FF" w:rsidRDefault="005004F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9CFC779" w14:textId="77777777" w:rsidR="005004FF" w:rsidRPr="0043505F" w:rsidRDefault="005004FF" w:rsidP="00F416B3">
            <w:pPr>
              <w:rPr>
                <w:rFonts w:eastAsia="Times New Roman" w:cs="Arial"/>
                <w:kern w:val="0"/>
                <w:szCs w:val="22"/>
                <w:lang w:val="en-US"/>
                <w14:ligatures w14:val="none"/>
              </w:rPr>
            </w:pPr>
          </w:p>
        </w:tc>
      </w:tr>
    </w:tbl>
    <w:p w14:paraId="06D2F733" w14:textId="77777777" w:rsidR="005004FF" w:rsidRDefault="005004FF" w:rsidP="005004FF"/>
    <w:p w14:paraId="579BE2BD" w14:textId="14CD8780" w:rsidR="005004FF" w:rsidRDefault="005004FF">
      <w:r>
        <w:br w:type="page"/>
      </w:r>
    </w:p>
    <w:p w14:paraId="2BD3EA6E" w14:textId="77777777" w:rsidR="005004FF" w:rsidRDefault="005004FF" w:rsidP="005004FF"/>
    <w:tbl>
      <w:tblPr>
        <w:tblW w:w="9776"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76"/>
      </w:tblGrid>
      <w:tr w:rsidR="005004FF" w:rsidRPr="00075074" w14:paraId="67D0E2FF" w14:textId="77777777" w:rsidTr="005004FF">
        <w:trPr>
          <w:trHeight w:val="444"/>
        </w:trPr>
        <w:tc>
          <w:tcPr>
            <w:tcW w:w="9776" w:type="dxa"/>
            <w:vAlign w:val="center"/>
          </w:tcPr>
          <w:p w14:paraId="19A847A2" w14:textId="77777777" w:rsidR="005004FF" w:rsidRPr="00075074" w:rsidRDefault="005004FF" w:rsidP="00F416B3">
            <w:pPr>
              <w:tabs>
                <w:tab w:val="left" w:pos="2100"/>
              </w:tabs>
              <w:rPr>
                <w:b/>
                <w:spacing w:val="-4"/>
                <w:sz w:val="34"/>
                <w:szCs w:val="34"/>
              </w:rPr>
            </w:pPr>
            <w:r w:rsidRPr="00075074">
              <w:rPr>
                <w:b/>
                <w:spacing w:val="-4"/>
                <w:sz w:val="34"/>
                <w:szCs w:val="34"/>
              </w:rPr>
              <w:t>MOTORCYCLE ROUTINE MAINTENANCE CHECKLIST</w:t>
            </w:r>
          </w:p>
        </w:tc>
      </w:tr>
    </w:tbl>
    <w:p w14:paraId="53A145F9" w14:textId="77777777" w:rsidR="005004FF" w:rsidRPr="00075074" w:rsidRDefault="005004FF" w:rsidP="005004FF">
      <w:pPr>
        <w:tabs>
          <w:tab w:val="left" w:pos="2100"/>
        </w:tabs>
        <w:rPr>
          <w:sz w:val="16"/>
          <w:szCs w:val="16"/>
        </w:rPr>
      </w:pPr>
    </w:p>
    <w:tbl>
      <w:tblPr>
        <w:tblW w:w="9776"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528"/>
        <w:gridCol w:w="1410"/>
        <w:gridCol w:w="192"/>
        <w:gridCol w:w="2309"/>
        <w:gridCol w:w="2337"/>
      </w:tblGrid>
      <w:tr w:rsidR="005004FF" w:rsidRPr="00075074" w14:paraId="56775A66" w14:textId="77777777" w:rsidTr="005004FF">
        <w:tc>
          <w:tcPr>
            <w:tcW w:w="5130" w:type="dxa"/>
            <w:gridSpan w:val="3"/>
            <w:shd w:val="clear" w:color="auto" w:fill="043956" w:themeFill="accent2"/>
          </w:tcPr>
          <w:p w14:paraId="6D064C87" w14:textId="77777777" w:rsidR="005004FF" w:rsidRPr="00075074" w:rsidRDefault="005004FF" w:rsidP="00F416B3">
            <w:pPr>
              <w:rPr>
                <w:b/>
              </w:rPr>
            </w:pPr>
            <w:r w:rsidRPr="00075074">
              <w:rPr>
                <w:b/>
              </w:rPr>
              <w:t>Machine Details</w:t>
            </w:r>
          </w:p>
        </w:tc>
        <w:tc>
          <w:tcPr>
            <w:tcW w:w="4646" w:type="dxa"/>
            <w:gridSpan w:val="2"/>
            <w:shd w:val="clear" w:color="auto" w:fill="043956" w:themeFill="accent2"/>
          </w:tcPr>
          <w:p w14:paraId="25B2C68A" w14:textId="77777777" w:rsidR="005004FF" w:rsidRPr="00075074" w:rsidRDefault="005004FF" w:rsidP="00F416B3">
            <w:pPr>
              <w:rPr>
                <w:b/>
              </w:rPr>
            </w:pPr>
            <w:r w:rsidRPr="00075074">
              <w:rPr>
                <w:b/>
              </w:rPr>
              <w:t>Data</w:t>
            </w:r>
          </w:p>
        </w:tc>
      </w:tr>
      <w:tr w:rsidR="005004FF" w:rsidRPr="00075074" w14:paraId="549D2B3C" w14:textId="77777777" w:rsidTr="005004FF">
        <w:trPr>
          <w:trHeight w:val="800"/>
        </w:trPr>
        <w:tc>
          <w:tcPr>
            <w:tcW w:w="5130" w:type="dxa"/>
            <w:gridSpan w:val="3"/>
            <w:vMerge w:val="restart"/>
          </w:tcPr>
          <w:p w14:paraId="3BD3D2B9" w14:textId="77777777" w:rsidR="005004FF" w:rsidRPr="00075074" w:rsidRDefault="005004FF" w:rsidP="00F416B3">
            <w:pPr>
              <w:rPr>
                <w:sz w:val="16"/>
                <w:szCs w:val="16"/>
              </w:rPr>
            </w:pPr>
          </w:p>
          <w:p w14:paraId="4847CA9D" w14:textId="77777777" w:rsidR="005004FF" w:rsidRPr="00075074" w:rsidRDefault="005004FF" w:rsidP="00F416B3">
            <w:pPr>
              <w:rPr>
                <w:sz w:val="18"/>
                <w:szCs w:val="18"/>
              </w:rPr>
            </w:pPr>
          </w:p>
          <w:p w14:paraId="0534C6D9" w14:textId="77777777" w:rsidR="005004FF" w:rsidRPr="00075074" w:rsidRDefault="005004FF" w:rsidP="00F416B3">
            <w:pPr>
              <w:rPr>
                <w:sz w:val="18"/>
                <w:szCs w:val="18"/>
              </w:rPr>
            </w:pPr>
          </w:p>
          <w:p w14:paraId="54BD3631" w14:textId="77777777" w:rsidR="005004FF" w:rsidRPr="00075074" w:rsidRDefault="005004FF" w:rsidP="00F416B3">
            <w:r w:rsidRPr="00075074">
              <w:t>Make______________________________</w:t>
            </w:r>
          </w:p>
          <w:p w14:paraId="79D4DAF3" w14:textId="77777777" w:rsidR="005004FF" w:rsidRPr="00075074" w:rsidRDefault="005004FF" w:rsidP="00F416B3">
            <w:pPr>
              <w:rPr>
                <w:sz w:val="16"/>
                <w:szCs w:val="16"/>
              </w:rPr>
            </w:pPr>
          </w:p>
          <w:p w14:paraId="75E0A4B8" w14:textId="77777777" w:rsidR="005004FF" w:rsidRPr="00075074" w:rsidRDefault="005004FF" w:rsidP="00F416B3">
            <w:pPr>
              <w:rPr>
                <w:sz w:val="18"/>
                <w:szCs w:val="18"/>
              </w:rPr>
            </w:pPr>
          </w:p>
          <w:p w14:paraId="461C1E34" w14:textId="77777777" w:rsidR="005004FF" w:rsidRPr="00075074" w:rsidRDefault="005004FF" w:rsidP="00F416B3">
            <w:pPr>
              <w:rPr>
                <w:sz w:val="18"/>
                <w:szCs w:val="18"/>
              </w:rPr>
            </w:pPr>
          </w:p>
          <w:p w14:paraId="3FBF985E" w14:textId="77777777" w:rsidR="005004FF" w:rsidRPr="00075074" w:rsidRDefault="005004FF" w:rsidP="00F416B3">
            <w:r w:rsidRPr="00075074">
              <w:t>Model______________________________</w:t>
            </w:r>
          </w:p>
          <w:p w14:paraId="34452212" w14:textId="77777777" w:rsidR="005004FF" w:rsidRPr="00075074" w:rsidRDefault="005004FF" w:rsidP="00F416B3">
            <w:pPr>
              <w:rPr>
                <w:sz w:val="16"/>
                <w:szCs w:val="16"/>
              </w:rPr>
            </w:pPr>
          </w:p>
          <w:p w14:paraId="5B38D0CC" w14:textId="77777777" w:rsidR="005004FF" w:rsidRPr="00075074" w:rsidRDefault="005004FF" w:rsidP="00F416B3">
            <w:pPr>
              <w:rPr>
                <w:sz w:val="18"/>
                <w:szCs w:val="18"/>
              </w:rPr>
            </w:pPr>
          </w:p>
          <w:p w14:paraId="2DAF0E28" w14:textId="77777777" w:rsidR="005004FF" w:rsidRPr="00075074" w:rsidRDefault="005004FF" w:rsidP="00F416B3">
            <w:pPr>
              <w:rPr>
                <w:sz w:val="18"/>
                <w:szCs w:val="18"/>
              </w:rPr>
            </w:pPr>
          </w:p>
          <w:p w14:paraId="2FBEEB86" w14:textId="77777777" w:rsidR="005004FF" w:rsidRPr="00075074" w:rsidRDefault="005004FF" w:rsidP="00F416B3">
            <w:r w:rsidRPr="00075074">
              <w:t>Year_______________________________</w:t>
            </w:r>
          </w:p>
          <w:p w14:paraId="4A5E4919" w14:textId="77777777" w:rsidR="005004FF" w:rsidRPr="00075074" w:rsidRDefault="005004FF" w:rsidP="00F416B3"/>
        </w:tc>
        <w:tc>
          <w:tcPr>
            <w:tcW w:w="2309" w:type="dxa"/>
            <w:vAlign w:val="center"/>
          </w:tcPr>
          <w:p w14:paraId="1E27209F" w14:textId="77777777" w:rsidR="005004FF" w:rsidRPr="00075074" w:rsidRDefault="005004FF" w:rsidP="00F416B3">
            <w:pPr>
              <w:rPr>
                <w:b/>
              </w:rPr>
            </w:pPr>
            <w:r w:rsidRPr="00075074">
              <w:rPr>
                <w:b/>
              </w:rPr>
              <w:t xml:space="preserve">Engine oil specification  </w:t>
            </w:r>
          </w:p>
        </w:tc>
        <w:tc>
          <w:tcPr>
            <w:tcW w:w="2337" w:type="dxa"/>
          </w:tcPr>
          <w:p w14:paraId="5E1B33C0" w14:textId="77777777" w:rsidR="005004FF" w:rsidRPr="00075074" w:rsidRDefault="005004FF" w:rsidP="00F416B3"/>
        </w:tc>
      </w:tr>
      <w:tr w:rsidR="005004FF" w:rsidRPr="00075074" w14:paraId="507BB9DA" w14:textId="77777777" w:rsidTr="005004FF">
        <w:trPr>
          <w:trHeight w:val="888"/>
        </w:trPr>
        <w:tc>
          <w:tcPr>
            <w:tcW w:w="5130" w:type="dxa"/>
            <w:gridSpan w:val="3"/>
            <w:vMerge/>
          </w:tcPr>
          <w:p w14:paraId="2C907883" w14:textId="77777777" w:rsidR="005004FF" w:rsidRPr="00075074" w:rsidRDefault="005004FF" w:rsidP="00F416B3">
            <w:pPr>
              <w:rPr>
                <w:sz w:val="16"/>
                <w:szCs w:val="16"/>
              </w:rPr>
            </w:pPr>
          </w:p>
        </w:tc>
        <w:tc>
          <w:tcPr>
            <w:tcW w:w="2309" w:type="dxa"/>
            <w:vAlign w:val="center"/>
          </w:tcPr>
          <w:p w14:paraId="3D6BF9A7" w14:textId="77777777" w:rsidR="005004FF" w:rsidRPr="00075074" w:rsidRDefault="005004FF" w:rsidP="00F416B3">
            <w:pPr>
              <w:rPr>
                <w:b/>
                <w:sz w:val="16"/>
                <w:szCs w:val="16"/>
              </w:rPr>
            </w:pPr>
            <w:r w:rsidRPr="00075074">
              <w:rPr>
                <w:b/>
              </w:rPr>
              <w:t>Transmission oil specification</w:t>
            </w:r>
          </w:p>
        </w:tc>
        <w:tc>
          <w:tcPr>
            <w:tcW w:w="2337" w:type="dxa"/>
          </w:tcPr>
          <w:p w14:paraId="7255611E" w14:textId="77777777" w:rsidR="005004FF" w:rsidRPr="00075074" w:rsidRDefault="005004FF" w:rsidP="00F416B3">
            <w:pPr>
              <w:rPr>
                <w:sz w:val="16"/>
                <w:szCs w:val="16"/>
              </w:rPr>
            </w:pPr>
          </w:p>
        </w:tc>
      </w:tr>
      <w:tr w:rsidR="005004FF" w:rsidRPr="00075074" w14:paraId="5ABA690E" w14:textId="77777777" w:rsidTr="005004FF">
        <w:trPr>
          <w:trHeight w:val="740"/>
        </w:trPr>
        <w:tc>
          <w:tcPr>
            <w:tcW w:w="5130" w:type="dxa"/>
            <w:gridSpan w:val="3"/>
            <w:vMerge/>
          </w:tcPr>
          <w:p w14:paraId="3595C713" w14:textId="77777777" w:rsidR="005004FF" w:rsidRPr="00075074" w:rsidRDefault="005004FF" w:rsidP="00F416B3">
            <w:pPr>
              <w:rPr>
                <w:sz w:val="16"/>
                <w:szCs w:val="16"/>
              </w:rPr>
            </w:pPr>
          </w:p>
        </w:tc>
        <w:tc>
          <w:tcPr>
            <w:tcW w:w="2309" w:type="dxa"/>
            <w:vAlign w:val="center"/>
          </w:tcPr>
          <w:p w14:paraId="4E02E670" w14:textId="77777777" w:rsidR="005004FF" w:rsidRPr="00075074" w:rsidRDefault="005004FF" w:rsidP="00F416B3">
            <w:pPr>
              <w:rPr>
                <w:b/>
                <w:sz w:val="16"/>
                <w:szCs w:val="16"/>
              </w:rPr>
            </w:pPr>
            <w:r w:rsidRPr="00075074">
              <w:rPr>
                <w:b/>
              </w:rPr>
              <w:t xml:space="preserve">Minimum Legal tyre tread depth  </w:t>
            </w:r>
          </w:p>
        </w:tc>
        <w:tc>
          <w:tcPr>
            <w:tcW w:w="2337" w:type="dxa"/>
          </w:tcPr>
          <w:p w14:paraId="604F3BEA" w14:textId="77777777" w:rsidR="005004FF" w:rsidRPr="00075074" w:rsidRDefault="005004FF" w:rsidP="00F416B3">
            <w:pPr>
              <w:rPr>
                <w:sz w:val="16"/>
                <w:szCs w:val="16"/>
              </w:rPr>
            </w:pPr>
          </w:p>
        </w:tc>
      </w:tr>
      <w:tr w:rsidR="005004FF" w:rsidRPr="00075074" w14:paraId="6DC8BFC3" w14:textId="77777777" w:rsidTr="005004FF">
        <w:trPr>
          <w:trHeight w:val="284"/>
        </w:trPr>
        <w:tc>
          <w:tcPr>
            <w:tcW w:w="3528" w:type="dxa"/>
            <w:shd w:val="clear" w:color="auto" w:fill="043956" w:themeFill="accent2"/>
          </w:tcPr>
          <w:p w14:paraId="3C5D3140" w14:textId="77777777" w:rsidR="005004FF" w:rsidRPr="00075074" w:rsidRDefault="005004FF" w:rsidP="00F416B3">
            <w:pPr>
              <w:tabs>
                <w:tab w:val="left" w:pos="2100"/>
              </w:tabs>
              <w:rPr>
                <w:b/>
              </w:rPr>
            </w:pPr>
            <w:r w:rsidRPr="00075074">
              <w:rPr>
                <w:b/>
              </w:rPr>
              <w:t>Task:</w:t>
            </w:r>
          </w:p>
        </w:tc>
        <w:tc>
          <w:tcPr>
            <w:tcW w:w="1410" w:type="dxa"/>
            <w:shd w:val="clear" w:color="auto" w:fill="043956" w:themeFill="accent2"/>
          </w:tcPr>
          <w:p w14:paraId="5E37450E" w14:textId="77777777" w:rsidR="005004FF" w:rsidRPr="00075074" w:rsidRDefault="005004FF" w:rsidP="00F416B3">
            <w:pPr>
              <w:tabs>
                <w:tab w:val="left" w:pos="2100"/>
              </w:tabs>
              <w:jc w:val="center"/>
              <w:rPr>
                <w:b/>
              </w:rPr>
            </w:pPr>
            <w:r w:rsidRPr="00075074">
              <w:rPr>
                <w:b/>
              </w:rPr>
              <w:t xml:space="preserve">Complete  </w:t>
            </w:r>
            <w:r w:rsidRPr="00075074">
              <w:rPr>
                <w:b/>
              </w:rPr>
              <w:sym w:font="Webdings" w:char="F061"/>
            </w:r>
          </w:p>
        </w:tc>
        <w:tc>
          <w:tcPr>
            <w:tcW w:w="4838" w:type="dxa"/>
            <w:gridSpan w:val="3"/>
            <w:shd w:val="clear" w:color="auto" w:fill="043956" w:themeFill="accent2"/>
          </w:tcPr>
          <w:p w14:paraId="09611E01" w14:textId="77777777" w:rsidR="005004FF" w:rsidRPr="00075074" w:rsidRDefault="005004FF" w:rsidP="00F416B3">
            <w:pPr>
              <w:tabs>
                <w:tab w:val="left" w:pos="2100"/>
                <w:tab w:val="left" w:pos="2412"/>
              </w:tabs>
              <w:rPr>
                <w:b/>
              </w:rPr>
            </w:pPr>
            <w:r w:rsidRPr="00075074">
              <w:rPr>
                <w:b/>
              </w:rPr>
              <w:t>Action Items</w:t>
            </w:r>
          </w:p>
        </w:tc>
      </w:tr>
      <w:tr w:rsidR="005004FF" w:rsidRPr="00075074" w14:paraId="24377DDE" w14:textId="77777777" w:rsidTr="005004FF">
        <w:tc>
          <w:tcPr>
            <w:tcW w:w="9776" w:type="dxa"/>
            <w:gridSpan w:val="5"/>
            <w:shd w:val="clear" w:color="auto" w:fill="043956" w:themeFill="accent2"/>
            <w:vAlign w:val="center"/>
          </w:tcPr>
          <w:p w14:paraId="49718CE8" w14:textId="77777777" w:rsidR="005004FF" w:rsidRPr="00075074" w:rsidRDefault="005004FF" w:rsidP="00F416B3">
            <w:pPr>
              <w:tabs>
                <w:tab w:val="left" w:pos="2100"/>
              </w:tabs>
            </w:pPr>
            <w:r w:rsidRPr="00075074">
              <w:rPr>
                <w:b/>
              </w:rPr>
              <w:t>Wheels and Tyres</w:t>
            </w:r>
          </w:p>
        </w:tc>
      </w:tr>
      <w:tr w:rsidR="005004FF" w:rsidRPr="00075074" w14:paraId="0A8E6B68" w14:textId="77777777" w:rsidTr="005004FF">
        <w:trPr>
          <w:trHeight w:val="340"/>
        </w:trPr>
        <w:tc>
          <w:tcPr>
            <w:tcW w:w="3528" w:type="dxa"/>
            <w:vAlign w:val="center"/>
          </w:tcPr>
          <w:p w14:paraId="7FE48277" w14:textId="77777777" w:rsidR="005004FF" w:rsidRPr="00075074" w:rsidRDefault="005004FF" w:rsidP="00F416B3">
            <w:pPr>
              <w:tabs>
                <w:tab w:val="left" w:pos="2100"/>
              </w:tabs>
            </w:pPr>
            <w:r w:rsidRPr="00075074">
              <w:t>Wheel Condition</w:t>
            </w:r>
          </w:p>
        </w:tc>
        <w:tc>
          <w:tcPr>
            <w:tcW w:w="1410" w:type="dxa"/>
            <w:vAlign w:val="center"/>
          </w:tcPr>
          <w:p w14:paraId="7C6E00BE" w14:textId="77777777" w:rsidR="005004FF" w:rsidRPr="00075074" w:rsidRDefault="005004FF" w:rsidP="00F416B3">
            <w:pPr>
              <w:tabs>
                <w:tab w:val="left" w:pos="2100"/>
              </w:tabs>
            </w:pPr>
            <w:r w:rsidRPr="00075074">
              <w:t>F….   R….</w:t>
            </w:r>
          </w:p>
        </w:tc>
        <w:tc>
          <w:tcPr>
            <w:tcW w:w="4838" w:type="dxa"/>
            <w:gridSpan w:val="3"/>
            <w:vAlign w:val="center"/>
          </w:tcPr>
          <w:p w14:paraId="231F806C" w14:textId="77777777" w:rsidR="005004FF" w:rsidRPr="00075074" w:rsidRDefault="005004FF" w:rsidP="00F416B3">
            <w:pPr>
              <w:tabs>
                <w:tab w:val="left" w:pos="2100"/>
              </w:tabs>
            </w:pPr>
          </w:p>
        </w:tc>
      </w:tr>
      <w:tr w:rsidR="005004FF" w:rsidRPr="00075074" w14:paraId="4AEBB616" w14:textId="77777777" w:rsidTr="005004FF">
        <w:trPr>
          <w:trHeight w:val="340"/>
        </w:trPr>
        <w:tc>
          <w:tcPr>
            <w:tcW w:w="3528" w:type="dxa"/>
            <w:vAlign w:val="center"/>
          </w:tcPr>
          <w:p w14:paraId="14BB22CA" w14:textId="77777777" w:rsidR="005004FF" w:rsidRPr="00075074" w:rsidRDefault="005004FF" w:rsidP="00F416B3">
            <w:pPr>
              <w:tabs>
                <w:tab w:val="left" w:pos="2100"/>
              </w:tabs>
            </w:pPr>
            <w:smartTag w:uri="urn:schemas-microsoft-com:office:smarttags" w:element="City">
              <w:smartTag w:uri="urn:schemas-microsoft-com:office:smarttags" w:element="place">
                <w:r w:rsidRPr="00075074">
                  <w:t>Tyre</w:t>
                </w:r>
              </w:smartTag>
            </w:smartTag>
            <w:r w:rsidRPr="00075074">
              <w:t xml:space="preserve"> Condition</w:t>
            </w:r>
          </w:p>
        </w:tc>
        <w:tc>
          <w:tcPr>
            <w:tcW w:w="1410" w:type="dxa"/>
            <w:vAlign w:val="center"/>
          </w:tcPr>
          <w:p w14:paraId="6A326716" w14:textId="77777777" w:rsidR="005004FF" w:rsidRPr="00075074" w:rsidRDefault="005004FF" w:rsidP="00F416B3">
            <w:pPr>
              <w:tabs>
                <w:tab w:val="left" w:pos="2100"/>
              </w:tabs>
            </w:pPr>
            <w:r w:rsidRPr="00075074">
              <w:t>F….   R</w:t>
            </w:r>
            <w:proofErr w:type="gramStart"/>
            <w:r w:rsidRPr="00075074">
              <w:t>…..</w:t>
            </w:r>
            <w:proofErr w:type="gramEnd"/>
          </w:p>
        </w:tc>
        <w:tc>
          <w:tcPr>
            <w:tcW w:w="4838" w:type="dxa"/>
            <w:gridSpan w:val="3"/>
            <w:vAlign w:val="center"/>
          </w:tcPr>
          <w:p w14:paraId="2AA9B0AD" w14:textId="77777777" w:rsidR="005004FF" w:rsidRPr="00075074" w:rsidRDefault="005004FF" w:rsidP="00F416B3">
            <w:pPr>
              <w:tabs>
                <w:tab w:val="left" w:pos="2100"/>
              </w:tabs>
            </w:pPr>
          </w:p>
        </w:tc>
      </w:tr>
      <w:tr w:rsidR="005004FF" w:rsidRPr="00075074" w14:paraId="1A3E8970" w14:textId="77777777" w:rsidTr="005004FF">
        <w:trPr>
          <w:trHeight w:val="340"/>
        </w:trPr>
        <w:tc>
          <w:tcPr>
            <w:tcW w:w="3528" w:type="dxa"/>
            <w:vAlign w:val="center"/>
          </w:tcPr>
          <w:p w14:paraId="4FB550A5" w14:textId="77777777" w:rsidR="005004FF" w:rsidRPr="00075074" w:rsidRDefault="005004FF" w:rsidP="00F416B3">
            <w:pPr>
              <w:tabs>
                <w:tab w:val="left" w:pos="2100"/>
              </w:tabs>
            </w:pPr>
            <w:smartTag w:uri="urn:schemas-microsoft-com:office:smarttags" w:element="City">
              <w:smartTag w:uri="urn:schemas-microsoft-com:office:smarttags" w:element="place">
                <w:r w:rsidRPr="00075074">
                  <w:t>Tyre</w:t>
                </w:r>
              </w:smartTag>
            </w:smartTag>
            <w:r w:rsidRPr="00075074">
              <w:t xml:space="preserve"> Tread Depth</w:t>
            </w:r>
          </w:p>
        </w:tc>
        <w:tc>
          <w:tcPr>
            <w:tcW w:w="1410" w:type="dxa"/>
            <w:vAlign w:val="center"/>
          </w:tcPr>
          <w:p w14:paraId="79E39DEF" w14:textId="77777777" w:rsidR="005004FF" w:rsidRPr="00075074" w:rsidRDefault="005004FF" w:rsidP="00F416B3">
            <w:pPr>
              <w:tabs>
                <w:tab w:val="left" w:pos="2100"/>
              </w:tabs>
            </w:pPr>
            <w:r w:rsidRPr="00075074">
              <w:t>F….   R</w:t>
            </w:r>
            <w:proofErr w:type="gramStart"/>
            <w:r w:rsidRPr="00075074">
              <w:t>…..</w:t>
            </w:r>
            <w:proofErr w:type="gramEnd"/>
          </w:p>
        </w:tc>
        <w:tc>
          <w:tcPr>
            <w:tcW w:w="4838" w:type="dxa"/>
            <w:gridSpan w:val="3"/>
            <w:vAlign w:val="center"/>
          </w:tcPr>
          <w:p w14:paraId="2C2ECB6B" w14:textId="77777777" w:rsidR="005004FF" w:rsidRPr="00075074" w:rsidRDefault="005004FF" w:rsidP="00F416B3">
            <w:pPr>
              <w:tabs>
                <w:tab w:val="left" w:pos="2100"/>
              </w:tabs>
            </w:pPr>
          </w:p>
        </w:tc>
      </w:tr>
      <w:tr w:rsidR="005004FF" w:rsidRPr="00075074" w14:paraId="5210DE32" w14:textId="77777777" w:rsidTr="005004FF">
        <w:tc>
          <w:tcPr>
            <w:tcW w:w="9776" w:type="dxa"/>
            <w:gridSpan w:val="5"/>
            <w:shd w:val="clear" w:color="auto" w:fill="043956" w:themeFill="accent2"/>
            <w:vAlign w:val="center"/>
          </w:tcPr>
          <w:p w14:paraId="6C2B3EB0" w14:textId="77777777" w:rsidR="005004FF" w:rsidRPr="00075074" w:rsidRDefault="005004FF" w:rsidP="00F416B3">
            <w:pPr>
              <w:tabs>
                <w:tab w:val="left" w:pos="2100"/>
              </w:tabs>
            </w:pPr>
            <w:r w:rsidRPr="00075074">
              <w:rPr>
                <w:b/>
              </w:rPr>
              <w:t>Braking Systems</w:t>
            </w:r>
          </w:p>
        </w:tc>
      </w:tr>
      <w:tr w:rsidR="005004FF" w:rsidRPr="00075074" w14:paraId="67EBD140" w14:textId="77777777" w:rsidTr="005004FF">
        <w:trPr>
          <w:trHeight w:val="340"/>
        </w:trPr>
        <w:tc>
          <w:tcPr>
            <w:tcW w:w="3528" w:type="dxa"/>
            <w:vAlign w:val="center"/>
          </w:tcPr>
          <w:p w14:paraId="6C291288" w14:textId="77777777" w:rsidR="005004FF" w:rsidRPr="00075074" w:rsidRDefault="005004FF" w:rsidP="00F416B3">
            <w:pPr>
              <w:tabs>
                <w:tab w:val="left" w:pos="2100"/>
              </w:tabs>
            </w:pPr>
            <w:r w:rsidRPr="00075074">
              <w:t>Front brake lever travel</w:t>
            </w:r>
          </w:p>
        </w:tc>
        <w:tc>
          <w:tcPr>
            <w:tcW w:w="1410" w:type="dxa"/>
            <w:vAlign w:val="center"/>
          </w:tcPr>
          <w:p w14:paraId="7EB8DA99" w14:textId="77777777" w:rsidR="005004FF" w:rsidRPr="00075074" w:rsidRDefault="005004FF" w:rsidP="00F416B3">
            <w:pPr>
              <w:tabs>
                <w:tab w:val="left" w:pos="2100"/>
              </w:tabs>
            </w:pPr>
          </w:p>
        </w:tc>
        <w:tc>
          <w:tcPr>
            <w:tcW w:w="4838" w:type="dxa"/>
            <w:gridSpan w:val="3"/>
            <w:vAlign w:val="center"/>
          </w:tcPr>
          <w:p w14:paraId="14A70EB4" w14:textId="77777777" w:rsidR="005004FF" w:rsidRPr="00075074" w:rsidRDefault="005004FF" w:rsidP="00F416B3">
            <w:pPr>
              <w:tabs>
                <w:tab w:val="left" w:pos="2100"/>
              </w:tabs>
            </w:pPr>
          </w:p>
        </w:tc>
      </w:tr>
      <w:tr w:rsidR="005004FF" w:rsidRPr="00075074" w14:paraId="66973EC9" w14:textId="77777777" w:rsidTr="005004FF">
        <w:trPr>
          <w:trHeight w:val="340"/>
        </w:trPr>
        <w:tc>
          <w:tcPr>
            <w:tcW w:w="3528" w:type="dxa"/>
            <w:vAlign w:val="center"/>
          </w:tcPr>
          <w:p w14:paraId="5CC7777D" w14:textId="77777777" w:rsidR="005004FF" w:rsidRPr="00075074" w:rsidRDefault="005004FF" w:rsidP="00F416B3">
            <w:pPr>
              <w:tabs>
                <w:tab w:val="left" w:pos="2100"/>
              </w:tabs>
            </w:pPr>
            <w:r w:rsidRPr="00075074">
              <w:t>Rear Brake Pedal/lever travel</w:t>
            </w:r>
          </w:p>
        </w:tc>
        <w:tc>
          <w:tcPr>
            <w:tcW w:w="1410" w:type="dxa"/>
            <w:vAlign w:val="center"/>
          </w:tcPr>
          <w:p w14:paraId="6B3FDE2F" w14:textId="77777777" w:rsidR="005004FF" w:rsidRPr="00075074" w:rsidRDefault="005004FF" w:rsidP="00F416B3">
            <w:pPr>
              <w:tabs>
                <w:tab w:val="left" w:pos="2100"/>
              </w:tabs>
            </w:pPr>
          </w:p>
        </w:tc>
        <w:tc>
          <w:tcPr>
            <w:tcW w:w="4838" w:type="dxa"/>
            <w:gridSpan w:val="3"/>
            <w:vAlign w:val="center"/>
          </w:tcPr>
          <w:p w14:paraId="0C3BA0DF" w14:textId="77777777" w:rsidR="005004FF" w:rsidRPr="00075074" w:rsidRDefault="005004FF" w:rsidP="00F416B3">
            <w:pPr>
              <w:tabs>
                <w:tab w:val="left" w:pos="2100"/>
              </w:tabs>
            </w:pPr>
          </w:p>
        </w:tc>
      </w:tr>
      <w:tr w:rsidR="005004FF" w:rsidRPr="00075074" w14:paraId="1C95FB3A" w14:textId="77777777" w:rsidTr="005004FF">
        <w:trPr>
          <w:trHeight w:val="340"/>
        </w:trPr>
        <w:tc>
          <w:tcPr>
            <w:tcW w:w="3528" w:type="dxa"/>
            <w:vAlign w:val="center"/>
          </w:tcPr>
          <w:p w14:paraId="53509290" w14:textId="77777777" w:rsidR="005004FF" w:rsidRPr="00075074" w:rsidRDefault="005004FF" w:rsidP="00F416B3">
            <w:pPr>
              <w:tabs>
                <w:tab w:val="left" w:pos="2100"/>
              </w:tabs>
            </w:pPr>
            <w:r w:rsidRPr="00075074">
              <w:t xml:space="preserve">Condition of </w:t>
            </w:r>
            <w:proofErr w:type="gramStart"/>
            <w:r w:rsidRPr="00075074">
              <w:t>system(</w:t>
            </w:r>
            <w:proofErr w:type="gramEnd"/>
            <w:r w:rsidRPr="00075074">
              <w:t>visual only)</w:t>
            </w:r>
          </w:p>
        </w:tc>
        <w:tc>
          <w:tcPr>
            <w:tcW w:w="1410" w:type="dxa"/>
            <w:vAlign w:val="center"/>
          </w:tcPr>
          <w:p w14:paraId="55138D94" w14:textId="77777777" w:rsidR="005004FF" w:rsidRPr="00075074" w:rsidRDefault="005004FF" w:rsidP="00F416B3">
            <w:pPr>
              <w:tabs>
                <w:tab w:val="left" w:pos="2100"/>
              </w:tabs>
            </w:pPr>
          </w:p>
        </w:tc>
        <w:tc>
          <w:tcPr>
            <w:tcW w:w="4838" w:type="dxa"/>
            <w:gridSpan w:val="3"/>
            <w:vAlign w:val="center"/>
          </w:tcPr>
          <w:p w14:paraId="6A2B5CDA" w14:textId="77777777" w:rsidR="005004FF" w:rsidRPr="00075074" w:rsidRDefault="005004FF" w:rsidP="00F416B3">
            <w:pPr>
              <w:tabs>
                <w:tab w:val="left" w:pos="2100"/>
              </w:tabs>
            </w:pPr>
          </w:p>
        </w:tc>
      </w:tr>
      <w:tr w:rsidR="005004FF" w:rsidRPr="00075074" w14:paraId="4DCB203A" w14:textId="77777777" w:rsidTr="005004FF">
        <w:trPr>
          <w:trHeight w:val="340"/>
        </w:trPr>
        <w:tc>
          <w:tcPr>
            <w:tcW w:w="3528" w:type="dxa"/>
            <w:vAlign w:val="center"/>
          </w:tcPr>
          <w:p w14:paraId="40D3A65A" w14:textId="77777777" w:rsidR="005004FF" w:rsidRPr="00075074" w:rsidRDefault="005004FF" w:rsidP="00F416B3">
            <w:pPr>
              <w:tabs>
                <w:tab w:val="left" w:pos="2100"/>
              </w:tabs>
            </w:pPr>
            <w:r w:rsidRPr="00075074">
              <w:t>Fluid level</w:t>
            </w:r>
          </w:p>
        </w:tc>
        <w:tc>
          <w:tcPr>
            <w:tcW w:w="1410" w:type="dxa"/>
            <w:vAlign w:val="center"/>
          </w:tcPr>
          <w:p w14:paraId="12A1B313" w14:textId="77777777" w:rsidR="005004FF" w:rsidRPr="00075074" w:rsidRDefault="005004FF" w:rsidP="00F416B3">
            <w:pPr>
              <w:tabs>
                <w:tab w:val="left" w:pos="2100"/>
              </w:tabs>
            </w:pPr>
          </w:p>
        </w:tc>
        <w:tc>
          <w:tcPr>
            <w:tcW w:w="4838" w:type="dxa"/>
            <w:gridSpan w:val="3"/>
            <w:vAlign w:val="center"/>
          </w:tcPr>
          <w:p w14:paraId="605F945A" w14:textId="77777777" w:rsidR="005004FF" w:rsidRPr="00075074" w:rsidRDefault="005004FF" w:rsidP="00F416B3">
            <w:pPr>
              <w:tabs>
                <w:tab w:val="left" w:pos="2100"/>
              </w:tabs>
            </w:pPr>
          </w:p>
        </w:tc>
      </w:tr>
      <w:tr w:rsidR="005004FF" w:rsidRPr="00075074" w14:paraId="1301F722" w14:textId="77777777" w:rsidTr="005004FF">
        <w:tc>
          <w:tcPr>
            <w:tcW w:w="9776" w:type="dxa"/>
            <w:gridSpan w:val="5"/>
            <w:shd w:val="clear" w:color="auto" w:fill="043956" w:themeFill="accent2"/>
            <w:vAlign w:val="center"/>
          </w:tcPr>
          <w:p w14:paraId="04A0419E" w14:textId="77777777" w:rsidR="005004FF" w:rsidRPr="00075074" w:rsidRDefault="005004FF" w:rsidP="00F416B3">
            <w:pPr>
              <w:tabs>
                <w:tab w:val="left" w:pos="2100"/>
              </w:tabs>
            </w:pPr>
            <w:r w:rsidRPr="00075074">
              <w:rPr>
                <w:b/>
              </w:rPr>
              <w:t>Suspension Systems</w:t>
            </w:r>
          </w:p>
        </w:tc>
      </w:tr>
      <w:tr w:rsidR="005004FF" w:rsidRPr="00075074" w14:paraId="498DFB5D" w14:textId="77777777" w:rsidTr="005004FF">
        <w:trPr>
          <w:trHeight w:val="340"/>
        </w:trPr>
        <w:tc>
          <w:tcPr>
            <w:tcW w:w="3528" w:type="dxa"/>
            <w:vAlign w:val="center"/>
          </w:tcPr>
          <w:p w14:paraId="4D7297B0" w14:textId="77777777" w:rsidR="005004FF" w:rsidRPr="00075074" w:rsidRDefault="005004FF" w:rsidP="00F416B3">
            <w:pPr>
              <w:tabs>
                <w:tab w:val="left" w:pos="2100"/>
              </w:tabs>
            </w:pPr>
            <w:r w:rsidRPr="00075074">
              <w:t>Leakage</w:t>
            </w:r>
          </w:p>
        </w:tc>
        <w:tc>
          <w:tcPr>
            <w:tcW w:w="1410" w:type="dxa"/>
            <w:vAlign w:val="center"/>
          </w:tcPr>
          <w:p w14:paraId="40320797" w14:textId="77777777" w:rsidR="005004FF" w:rsidRPr="00075074" w:rsidRDefault="005004FF" w:rsidP="00F416B3">
            <w:pPr>
              <w:tabs>
                <w:tab w:val="left" w:pos="2100"/>
              </w:tabs>
            </w:pPr>
            <w:r w:rsidRPr="00075074">
              <w:t>F ….  R….</w:t>
            </w:r>
          </w:p>
        </w:tc>
        <w:tc>
          <w:tcPr>
            <w:tcW w:w="4838" w:type="dxa"/>
            <w:gridSpan w:val="3"/>
            <w:vAlign w:val="center"/>
          </w:tcPr>
          <w:p w14:paraId="5A59FEBA" w14:textId="77777777" w:rsidR="005004FF" w:rsidRPr="00075074" w:rsidRDefault="005004FF" w:rsidP="00F416B3">
            <w:pPr>
              <w:tabs>
                <w:tab w:val="left" w:pos="2100"/>
              </w:tabs>
            </w:pPr>
          </w:p>
        </w:tc>
      </w:tr>
      <w:tr w:rsidR="005004FF" w:rsidRPr="00075074" w14:paraId="62B7A47E" w14:textId="77777777" w:rsidTr="005004FF">
        <w:trPr>
          <w:trHeight w:val="340"/>
        </w:trPr>
        <w:tc>
          <w:tcPr>
            <w:tcW w:w="3528" w:type="dxa"/>
            <w:vAlign w:val="center"/>
          </w:tcPr>
          <w:p w14:paraId="66F0F7CC" w14:textId="77777777" w:rsidR="005004FF" w:rsidRPr="00075074" w:rsidRDefault="005004FF" w:rsidP="00F416B3">
            <w:pPr>
              <w:tabs>
                <w:tab w:val="left" w:pos="2100"/>
              </w:tabs>
            </w:pPr>
            <w:r w:rsidRPr="00075074">
              <w:t>Correct operation</w:t>
            </w:r>
          </w:p>
        </w:tc>
        <w:tc>
          <w:tcPr>
            <w:tcW w:w="1410" w:type="dxa"/>
            <w:vAlign w:val="center"/>
          </w:tcPr>
          <w:p w14:paraId="455F4538" w14:textId="77777777" w:rsidR="005004FF" w:rsidRPr="00075074" w:rsidRDefault="005004FF" w:rsidP="00F416B3">
            <w:pPr>
              <w:tabs>
                <w:tab w:val="left" w:pos="2100"/>
              </w:tabs>
            </w:pPr>
          </w:p>
        </w:tc>
        <w:tc>
          <w:tcPr>
            <w:tcW w:w="4838" w:type="dxa"/>
            <w:gridSpan w:val="3"/>
            <w:vAlign w:val="center"/>
          </w:tcPr>
          <w:p w14:paraId="72EF55B3" w14:textId="77777777" w:rsidR="005004FF" w:rsidRPr="00075074" w:rsidRDefault="005004FF" w:rsidP="00F416B3">
            <w:pPr>
              <w:tabs>
                <w:tab w:val="left" w:pos="2100"/>
              </w:tabs>
            </w:pPr>
          </w:p>
        </w:tc>
      </w:tr>
      <w:tr w:rsidR="005004FF" w:rsidRPr="00075074" w14:paraId="620DD494" w14:textId="77777777" w:rsidTr="005004FF">
        <w:trPr>
          <w:trHeight w:val="340"/>
        </w:trPr>
        <w:tc>
          <w:tcPr>
            <w:tcW w:w="3528" w:type="dxa"/>
            <w:vAlign w:val="center"/>
          </w:tcPr>
          <w:p w14:paraId="3A2E6857" w14:textId="77777777" w:rsidR="005004FF" w:rsidRPr="00075074" w:rsidRDefault="005004FF" w:rsidP="00F416B3">
            <w:pPr>
              <w:tabs>
                <w:tab w:val="left" w:pos="2100"/>
              </w:tabs>
            </w:pPr>
            <w:r w:rsidRPr="00075074">
              <w:t>Security</w:t>
            </w:r>
          </w:p>
        </w:tc>
        <w:tc>
          <w:tcPr>
            <w:tcW w:w="1410" w:type="dxa"/>
            <w:vAlign w:val="center"/>
          </w:tcPr>
          <w:p w14:paraId="2165A108" w14:textId="77777777" w:rsidR="005004FF" w:rsidRPr="00075074" w:rsidRDefault="005004FF" w:rsidP="00F416B3">
            <w:pPr>
              <w:tabs>
                <w:tab w:val="left" w:pos="2100"/>
              </w:tabs>
            </w:pPr>
          </w:p>
        </w:tc>
        <w:tc>
          <w:tcPr>
            <w:tcW w:w="4838" w:type="dxa"/>
            <w:gridSpan w:val="3"/>
            <w:vAlign w:val="center"/>
          </w:tcPr>
          <w:p w14:paraId="52DF7810" w14:textId="77777777" w:rsidR="005004FF" w:rsidRPr="00075074" w:rsidRDefault="005004FF" w:rsidP="00F416B3">
            <w:pPr>
              <w:tabs>
                <w:tab w:val="left" w:pos="2100"/>
              </w:tabs>
            </w:pPr>
          </w:p>
        </w:tc>
      </w:tr>
      <w:tr w:rsidR="005004FF" w:rsidRPr="00075074" w14:paraId="0A3B347B" w14:textId="77777777" w:rsidTr="005004FF">
        <w:tc>
          <w:tcPr>
            <w:tcW w:w="9776" w:type="dxa"/>
            <w:gridSpan w:val="5"/>
            <w:shd w:val="clear" w:color="auto" w:fill="043956" w:themeFill="accent2"/>
            <w:vAlign w:val="center"/>
          </w:tcPr>
          <w:p w14:paraId="47A118A4" w14:textId="77777777" w:rsidR="005004FF" w:rsidRPr="00075074" w:rsidRDefault="005004FF" w:rsidP="00F416B3">
            <w:pPr>
              <w:tabs>
                <w:tab w:val="left" w:pos="2100"/>
              </w:tabs>
            </w:pPr>
            <w:r w:rsidRPr="00075074">
              <w:rPr>
                <w:b/>
              </w:rPr>
              <w:t>Lighting Equipment</w:t>
            </w:r>
          </w:p>
        </w:tc>
      </w:tr>
      <w:tr w:rsidR="005004FF" w:rsidRPr="00075074" w14:paraId="65D50138" w14:textId="77777777" w:rsidTr="005004FF">
        <w:trPr>
          <w:trHeight w:val="340"/>
        </w:trPr>
        <w:tc>
          <w:tcPr>
            <w:tcW w:w="3528" w:type="dxa"/>
            <w:vAlign w:val="center"/>
          </w:tcPr>
          <w:p w14:paraId="1C59118D" w14:textId="77777777" w:rsidR="005004FF" w:rsidRPr="00075074" w:rsidRDefault="005004FF" w:rsidP="00F416B3">
            <w:pPr>
              <w:tabs>
                <w:tab w:val="left" w:pos="2100"/>
              </w:tabs>
            </w:pPr>
            <w:r w:rsidRPr="00075074">
              <w:t>Front</w:t>
            </w:r>
          </w:p>
        </w:tc>
        <w:tc>
          <w:tcPr>
            <w:tcW w:w="1410" w:type="dxa"/>
            <w:vAlign w:val="center"/>
          </w:tcPr>
          <w:p w14:paraId="200310E9" w14:textId="77777777" w:rsidR="005004FF" w:rsidRPr="00075074" w:rsidRDefault="005004FF" w:rsidP="00F416B3">
            <w:pPr>
              <w:tabs>
                <w:tab w:val="left" w:pos="2100"/>
              </w:tabs>
            </w:pPr>
          </w:p>
        </w:tc>
        <w:tc>
          <w:tcPr>
            <w:tcW w:w="4838" w:type="dxa"/>
            <w:gridSpan w:val="3"/>
            <w:vAlign w:val="center"/>
          </w:tcPr>
          <w:p w14:paraId="30AC8773" w14:textId="77777777" w:rsidR="005004FF" w:rsidRPr="00075074" w:rsidRDefault="005004FF" w:rsidP="00F416B3">
            <w:pPr>
              <w:tabs>
                <w:tab w:val="left" w:pos="2100"/>
              </w:tabs>
            </w:pPr>
          </w:p>
        </w:tc>
      </w:tr>
      <w:tr w:rsidR="005004FF" w:rsidRPr="00075074" w14:paraId="5CF30214" w14:textId="77777777" w:rsidTr="005004FF">
        <w:trPr>
          <w:trHeight w:val="340"/>
        </w:trPr>
        <w:tc>
          <w:tcPr>
            <w:tcW w:w="3528" w:type="dxa"/>
            <w:vAlign w:val="center"/>
          </w:tcPr>
          <w:p w14:paraId="379CB542" w14:textId="77777777" w:rsidR="005004FF" w:rsidRPr="00075074" w:rsidRDefault="005004FF" w:rsidP="00F416B3">
            <w:pPr>
              <w:tabs>
                <w:tab w:val="left" w:pos="2100"/>
              </w:tabs>
            </w:pPr>
            <w:r w:rsidRPr="00075074">
              <w:t>Rear</w:t>
            </w:r>
          </w:p>
        </w:tc>
        <w:tc>
          <w:tcPr>
            <w:tcW w:w="1410" w:type="dxa"/>
            <w:vAlign w:val="center"/>
          </w:tcPr>
          <w:p w14:paraId="11E27EBE" w14:textId="77777777" w:rsidR="005004FF" w:rsidRPr="00075074" w:rsidRDefault="005004FF" w:rsidP="00F416B3">
            <w:pPr>
              <w:tabs>
                <w:tab w:val="left" w:pos="2100"/>
              </w:tabs>
            </w:pPr>
          </w:p>
        </w:tc>
        <w:tc>
          <w:tcPr>
            <w:tcW w:w="4838" w:type="dxa"/>
            <w:gridSpan w:val="3"/>
            <w:vAlign w:val="center"/>
          </w:tcPr>
          <w:p w14:paraId="392509BA" w14:textId="77777777" w:rsidR="005004FF" w:rsidRPr="00075074" w:rsidRDefault="005004FF" w:rsidP="00F416B3">
            <w:pPr>
              <w:tabs>
                <w:tab w:val="left" w:pos="2100"/>
              </w:tabs>
            </w:pPr>
          </w:p>
        </w:tc>
      </w:tr>
      <w:tr w:rsidR="005004FF" w:rsidRPr="00075074" w14:paraId="65813A3E" w14:textId="77777777" w:rsidTr="005004FF">
        <w:trPr>
          <w:trHeight w:val="340"/>
        </w:trPr>
        <w:tc>
          <w:tcPr>
            <w:tcW w:w="3528" w:type="dxa"/>
            <w:vAlign w:val="center"/>
          </w:tcPr>
          <w:p w14:paraId="71A3AD7A" w14:textId="77777777" w:rsidR="005004FF" w:rsidRPr="00075074" w:rsidRDefault="005004FF" w:rsidP="00F416B3">
            <w:pPr>
              <w:tabs>
                <w:tab w:val="left" w:pos="2100"/>
              </w:tabs>
            </w:pPr>
            <w:r w:rsidRPr="00075074">
              <w:t>Sop Lamp</w:t>
            </w:r>
          </w:p>
        </w:tc>
        <w:tc>
          <w:tcPr>
            <w:tcW w:w="1410" w:type="dxa"/>
            <w:vAlign w:val="center"/>
          </w:tcPr>
          <w:p w14:paraId="2F4316F6" w14:textId="77777777" w:rsidR="005004FF" w:rsidRPr="00075074" w:rsidRDefault="005004FF" w:rsidP="00F416B3">
            <w:pPr>
              <w:tabs>
                <w:tab w:val="left" w:pos="2100"/>
              </w:tabs>
            </w:pPr>
          </w:p>
        </w:tc>
        <w:tc>
          <w:tcPr>
            <w:tcW w:w="4838" w:type="dxa"/>
            <w:gridSpan w:val="3"/>
            <w:vAlign w:val="center"/>
          </w:tcPr>
          <w:p w14:paraId="3BD495BD" w14:textId="77777777" w:rsidR="005004FF" w:rsidRPr="00075074" w:rsidRDefault="005004FF" w:rsidP="00F416B3">
            <w:pPr>
              <w:tabs>
                <w:tab w:val="left" w:pos="2100"/>
              </w:tabs>
            </w:pPr>
          </w:p>
        </w:tc>
      </w:tr>
      <w:tr w:rsidR="005004FF" w:rsidRPr="00075074" w14:paraId="4D9ADE5E" w14:textId="77777777" w:rsidTr="005004FF">
        <w:trPr>
          <w:trHeight w:val="340"/>
        </w:trPr>
        <w:tc>
          <w:tcPr>
            <w:tcW w:w="3528" w:type="dxa"/>
            <w:vAlign w:val="center"/>
          </w:tcPr>
          <w:p w14:paraId="29A43A69" w14:textId="77777777" w:rsidR="005004FF" w:rsidRPr="00075074" w:rsidRDefault="005004FF" w:rsidP="00F416B3">
            <w:pPr>
              <w:tabs>
                <w:tab w:val="left" w:pos="2100"/>
              </w:tabs>
            </w:pPr>
            <w:r w:rsidRPr="00075074">
              <w:t>Direction Indicators</w:t>
            </w:r>
          </w:p>
        </w:tc>
        <w:tc>
          <w:tcPr>
            <w:tcW w:w="1410" w:type="dxa"/>
            <w:vAlign w:val="center"/>
          </w:tcPr>
          <w:p w14:paraId="1C61987A" w14:textId="77777777" w:rsidR="005004FF" w:rsidRPr="00075074" w:rsidRDefault="005004FF" w:rsidP="00F416B3">
            <w:pPr>
              <w:tabs>
                <w:tab w:val="left" w:pos="2100"/>
              </w:tabs>
            </w:pPr>
          </w:p>
        </w:tc>
        <w:tc>
          <w:tcPr>
            <w:tcW w:w="4838" w:type="dxa"/>
            <w:gridSpan w:val="3"/>
            <w:vAlign w:val="center"/>
          </w:tcPr>
          <w:p w14:paraId="67233AFD" w14:textId="77777777" w:rsidR="005004FF" w:rsidRPr="00075074" w:rsidRDefault="005004FF" w:rsidP="00F416B3">
            <w:pPr>
              <w:tabs>
                <w:tab w:val="left" w:pos="2100"/>
              </w:tabs>
            </w:pPr>
          </w:p>
        </w:tc>
      </w:tr>
      <w:tr w:rsidR="005004FF" w:rsidRPr="00075074" w14:paraId="5816B20D" w14:textId="77777777" w:rsidTr="005004FF">
        <w:tc>
          <w:tcPr>
            <w:tcW w:w="9776" w:type="dxa"/>
            <w:gridSpan w:val="5"/>
            <w:shd w:val="clear" w:color="auto" w:fill="043956" w:themeFill="accent2"/>
            <w:vAlign w:val="center"/>
          </w:tcPr>
          <w:p w14:paraId="4951898D" w14:textId="77777777" w:rsidR="005004FF" w:rsidRPr="00075074" w:rsidRDefault="005004FF" w:rsidP="00F416B3">
            <w:pPr>
              <w:tabs>
                <w:tab w:val="left" w:pos="2100"/>
              </w:tabs>
            </w:pPr>
            <w:r w:rsidRPr="00075074">
              <w:rPr>
                <w:b/>
              </w:rPr>
              <w:t>Transmission</w:t>
            </w:r>
          </w:p>
        </w:tc>
      </w:tr>
      <w:tr w:rsidR="005004FF" w:rsidRPr="00075074" w14:paraId="64B5F97F" w14:textId="77777777" w:rsidTr="005004FF">
        <w:trPr>
          <w:trHeight w:val="340"/>
        </w:trPr>
        <w:tc>
          <w:tcPr>
            <w:tcW w:w="3528" w:type="dxa"/>
            <w:vAlign w:val="center"/>
          </w:tcPr>
          <w:p w14:paraId="79B96FAA" w14:textId="77777777" w:rsidR="005004FF" w:rsidRPr="00075074" w:rsidRDefault="005004FF" w:rsidP="00F416B3">
            <w:pPr>
              <w:tabs>
                <w:tab w:val="left" w:pos="2100"/>
              </w:tabs>
            </w:pPr>
            <w:r w:rsidRPr="00075074">
              <w:t>Fluid Level</w:t>
            </w:r>
          </w:p>
        </w:tc>
        <w:tc>
          <w:tcPr>
            <w:tcW w:w="1410" w:type="dxa"/>
            <w:vAlign w:val="center"/>
          </w:tcPr>
          <w:p w14:paraId="59FDCFE2" w14:textId="77777777" w:rsidR="005004FF" w:rsidRPr="00075074" w:rsidRDefault="005004FF" w:rsidP="00F416B3">
            <w:pPr>
              <w:tabs>
                <w:tab w:val="left" w:pos="2100"/>
              </w:tabs>
            </w:pPr>
          </w:p>
        </w:tc>
        <w:tc>
          <w:tcPr>
            <w:tcW w:w="4838" w:type="dxa"/>
            <w:gridSpan w:val="3"/>
            <w:vAlign w:val="center"/>
          </w:tcPr>
          <w:p w14:paraId="791CE624" w14:textId="77777777" w:rsidR="005004FF" w:rsidRPr="00075074" w:rsidRDefault="005004FF" w:rsidP="00F416B3">
            <w:pPr>
              <w:tabs>
                <w:tab w:val="left" w:pos="2100"/>
              </w:tabs>
            </w:pPr>
          </w:p>
        </w:tc>
      </w:tr>
      <w:tr w:rsidR="005004FF" w:rsidRPr="00075074" w14:paraId="07805884" w14:textId="77777777" w:rsidTr="005004FF">
        <w:trPr>
          <w:trHeight w:val="340"/>
        </w:trPr>
        <w:tc>
          <w:tcPr>
            <w:tcW w:w="3528" w:type="dxa"/>
            <w:vAlign w:val="center"/>
          </w:tcPr>
          <w:p w14:paraId="3431783F" w14:textId="77777777" w:rsidR="005004FF" w:rsidRPr="00075074" w:rsidRDefault="005004FF" w:rsidP="00F416B3">
            <w:pPr>
              <w:tabs>
                <w:tab w:val="left" w:pos="2100"/>
              </w:tabs>
            </w:pPr>
            <w:r w:rsidRPr="00075074">
              <w:t>Adjustment of final drive chain</w:t>
            </w:r>
          </w:p>
        </w:tc>
        <w:tc>
          <w:tcPr>
            <w:tcW w:w="1410" w:type="dxa"/>
            <w:vAlign w:val="center"/>
          </w:tcPr>
          <w:p w14:paraId="68DECD12" w14:textId="77777777" w:rsidR="005004FF" w:rsidRPr="00075074" w:rsidRDefault="005004FF" w:rsidP="00F416B3">
            <w:pPr>
              <w:tabs>
                <w:tab w:val="left" w:pos="2100"/>
              </w:tabs>
            </w:pPr>
          </w:p>
        </w:tc>
        <w:tc>
          <w:tcPr>
            <w:tcW w:w="4838" w:type="dxa"/>
            <w:gridSpan w:val="3"/>
            <w:vAlign w:val="center"/>
          </w:tcPr>
          <w:p w14:paraId="466E109E" w14:textId="77777777" w:rsidR="005004FF" w:rsidRPr="00075074" w:rsidRDefault="005004FF" w:rsidP="00F416B3">
            <w:pPr>
              <w:tabs>
                <w:tab w:val="left" w:pos="2100"/>
              </w:tabs>
            </w:pPr>
          </w:p>
        </w:tc>
      </w:tr>
      <w:tr w:rsidR="005004FF" w:rsidRPr="00075074" w14:paraId="12035FC6" w14:textId="77777777" w:rsidTr="005004FF">
        <w:trPr>
          <w:trHeight w:val="340"/>
        </w:trPr>
        <w:tc>
          <w:tcPr>
            <w:tcW w:w="3528" w:type="dxa"/>
            <w:vAlign w:val="center"/>
          </w:tcPr>
          <w:p w14:paraId="61D06EA2" w14:textId="77777777" w:rsidR="005004FF" w:rsidRPr="00075074" w:rsidRDefault="005004FF" w:rsidP="00F416B3">
            <w:pPr>
              <w:tabs>
                <w:tab w:val="left" w:pos="2100"/>
              </w:tabs>
            </w:pPr>
            <w:r w:rsidRPr="00075074">
              <w:t>Adjustment of final drive belt</w:t>
            </w:r>
          </w:p>
        </w:tc>
        <w:tc>
          <w:tcPr>
            <w:tcW w:w="1410" w:type="dxa"/>
            <w:vAlign w:val="center"/>
          </w:tcPr>
          <w:p w14:paraId="14311CEA" w14:textId="77777777" w:rsidR="005004FF" w:rsidRPr="00075074" w:rsidRDefault="005004FF" w:rsidP="00F416B3">
            <w:pPr>
              <w:tabs>
                <w:tab w:val="left" w:pos="2100"/>
              </w:tabs>
            </w:pPr>
          </w:p>
        </w:tc>
        <w:tc>
          <w:tcPr>
            <w:tcW w:w="4838" w:type="dxa"/>
            <w:gridSpan w:val="3"/>
            <w:vAlign w:val="center"/>
          </w:tcPr>
          <w:p w14:paraId="3B2EEB3D" w14:textId="77777777" w:rsidR="005004FF" w:rsidRPr="00075074" w:rsidRDefault="005004FF" w:rsidP="00F416B3">
            <w:pPr>
              <w:tabs>
                <w:tab w:val="left" w:pos="2100"/>
              </w:tabs>
            </w:pPr>
          </w:p>
        </w:tc>
      </w:tr>
      <w:tr w:rsidR="005004FF" w:rsidRPr="00075074" w14:paraId="44BD5C5A" w14:textId="77777777" w:rsidTr="005004FF">
        <w:trPr>
          <w:trHeight w:val="340"/>
        </w:trPr>
        <w:tc>
          <w:tcPr>
            <w:tcW w:w="3528" w:type="dxa"/>
            <w:vAlign w:val="center"/>
          </w:tcPr>
          <w:p w14:paraId="267DF5E3" w14:textId="77777777" w:rsidR="005004FF" w:rsidRPr="00075074" w:rsidRDefault="005004FF" w:rsidP="00F416B3">
            <w:pPr>
              <w:tabs>
                <w:tab w:val="left" w:pos="2100"/>
              </w:tabs>
            </w:pPr>
            <w:r w:rsidRPr="00075074">
              <w:t>Fluid leaks</w:t>
            </w:r>
          </w:p>
        </w:tc>
        <w:tc>
          <w:tcPr>
            <w:tcW w:w="1410" w:type="dxa"/>
            <w:vAlign w:val="center"/>
          </w:tcPr>
          <w:p w14:paraId="494EDFD4" w14:textId="77777777" w:rsidR="005004FF" w:rsidRPr="00075074" w:rsidRDefault="005004FF" w:rsidP="00F416B3">
            <w:pPr>
              <w:tabs>
                <w:tab w:val="left" w:pos="2100"/>
              </w:tabs>
            </w:pPr>
          </w:p>
        </w:tc>
        <w:tc>
          <w:tcPr>
            <w:tcW w:w="4838" w:type="dxa"/>
            <w:gridSpan w:val="3"/>
            <w:vAlign w:val="center"/>
          </w:tcPr>
          <w:p w14:paraId="71EDA41A" w14:textId="77777777" w:rsidR="005004FF" w:rsidRPr="00075074" w:rsidRDefault="005004FF" w:rsidP="00F416B3">
            <w:pPr>
              <w:tabs>
                <w:tab w:val="left" w:pos="2100"/>
              </w:tabs>
            </w:pPr>
          </w:p>
        </w:tc>
      </w:tr>
      <w:tr w:rsidR="005004FF" w:rsidRPr="00075074" w14:paraId="757478E5" w14:textId="77777777" w:rsidTr="00500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1E992D88" w14:textId="77777777" w:rsidR="005004FF" w:rsidRPr="00075074" w:rsidRDefault="005004FF" w:rsidP="00F416B3">
            <w:pPr>
              <w:tabs>
                <w:tab w:val="left" w:pos="2100"/>
              </w:tabs>
            </w:pPr>
            <w:r w:rsidRPr="00075074">
              <w:rPr>
                <w:b/>
              </w:rPr>
              <w:lastRenderedPageBreak/>
              <w:t>Exhaust System</w:t>
            </w:r>
          </w:p>
        </w:tc>
      </w:tr>
      <w:tr w:rsidR="005004FF" w:rsidRPr="00075074" w14:paraId="767A0756" w14:textId="77777777" w:rsidTr="00500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5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04ED5C4" w14:textId="77777777" w:rsidR="005004FF" w:rsidRPr="00075074" w:rsidRDefault="005004FF" w:rsidP="00F416B3">
            <w:pPr>
              <w:tabs>
                <w:tab w:val="left" w:pos="2100"/>
              </w:tabs>
            </w:pPr>
            <w:r w:rsidRPr="00075074">
              <w:t>Security</w:t>
            </w:r>
          </w:p>
        </w:tc>
        <w:tc>
          <w:tcPr>
            <w:tcW w:w="1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B6B7B52" w14:textId="77777777" w:rsidR="005004FF" w:rsidRPr="00075074" w:rsidRDefault="005004FF" w:rsidP="00F416B3">
            <w:pPr>
              <w:tabs>
                <w:tab w:val="left" w:pos="2100"/>
              </w:tabs>
            </w:pPr>
          </w:p>
        </w:tc>
        <w:tc>
          <w:tcPr>
            <w:tcW w:w="483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566DEB2" w14:textId="77777777" w:rsidR="005004FF" w:rsidRPr="00075074" w:rsidRDefault="005004FF" w:rsidP="00F416B3">
            <w:pPr>
              <w:tabs>
                <w:tab w:val="left" w:pos="2100"/>
              </w:tabs>
            </w:pPr>
          </w:p>
        </w:tc>
      </w:tr>
      <w:tr w:rsidR="005004FF" w:rsidRPr="00075074" w14:paraId="6F8617C5" w14:textId="77777777" w:rsidTr="00500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5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27862AE" w14:textId="77777777" w:rsidR="005004FF" w:rsidRPr="00075074" w:rsidRDefault="005004FF" w:rsidP="00F416B3">
            <w:pPr>
              <w:tabs>
                <w:tab w:val="left" w:pos="2100"/>
              </w:tabs>
            </w:pPr>
            <w:r w:rsidRPr="00075074">
              <w:t>Condition</w:t>
            </w:r>
          </w:p>
        </w:tc>
        <w:tc>
          <w:tcPr>
            <w:tcW w:w="1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F6E918B" w14:textId="77777777" w:rsidR="005004FF" w:rsidRPr="00075074" w:rsidRDefault="005004FF" w:rsidP="00F416B3">
            <w:pPr>
              <w:tabs>
                <w:tab w:val="left" w:pos="2100"/>
              </w:tabs>
            </w:pPr>
          </w:p>
        </w:tc>
        <w:tc>
          <w:tcPr>
            <w:tcW w:w="483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FD23D49" w14:textId="77777777" w:rsidR="005004FF" w:rsidRPr="00075074" w:rsidRDefault="005004FF" w:rsidP="00F416B3">
            <w:pPr>
              <w:tabs>
                <w:tab w:val="left" w:pos="2100"/>
              </w:tabs>
            </w:pPr>
          </w:p>
        </w:tc>
      </w:tr>
      <w:tr w:rsidR="005004FF" w:rsidRPr="00075074" w14:paraId="01FF72EC" w14:textId="77777777" w:rsidTr="00500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vAlign w:val="center"/>
          </w:tcPr>
          <w:p w14:paraId="064AE352" w14:textId="77777777" w:rsidR="005004FF" w:rsidRPr="00075074" w:rsidRDefault="005004FF" w:rsidP="00F416B3">
            <w:pPr>
              <w:tabs>
                <w:tab w:val="left" w:pos="2100"/>
              </w:tabs>
            </w:pPr>
            <w:r w:rsidRPr="00075074">
              <w:rPr>
                <w:b/>
              </w:rPr>
              <w:t>Engine</w:t>
            </w:r>
          </w:p>
        </w:tc>
      </w:tr>
      <w:tr w:rsidR="005004FF" w:rsidRPr="00075074" w14:paraId="204CE9DF" w14:textId="77777777" w:rsidTr="00500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5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FE868B4" w14:textId="77777777" w:rsidR="005004FF" w:rsidRPr="00075074" w:rsidRDefault="005004FF" w:rsidP="00F416B3">
            <w:pPr>
              <w:tabs>
                <w:tab w:val="left" w:pos="2100"/>
              </w:tabs>
            </w:pPr>
            <w:r w:rsidRPr="00075074">
              <w:t>Oil Level</w:t>
            </w:r>
          </w:p>
        </w:tc>
        <w:tc>
          <w:tcPr>
            <w:tcW w:w="1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205983C" w14:textId="77777777" w:rsidR="005004FF" w:rsidRPr="00075074" w:rsidRDefault="005004FF" w:rsidP="00F416B3">
            <w:pPr>
              <w:tabs>
                <w:tab w:val="left" w:pos="2100"/>
              </w:tabs>
            </w:pPr>
          </w:p>
        </w:tc>
        <w:tc>
          <w:tcPr>
            <w:tcW w:w="483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3BAE1448" w14:textId="77777777" w:rsidR="005004FF" w:rsidRPr="00075074" w:rsidRDefault="005004FF" w:rsidP="00F416B3">
            <w:pPr>
              <w:tabs>
                <w:tab w:val="left" w:pos="2100"/>
              </w:tabs>
            </w:pPr>
          </w:p>
        </w:tc>
      </w:tr>
      <w:tr w:rsidR="005004FF" w:rsidRPr="00075074" w14:paraId="7D8A571A" w14:textId="77777777" w:rsidTr="00500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52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41B4D013" w14:textId="77777777" w:rsidR="005004FF" w:rsidRPr="00075074" w:rsidRDefault="005004FF" w:rsidP="00F416B3">
            <w:pPr>
              <w:tabs>
                <w:tab w:val="left" w:pos="2100"/>
              </w:tabs>
            </w:pPr>
            <w:r w:rsidRPr="00075074">
              <w:t>Oil leaks</w:t>
            </w:r>
          </w:p>
        </w:tc>
        <w:tc>
          <w:tcPr>
            <w:tcW w:w="14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509F4E5B" w14:textId="77777777" w:rsidR="005004FF" w:rsidRPr="00075074" w:rsidRDefault="005004FF" w:rsidP="00F416B3">
            <w:pPr>
              <w:tabs>
                <w:tab w:val="left" w:pos="2100"/>
              </w:tabs>
            </w:pPr>
          </w:p>
        </w:tc>
        <w:tc>
          <w:tcPr>
            <w:tcW w:w="4838"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A8DD0A7" w14:textId="77777777" w:rsidR="005004FF" w:rsidRPr="00075074" w:rsidRDefault="005004FF" w:rsidP="00F416B3">
            <w:pPr>
              <w:tabs>
                <w:tab w:val="left" w:pos="2100"/>
              </w:tabs>
            </w:pPr>
          </w:p>
        </w:tc>
      </w:tr>
    </w:tbl>
    <w:p w14:paraId="78D73E18" w14:textId="77777777" w:rsidR="005004FF" w:rsidRDefault="005004FF" w:rsidP="005004FF"/>
    <w:p w14:paraId="6F9ED74F" w14:textId="77777777" w:rsidR="005004FF" w:rsidRDefault="005004FF">
      <w:r>
        <w:br w:type="page"/>
      </w:r>
    </w:p>
    <w:p w14:paraId="70EA2503" w14:textId="77777777" w:rsidR="005004FF" w:rsidRDefault="005004FF" w:rsidP="005004FF"/>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2976"/>
      </w:tblGrid>
      <w:tr w:rsidR="005004FF" w:rsidRPr="0043505F" w14:paraId="37EDAC34" w14:textId="77777777" w:rsidTr="00F416B3">
        <w:trPr>
          <w:trHeight w:val="86"/>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19AD83A" w14:textId="77777777" w:rsidR="005004FF" w:rsidRPr="0043505F" w:rsidRDefault="005004F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(L</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6617E5" w14:textId="61F15FB1"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6.1</w:t>
            </w:r>
          </w:p>
        </w:tc>
        <w:tc>
          <w:tcPr>
            <w:tcW w:w="297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3AF521B" w14:textId="4D5A75D3"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19.</w:t>
            </w:r>
            <w:r>
              <w:rPr>
                <w:rFonts w:eastAsia="Times New Roman" w:cs="Arial"/>
                <w:b/>
                <w:kern w:val="0"/>
                <w:szCs w:val="22"/>
                <w:lang w:val="en-US"/>
                <w14:ligatures w14:val="none"/>
              </w:rPr>
              <w:t>8</w:t>
            </w:r>
          </w:p>
        </w:tc>
      </w:tr>
    </w:tbl>
    <w:p w14:paraId="33F40AED" w14:textId="77777777" w:rsidR="005004FF" w:rsidRPr="0043505F" w:rsidRDefault="005004FF" w:rsidP="005004FF">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5004FF" w:rsidRPr="0043505F" w14:paraId="1526F085" w14:textId="77777777" w:rsidTr="00F416B3">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453FD3E" w14:textId="233AD076" w:rsidR="005004FF" w:rsidRPr="0043505F" w:rsidRDefault="005004FF"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b/>
              </w:rPr>
              <w:t>Waste Disposal</w:t>
            </w:r>
          </w:p>
        </w:tc>
      </w:tr>
    </w:tbl>
    <w:p w14:paraId="11E5CC40" w14:textId="77777777" w:rsidR="005004FF" w:rsidRDefault="005004FF" w:rsidP="005004FF"/>
    <w:p w14:paraId="0FF03527" w14:textId="77777777" w:rsidR="005004FF" w:rsidRPr="00075074" w:rsidRDefault="005004FF" w:rsidP="005004FF"/>
    <w:tbl>
      <w:tblPr>
        <w:tblW w:w="9639"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388"/>
        <w:gridCol w:w="7251"/>
      </w:tblGrid>
      <w:tr w:rsidR="005004FF" w:rsidRPr="00075074" w14:paraId="1E0D041E" w14:textId="77777777" w:rsidTr="005004FF">
        <w:tc>
          <w:tcPr>
            <w:tcW w:w="9639" w:type="dxa"/>
            <w:gridSpan w:val="2"/>
          </w:tcPr>
          <w:p w14:paraId="0D33E4C6" w14:textId="77777777" w:rsidR="005004FF" w:rsidRPr="00075074" w:rsidRDefault="005004FF" w:rsidP="00F416B3">
            <w:pPr>
              <w:rPr>
                <w:b/>
              </w:rPr>
            </w:pPr>
            <w:r w:rsidRPr="00075074">
              <w:rPr>
                <w:b/>
              </w:rPr>
              <w:t>Instructions to Learners</w:t>
            </w:r>
            <w:r w:rsidRPr="00075074">
              <w:t xml:space="preserve"> </w:t>
            </w:r>
          </w:p>
          <w:p w14:paraId="1ADC3DF9" w14:textId="77777777" w:rsidR="005004FF" w:rsidRPr="00075074" w:rsidRDefault="005004FF" w:rsidP="00F416B3">
            <w:r w:rsidRPr="00075074">
              <w:t>State in the spaces provided below the correct procedure for disposing of waste Motorcycle components IN YOUR WORKSHOP</w:t>
            </w:r>
          </w:p>
          <w:p w14:paraId="0E423C39" w14:textId="77777777" w:rsidR="005004FF" w:rsidRPr="00075074" w:rsidRDefault="005004FF" w:rsidP="00F416B3">
            <w:pPr>
              <w:ind w:left="397"/>
              <w:rPr>
                <w:b/>
              </w:rPr>
            </w:pPr>
          </w:p>
        </w:tc>
      </w:tr>
      <w:tr w:rsidR="005004FF" w:rsidRPr="00075074" w14:paraId="29FAC618" w14:textId="77777777" w:rsidTr="005004FF">
        <w:tc>
          <w:tcPr>
            <w:tcW w:w="2388" w:type="dxa"/>
            <w:shd w:val="clear" w:color="auto" w:fill="043956" w:themeFill="accent2"/>
          </w:tcPr>
          <w:p w14:paraId="7463A938" w14:textId="77777777" w:rsidR="005004FF" w:rsidRPr="00075074" w:rsidRDefault="005004FF" w:rsidP="00F416B3">
            <w:pPr>
              <w:rPr>
                <w:b/>
              </w:rPr>
            </w:pPr>
            <w:r w:rsidRPr="00075074">
              <w:rPr>
                <w:b/>
              </w:rPr>
              <w:t>Component</w:t>
            </w:r>
          </w:p>
        </w:tc>
        <w:tc>
          <w:tcPr>
            <w:tcW w:w="7251" w:type="dxa"/>
            <w:shd w:val="clear" w:color="auto" w:fill="043956" w:themeFill="accent2"/>
          </w:tcPr>
          <w:p w14:paraId="2E5FBDA2" w14:textId="77777777" w:rsidR="005004FF" w:rsidRPr="00075074" w:rsidRDefault="005004FF" w:rsidP="00F416B3">
            <w:pPr>
              <w:rPr>
                <w:b/>
              </w:rPr>
            </w:pPr>
            <w:r w:rsidRPr="00075074">
              <w:rPr>
                <w:b/>
              </w:rPr>
              <w:t>Correct Disposal</w:t>
            </w:r>
          </w:p>
        </w:tc>
      </w:tr>
      <w:tr w:rsidR="005004FF" w:rsidRPr="00075074" w14:paraId="35B0CD7E" w14:textId="77777777" w:rsidTr="005004FF">
        <w:trPr>
          <w:trHeight w:val="1134"/>
        </w:trPr>
        <w:tc>
          <w:tcPr>
            <w:tcW w:w="2388" w:type="dxa"/>
            <w:vAlign w:val="center"/>
          </w:tcPr>
          <w:p w14:paraId="148E632F" w14:textId="77777777" w:rsidR="005004FF" w:rsidRPr="00075074" w:rsidRDefault="005004FF" w:rsidP="00F416B3">
            <w:pPr>
              <w:rPr>
                <w:b/>
              </w:rPr>
            </w:pPr>
            <w:r w:rsidRPr="00075074">
              <w:rPr>
                <w:b/>
              </w:rPr>
              <w:t>Used Lubricating Oil</w:t>
            </w:r>
          </w:p>
        </w:tc>
        <w:tc>
          <w:tcPr>
            <w:tcW w:w="7251" w:type="dxa"/>
          </w:tcPr>
          <w:p w14:paraId="357FBB18" w14:textId="77777777" w:rsidR="005004FF" w:rsidRPr="00075074" w:rsidRDefault="005004FF" w:rsidP="00F416B3"/>
          <w:p w14:paraId="00396A54" w14:textId="77777777" w:rsidR="005004FF" w:rsidRPr="00075074" w:rsidRDefault="005004FF" w:rsidP="00F416B3"/>
        </w:tc>
      </w:tr>
      <w:tr w:rsidR="005004FF" w:rsidRPr="00075074" w14:paraId="5077D2C9" w14:textId="77777777" w:rsidTr="005004FF">
        <w:trPr>
          <w:trHeight w:val="1134"/>
        </w:trPr>
        <w:tc>
          <w:tcPr>
            <w:tcW w:w="2388" w:type="dxa"/>
            <w:vAlign w:val="center"/>
          </w:tcPr>
          <w:p w14:paraId="5AC81E5C" w14:textId="77777777" w:rsidR="005004FF" w:rsidRPr="00075074" w:rsidRDefault="005004FF" w:rsidP="00F416B3">
            <w:pPr>
              <w:rPr>
                <w:b/>
              </w:rPr>
            </w:pPr>
            <w:r w:rsidRPr="00075074">
              <w:rPr>
                <w:b/>
              </w:rPr>
              <w:t>Oil and Air Filters</w:t>
            </w:r>
          </w:p>
        </w:tc>
        <w:tc>
          <w:tcPr>
            <w:tcW w:w="7251" w:type="dxa"/>
          </w:tcPr>
          <w:p w14:paraId="4A419181" w14:textId="77777777" w:rsidR="005004FF" w:rsidRPr="00075074" w:rsidRDefault="005004FF" w:rsidP="00F416B3"/>
        </w:tc>
      </w:tr>
      <w:tr w:rsidR="005004FF" w:rsidRPr="00075074" w14:paraId="090BDDFE" w14:textId="77777777" w:rsidTr="005004FF">
        <w:trPr>
          <w:trHeight w:val="1134"/>
        </w:trPr>
        <w:tc>
          <w:tcPr>
            <w:tcW w:w="2388" w:type="dxa"/>
            <w:vAlign w:val="center"/>
          </w:tcPr>
          <w:p w14:paraId="1FDE4974" w14:textId="77777777" w:rsidR="005004FF" w:rsidRPr="00075074" w:rsidRDefault="005004FF" w:rsidP="00F416B3">
            <w:pPr>
              <w:rPr>
                <w:b/>
              </w:rPr>
            </w:pPr>
            <w:r w:rsidRPr="00075074">
              <w:rPr>
                <w:b/>
              </w:rPr>
              <w:t>Used Components</w:t>
            </w:r>
          </w:p>
        </w:tc>
        <w:tc>
          <w:tcPr>
            <w:tcW w:w="7251" w:type="dxa"/>
          </w:tcPr>
          <w:p w14:paraId="2DB4B837" w14:textId="77777777" w:rsidR="005004FF" w:rsidRPr="00075074" w:rsidRDefault="005004FF" w:rsidP="00F416B3"/>
        </w:tc>
      </w:tr>
      <w:tr w:rsidR="005004FF" w:rsidRPr="00075074" w14:paraId="47E86A71" w14:textId="77777777" w:rsidTr="005004FF">
        <w:trPr>
          <w:trHeight w:val="1134"/>
        </w:trPr>
        <w:tc>
          <w:tcPr>
            <w:tcW w:w="2388" w:type="dxa"/>
            <w:vAlign w:val="center"/>
          </w:tcPr>
          <w:p w14:paraId="274FFBBE" w14:textId="77777777" w:rsidR="005004FF" w:rsidRPr="00075074" w:rsidRDefault="005004FF" w:rsidP="00F416B3">
            <w:pPr>
              <w:rPr>
                <w:b/>
              </w:rPr>
            </w:pPr>
            <w:r w:rsidRPr="00075074">
              <w:rPr>
                <w:b/>
              </w:rPr>
              <w:t>Motorcycle Tyres</w:t>
            </w:r>
          </w:p>
        </w:tc>
        <w:tc>
          <w:tcPr>
            <w:tcW w:w="7251" w:type="dxa"/>
          </w:tcPr>
          <w:p w14:paraId="427970C7" w14:textId="77777777" w:rsidR="005004FF" w:rsidRPr="00075074" w:rsidRDefault="005004FF" w:rsidP="00F416B3"/>
        </w:tc>
      </w:tr>
    </w:tbl>
    <w:p w14:paraId="7E5E32EA" w14:textId="77777777" w:rsidR="005004FF" w:rsidRPr="00075074" w:rsidRDefault="005004FF" w:rsidP="005004FF"/>
    <w:tbl>
      <w:tblPr>
        <w:tblW w:w="9679"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120"/>
        <w:gridCol w:w="1559"/>
      </w:tblGrid>
      <w:tr w:rsidR="005004FF" w:rsidRPr="0043505F" w14:paraId="70D18E0A" w14:textId="77777777" w:rsidTr="00F416B3">
        <w:tc>
          <w:tcPr>
            <w:tcW w:w="8120" w:type="dxa"/>
            <w:hideMark/>
          </w:tcPr>
          <w:p w14:paraId="7ED4415A" w14:textId="77777777" w:rsidR="005004FF" w:rsidRPr="0043505F" w:rsidRDefault="005004FF" w:rsidP="00F416B3">
            <w:pPr>
              <w:rPr>
                <w:rFonts w:eastAsia="Times New Roman" w:cs="Arial"/>
                <w:b/>
                <w:kern w:val="0"/>
                <w:szCs w:val="22"/>
                <w:lang w:val="en-US"/>
                <w14:ligatures w14:val="none"/>
              </w:rPr>
            </w:pPr>
            <w:r>
              <w:rPr>
                <w:rFonts w:eastAsia="Times New Roman" w:cs="Arial"/>
                <w:b/>
                <w:kern w:val="0"/>
                <w:szCs w:val="22"/>
                <w:lang w:val="en-US"/>
                <w14:ligatures w14:val="none"/>
              </w:rPr>
              <w:t>A</w:t>
            </w:r>
            <w:r w:rsidRPr="0043505F">
              <w:rPr>
                <w:rFonts w:eastAsia="Times New Roman" w:cs="Arial"/>
                <w:b/>
                <w:kern w:val="0"/>
                <w:szCs w:val="22"/>
                <w:lang w:val="en-US"/>
                <w14:ligatures w14:val="none"/>
              </w:rPr>
              <w:t>ssessor Checklist</w:t>
            </w:r>
          </w:p>
        </w:tc>
        <w:tc>
          <w:tcPr>
            <w:tcW w:w="1559" w:type="dxa"/>
            <w:hideMark/>
          </w:tcPr>
          <w:p w14:paraId="2FDC0DC3" w14:textId="77777777"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808B341" w14:textId="77777777"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5004FF" w:rsidRPr="0043505F" w14:paraId="05663756" w14:textId="77777777" w:rsidTr="00F416B3">
        <w:tc>
          <w:tcPr>
            <w:tcW w:w="8120" w:type="dxa"/>
            <w:tcBorders>
              <w:bottom w:val="single" w:sz="4" w:space="0" w:color="35B1F5" w:themeColor="accent2" w:themeTint="80"/>
            </w:tcBorders>
            <w:hideMark/>
          </w:tcPr>
          <w:p w14:paraId="32431623" w14:textId="77777777" w:rsidR="005004FF" w:rsidRPr="0043505F" w:rsidRDefault="005004FF"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559" w:type="dxa"/>
            <w:tcBorders>
              <w:bottom w:val="single" w:sz="4" w:space="0" w:color="35B1F5" w:themeColor="accent2" w:themeTint="80"/>
            </w:tcBorders>
          </w:tcPr>
          <w:p w14:paraId="52B503F9" w14:textId="77777777" w:rsidR="005004FF" w:rsidRPr="0043505F" w:rsidRDefault="005004FF" w:rsidP="00F416B3">
            <w:pPr>
              <w:rPr>
                <w:rFonts w:eastAsia="Times New Roman" w:cs="Arial"/>
                <w:b/>
                <w:kern w:val="0"/>
                <w:szCs w:val="22"/>
                <w:lang w:val="en-US"/>
                <w14:ligatures w14:val="none"/>
              </w:rPr>
            </w:pPr>
          </w:p>
        </w:tc>
      </w:tr>
      <w:tr w:rsidR="005004FF" w:rsidRPr="0043505F" w14:paraId="7F2E371D"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65837B" w14:textId="77777777" w:rsidR="005004FF" w:rsidRPr="00075074" w:rsidRDefault="005004FF" w:rsidP="00F416B3">
            <w:r w:rsidRPr="00075074">
              <w:t>Methodical Procedures used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7A71EA16" w14:textId="77777777" w:rsidR="005004FF" w:rsidRPr="0043505F" w:rsidRDefault="005004FF" w:rsidP="00F416B3">
            <w:pPr>
              <w:rPr>
                <w:rFonts w:eastAsia="Times New Roman" w:cs="Arial"/>
                <w:b/>
                <w:kern w:val="0"/>
                <w:szCs w:val="22"/>
                <w:lang w:val="en-US"/>
                <w14:ligatures w14:val="none"/>
              </w:rPr>
            </w:pPr>
          </w:p>
        </w:tc>
      </w:tr>
      <w:tr w:rsidR="005004FF" w:rsidRPr="0043505F" w14:paraId="40DA9DE3" w14:textId="77777777" w:rsidTr="00F416B3">
        <w:tc>
          <w:tcPr>
            <w:tcW w:w="812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054DBF" w14:textId="0397D7AE" w:rsidR="005004FF" w:rsidRPr="00075074" w:rsidRDefault="005004FF" w:rsidP="00F416B3">
            <w:r>
              <w:t>Report</w:t>
            </w:r>
            <w:r>
              <w:t xml:space="preserve"> completed</w:t>
            </w:r>
          </w:p>
        </w:tc>
        <w:tc>
          <w:tcPr>
            <w:tcW w:w="1559" w:type="dxa"/>
            <w:tcBorders>
              <w:top w:val="single" w:sz="4" w:space="0" w:color="35B1F5" w:themeColor="accent2" w:themeTint="80"/>
              <w:left w:val="single" w:sz="4" w:space="0" w:color="35B1F5" w:themeColor="accent2" w:themeTint="80"/>
              <w:bottom w:val="single" w:sz="4" w:space="0" w:color="35B1F5" w:themeColor="accent2" w:themeTint="80"/>
            </w:tcBorders>
          </w:tcPr>
          <w:p w14:paraId="058455C2" w14:textId="77777777" w:rsidR="005004FF" w:rsidRPr="0043505F" w:rsidRDefault="005004FF" w:rsidP="00F416B3">
            <w:pPr>
              <w:rPr>
                <w:rFonts w:eastAsia="Times New Roman" w:cs="Arial"/>
                <w:b/>
                <w:kern w:val="0"/>
                <w:szCs w:val="22"/>
                <w:lang w:val="en-US"/>
                <w14:ligatures w14:val="none"/>
              </w:rPr>
            </w:pPr>
          </w:p>
        </w:tc>
      </w:tr>
    </w:tbl>
    <w:p w14:paraId="1DE7DFF7" w14:textId="77777777" w:rsidR="005004FF" w:rsidRDefault="005004FF" w:rsidP="005004FF">
      <w:pPr>
        <w:rPr>
          <w:rFonts w:eastAsia="Times New Roman" w:cs="Arial"/>
          <w:kern w:val="0"/>
          <w:szCs w:val="22"/>
          <w:lang w:val="en-US"/>
          <w14:ligatures w14:val="none"/>
        </w:r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9"/>
      </w:tblGrid>
      <w:tr w:rsidR="005004FF" w:rsidRPr="0043505F" w14:paraId="57F8213A" w14:textId="77777777" w:rsidTr="00F416B3">
        <w:trPr>
          <w:trHeight w:val="70"/>
        </w:trPr>
        <w:tc>
          <w:tcPr>
            <w:tcW w:w="96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87B9AE" w14:textId="77777777" w:rsidR="005004FF" w:rsidRPr="0043505F" w:rsidRDefault="005004F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8EB35D4" w14:textId="77777777" w:rsidR="005004FF" w:rsidRDefault="005004F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227CFC41" w14:textId="77777777" w:rsidR="005004FF" w:rsidRDefault="005004FF" w:rsidP="00F416B3">
            <w:pPr>
              <w:rPr>
                <w:rFonts w:eastAsia="Times New Roman" w:cs="Arial"/>
                <w:kern w:val="0"/>
                <w:szCs w:val="22"/>
                <w:lang w:val="en-US"/>
                <w14:ligatures w14:val="none"/>
              </w:rPr>
            </w:pPr>
          </w:p>
          <w:p w14:paraId="2FE61538" w14:textId="77777777" w:rsidR="005004FF" w:rsidRPr="0043505F" w:rsidRDefault="005004FF" w:rsidP="00F416B3">
            <w:pPr>
              <w:rPr>
                <w:rFonts w:eastAsia="Times New Roman" w:cs="Arial"/>
                <w:kern w:val="0"/>
                <w:szCs w:val="22"/>
                <w:lang w:val="en-US"/>
                <w14:ligatures w14:val="none"/>
              </w:rPr>
            </w:pPr>
          </w:p>
          <w:p w14:paraId="28C8C363" w14:textId="77777777" w:rsidR="005004FF" w:rsidRPr="0043505F" w:rsidRDefault="005004F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8FC6FBA" w14:textId="77777777" w:rsidR="005004FF" w:rsidRPr="0043505F" w:rsidRDefault="005004FF" w:rsidP="00F416B3">
            <w:pPr>
              <w:rPr>
                <w:rFonts w:eastAsia="Times New Roman" w:cs="Arial"/>
                <w:kern w:val="0"/>
                <w:szCs w:val="22"/>
                <w:lang w:val="en-US"/>
                <w14:ligatures w14:val="none"/>
              </w:rPr>
            </w:pPr>
          </w:p>
          <w:p w14:paraId="47570657" w14:textId="77777777" w:rsidR="005004FF" w:rsidRPr="0043505F" w:rsidRDefault="005004FF" w:rsidP="00F416B3">
            <w:pPr>
              <w:rPr>
                <w:rFonts w:eastAsia="Times New Roman" w:cs="Arial"/>
                <w:kern w:val="0"/>
                <w:szCs w:val="22"/>
                <w:lang w:val="en-US"/>
                <w14:ligatures w14:val="none"/>
              </w:rPr>
            </w:pPr>
          </w:p>
          <w:p w14:paraId="709B144A" w14:textId="77777777" w:rsidR="005004FF" w:rsidRDefault="005004F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8664F2D" w14:textId="77777777" w:rsidR="005004FF" w:rsidRPr="0043505F" w:rsidRDefault="005004FF" w:rsidP="00F416B3">
            <w:pPr>
              <w:rPr>
                <w:rFonts w:eastAsia="Times New Roman" w:cs="Arial"/>
                <w:kern w:val="0"/>
                <w:szCs w:val="22"/>
                <w:lang w:val="en-US"/>
                <w14:ligatures w14:val="none"/>
              </w:rPr>
            </w:pPr>
          </w:p>
        </w:tc>
      </w:tr>
    </w:tbl>
    <w:p w14:paraId="405A1EE1" w14:textId="77777777" w:rsidR="005004FF" w:rsidRPr="00075074" w:rsidRDefault="005004FF" w:rsidP="005004FF"/>
    <w:sectPr w:rsidR="005004FF" w:rsidRPr="00075074" w:rsidSect="009E4205">
      <w:pgSz w:w="11906" w:h="16838" w:code="9"/>
      <w:pgMar w:top="167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16257" w14:textId="77777777" w:rsidR="00BA72E1" w:rsidRPr="005E68BA" w:rsidRDefault="00BA72E1" w:rsidP="00C03E65">
      <w:r w:rsidRPr="005E68BA">
        <w:separator/>
      </w:r>
    </w:p>
  </w:endnote>
  <w:endnote w:type="continuationSeparator" w:id="0">
    <w:p w14:paraId="548CEEB8" w14:textId="77777777" w:rsidR="00BA72E1" w:rsidRPr="005E68BA" w:rsidRDefault="00BA72E1" w:rsidP="00C03E65">
      <w:r w:rsidRPr="005E68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FAFD" w14:textId="5F3F9E9F" w:rsidR="006D6F63" w:rsidRPr="00225998" w:rsidRDefault="006D6F63">
    <w:pPr>
      <w:pStyle w:val="Footer"/>
      <w:rPr>
        <w:sz w:val="18"/>
        <w:szCs w:val="18"/>
      </w:rPr>
    </w:pPr>
    <w:r w:rsidRPr="006251BF">
      <w:rPr>
        <w:noProof/>
      </w:rPr>
      <mc:AlternateContent>
        <mc:Choice Requires="wps">
          <w:drawing>
            <wp:anchor distT="0" distB="0" distL="114300" distR="114300" simplePos="0" relativeHeight="251675648" behindDoc="1" locked="0" layoutInCell="1" allowOverlap="1" wp14:anchorId="596E90CD" wp14:editId="01B600F6">
              <wp:simplePos x="0" y="0"/>
              <wp:positionH relativeFrom="column">
                <wp:posOffset>-165735</wp:posOffset>
              </wp:positionH>
              <wp:positionV relativeFrom="bottomMargin">
                <wp:posOffset>277495</wp:posOffset>
              </wp:positionV>
              <wp:extent cx="1274400" cy="1206000"/>
              <wp:effectExtent l="0" t="0" r="21590" b="0"/>
              <wp:wrapNone/>
              <wp:docPr id="1383073839" name="Block Arc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4400" cy="1206000"/>
                      </a:xfrm>
                      <a:prstGeom prst="blockArc">
                        <a:avLst/>
                      </a:prstGeom>
                      <a:solidFill>
                        <a:schemeClr val="accent6"/>
                      </a:solidFill>
                      <a:ln w="190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063A" id="Block Arc 10" o:spid="_x0000_s1026" style="position:absolute;margin-left:-13.05pt;margin-top:21.85pt;width:100.35pt;height:94.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coordsize="1274400,12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" path="m,603000c,269972,285284,,637200,v351916,,637200,269972,637200,603000l972900,603000v,-166514,-150298,-301500,-335700,-301500c451798,301500,301500,436486,301500,603000l,603000xe" fillcolor="#a848b4 [3209]" strokecolor="#a848b4 [3209]" strokeweight="1.5pt">
              <v:stroke joinstyle="miter"/>
              <v:path arrowok="t" o:connecttype="custom" o:connectlocs="0,603000;637200,0;1274400,603000;972900,603000;637200,301500;301500,603000;0,603000" o:connectangles="0,0,0,0,0,0,0"/>
              <o:lock v:ext="edit" aspectratio="t"/>
              <w10:wrap anchory="margin"/>
            </v:shape>
          </w:pict>
        </mc:Fallback>
      </mc:AlternateContent>
    </w:r>
    <w:r w:rsidRPr="006251BF">
      <w:rPr>
        <w:rFonts w:eastAsiaTheme="majorEastAsia" w:cstheme="majorBidi"/>
        <w:noProof/>
        <w:color w:val="043956" w:themeColor="accent2"/>
        <w:spacing w:val="-10"/>
        <w:kern w:val="28"/>
        <w:szCs w:val="56"/>
      </w:rPr>
      <mc:AlternateContent>
        <mc:Choice Requires="wps">
          <w:drawing>
            <wp:anchor distT="0" distB="0" distL="114300" distR="114300" simplePos="0" relativeHeight="251674624" behindDoc="1" locked="0" layoutInCell="1" allowOverlap="1" wp14:anchorId="3E4F93D7" wp14:editId="0DE77AF9">
              <wp:simplePos x="0" y="0"/>
              <wp:positionH relativeFrom="column">
                <wp:posOffset>-2239645</wp:posOffset>
              </wp:positionH>
              <wp:positionV relativeFrom="bottomMargin">
                <wp:posOffset>-496570</wp:posOffset>
              </wp:positionV>
              <wp:extent cx="2588400" cy="2448000"/>
              <wp:effectExtent l="0" t="38100" r="2540" b="0"/>
              <wp:wrapNone/>
              <wp:docPr id="814211603" name="Block Arc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346578">
                        <a:off x="0" y="0"/>
                        <a:ext cx="2588400" cy="2448000"/>
                      </a:xfrm>
                      <a:prstGeom prst="blockArc">
                        <a:avLst/>
                      </a:prstGeom>
                      <a:solidFill>
                        <a:schemeClr val="accent5"/>
                      </a:solidFill>
                      <a:ln w="190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8B0D" id="Block Arc 12" o:spid="_x0000_s1026" style="position:absolute;margin-left:-176.35pt;margin-top:-39.1pt;width:203.8pt;height:192.75pt;rotation:1470822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coordsize="2588400,24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" path="m,1224000c,548003,579433,,1294200,v714767,,1294200,548003,1294200,1224000l1976400,1224000v,-337998,-305431,-612000,-682200,-612000c917431,612000,612000,886002,612000,1224000l,1224000xe" fillcolor="#12eacc [3208]" strokecolor="#12eacc [3208]" strokeweight="1.5pt">
              <v:stroke joinstyle="miter"/>
              <v:path arrowok="t" o:connecttype="custom" o:connectlocs="0,1224000;1294200,0;2588400,1224000;1976400,1224000;1294200,612000;612000,1224000;0,1224000" o:connectangles="0,0,0,0,0,0,0"/>
              <o:lock v:ext="edit" aspectratio="t"/>
              <w10:wrap anchory="margin"/>
            </v:shape>
          </w:pict>
        </mc:Fallback>
      </mc:AlternateContent>
    </w:r>
    <w:r w:rsidR="00225998">
      <w:tab/>
    </w:r>
    <w:r w:rsidR="00225998" w:rsidRPr="00225998">
      <w:rPr>
        <w:sz w:val="18"/>
        <w:szCs w:val="18"/>
      </w:rPr>
      <w:t>500/4242/7 – 500/4220/8 – 500/4209/9</w:t>
    </w:r>
    <w:r w:rsidR="00225998" w:rsidRPr="00225998">
      <w:rPr>
        <w:sz w:val="18"/>
        <w:szCs w:val="18"/>
      </w:rPr>
      <w:tab/>
    </w:r>
  </w:p>
  <w:p w14:paraId="1B728553" w14:textId="0BCFFF83" w:rsidR="00A115B8" w:rsidRPr="00550190" w:rsidRDefault="00A115B8">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40523" w14:textId="77777777" w:rsidR="00BA72E1" w:rsidRPr="005E68BA" w:rsidRDefault="00BA72E1" w:rsidP="00C03E65">
      <w:r w:rsidRPr="005E68BA">
        <w:separator/>
      </w:r>
    </w:p>
  </w:footnote>
  <w:footnote w:type="continuationSeparator" w:id="0">
    <w:p w14:paraId="0DABD0FF" w14:textId="77777777" w:rsidR="00BA72E1" w:rsidRPr="005E68BA" w:rsidRDefault="00BA72E1" w:rsidP="00C03E65">
      <w:r w:rsidRPr="005E68BA">
        <w:continuationSeparator/>
      </w:r>
    </w:p>
  </w:footnote>
  <w:footnote w:id="1">
    <w:p w14:paraId="62C02C42" w14:textId="77777777" w:rsidR="00F77997" w:rsidRPr="000125DF" w:rsidRDefault="00F77997" w:rsidP="00F77997">
      <w:pPr>
        <w:pStyle w:val="FootnoteText"/>
        <w:rPr>
          <w:sz w:val="16"/>
          <w:szCs w:val="16"/>
        </w:rPr>
      </w:pPr>
      <w:r w:rsidRPr="000125DF">
        <w:rPr>
          <w:rStyle w:val="FootnoteReference"/>
          <w:sz w:val="16"/>
          <w:szCs w:val="16"/>
        </w:rPr>
        <w:footnoteRef/>
      </w:r>
      <w:r w:rsidRPr="000125DF">
        <w:rPr>
          <w:sz w:val="16"/>
          <w:szCs w:val="16"/>
        </w:rPr>
        <w:t xml:space="preserve"> Unless otherwise stated e.g. for some entry level qualifications, learners can work together but should identify sections which are their own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65B0" w14:textId="6538A076" w:rsidR="00A115B8" w:rsidRPr="005E68BA" w:rsidRDefault="00A115B8">
    <w:pPr>
      <w:pStyle w:val="Header"/>
    </w:pPr>
    <w:r w:rsidRPr="005E68BA">
      <w:rPr>
        <w:noProof/>
      </w:rPr>
      <mc:AlternateContent>
        <mc:Choice Requires="wps">
          <w:drawing>
            <wp:anchor distT="0" distB="0" distL="114300" distR="114300" simplePos="0" relativeHeight="251660288" behindDoc="1" locked="0" layoutInCell="1" allowOverlap="1" wp14:anchorId="4E55FDAE" wp14:editId="29EBB038">
              <wp:simplePos x="0" y="0"/>
              <wp:positionH relativeFrom="column">
                <wp:posOffset>4414520</wp:posOffset>
              </wp:positionH>
              <wp:positionV relativeFrom="page">
                <wp:posOffset>-553085</wp:posOffset>
              </wp:positionV>
              <wp:extent cx="1497330" cy="1436370"/>
              <wp:effectExtent l="0" t="0" r="7620" b="30480"/>
              <wp:wrapNone/>
              <wp:docPr id="81645983"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9621035">
                        <a:off x="0" y="0"/>
                        <a:ext cx="1497330" cy="1436370"/>
                      </a:xfrm>
                      <a:prstGeom prst="blockArc">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F476" id="Block Arc 3" o:spid="_x0000_s1026" style="position:absolute;margin-left:347.6pt;margin-top:-43.55pt;width:117.9pt;height:113.1pt;rotation:1050873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49733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" path="m,718185c,321542,335189,,748665,v413476,,748665,321542,748665,718185l1138238,718185v,-198322,-174418,-359093,-389573,-359093c533510,359092,359092,519863,359092,718185l,718185xe" fillcolor="#12eacc [3206]" strokecolor="#12eacc [3206]" strokeweight="1.5pt">
              <v:stroke joinstyle="miter"/>
              <v:path arrowok="t" o:connecttype="custom" o:connectlocs="0,718185;748665,0;1497330,718185;1138238,718185;748665,359092;359092,718185;0,718185" o:connectangles="0,0,0,0,0,0,0"/>
              <o:lock v:ext="edit" aspectratio="t"/>
              <w10:wrap anchory="page"/>
            </v:shape>
          </w:pict>
        </mc:Fallback>
      </mc:AlternateContent>
    </w:r>
    <w:r w:rsidRPr="005E68BA">
      <w:rPr>
        <w:noProof/>
      </w:rPr>
      <mc:AlternateContent>
        <mc:Choice Requires="wps">
          <w:drawing>
            <wp:anchor distT="0" distB="0" distL="114300" distR="114300" simplePos="0" relativeHeight="251659264" behindDoc="1" locked="0" layoutInCell="1" allowOverlap="1" wp14:anchorId="7F8B03F1" wp14:editId="28F8CBE8">
              <wp:simplePos x="0" y="0"/>
              <wp:positionH relativeFrom="column">
                <wp:posOffset>5195570</wp:posOffset>
              </wp:positionH>
              <wp:positionV relativeFrom="page">
                <wp:posOffset>-514985</wp:posOffset>
              </wp:positionV>
              <wp:extent cx="2699385" cy="2552065"/>
              <wp:effectExtent l="0" t="57150" r="0" b="0"/>
              <wp:wrapNone/>
              <wp:docPr id="1347461626"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060706">
                        <a:off x="0" y="0"/>
                        <a:ext cx="2699385" cy="2552065"/>
                      </a:xfrm>
                      <a:prstGeom prst="blockArc">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D0D6" id="Block Arc 3" o:spid="_x0000_s1026" style="position:absolute;margin-left:409.1pt;margin-top:-40.55pt;width:212.55pt;height:200.95pt;rotation:-277358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699385,25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" path="m,1276033c,571299,604278,,1349693,v745415,,1349693,571299,1349693,1276033l2061369,1276033v,-352367,-318628,-638016,-711676,-638016c956645,638017,638017,923666,638017,1276033l,1276033xe" fillcolor="#a848b4 [3207]" strokecolor="#a848b4 [3207]" strokeweight="1.5pt">
              <v:stroke joinstyle="miter"/>
              <v:path arrowok="t" o:connecttype="custom" o:connectlocs="0,1276033;1349693,0;2699386,1276033;2061369,1276033;1349693,638017;638017,1276033;0,1276033" o:connectangles="0,0,0,0,0,0,0"/>
              <o:lock v:ext="edit" aspectratio="t"/>
              <w10:wrap anchory="page"/>
            </v:shape>
          </w:pict>
        </mc:Fallback>
      </mc:AlternateContent>
    </w:r>
    <w:r w:rsidRPr="005E68BA">
      <w:rPr>
        <w:noProof/>
      </w:rPr>
      <w:drawing>
        <wp:anchor distT="0" distB="0" distL="114300" distR="114300" simplePos="0" relativeHeight="251661312" behindDoc="0" locked="0" layoutInCell="1" allowOverlap="1" wp14:anchorId="4A43CF7F" wp14:editId="267C11C1">
          <wp:simplePos x="0" y="0"/>
          <wp:positionH relativeFrom="column">
            <wp:posOffset>0</wp:posOffset>
          </wp:positionH>
          <wp:positionV relativeFrom="page">
            <wp:posOffset>759460</wp:posOffset>
          </wp:positionV>
          <wp:extent cx="1944000" cy="576000"/>
          <wp:effectExtent l="0" t="0" r="0" b="0"/>
          <wp:wrapSquare wrapText="bothSides"/>
          <wp:docPr id="329109896" name="Picture 10" descr="A black background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06" name="Picture 10" descr="A black background with blue and purpl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4000" cy="576000"/>
                  </a:xfrm>
                  <a:prstGeom prst="rect">
                    <a:avLst/>
                  </a:prstGeom>
                </pic:spPr>
              </pic:pic>
            </a:graphicData>
          </a:graphic>
          <wp14:sizeRelH relativeFrom="page">
            <wp14:pctWidth>0</wp14:pctWidth>
          </wp14:sizeRelH>
          <wp14:sizeRelV relativeFrom="page">
            <wp14:pctHeight>0</wp14:pctHeight>
          </wp14:sizeRelV>
        </wp:anchor>
      </w:drawing>
    </w:r>
  </w:p>
  <w:p w14:paraId="49171855" w14:textId="77777777" w:rsidR="00A115B8" w:rsidRPr="005E68BA" w:rsidRDefault="00A115B8">
    <w:pPr>
      <w:pStyle w:val="Header"/>
    </w:pPr>
  </w:p>
  <w:p w14:paraId="160D576A" w14:textId="77777777" w:rsidR="00A115B8" w:rsidRPr="005E68BA" w:rsidRDefault="00A115B8">
    <w:pPr>
      <w:pStyle w:val="Header"/>
    </w:pPr>
  </w:p>
  <w:p w14:paraId="18DF2B84" w14:textId="77777777" w:rsidR="0082662B" w:rsidRDefault="0082662B">
    <w:pPr>
      <w:pStyle w:val="Header"/>
    </w:pPr>
  </w:p>
  <w:p w14:paraId="44952EA9" w14:textId="77777777" w:rsidR="00537B70" w:rsidRDefault="00537B70">
    <w:pPr>
      <w:pStyle w:val="Header"/>
    </w:pPr>
  </w:p>
  <w:p w14:paraId="2A2BDCB7" w14:textId="77777777" w:rsidR="00537B70" w:rsidRDefault="00537B70">
    <w:pPr>
      <w:pStyle w:val="Header"/>
    </w:pPr>
  </w:p>
  <w:p w14:paraId="6FBF31B8" w14:textId="3BDB6F56" w:rsidR="00537B70" w:rsidRPr="00537B70" w:rsidRDefault="00F77997">
    <w:pPr>
      <w:pStyle w:val="Header"/>
      <w:rPr>
        <w:b/>
        <w:bCs/>
        <w:color w:val="043956" w:themeColor="accent2"/>
      </w:rPr>
    </w:pPr>
    <w:r>
      <w:rPr>
        <w:b/>
        <w:bCs/>
        <w:color w:val="043956" w:themeColor="accent2"/>
      </w:rPr>
      <w:t>Learner Assessment Record 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018" w14:textId="62A8FC20" w:rsidR="006D6F63" w:rsidRPr="005E68BA" w:rsidRDefault="006D6F63">
    <w:pPr>
      <w:pStyle w:val="Header"/>
    </w:pPr>
    <w:r w:rsidRPr="005E68BA">
      <w:rPr>
        <w:noProof/>
      </w:rPr>
      <mc:AlternateContent>
        <mc:Choice Requires="wps">
          <w:drawing>
            <wp:anchor distT="0" distB="0" distL="114300" distR="114300" simplePos="0" relativeHeight="251666432" behindDoc="1" locked="0" layoutInCell="1" allowOverlap="1" wp14:anchorId="348DB5D1" wp14:editId="012C77B5">
              <wp:simplePos x="0" y="0"/>
              <wp:positionH relativeFrom="column">
                <wp:posOffset>8667750</wp:posOffset>
              </wp:positionH>
              <wp:positionV relativeFrom="page">
                <wp:posOffset>-514350</wp:posOffset>
              </wp:positionV>
              <wp:extent cx="2699385" cy="2552065"/>
              <wp:effectExtent l="0" t="57150" r="0" b="0"/>
              <wp:wrapNone/>
              <wp:docPr id="584812505"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060706">
                        <a:off x="0" y="0"/>
                        <a:ext cx="2699385" cy="2552065"/>
                      </a:xfrm>
                      <a:prstGeom prst="blockArc">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C764" id="Block Arc 3" o:spid="_x0000_s1026" style="position:absolute;margin-left:682.5pt;margin-top:-40.5pt;width:212.55pt;height:200.95pt;rotation:-2773586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699385,25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" path="m,1276033c,571299,604278,,1349693,v745415,,1349693,571299,1349693,1276033l2061369,1276033v,-352367,-318628,-638016,-711676,-638016c956645,638017,638017,923666,638017,1276033l,1276033xe" fillcolor="#a848b4 [3207]" strokecolor="#a848b4 [3207]" strokeweight="1.5pt">
              <v:stroke joinstyle="miter"/>
              <v:path arrowok="t" o:connecttype="custom" o:connectlocs="0,1276033;1349693,0;2699386,1276033;2061369,1276033;1349693,638017;638017,1276033;0,1276033" o:connectangles="0,0,0,0,0,0,0"/>
              <o:lock v:ext="edit" aspectratio="t"/>
              <w10:wrap anchory="page"/>
            </v:shape>
          </w:pict>
        </mc:Fallback>
      </mc:AlternateContent>
    </w:r>
    <w:r w:rsidRPr="005E68BA">
      <w:rPr>
        <w:noProof/>
      </w:rPr>
      <mc:AlternateContent>
        <mc:Choice Requires="wps">
          <w:drawing>
            <wp:anchor distT="0" distB="0" distL="114300" distR="114300" simplePos="0" relativeHeight="251667456" behindDoc="1" locked="0" layoutInCell="1" allowOverlap="1" wp14:anchorId="5366B9F5" wp14:editId="45199315">
              <wp:simplePos x="0" y="0"/>
              <wp:positionH relativeFrom="column">
                <wp:posOffset>7886700</wp:posOffset>
              </wp:positionH>
              <wp:positionV relativeFrom="page">
                <wp:posOffset>-552450</wp:posOffset>
              </wp:positionV>
              <wp:extent cx="1497330" cy="1436370"/>
              <wp:effectExtent l="0" t="0" r="7620" b="30480"/>
              <wp:wrapNone/>
              <wp:docPr id="530399734"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9621035">
                        <a:off x="0" y="0"/>
                        <a:ext cx="1497330" cy="1436370"/>
                      </a:xfrm>
                      <a:prstGeom prst="blockArc">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FB96" id="Block Arc 3" o:spid="_x0000_s1026" style="position:absolute;margin-left:621pt;margin-top:-43.5pt;width:117.9pt;height:113.1pt;rotation:10508736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49733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" path="m,718185c,321542,335189,,748665,v413476,,748665,321542,748665,718185l1138238,718185v,-198322,-174418,-359093,-389573,-359093c533510,359092,359092,519863,359092,718185l,718185xe" fillcolor="#12eacc [3206]" strokecolor="#12eacc [3206]" strokeweight="1.5pt">
              <v:stroke joinstyle="miter"/>
              <v:path arrowok="t" o:connecttype="custom" o:connectlocs="0,718185;748665,0;1497330,718185;1138238,718185;748665,359092;359092,718185;0,718185" o:connectangles="0,0,0,0,0,0,0"/>
              <o:lock v:ext="edit" aspectratio="t"/>
              <w10:wrap anchory="page"/>
            </v:shape>
          </w:pict>
        </mc:Fallback>
      </mc:AlternateContent>
    </w:r>
    <w:r w:rsidRPr="005E68BA">
      <w:rPr>
        <w:noProof/>
      </w:rPr>
      <w:drawing>
        <wp:anchor distT="0" distB="0" distL="114300" distR="114300" simplePos="0" relativeHeight="251668480" behindDoc="0" locked="0" layoutInCell="1" allowOverlap="1" wp14:anchorId="757ECCBE" wp14:editId="1C8190A8">
          <wp:simplePos x="0" y="0"/>
          <wp:positionH relativeFrom="column">
            <wp:posOffset>0</wp:posOffset>
          </wp:positionH>
          <wp:positionV relativeFrom="page">
            <wp:posOffset>759460</wp:posOffset>
          </wp:positionV>
          <wp:extent cx="1944000" cy="576000"/>
          <wp:effectExtent l="0" t="0" r="0" b="0"/>
          <wp:wrapSquare wrapText="bothSides"/>
          <wp:docPr id="1345088946" name="Picture 10" descr="A black background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06" name="Picture 10" descr="A black background with blue and purpl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4000" cy="576000"/>
                  </a:xfrm>
                  <a:prstGeom prst="rect">
                    <a:avLst/>
                  </a:prstGeom>
                </pic:spPr>
              </pic:pic>
            </a:graphicData>
          </a:graphic>
          <wp14:sizeRelH relativeFrom="page">
            <wp14:pctWidth>0</wp14:pctWidth>
          </wp14:sizeRelH>
          <wp14:sizeRelV relativeFrom="page">
            <wp14:pctHeight>0</wp14:pctHeight>
          </wp14:sizeRelV>
        </wp:anchor>
      </w:drawing>
    </w:r>
  </w:p>
  <w:p w14:paraId="51FF6449" w14:textId="77777777" w:rsidR="006D6F63" w:rsidRPr="005E68BA" w:rsidRDefault="006D6F63">
    <w:pPr>
      <w:pStyle w:val="Header"/>
    </w:pPr>
  </w:p>
  <w:p w14:paraId="4DB72DDE" w14:textId="77777777" w:rsidR="006D6F63" w:rsidRPr="005E68BA" w:rsidRDefault="006D6F63">
    <w:pPr>
      <w:pStyle w:val="Header"/>
    </w:pPr>
  </w:p>
  <w:p w14:paraId="07678654" w14:textId="77777777" w:rsidR="006D6F63" w:rsidRDefault="006D6F63">
    <w:pPr>
      <w:pStyle w:val="Header"/>
    </w:pPr>
  </w:p>
  <w:p w14:paraId="2998EE7A" w14:textId="77777777" w:rsidR="006D6F63" w:rsidRDefault="006D6F63">
    <w:pPr>
      <w:pStyle w:val="Header"/>
    </w:pPr>
  </w:p>
  <w:p w14:paraId="6B018D5E" w14:textId="77777777" w:rsidR="006D6F63" w:rsidRDefault="006D6F63">
    <w:pPr>
      <w:pStyle w:val="Header"/>
    </w:pPr>
  </w:p>
  <w:p w14:paraId="35994131" w14:textId="77777777" w:rsidR="006D6F63" w:rsidRPr="00537B70" w:rsidRDefault="006D6F63">
    <w:pPr>
      <w:pStyle w:val="Header"/>
      <w:rPr>
        <w:b/>
        <w:bCs/>
        <w:color w:val="043956" w:themeColor="accent2"/>
      </w:rPr>
    </w:pPr>
    <w:r>
      <w:rPr>
        <w:b/>
        <w:bCs/>
        <w:color w:val="043956" w:themeColor="accent2"/>
      </w:rPr>
      <w:t>Learner Assessment Record 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88CE" w14:textId="77777777" w:rsidR="006D6F63" w:rsidRDefault="006D6F63">
    <w:pPr>
      <w:pStyle w:val="Header"/>
    </w:pPr>
    <w:r>
      <w:rPr>
        <w:noProof/>
      </w:rPr>
      <mc:AlternateContent>
        <mc:Choice Requires="wps">
          <w:drawing>
            <wp:anchor distT="0" distB="0" distL="114300" distR="114300" simplePos="0" relativeHeight="251671552" behindDoc="1" locked="0" layoutInCell="1" allowOverlap="1" wp14:anchorId="13D4DD3E" wp14:editId="68384CEB">
              <wp:simplePos x="0" y="0"/>
              <wp:positionH relativeFrom="rightMargin">
                <wp:posOffset>-1350010</wp:posOffset>
              </wp:positionH>
              <wp:positionV relativeFrom="page">
                <wp:posOffset>-554355</wp:posOffset>
              </wp:positionV>
              <wp:extent cx="1497600" cy="1436400"/>
              <wp:effectExtent l="0" t="0" r="7620" b="30480"/>
              <wp:wrapNone/>
              <wp:docPr id="1837019312"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9621035">
                        <a:off x="0" y="0"/>
                        <a:ext cx="1497600" cy="1436400"/>
                      </a:xfrm>
                      <a:prstGeom prst="blockArc">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11AE" id="Block Arc 3" o:spid="_x0000_s1026" style="position:absolute;margin-left:-106.3pt;margin-top:-43.65pt;width:117.9pt;height:113.1pt;rotation:10508736fd;z-index:-251644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coordsize="1497600,14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" path="m,718200c,321549,335249,,748800,v413551,,748800,321549,748800,718200l1138500,718200v,-198325,-174475,-359100,-389700,-359100c533575,359100,359100,519875,359100,718200l,718200xe" fillcolor="#12eacc [3206]" strokecolor="#12eacc [3206]" strokeweight="1.5pt">
              <v:stroke joinstyle="miter"/>
              <v:path arrowok="t" o:connecttype="custom" o:connectlocs="0,718200;748800,0;1497600,718200;1138500,718200;748800,359100;359100,718200;0,718200" o:connectangles="0,0,0,0,0,0,0"/>
              <o:lock v:ext="edit" aspectratio="t"/>
              <w10:wrap anchorx="margin" anchory="page"/>
            </v:shape>
          </w:pict>
        </mc:Fallback>
      </mc:AlternateContent>
    </w:r>
    <w:r>
      <w:rPr>
        <w:noProof/>
      </w:rPr>
      <mc:AlternateContent>
        <mc:Choice Requires="wps">
          <w:drawing>
            <wp:anchor distT="0" distB="0" distL="114300" distR="114300" simplePos="0" relativeHeight="251670528" behindDoc="1" locked="0" layoutInCell="1" allowOverlap="1" wp14:anchorId="52EBB274" wp14:editId="3729F93D">
              <wp:simplePos x="0" y="0"/>
              <wp:positionH relativeFrom="rightMargin">
                <wp:posOffset>-561975</wp:posOffset>
              </wp:positionH>
              <wp:positionV relativeFrom="page">
                <wp:posOffset>-514985</wp:posOffset>
              </wp:positionV>
              <wp:extent cx="2700000" cy="2552400"/>
              <wp:effectExtent l="0" t="57150" r="0" b="0"/>
              <wp:wrapNone/>
              <wp:docPr id="899878213"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060706">
                        <a:off x="0" y="0"/>
                        <a:ext cx="2700000" cy="2552400"/>
                      </a:xfrm>
                      <a:prstGeom prst="blockArc">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8EA4" id="Block Arc 3" o:spid="_x0000_s1026" style="position:absolute;margin-left:-44.25pt;margin-top:-40.55pt;width:212.6pt;height:201pt;rotation:-2773586fd;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coordsize="2700000,25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" path="m,1276200c,571374,604416,,1350000,v745584,,1350000,571374,1350000,1276200l2061900,1276200v,-352413,-318728,-638100,-711900,-638100c956828,638100,638100,923787,638100,1276200l,1276200xe" fillcolor="#a848b4 [3207]" strokecolor="#a848b4 [3207]" strokeweight="1.5pt">
              <v:stroke joinstyle="miter"/>
              <v:path arrowok="t" o:connecttype="custom" o:connectlocs="0,1276200;1350000,0;2700000,1276200;2061900,1276200;1350000,638100;638100,1276200;0,1276200" o:connectangles="0,0,0,0,0,0,0"/>
              <o:lock v:ext="edit" aspectratio="t"/>
              <w10:wrap anchorx="margin" anchory="page"/>
            </v:shape>
          </w:pict>
        </mc:Fallback>
      </mc:AlternateContent>
    </w:r>
    <w:r>
      <w:rPr>
        <w:noProof/>
      </w:rPr>
      <w:drawing>
        <wp:anchor distT="0" distB="0" distL="114300" distR="114300" simplePos="0" relativeHeight="251672576" behindDoc="1" locked="0" layoutInCell="1" allowOverlap="1" wp14:anchorId="604B5E9E" wp14:editId="4679BBD9">
          <wp:simplePos x="0" y="0"/>
          <wp:positionH relativeFrom="column">
            <wp:posOffset>-2540</wp:posOffset>
          </wp:positionH>
          <wp:positionV relativeFrom="page">
            <wp:posOffset>763270</wp:posOffset>
          </wp:positionV>
          <wp:extent cx="1943735" cy="575945"/>
          <wp:effectExtent l="0" t="0" r="0" b="0"/>
          <wp:wrapNone/>
          <wp:docPr id="1302407006" name="Picture 10" descr="A black background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06" name="Picture 10" descr="A black background with blue and purpl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3735" cy="575945"/>
                  </a:xfrm>
                  <a:prstGeom prst="rect">
                    <a:avLst/>
                  </a:prstGeom>
                </pic:spPr>
              </pic:pic>
            </a:graphicData>
          </a:graphic>
          <wp14:sizeRelH relativeFrom="page">
            <wp14:pctWidth>0</wp14:pctWidth>
          </wp14:sizeRelH>
          <wp14:sizeRelV relativeFrom="page">
            <wp14:pctHeight>0</wp14:pctHeight>
          </wp14:sizeRelV>
        </wp:anchor>
      </w:drawing>
    </w:r>
  </w:p>
  <w:p w14:paraId="15FB4026" w14:textId="77777777" w:rsidR="006D6F63" w:rsidRDefault="006D6F63">
    <w:pPr>
      <w:pStyle w:val="Header"/>
    </w:pPr>
  </w:p>
  <w:p w14:paraId="62D8A847" w14:textId="77777777" w:rsidR="006D6F63" w:rsidRDefault="006D6F63">
    <w:pPr>
      <w:pStyle w:val="Header"/>
    </w:pPr>
  </w:p>
  <w:p w14:paraId="2CBC87A8" w14:textId="77777777" w:rsidR="006D6F63" w:rsidRDefault="006D6F63">
    <w:pPr>
      <w:pStyle w:val="Header"/>
    </w:pPr>
  </w:p>
  <w:p w14:paraId="57AD0608" w14:textId="77777777" w:rsidR="006D6F63" w:rsidRDefault="006D6F63">
    <w:pPr>
      <w:pStyle w:val="Header"/>
    </w:pPr>
  </w:p>
  <w:p w14:paraId="23CD3E1E" w14:textId="77777777" w:rsidR="006D6F63" w:rsidRPr="004F30C9" w:rsidRDefault="006D6F63">
    <w:pPr>
      <w:pStyle w:val="Header"/>
    </w:pPr>
  </w:p>
  <w:p w14:paraId="1F0D31E3" w14:textId="53018B36" w:rsidR="006D6F63" w:rsidRPr="00537B70" w:rsidRDefault="006D6F63">
    <w:pPr>
      <w:pStyle w:val="Header"/>
      <w:rPr>
        <w:b/>
        <w:bCs/>
        <w:color w:val="043956"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067E"/>
    <w:multiLevelType w:val="hybridMultilevel"/>
    <w:tmpl w:val="67D48E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0E325B"/>
    <w:multiLevelType w:val="hybridMultilevel"/>
    <w:tmpl w:val="E0F0E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41950"/>
    <w:multiLevelType w:val="hybridMultilevel"/>
    <w:tmpl w:val="8D8247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8B5DB9"/>
    <w:multiLevelType w:val="hybridMultilevel"/>
    <w:tmpl w:val="FD3C6A12"/>
    <w:lvl w:ilvl="0" w:tplc="9AB6DEA4">
      <w:start w:val="1"/>
      <w:numFmt w:val="bullet"/>
      <w:lvlText w:val=""/>
      <w:lvlJc w:val="left"/>
      <w:pPr>
        <w:ind w:left="720" w:hanging="360"/>
      </w:pPr>
      <w:rPr>
        <w:rFonts w:ascii="Symbol" w:hAnsi="Symbol" w:hint="default"/>
        <w:b/>
        <w:i w:val="0"/>
        <w:color w:val="04395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44C84"/>
    <w:multiLevelType w:val="hybridMultilevel"/>
    <w:tmpl w:val="55BEC572"/>
    <w:lvl w:ilvl="0" w:tplc="0409000F">
      <w:start w:val="1"/>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06D428B4"/>
    <w:multiLevelType w:val="hybridMultilevel"/>
    <w:tmpl w:val="3A36B4E4"/>
    <w:lvl w:ilvl="0" w:tplc="19786FC0">
      <w:start w:val="1"/>
      <w:numFmt w:val="decimal"/>
      <w:lvlText w:val="%1."/>
      <w:lvlJc w:val="left"/>
      <w:pPr>
        <w:tabs>
          <w:tab w:val="num" w:pos="720"/>
        </w:tabs>
        <w:ind w:left="720" w:hanging="360"/>
      </w:pPr>
      <w:rPr>
        <w:rFonts w:ascii="Arial" w:eastAsia="Times New Roman" w:hAnsi="Arial" w:cs="Arial"/>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73A8F"/>
    <w:multiLevelType w:val="hybridMultilevel"/>
    <w:tmpl w:val="882EF3F4"/>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900"/>
        </w:tabs>
        <w:ind w:left="90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B770CFE"/>
    <w:multiLevelType w:val="hybridMultilevel"/>
    <w:tmpl w:val="E87C8332"/>
    <w:lvl w:ilvl="0" w:tplc="FFFFFFFF">
      <w:start w:val="1"/>
      <w:numFmt w:val="lowerLetter"/>
      <w:lvlText w:val="%1)"/>
      <w:lvlJc w:val="left"/>
      <w:pPr>
        <w:tabs>
          <w:tab w:val="num" w:pos="1080"/>
        </w:tabs>
        <w:ind w:left="1080" w:hanging="360"/>
      </w:pPr>
      <w:rPr>
        <w:b w:val="0"/>
        <w:bCs/>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0C1E12A6"/>
    <w:multiLevelType w:val="multilevel"/>
    <w:tmpl w:val="B984AFCA"/>
    <w:numStyleLink w:val="Arrows"/>
  </w:abstractNum>
  <w:abstractNum w:abstractNumId="9" w15:restartNumberingAfterBreak="0">
    <w:nsid w:val="0E0E5A1A"/>
    <w:multiLevelType w:val="hybridMultilevel"/>
    <w:tmpl w:val="7BB2F0F6"/>
    <w:lvl w:ilvl="0" w:tplc="04090001">
      <w:start w:val="1"/>
      <w:numFmt w:val="bullet"/>
      <w:lvlText w:val=""/>
      <w:lvlJc w:val="left"/>
      <w:pPr>
        <w:tabs>
          <w:tab w:val="num" w:pos="720"/>
        </w:tabs>
        <w:ind w:left="720" w:hanging="360"/>
      </w:pPr>
      <w:rPr>
        <w:rFonts w:ascii="Symbol" w:hAnsi="Symbol" w:hint="default"/>
      </w:rPr>
    </w:lvl>
    <w:lvl w:ilvl="1" w:tplc="38129A4C">
      <w:start w:val="1"/>
      <w:numFmt w:val="decimal"/>
      <w:lvlText w:val="%2."/>
      <w:lvlJc w:val="left"/>
      <w:pPr>
        <w:ind w:left="150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546056"/>
    <w:multiLevelType w:val="hybridMultilevel"/>
    <w:tmpl w:val="E494A59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B262D8"/>
    <w:multiLevelType w:val="hybridMultilevel"/>
    <w:tmpl w:val="93A47554"/>
    <w:lvl w:ilvl="0" w:tplc="DAB61F1A">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12" w15:restartNumberingAfterBreak="0">
    <w:nsid w:val="10D32922"/>
    <w:multiLevelType w:val="hybridMultilevel"/>
    <w:tmpl w:val="2C3079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A87E19"/>
    <w:multiLevelType w:val="multilevel"/>
    <w:tmpl w:val="B984AFCA"/>
    <w:numStyleLink w:val="Arrows"/>
  </w:abstractNum>
  <w:abstractNum w:abstractNumId="14" w15:restartNumberingAfterBreak="0">
    <w:nsid w:val="133054DD"/>
    <w:multiLevelType w:val="hybridMultilevel"/>
    <w:tmpl w:val="C79C2338"/>
    <w:lvl w:ilvl="0" w:tplc="08090001">
      <w:start w:val="1"/>
      <w:numFmt w:val="bullet"/>
      <w:lvlText w:val=""/>
      <w:lvlJc w:val="left"/>
      <w:pPr>
        <w:tabs>
          <w:tab w:val="num" w:pos="1590"/>
        </w:tabs>
        <w:ind w:left="1590" w:hanging="360"/>
      </w:pPr>
      <w:rPr>
        <w:rFonts w:ascii="Symbol" w:hAnsi="Symbol" w:hint="default"/>
      </w:rPr>
    </w:lvl>
    <w:lvl w:ilvl="1" w:tplc="08090003" w:tentative="1">
      <w:start w:val="1"/>
      <w:numFmt w:val="bullet"/>
      <w:lvlText w:val="o"/>
      <w:lvlJc w:val="left"/>
      <w:pPr>
        <w:tabs>
          <w:tab w:val="num" w:pos="2310"/>
        </w:tabs>
        <w:ind w:left="2310" w:hanging="360"/>
      </w:pPr>
      <w:rPr>
        <w:rFonts w:ascii="Courier New" w:hAnsi="Courier New" w:cs="Courier New" w:hint="default"/>
      </w:rPr>
    </w:lvl>
    <w:lvl w:ilvl="2" w:tplc="08090005" w:tentative="1">
      <w:start w:val="1"/>
      <w:numFmt w:val="bullet"/>
      <w:lvlText w:val=""/>
      <w:lvlJc w:val="left"/>
      <w:pPr>
        <w:tabs>
          <w:tab w:val="num" w:pos="3030"/>
        </w:tabs>
        <w:ind w:left="3030" w:hanging="360"/>
      </w:pPr>
      <w:rPr>
        <w:rFonts w:ascii="Wingdings" w:hAnsi="Wingdings" w:hint="default"/>
      </w:rPr>
    </w:lvl>
    <w:lvl w:ilvl="3" w:tplc="08090001" w:tentative="1">
      <w:start w:val="1"/>
      <w:numFmt w:val="bullet"/>
      <w:lvlText w:val=""/>
      <w:lvlJc w:val="left"/>
      <w:pPr>
        <w:tabs>
          <w:tab w:val="num" w:pos="3750"/>
        </w:tabs>
        <w:ind w:left="3750" w:hanging="360"/>
      </w:pPr>
      <w:rPr>
        <w:rFonts w:ascii="Symbol" w:hAnsi="Symbol" w:hint="default"/>
      </w:rPr>
    </w:lvl>
    <w:lvl w:ilvl="4" w:tplc="08090003" w:tentative="1">
      <w:start w:val="1"/>
      <w:numFmt w:val="bullet"/>
      <w:lvlText w:val="o"/>
      <w:lvlJc w:val="left"/>
      <w:pPr>
        <w:tabs>
          <w:tab w:val="num" w:pos="4470"/>
        </w:tabs>
        <w:ind w:left="4470" w:hanging="360"/>
      </w:pPr>
      <w:rPr>
        <w:rFonts w:ascii="Courier New" w:hAnsi="Courier New" w:cs="Courier New" w:hint="default"/>
      </w:rPr>
    </w:lvl>
    <w:lvl w:ilvl="5" w:tplc="08090005" w:tentative="1">
      <w:start w:val="1"/>
      <w:numFmt w:val="bullet"/>
      <w:lvlText w:val=""/>
      <w:lvlJc w:val="left"/>
      <w:pPr>
        <w:tabs>
          <w:tab w:val="num" w:pos="5190"/>
        </w:tabs>
        <w:ind w:left="5190" w:hanging="360"/>
      </w:pPr>
      <w:rPr>
        <w:rFonts w:ascii="Wingdings" w:hAnsi="Wingdings" w:hint="default"/>
      </w:rPr>
    </w:lvl>
    <w:lvl w:ilvl="6" w:tplc="08090001" w:tentative="1">
      <w:start w:val="1"/>
      <w:numFmt w:val="bullet"/>
      <w:lvlText w:val=""/>
      <w:lvlJc w:val="left"/>
      <w:pPr>
        <w:tabs>
          <w:tab w:val="num" w:pos="5910"/>
        </w:tabs>
        <w:ind w:left="5910" w:hanging="360"/>
      </w:pPr>
      <w:rPr>
        <w:rFonts w:ascii="Symbol" w:hAnsi="Symbol" w:hint="default"/>
      </w:rPr>
    </w:lvl>
    <w:lvl w:ilvl="7" w:tplc="08090003" w:tentative="1">
      <w:start w:val="1"/>
      <w:numFmt w:val="bullet"/>
      <w:lvlText w:val="o"/>
      <w:lvlJc w:val="left"/>
      <w:pPr>
        <w:tabs>
          <w:tab w:val="num" w:pos="6630"/>
        </w:tabs>
        <w:ind w:left="6630" w:hanging="360"/>
      </w:pPr>
      <w:rPr>
        <w:rFonts w:ascii="Courier New" w:hAnsi="Courier New" w:cs="Courier New" w:hint="default"/>
      </w:rPr>
    </w:lvl>
    <w:lvl w:ilvl="8" w:tplc="08090005" w:tentative="1">
      <w:start w:val="1"/>
      <w:numFmt w:val="bullet"/>
      <w:lvlText w:val=""/>
      <w:lvlJc w:val="left"/>
      <w:pPr>
        <w:tabs>
          <w:tab w:val="num" w:pos="7350"/>
        </w:tabs>
        <w:ind w:left="7350" w:hanging="360"/>
      </w:pPr>
      <w:rPr>
        <w:rFonts w:ascii="Wingdings" w:hAnsi="Wingdings" w:hint="default"/>
      </w:rPr>
    </w:lvl>
  </w:abstractNum>
  <w:abstractNum w:abstractNumId="15" w15:restartNumberingAfterBreak="0">
    <w:nsid w:val="137A68BA"/>
    <w:multiLevelType w:val="multilevel"/>
    <w:tmpl w:val="B984AFCA"/>
    <w:numStyleLink w:val="Arrows"/>
  </w:abstractNum>
  <w:abstractNum w:abstractNumId="16" w15:restartNumberingAfterBreak="0">
    <w:nsid w:val="13F42E4D"/>
    <w:multiLevelType w:val="hybridMultilevel"/>
    <w:tmpl w:val="F908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535D27"/>
    <w:multiLevelType w:val="multilevel"/>
    <w:tmpl w:val="B984AFCA"/>
    <w:numStyleLink w:val="Arrows"/>
  </w:abstractNum>
  <w:abstractNum w:abstractNumId="18" w15:restartNumberingAfterBreak="0">
    <w:nsid w:val="148B4330"/>
    <w:multiLevelType w:val="hybridMultilevel"/>
    <w:tmpl w:val="B960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146956"/>
    <w:multiLevelType w:val="hybridMultilevel"/>
    <w:tmpl w:val="89A8536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9375A7"/>
    <w:multiLevelType w:val="multilevel"/>
    <w:tmpl w:val="B984AFCA"/>
    <w:numStyleLink w:val="Arrows"/>
  </w:abstractNum>
  <w:abstractNum w:abstractNumId="21" w15:restartNumberingAfterBreak="0">
    <w:nsid w:val="18CD2F28"/>
    <w:multiLevelType w:val="multilevel"/>
    <w:tmpl w:val="B984AFCA"/>
    <w:numStyleLink w:val="Arrows"/>
  </w:abstractNum>
  <w:abstractNum w:abstractNumId="22" w15:restartNumberingAfterBreak="0">
    <w:nsid w:val="19BC7127"/>
    <w:multiLevelType w:val="multilevel"/>
    <w:tmpl w:val="B984AFCA"/>
    <w:numStyleLink w:val="Arrows"/>
  </w:abstractNum>
  <w:abstractNum w:abstractNumId="23" w15:restartNumberingAfterBreak="0">
    <w:nsid w:val="1A6962B1"/>
    <w:multiLevelType w:val="hybridMultilevel"/>
    <w:tmpl w:val="BD8883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AA60BCC"/>
    <w:multiLevelType w:val="hybridMultilevel"/>
    <w:tmpl w:val="89E0FB0E"/>
    <w:lvl w:ilvl="0" w:tplc="F1948252">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1ACD684E"/>
    <w:multiLevelType w:val="hybridMultilevel"/>
    <w:tmpl w:val="8BA0EF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AC8E05E">
      <w:start w:val="1"/>
      <w:numFmt w:val="low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ACF31B1"/>
    <w:multiLevelType w:val="multilevel"/>
    <w:tmpl w:val="B984AFCA"/>
    <w:numStyleLink w:val="Arrows"/>
  </w:abstractNum>
  <w:abstractNum w:abstractNumId="27" w15:restartNumberingAfterBreak="0">
    <w:nsid w:val="1BFB2320"/>
    <w:multiLevelType w:val="hybridMultilevel"/>
    <w:tmpl w:val="9ABCA0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1CAA620A"/>
    <w:multiLevelType w:val="hybridMultilevel"/>
    <w:tmpl w:val="484C1344"/>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1E1847A6"/>
    <w:multiLevelType w:val="hybridMultilevel"/>
    <w:tmpl w:val="F30808EE"/>
    <w:lvl w:ilvl="0" w:tplc="0409000F">
      <w:start w:val="4"/>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EA37B43"/>
    <w:multiLevelType w:val="multilevel"/>
    <w:tmpl w:val="B984AFCA"/>
    <w:numStyleLink w:val="Arrows"/>
  </w:abstractNum>
  <w:abstractNum w:abstractNumId="31" w15:restartNumberingAfterBreak="0">
    <w:nsid w:val="1EE156B1"/>
    <w:multiLevelType w:val="hybridMultilevel"/>
    <w:tmpl w:val="0C3E0C8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F5A7355"/>
    <w:multiLevelType w:val="hybridMultilevel"/>
    <w:tmpl w:val="4E823066"/>
    <w:lvl w:ilvl="0" w:tplc="1C485F4C">
      <w:start w:val="1"/>
      <w:numFmt w:val="decimal"/>
      <w:lvlText w:val="%1."/>
      <w:lvlJc w:val="left"/>
      <w:pPr>
        <w:tabs>
          <w:tab w:val="num" w:pos="720"/>
        </w:tabs>
        <w:ind w:left="720" w:hanging="360"/>
      </w:pPr>
      <w:rPr>
        <w:rFonts w:hint="default"/>
        <w:b/>
      </w:rPr>
    </w:lvl>
    <w:lvl w:ilvl="1" w:tplc="04AED85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0D25037"/>
    <w:multiLevelType w:val="hybridMultilevel"/>
    <w:tmpl w:val="309EADE6"/>
    <w:lvl w:ilvl="0" w:tplc="9AB6DEA4">
      <w:start w:val="1"/>
      <w:numFmt w:val="bullet"/>
      <w:lvlText w:val=""/>
      <w:lvlJc w:val="left"/>
      <w:pPr>
        <w:ind w:left="720" w:hanging="360"/>
      </w:pPr>
      <w:rPr>
        <w:rFonts w:ascii="Symbol" w:hAnsi="Symbol" w:hint="default"/>
        <w:b/>
        <w:i w:val="0"/>
        <w:color w:val="04395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0579DE"/>
    <w:multiLevelType w:val="multilevel"/>
    <w:tmpl w:val="B984AFCA"/>
    <w:numStyleLink w:val="Arrows"/>
  </w:abstractNum>
  <w:abstractNum w:abstractNumId="35" w15:restartNumberingAfterBreak="0">
    <w:nsid w:val="2165589A"/>
    <w:multiLevelType w:val="hybridMultilevel"/>
    <w:tmpl w:val="ACA816C2"/>
    <w:lvl w:ilvl="0" w:tplc="9AB6DEA4">
      <w:start w:val="1"/>
      <w:numFmt w:val="bullet"/>
      <w:lvlText w:val=""/>
      <w:lvlJc w:val="left"/>
      <w:pPr>
        <w:ind w:left="720" w:hanging="360"/>
      </w:pPr>
      <w:rPr>
        <w:rFonts w:ascii="Symbol" w:hAnsi="Symbol" w:hint="default"/>
        <w:b/>
        <w:i w:val="0"/>
        <w:color w:val="04395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D1514A"/>
    <w:multiLevelType w:val="multilevel"/>
    <w:tmpl w:val="6216472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37" w15:restartNumberingAfterBreak="0">
    <w:nsid w:val="24FB7160"/>
    <w:multiLevelType w:val="multilevel"/>
    <w:tmpl w:val="B984AFCA"/>
    <w:numStyleLink w:val="Arrows"/>
  </w:abstractNum>
  <w:abstractNum w:abstractNumId="38" w15:restartNumberingAfterBreak="0">
    <w:nsid w:val="2A843F61"/>
    <w:multiLevelType w:val="hybridMultilevel"/>
    <w:tmpl w:val="9AFE7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4832AC"/>
    <w:multiLevelType w:val="hybridMultilevel"/>
    <w:tmpl w:val="6004F3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CC7307"/>
    <w:multiLevelType w:val="hybridMultilevel"/>
    <w:tmpl w:val="69B26B64"/>
    <w:lvl w:ilvl="0" w:tplc="64F20930">
      <w:start w:val="1"/>
      <w:numFmt w:val="lowerLetter"/>
      <w:lvlText w:val="(%1)"/>
      <w:lvlJc w:val="left"/>
      <w:pPr>
        <w:tabs>
          <w:tab w:val="num" w:pos="1530"/>
        </w:tabs>
        <w:ind w:left="1530" w:hanging="39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809001B" w:tentative="1">
      <w:start w:val="1"/>
      <w:numFmt w:val="lowerRoman"/>
      <w:lvlText w:val="%3."/>
      <w:lvlJc w:val="right"/>
      <w:pPr>
        <w:tabs>
          <w:tab w:val="num" w:pos="2940"/>
        </w:tabs>
        <w:ind w:left="2940" w:hanging="180"/>
      </w:pPr>
    </w:lvl>
    <w:lvl w:ilvl="3" w:tplc="0809000F" w:tentative="1">
      <w:start w:val="1"/>
      <w:numFmt w:val="decimal"/>
      <w:lvlText w:val="%4."/>
      <w:lvlJc w:val="left"/>
      <w:pPr>
        <w:tabs>
          <w:tab w:val="num" w:pos="3660"/>
        </w:tabs>
        <w:ind w:left="3660" w:hanging="360"/>
      </w:pPr>
    </w:lvl>
    <w:lvl w:ilvl="4" w:tplc="08090019" w:tentative="1">
      <w:start w:val="1"/>
      <w:numFmt w:val="lowerLetter"/>
      <w:lvlText w:val="%5."/>
      <w:lvlJc w:val="left"/>
      <w:pPr>
        <w:tabs>
          <w:tab w:val="num" w:pos="4380"/>
        </w:tabs>
        <w:ind w:left="4380" w:hanging="360"/>
      </w:pPr>
    </w:lvl>
    <w:lvl w:ilvl="5" w:tplc="0809001B" w:tentative="1">
      <w:start w:val="1"/>
      <w:numFmt w:val="lowerRoman"/>
      <w:lvlText w:val="%6."/>
      <w:lvlJc w:val="right"/>
      <w:pPr>
        <w:tabs>
          <w:tab w:val="num" w:pos="5100"/>
        </w:tabs>
        <w:ind w:left="5100" w:hanging="180"/>
      </w:pPr>
    </w:lvl>
    <w:lvl w:ilvl="6" w:tplc="0809000F" w:tentative="1">
      <w:start w:val="1"/>
      <w:numFmt w:val="decimal"/>
      <w:lvlText w:val="%7."/>
      <w:lvlJc w:val="left"/>
      <w:pPr>
        <w:tabs>
          <w:tab w:val="num" w:pos="5820"/>
        </w:tabs>
        <w:ind w:left="5820" w:hanging="360"/>
      </w:pPr>
    </w:lvl>
    <w:lvl w:ilvl="7" w:tplc="08090019" w:tentative="1">
      <w:start w:val="1"/>
      <w:numFmt w:val="lowerLetter"/>
      <w:lvlText w:val="%8."/>
      <w:lvlJc w:val="left"/>
      <w:pPr>
        <w:tabs>
          <w:tab w:val="num" w:pos="6540"/>
        </w:tabs>
        <w:ind w:left="6540" w:hanging="360"/>
      </w:pPr>
    </w:lvl>
    <w:lvl w:ilvl="8" w:tplc="0809001B" w:tentative="1">
      <w:start w:val="1"/>
      <w:numFmt w:val="lowerRoman"/>
      <w:lvlText w:val="%9."/>
      <w:lvlJc w:val="right"/>
      <w:pPr>
        <w:tabs>
          <w:tab w:val="num" w:pos="7260"/>
        </w:tabs>
        <w:ind w:left="7260" w:hanging="180"/>
      </w:pPr>
    </w:lvl>
  </w:abstractNum>
  <w:abstractNum w:abstractNumId="41" w15:restartNumberingAfterBreak="0">
    <w:nsid w:val="2BFB785F"/>
    <w:multiLevelType w:val="hybridMultilevel"/>
    <w:tmpl w:val="3504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335D91"/>
    <w:multiLevelType w:val="hybridMultilevel"/>
    <w:tmpl w:val="AE904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51662C"/>
    <w:multiLevelType w:val="multilevel"/>
    <w:tmpl w:val="B984AFCA"/>
    <w:numStyleLink w:val="Arrows"/>
  </w:abstractNum>
  <w:abstractNum w:abstractNumId="44" w15:restartNumberingAfterBreak="0">
    <w:nsid w:val="2D78223F"/>
    <w:multiLevelType w:val="multilevel"/>
    <w:tmpl w:val="B984AFCA"/>
    <w:numStyleLink w:val="Arrows"/>
  </w:abstractNum>
  <w:abstractNum w:abstractNumId="45" w15:restartNumberingAfterBreak="0">
    <w:nsid w:val="2DB41766"/>
    <w:multiLevelType w:val="hybridMultilevel"/>
    <w:tmpl w:val="30F8EA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E116E82"/>
    <w:multiLevelType w:val="hybridMultilevel"/>
    <w:tmpl w:val="B82641C2"/>
    <w:lvl w:ilvl="0" w:tplc="18F023C2">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F841481"/>
    <w:multiLevelType w:val="hybridMultilevel"/>
    <w:tmpl w:val="ABCC5B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300B45AB"/>
    <w:multiLevelType w:val="hybridMultilevel"/>
    <w:tmpl w:val="5F20B02C"/>
    <w:lvl w:ilvl="0" w:tplc="2D440AB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26331BC"/>
    <w:multiLevelType w:val="hybridMultilevel"/>
    <w:tmpl w:val="980EDF84"/>
    <w:lvl w:ilvl="0" w:tplc="6D8ACF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2EA04EF"/>
    <w:multiLevelType w:val="hybridMultilevel"/>
    <w:tmpl w:val="DB9EF262"/>
    <w:lvl w:ilvl="0" w:tplc="F19482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AA3AF1"/>
    <w:multiLevelType w:val="hybridMultilevel"/>
    <w:tmpl w:val="44DE513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3EC1A78"/>
    <w:multiLevelType w:val="hybridMultilevel"/>
    <w:tmpl w:val="56AC7D2C"/>
    <w:lvl w:ilvl="0" w:tplc="5D6428E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46D660B"/>
    <w:multiLevelType w:val="hybridMultilevel"/>
    <w:tmpl w:val="E4565802"/>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350366AE"/>
    <w:multiLevelType w:val="multilevel"/>
    <w:tmpl w:val="B984AFCA"/>
    <w:numStyleLink w:val="Arrows"/>
  </w:abstractNum>
  <w:abstractNum w:abstractNumId="55" w15:restartNumberingAfterBreak="0">
    <w:nsid w:val="351B0763"/>
    <w:multiLevelType w:val="hybridMultilevel"/>
    <w:tmpl w:val="ABE6021E"/>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lvl>
    <w:lvl w:ilvl="2" w:tplc="CAC8E05E">
      <w:start w:val="1"/>
      <w:numFmt w:val="low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54D1A3A"/>
    <w:multiLevelType w:val="hybridMultilevel"/>
    <w:tmpl w:val="A9F2492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5EE3683"/>
    <w:multiLevelType w:val="multilevel"/>
    <w:tmpl w:val="B984AFCA"/>
    <w:numStyleLink w:val="Arrows"/>
  </w:abstractNum>
  <w:abstractNum w:abstractNumId="58" w15:restartNumberingAfterBreak="0">
    <w:nsid w:val="377F2F6A"/>
    <w:multiLevelType w:val="hybridMultilevel"/>
    <w:tmpl w:val="E87C8332"/>
    <w:lvl w:ilvl="0" w:tplc="ABEC0FF6">
      <w:start w:val="1"/>
      <w:numFmt w:val="lowerLetter"/>
      <w:lvlText w:val="%1)"/>
      <w:lvlJc w:val="left"/>
      <w:pPr>
        <w:tabs>
          <w:tab w:val="num" w:pos="1080"/>
        </w:tabs>
        <w:ind w:left="1080" w:hanging="360"/>
      </w:pPr>
      <w:rPr>
        <w:b w:val="0"/>
        <w:bCs/>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9" w15:restartNumberingAfterBreak="0">
    <w:nsid w:val="37D116E3"/>
    <w:multiLevelType w:val="multilevel"/>
    <w:tmpl w:val="B984AFCA"/>
    <w:numStyleLink w:val="Arrows"/>
  </w:abstractNum>
  <w:abstractNum w:abstractNumId="60" w15:restartNumberingAfterBreak="0">
    <w:nsid w:val="384D2C9B"/>
    <w:multiLevelType w:val="hybridMultilevel"/>
    <w:tmpl w:val="BB3C7E8C"/>
    <w:lvl w:ilvl="0" w:tplc="454490C2">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38A673CE"/>
    <w:multiLevelType w:val="multilevel"/>
    <w:tmpl w:val="B984AFCA"/>
    <w:numStyleLink w:val="Arrows"/>
  </w:abstractNum>
  <w:abstractNum w:abstractNumId="62" w15:restartNumberingAfterBreak="0">
    <w:nsid w:val="393E3B49"/>
    <w:multiLevelType w:val="multilevel"/>
    <w:tmpl w:val="B984AFCA"/>
    <w:numStyleLink w:val="Arrows"/>
  </w:abstractNum>
  <w:abstractNum w:abstractNumId="63" w15:restartNumberingAfterBreak="0">
    <w:nsid w:val="3B9F1130"/>
    <w:multiLevelType w:val="multilevel"/>
    <w:tmpl w:val="B984AFCA"/>
    <w:numStyleLink w:val="Arrows"/>
  </w:abstractNum>
  <w:abstractNum w:abstractNumId="64" w15:restartNumberingAfterBreak="0">
    <w:nsid w:val="3BD17F80"/>
    <w:multiLevelType w:val="hybridMultilevel"/>
    <w:tmpl w:val="5634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D510A4B"/>
    <w:multiLevelType w:val="hybridMultilevel"/>
    <w:tmpl w:val="3C88BF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E69705E"/>
    <w:multiLevelType w:val="hybridMultilevel"/>
    <w:tmpl w:val="2FA08DB0"/>
    <w:lvl w:ilvl="0" w:tplc="F064ACD4">
      <w:start w:val="1"/>
      <w:numFmt w:val="lowerLetter"/>
      <w:lvlText w:val="(%1)"/>
      <w:lvlJc w:val="left"/>
      <w:pPr>
        <w:tabs>
          <w:tab w:val="num" w:pos="1470"/>
        </w:tabs>
        <w:ind w:left="1470" w:hanging="39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15:restartNumberingAfterBreak="0">
    <w:nsid w:val="3EA33D85"/>
    <w:multiLevelType w:val="hybridMultilevel"/>
    <w:tmpl w:val="B5AADE52"/>
    <w:lvl w:ilvl="0" w:tplc="38129A4C">
      <w:start w:val="1"/>
      <w:numFmt w:val="decimal"/>
      <w:lvlText w:val="%1."/>
      <w:lvlJc w:val="left"/>
      <w:pPr>
        <w:ind w:left="150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F0E2ED3"/>
    <w:multiLevelType w:val="hybridMultilevel"/>
    <w:tmpl w:val="9E744A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0037BF4"/>
    <w:multiLevelType w:val="multilevel"/>
    <w:tmpl w:val="B984AFCA"/>
    <w:numStyleLink w:val="Arrows"/>
  </w:abstractNum>
  <w:abstractNum w:abstractNumId="70" w15:restartNumberingAfterBreak="0">
    <w:nsid w:val="40C327DE"/>
    <w:multiLevelType w:val="multilevel"/>
    <w:tmpl w:val="B984AFCA"/>
    <w:numStyleLink w:val="Arrows"/>
  </w:abstractNum>
  <w:abstractNum w:abstractNumId="71" w15:restartNumberingAfterBreak="0">
    <w:nsid w:val="40FF4897"/>
    <w:multiLevelType w:val="hybridMultilevel"/>
    <w:tmpl w:val="2362C7F2"/>
    <w:lvl w:ilvl="0" w:tplc="08090001">
      <w:start w:val="1"/>
      <w:numFmt w:val="bullet"/>
      <w:lvlText w:val=""/>
      <w:lvlJc w:val="left"/>
      <w:pPr>
        <w:tabs>
          <w:tab w:val="num" w:pos="1568"/>
        </w:tabs>
        <w:ind w:left="1568" w:hanging="360"/>
      </w:pPr>
      <w:rPr>
        <w:rFonts w:ascii="Symbol" w:hAnsi="Symbol" w:hint="default"/>
      </w:rPr>
    </w:lvl>
    <w:lvl w:ilvl="1" w:tplc="08090003" w:tentative="1">
      <w:start w:val="1"/>
      <w:numFmt w:val="bullet"/>
      <w:lvlText w:val="o"/>
      <w:lvlJc w:val="left"/>
      <w:pPr>
        <w:tabs>
          <w:tab w:val="num" w:pos="2288"/>
        </w:tabs>
        <w:ind w:left="2288" w:hanging="360"/>
      </w:pPr>
      <w:rPr>
        <w:rFonts w:ascii="Courier New" w:hAnsi="Courier New" w:cs="Courier New" w:hint="default"/>
      </w:rPr>
    </w:lvl>
    <w:lvl w:ilvl="2" w:tplc="08090005" w:tentative="1">
      <w:start w:val="1"/>
      <w:numFmt w:val="bullet"/>
      <w:lvlText w:val=""/>
      <w:lvlJc w:val="left"/>
      <w:pPr>
        <w:tabs>
          <w:tab w:val="num" w:pos="3008"/>
        </w:tabs>
        <w:ind w:left="3008" w:hanging="360"/>
      </w:pPr>
      <w:rPr>
        <w:rFonts w:ascii="Wingdings" w:hAnsi="Wingdings" w:hint="default"/>
      </w:rPr>
    </w:lvl>
    <w:lvl w:ilvl="3" w:tplc="08090001" w:tentative="1">
      <w:start w:val="1"/>
      <w:numFmt w:val="bullet"/>
      <w:lvlText w:val=""/>
      <w:lvlJc w:val="left"/>
      <w:pPr>
        <w:tabs>
          <w:tab w:val="num" w:pos="3728"/>
        </w:tabs>
        <w:ind w:left="3728" w:hanging="360"/>
      </w:pPr>
      <w:rPr>
        <w:rFonts w:ascii="Symbol" w:hAnsi="Symbol" w:hint="default"/>
      </w:rPr>
    </w:lvl>
    <w:lvl w:ilvl="4" w:tplc="08090003" w:tentative="1">
      <w:start w:val="1"/>
      <w:numFmt w:val="bullet"/>
      <w:lvlText w:val="o"/>
      <w:lvlJc w:val="left"/>
      <w:pPr>
        <w:tabs>
          <w:tab w:val="num" w:pos="4448"/>
        </w:tabs>
        <w:ind w:left="4448" w:hanging="360"/>
      </w:pPr>
      <w:rPr>
        <w:rFonts w:ascii="Courier New" w:hAnsi="Courier New" w:cs="Courier New" w:hint="default"/>
      </w:rPr>
    </w:lvl>
    <w:lvl w:ilvl="5" w:tplc="08090005" w:tentative="1">
      <w:start w:val="1"/>
      <w:numFmt w:val="bullet"/>
      <w:lvlText w:val=""/>
      <w:lvlJc w:val="left"/>
      <w:pPr>
        <w:tabs>
          <w:tab w:val="num" w:pos="5168"/>
        </w:tabs>
        <w:ind w:left="5168" w:hanging="360"/>
      </w:pPr>
      <w:rPr>
        <w:rFonts w:ascii="Wingdings" w:hAnsi="Wingdings" w:hint="default"/>
      </w:rPr>
    </w:lvl>
    <w:lvl w:ilvl="6" w:tplc="08090001" w:tentative="1">
      <w:start w:val="1"/>
      <w:numFmt w:val="bullet"/>
      <w:lvlText w:val=""/>
      <w:lvlJc w:val="left"/>
      <w:pPr>
        <w:tabs>
          <w:tab w:val="num" w:pos="5888"/>
        </w:tabs>
        <w:ind w:left="5888" w:hanging="360"/>
      </w:pPr>
      <w:rPr>
        <w:rFonts w:ascii="Symbol" w:hAnsi="Symbol" w:hint="default"/>
      </w:rPr>
    </w:lvl>
    <w:lvl w:ilvl="7" w:tplc="08090003" w:tentative="1">
      <w:start w:val="1"/>
      <w:numFmt w:val="bullet"/>
      <w:lvlText w:val="o"/>
      <w:lvlJc w:val="left"/>
      <w:pPr>
        <w:tabs>
          <w:tab w:val="num" w:pos="6608"/>
        </w:tabs>
        <w:ind w:left="6608" w:hanging="360"/>
      </w:pPr>
      <w:rPr>
        <w:rFonts w:ascii="Courier New" w:hAnsi="Courier New" w:cs="Courier New" w:hint="default"/>
      </w:rPr>
    </w:lvl>
    <w:lvl w:ilvl="8" w:tplc="08090005" w:tentative="1">
      <w:start w:val="1"/>
      <w:numFmt w:val="bullet"/>
      <w:lvlText w:val=""/>
      <w:lvlJc w:val="left"/>
      <w:pPr>
        <w:tabs>
          <w:tab w:val="num" w:pos="7328"/>
        </w:tabs>
        <w:ind w:left="7328" w:hanging="360"/>
      </w:pPr>
      <w:rPr>
        <w:rFonts w:ascii="Wingdings" w:hAnsi="Wingdings" w:hint="default"/>
      </w:rPr>
    </w:lvl>
  </w:abstractNum>
  <w:abstractNum w:abstractNumId="72" w15:restartNumberingAfterBreak="0">
    <w:nsid w:val="42C41E9C"/>
    <w:multiLevelType w:val="hybridMultilevel"/>
    <w:tmpl w:val="3D3801C8"/>
    <w:lvl w:ilvl="0" w:tplc="A1F83EB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434A2FE0"/>
    <w:multiLevelType w:val="multilevel"/>
    <w:tmpl w:val="B984AFCA"/>
    <w:numStyleLink w:val="Arrows"/>
  </w:abstractNum>
  <w:abstractNum w:abstractNumId="74" w15:restartNumberingAfterBreak="0">
    <w:nsid w:val="43F14755"/>
    <w:multiLevelType w:val="multilevel"/>
    <w:tmpl w:val="B984AFCA"/>
    <w:numStyleLink w:val="Arrows"/>
  </w:abstractNum>
  <w:abstractNum w:abstractNumId="75" w15:restartNumberingAfterBreak="0">
    <w:nsid w:val="44301E09"/>
    <w:multiLevelType w:val="multilevel"/>
    <w:tmpl w:val="B984AFCA"/>
    <w:numStyleLink w:val="Arrows"/>
  </w:abstractNum>
  <w:abstractNum w:abstractNumId="76" w15:restartNumberingAfterBreak="0">
    <w:nsid w:val="45144E9D"/>
    <w:multiLevelType w:val="multilevel"/>
    <w:tmpl w:val="B984AFCA"/>
    <w:numStyleLink w:val="Arrows"/>
  </w:abstractNum>
  <w:abstractNum w:abstractNumId="77" w15:restartNumberingAfterBreak="0">
    <w:nsid w:val="45E5207E"/>
    <w:multiLevelType w:val="multilevel"/>
    <w:tmpl w:val="B984AFCA"/>
    <w:numStyleLink w:val="Arrows"/>
  </w:abstractNum>
  <w:abstractNum w:abstractNumId="78" w15:restartNumberingAfterBreak="0">
    <w:nsid w:val="45E535D3"/>
    <w:multiLevelType w:val="hybridMultilevel"/>
    <w:tmpl w:val="245411BA"/>
    <w:lvl w:ilvl="0" w:tplc="08090001">
      <w:start w:val="1"/>
      <w:numFmt w:val="bullet"/>
      <w:lvlText w:val=""/>
      <w:lvlJc w:val="left"/>
      <w:pPr>
        <w:tabs>
          <w:tab w:val="num" w:pos="725"/>
        </w:tabs>
        <w:ind w:left="725" w:hanging="360"/>
      </w:pPr>
      <w:rPr>
        <w:rFonts w:ascii="Symbol" w:hAnsi="Symbol" w:hint="default"/>
      </w:rPr>
    </w:lvl>
    <w:lvl w:ilvl="1" w:tplc="08090003" w:tentative="1">
      <w:start w:val="1"/>
      <w:numFmt w:val="bullet"/>
      <w:lvlText w:val="o"/>
      <w:lvlJc w:val="left"/>
      <w:pPr>
        <w:tabs>
          <w:tab w:val="num" w:pos="1445"/>
        </w:tabs>
        <w:ind w:left="1445" w:hanging="360"/>
      </w:pPr>
      <w:rPr>
        <w:rFonts w:ascii="Courier New" w:hAnsi="Courier New" w:cs="Courier New" w:hint="default"/>
      </w:rPr>
    </w:lvl>
    <w:lvl w:ilvl="2" w:tplc="08090005" w:tentative="1">
      <w:start w:val="1"/>
      <w:numFmt w:val="bullet"/>
      <w:lvlText w:val=""/>
      <w:lvlJc w:val="left"/>
      <w:pPr>
        <w:tabs>
          <w:tab w:val="num" w:pos="2165"/>
        </w:tabs>
        <w:ind w:left="2165" w:hanging="360"/>
      </w:pPr>
      <w:rPr>
        <w:rFonts w:ascii="Wingdings" w:hAnsi="Wingdings" w:hint="default"/>
      </w:rPr>
    </w:lvl>
    <w:lvl w:ilvl="3" w:tplc="08090001" w:tentative="1">
      <w:start w:val="1"/>
      <w:numFmt w:val="bullet"/>
      <w:lvlText w:val=""/>
      <w:lvlJc w:val="left"/>
      <w:pPr>
        <w:tabs>
          <w:tab w:val="num" w:pos="2885"/>
        </w:tabs>
        <w:ind w:left="2885" w:hanging="360"/>
      </w:pPr>
      <w:rPr>
        <w:rFonts w:ascii="Symbol" w:hAnsi="Symbol" w:hint="default"/>
      </w:rPr>
    </w:lvl>
    <w:lvl w:ilvl="4" w:tplc="08090003" w:tentative="1">
      <w:start w:val="1"/>
      <w:numFmt w:val="bullet"/>
      <w:lvlText w:val="o"/>
      <w:lvlJc w:val="left"/>
      <w:pPr>
        <w:tabs>
          <w:tab w:val="num" w:pos="3605"/>
        </w:tabs>
        <w:ind w:left="3605" w:hanging="360"/>
      </w:pPr>
      <w:rPr>
        <w:rFonts w:ascii="Courier New" w:hAnsi="Courier New" w:cs="Courier New" w:hint="default"/>
      </w:rPr>
    </w:lvl>
    <w:lvl w:ilvl="5" w:tplc="08090005" w:tentative="1">
      <w:start w:val="1"/>
      <w:numFmt w:val="bullet"/>
      <w:lvlText w:val=""/>
      <w:lvlJc w:val="left"/>
      <w:pPr>
        <w:tabs>
          <w:tab w:val="num" w:pos="4325"/>
        </w:tabs>
        <w:ind w:left="4325" w:hanging="360"/>
      </w:pPr>
      <w:rPr>
        <w:rFonts w:ascii="Wingdings" w:hAnsi="Wingdings" w:hint="default"/>
      </w:rPr>
    </w:lvl>
    <w:lvl w:ilvl="6" w:tplc="08090001" w:tentative="1">
      <w:start w:val="1"/>
      <w:numFmt w:val="bullet"/>
      <w:lvlText w:val=""/>
      <w:lvlJc w:val="left"/>
      <w:pPr>
        <w:tabs>
          <w:tab w:val="num" w:pos="5045"/>
        </w:tabs>
        <w:ind w:left="5045" w:hanging="360"/>
      </w:pPr>
      <w:rPr>
        <w:rFonts w:ascii="Symbol" w:hAnsi="Symbol" w:hint="default"/>
      </w:rPr>
    </w:lvl>
    <w:lvl w:ilvl="7" w:tplc="08090003" w:tentative="1">
      <w:start w:val="1"/>
      <w:numFmt w:val="bullet"/>
      <w:lvlText w:val="o"/>
      <w:lvlJc w:val="left"/>
      <w:pPr>
        <w:tabs>
          <w:tab w:val="num" w:pos="5765"/>
        </w:tabs>
        <w:ind w:left="5765" w:hanging="360"/>
      </w:pPr>
      <w:rPr>
        <w:rFonts w:ascii="Courier New" w:hAnsi="Courier New" w:cs="Courier New" w:hint="default"/>
      </w:rPr>
    </w:lvl>
    <w:lvl w:ilvl="8" w:tplc="08090005" w:tentative="1">
      <w:start w:val="1"/>
      <w:numFmt w:val="bullet"/>
      <w:lvlText w:val=""/>
      <w:lvlJc w:val="left"/>
      <w:pPr>
        <w:tabs>
          <w:tab w:val="num" w:pos="6485"/>
        </w:tabs>
        <w:ind w:left="6485" w:hanging="360"/>
      </w:pPr>
      <w:rPr>
        <w:rFonts w:ascii="Wingdings" w:hAnsi="Wingdings" w:hint="default"/>
      </w:rPr>
    </w:lvl>
  </w:abstractNum>
  <w:abstractNum w:abstractNumId="79" w15:restartNumberingAfterBreak="0">
    <w:nsid w:val="4602101B"/>
    <w:multiLevelType w:val="hybridMultilevel"/>
    <w:tmpl w:val="2FE0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FF520B"/>
    <w:multiLevelType w:val="hybridMultilevel"/>
    <w:tmpl w:val="54DE3B6E"/>
    <w:lvl w:ilvl="0" w:tplc="799484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9B562C5"/>
    <w:multiLevelType w:val="hybridMultilevel"/>
    <w:tmpl w:val="FE24639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486684"/>
    <w:multiLevelType w:val="multilevel"/>
    <w:tmpl w:val="B984AFCA"/>
    <w:numStyleLink w:val="Arrows"/>
  </w:abstractNum>
  <w:abstractNum w:abstractNumId="83" w15:restartNumberingAfterBreak="0">
    <w:nsid w:val="4AB431AB"/>
    <w:multiLevelType w:val="multilevel"/>
    <w:tmpl w:val="B984AFCA"/>
    <w:numStyleLink w:val="Arrows"/>
  </w:abstractNum>
  <w:abstractNum w:abstractNumId="84" w15:restartNumberingAfterBreak="0">
    <w:nsid w:val="4BB10480"/>
    <w:multiLevelType w:val="hybridMultilevel"/>
    <w:tmpl w:val="B45CB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C161F29"/>
    <w:multiLevelType w:val="multilevel"/>
    <w:tmpl w:val="B984AFCA"/>
    <w:numStyleLink w:val="Arrows"/>
  </w:abstractNum>
  <w:abstractNum w:abstractNumId="86" w15:restartNumberingAfterBreak="0">
    <w:nsid w:val="4E7B1088"/>
    <w:multiLevelType w:val="multilevel"/>
    <w:tmpl w:val="B984AFCA"/>
    <w:lvl w:ilvl="0">
      <w:start w:val="1"/>
      <w:numFmt w:val="bullet"/>
      <w:lvlText w:val=""/>
      <w:lvlJc w:val="left"/>
      <w:pPr>
        <w:ind w:left="720" w:hanging="363"/>
      </w:pPr>
      <w:rPr>
        <w:rFonts w:ascii="Symbol" w:hAnsi="Symbol" w:hint="default"/>
        <w:b/>
        <w:color w:val="A848B4" w:themeColor="accent4"/>
      </w:rPr>
    </w:lvl>
    <w:lvl w:ilvl="1">
      <w:start w:val="1"/>
      <w:numFmt w:val="bullet"/>
      <w:lvlText w:val=""/>
      <w:lvlJc w:val="left"/>
      <w:pPr>
        <w:ind w:left="1077" w:hanging="363"/>
      </w:pPr>
      <w:rPr>
        <w:rFonts w:ascii="Symbol" w:hAnsi="Symbol" w:hint="default"/>
        <w:b/>
        <w:color w:val="12EACC" w:themeColor="accent3"/>
      </w:rPr>
    </w:lvl>
    <w:lvl w:ilvl="2">
      <w:start w:val="1"/>
      <w:numFmt w:val="bullet"/>
      <w:lvlText w:val=""/>
      <w:lvlJc w:val="left"/>
      <w:pPr>
        <w:ind w:left="1434" w:hanging="363"/>
      </w:pPr>
      <w:rPr>
        <w:rFonts w:ascii="Symbol" w:hAnsi="Symbol" w:hint="default"/>
        <w:b/>
        <w:color w:val="A848B4" w:themeColor="accent4"/>
      </w:rPr>
    </w:lvl>
    <w:lvl w:ilvl="3">
      <w:start w:val="1"/>
      <w:numFmt w:val="bullet"/>
      <w:lvlText w:val=""/>
      <w:lvlJc w:val="left"/>
      <w:pPr>
        <w:ind w:left="1791" w:hanging="363"/>
      </w:pPr>
      <w:rPr>
        <w:rFonts w:ascii="Symbol" w:hAnsi="Symbol" w:hint="default"/>
        <w:b/>
        <w:color w:val="12EACC" w:themeColor="accent3"/>
      </w:rPr>
    </w:lvl>
    <w:lvl w:ilvl="4">
      <w:start w:val="1"/>
      <w:numFmt w:val="bullet"/>
      <w:lvlText w:val=""/>
      <w:lvlJc w:val="left"/>
      <w:pPr>
        <w:ind w:left="2148" w:hanging="363"/>
      </w:pPr>
      <w:rPr>
        <w:rFonts w:ascii="Symbol" w:hAnsi="Symbol" w:hint="default"/>
        <w:b/>
        <w:color w:val="A848B4" w:themeColor="accent4"/>
      </w:rPr>
    </w:lvl>
    <w:lvl w:ilvl="5">
      <w:start w:val="1"/>
      <w:numFmt w:val="bullet"/>
      <w:lvlText w:val=""/>
      <w:lvlJc w:val="left"/>
      <w:pPr>
        <w:ind w:left="2505" w:hanging="363"/>
      </w:pPr>
      <w:rPr>
        <w:rFonts w:ascii="Symbol" w:hAnsi="Symbol" w:hint="default"/>
        <w:b/>
        <w:color w:val="12EACC" w:themeColor="accent3"/>
      </w:rPr>
    </w:lvl>
    <w:lvl w:ilvl="6">
      <w:start w:val="1"/>
      <w:numFmt w:val="bullet"/>
      <w:lvlText w:val=""/>
      <w:lvlJc w:val="left"/>
      <w:pPr>
        <w:ind w:left="2862" w:hanging="363"/>
      </w:pPr>
      <w:rPr>
        <w:rFonts w:ascii="Symbol" w:hAnsi="Symbol" w:hint="default"/>
        <w:b/>
        <w:color w:val="A848B4" w:themeColor="accent4"/>
      </w:rPr>
    </w:lvl>
    <w:lvl w:ilvl="7">
      <w:start w:val="1"/>
      <w:numFmt w:val="bullet"/>
      <w:lvlText w:val=""/>
      <w:lvlJc w:val="left"/>
      <w:pPr>
        <w:ind w:left="3219" w:hanging="363"/>
      </w:pPr>
      <w:rPr>
        <w:rFonts w:ascii="Symbol" w:hAnsi="Symbol" w:hint="default"/>
        <w:b/>
        <w:color w:val="12EACC" w:themeColor="accent3"/>
      </w:rPr>
    </w:lvl>
    <w:lvl w:ilvl="8">
      <w:start w:val="1"/>
      <w:numFmt w:val="bullet"/>
      <w:lvlText w:val=""/>
      <w:lvlJc w:val="left"/>
      <w:pPr>
        <w:ind w:left="3576" w:hanging="363"/>
      </w:pPr>
      <w:rPr>
        <w:rFonts w:ascii="Symbol" w:hAnsi="Symbol" w:hint="default"/>
        <w:b/>
        <w:color w:val="A848B4" w:themeColor="accent4"/>
      </w:rPr>
    </w:lvl>
  </w:abstractNum>
  <w:abstractNum w:abstractNumId="87" w15:restartNumberingAfterBreak="0">
    <w:nsid w:val="4EEF73E2"/>
    <w:multiLevelType w:val="hybridMultilevel"/>
    <w:tmpl w:val="C68A42AE"/>
    <w:lvl w:ilvl="0" w:tplc="9AB6DEA4">
      <w:start w:val="1"/>
      <w:numFmt w:val="bullet"/>
      <w:lvlText w:val=""/>
      <w:lvlJc w:val="left"/>
      <w:pPr>
        <w:ind w:left="720" w:hanging="360"/>
      </w:pPr>
      <w:rPr>
        <w:rFonts w:ascii="Symbol" w:hAnsi="Symbol" w:hint="default"/>
        <w:b/>
        <w:i w:val="0"/>
        <w:color w:val="04395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05E7A7E"/>
    <w:multiLevelType w:val="multilevel"/>
    <w:tmpl w:val="B984AFCA"/>
    <w:numStyleLink w:val="Arrows"/>
  </w:abstractNum>
  <w:abstractNum w:abstractNumId="89" w15:restartNumberingAfterBreak="0">
    <w:nsid w:val="5088276C"/>
    <w:multiLevelType w:val="multilevel"/>
    <w:tmpl w:val="B984AFCA"/>
    <w:numStyleLink w:val="Arrows"/>
  </w:abstractNum>
  <w:abstractNum w:abstractNumId="90" w15:restartNumberingAfterBreak="0">
    <w:nsid w:val="510E3C15"/>
    <w:multiLevelType w:val="multilevel"/>
    <w:tmpl w:val="B984AFCA"/>
    <w:numStyleLink w:val="Arrows"/>
  </w:abstractNum>
  <w:abstractNum w:abstractNumId="91" w15:restartNumberingAfterBreak="0">
    <w:nsid w:val="51A97DC9"/>
    <w:multiLevelType w:val="multilevel"/>
    <w:tmpl w:val="B984AFCA"/>
    <w:numStyleLink w:val="Arrows"/>
  </w:abstractNum>
  <w:abstractNum w:abstractNumId="92" w15:restartNumberingAfterBreak="0">
    <w:nsid w:val="51B54F18"/>
    <w:multiLevelType w:val="multilevel"/>
    <w:tmpl w:val="B984AFCA"/>
    <w:numStyleLink w:val="Arrows"/>
  </w:abstractNum>
  <w:abstractNum w:abstractNumId="93" w15:restartNumberingAfterBreak="0">
    <w:nsid w:val="530C35E1"/>
    <w:multiLevelType w:val="multilevel"/>
    <w:tmpl w:val="B984AFCA"/>
    <w:numStyleLink w:val="Arrows"/>
  </w:abstractNum>
  <w:abstractNum w:abstractNumId="94" w15:restartNumberingAfterBreak="0">
    <w:nsid w:val="540056DB"/>
    <w:multiLevelType w:val="hybridMultilevel"/>
    <w:tmpl w:val="94D42FA2"/>
    <w:lvl w:ilvl="0" w:tplc="9F12EDDA">
      <w:start w:val="1"/>
      <w:numFmt w:val="lowerLetter"/>
      <w:lvlText w:val="%1)"/>
      <w:lvlJc w:val="left"/>
      <w:pPr>
        <w:tabs>
          <w:tab w:val="num" w:pos="720"/>
        </w:tabs>
        <w:ind w:left="720" w:hanging="360"/>
      </w:pPr>
      <w:rPr>
        <w:rFonts w:ascii="Arial" w:eastAsia="Times New Roman" w:hAnsi="Arial" w:cs="Arial"/>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40E52E7"/>
    <w:multiLevelType w:val="multilevel"/>
    <w:tmpl w:val="B984AFCA"/>
    <w:numStyleLink w:val="Arrows"/>
  </w:abstractNum>
  <w:abstractNum w:abstractNumId="96" w15:restartNumberingAfterBreak="0">
    <w:nsid w:val="566061EC"/>
    <w:multiLevelType w:val="multilevel"/>
    <w:tmpl w:val="B984AFCA"/>
    <w:numStyleLink w:val="Arrows"/>
  </w:abstractNum>
  <w:abstractNum w:abstractNumId="97" w15:restartNumberingAfterBreak="0">
    <w:nsid w:val="56A42B5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57F470D1"/>
    <w:multiLevelType w:val="multilevel"/>
    <w:tmpl w:val="B984AFCA"/>
    <w:numStyleLink w:val="Arrows"/>
  </w:abstractNum>
  <w:abstractNum w:abstractNumId="99" w15:restartNumberingAfterBreak="0">
    <w:nsid w:val="585C0057"/>
    <w:multiLevelType w:val="multilevel"/>
    <w:tmpl w:val="B984AFCA"/>
    <w:numStyleLink w:val="Arrows"/>
  </w:abstractNum>
  <w:abstractNum w:abstractNumId="100" w15:restartNumberingAfterBreak="0">
    <w:nsid w:val="586F6802"/>
    <w:multiLevelType w:val="hybridMultilevel"/>
    <w:tmpl w:val="E3A8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891003B"/>
    <w:multiLevelType w:val="hybridMultilevel"/>
    <w:tmpl w:val="F51A7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8D064B2"/>
    <w:multiLevelType w:val="multilevel"/>
    <w:tmpl w:val="B984AFCA"/>
    <w:numStyleLink w:val="Arrows"/>
  </w:abstractNum>
  <w:abstractNum w:abstractNumId="103" w15:restartNumberingAfterBreak="0">
    <w:nsid w:val="590F4F2A"/>
    <w:multiLevelType w:val="multilevel"/>
    <w:tmpl w:val="B984AFCA"/>
    <w:numStyleLink w:val="Arrows"/>
  </w:abstractNum>
  <w:abstractNum w:abstractNumId="104" w15:restartNumberingAfterBreak="0">
    <w:nsid w:val="593632BD"/>
    <w:multiLevelType w:val="multilevel"/>
    <w:tmpl w:val="B984AFCA"/>
    <w:numStyleLink w:val="Arrows"/>
  </w:abstractNum>
  <w:abstractNum w:abstractNumId="105" w15:restartNumberingAfterBreak="0">
    <w:nsid w:val="59DE6312"/>
    <w:multiLevelType w:val="hybridMultilevel"/>
    <w:tmpl w:val="55BEC572"/>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6" w15:restartNumberingAfterBreak="0">
    <w:nsid w:val="5AB111F7"/>
    <w:multiLevelType w:val="hybridMultilevel"/>
    <w:tmpl w:val="C972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C5858DF"/>
    <w:multiLevelType w:val="multilevel"/>
    <w:tmpl w:val="B984AFCA"/>
    <w:numStyleLink w:val="Arrows"/>
  </w:abstractNum>
  <w:abstractNum w:abstractNumId="108" w15:restartNumberingAfterBreak="0">
    <w:nsid w:val="5C916304"/>
    <w:multiLevelType w:val="hybridMultilevel"/>
    <w:tmpl w:val="3D7A04BC"/>
    <w:lvl w:ilvl="0" w:tplc="188E5206">
      <w:start w:val="1"/>
      <w:numFmt w:val="decimal"/>
      <w:lvlText w:val="%1."/>
      <w:lvlJc w:val="left"/>
      <w:pPr>
        <w:ind w:left="8015" w:hanging="360"/>
      </w:pPr>
      <w:rPr>
        <w:rFonts w:hint="default"/>
      </w:rPr>
    </w:lvl>
    <w:lvl w:ilvl="1" w:tplc="08090019" w:tentative="1">
      <w:start w:val="1"/>
      <w:numFmt w:val="lowerLetter"/>
      <w:lvlText w:val="%2."/>
      <w:lvlJc w:val="left"/>
      <w:pPr>
        <w:ind w:left="8735" w:hanging="360"/>
      </w:pPr>
    </w:lvl>
    <w:lvl w:ilvl="2" w:tplc="0809001B" w:tentative="1">
      <w:start w:val="1"/>
      <w:numFmt w:val="lowerRoman"/>
      <w:lvlText w:val="%3."/>
      <w:lvlJc w:val="right"/>
      <w:pPr>
        <w:ind w:left="9455" w:hanging="180"/>
      </w:pPr>
    </w:lvl>
    <w:lvl w:ilvl="3" w:tplc="0809000F" w:tentative="1">
      <w:start w:val="1"/>
      <w:numFmt w:val="decimal"/>
      <w:lvlText w:val="%4."/>
      <w:lvlJc w:val="left"/>
      <w:pPr>
        <w:ind w:left="10175" w:hanging="360"/>
      </w:pPr>
    </w:lvl>
    <w:lvl w:ilvl="4" w:tplc="08090019" w:tentative="1">
      <w:start w:val="1"/>
      <w:numFmt w:val="lowerLetter"/>
      <w:lvlText w:val="%5."/>
      <w:lvlJc w:val="left"/>
      <w:pPr>
        <w:ind w:left="10895" w:hanging="360"/>
      </w:pPr>
    </w:lvl>
    <w:lvl w:ilvl="5" w:tplc="0809001B" w:tentative="1">
      <w:start w:val="1"/>
      <w:numFmt w:val="lowerRoman"/>
      <w:lvlText w:val="%6."/>
      <w:lvlJc w:val="right"/>
      <w:pPr>
        <w:ind w:left="11615" w:hanging="180"/>
      </w:pPr>
    </w:lvl>
    <w:lvl w:ilvl="6" w:tplc="0809000F" w:tentative="1">
      <w:start w:val="1"/>
      <w:numFmt w:val="decimal"/>
      <w:lvlText w:val="%7."/>
      <w:lvlJc w:val="left"/>
      <w:pPr>
        <w:ind w:left="12335" w:hanging="360"/>
      </w:pPr>
    </w:lvl>
    <w:lvl w:ilvl="7" w:tplc="08090019" w:tentative="1">
      <w:start w:val="1"/>
      <w:numFmt w:val="lowerLetter"/>
      <w:lvlText w:val="%8."/>
      <w:lvlJc w:val="left"/>
      <w:pPr>
        <w:ind w:left="13055" w:hanging="360"/>
      </w:pPr>
    </w:lvl>
    <w:lvl w:ilvl="8" w:tplc="0809001B" w:tentative="1">
      <w:start w:val="1"/>
      <w:numFmt w:val="lowerRoman"/>
      <w:lvlText w:val="%9."/>
      <w:lvlJc w:val="right"/>
      <w:pPr>
        <w:ind w:left="13775" w:hanging="180"/>
      </w:pPr>
    </w:lvl>
  </w:abstractNum>
  <w:abstractNum w:abstractNumId="109" w15:restartNumberingAfterBreak="0">
    <w:nsid w:val="5D891E47"/>
    <w:multiLevelType w:val="multilevel"/>
    <w:tmpl w:val="B984AFCA"/>
    <w:numStyleLink w:val="Arrows"/>
  </w:abstractNum>
  <w:abstractNum w:abstractNumId="110" w15:restartNumberingAfterBreak="0">
    <w:nsid w:val="5FC72725"/>
    <w:multiLevelType w:val="hybridMultilevel"/>
    <w:tmpl w:val="55BEC572"/>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1" w15:restartNumberingAfterBreak="0">
    <w:nsid w:val="61C45E65"/>
    <w:multiLevelType w:val="hybridMultilevel"/>
    <w:tmpl w:val="4CBE85F8"/>
    <w:lvl w:ilvl="0" w:tplc="A0186158">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12" w15:restartNumberingAfterBreak="0">
    <w:nsid w:val="61FD7EFC"/>
    <w:multiLevelType w:val="hybridMultilevel"/>
    <w:tmpl w:val="C7382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206432D"/>
    <w:multiLevelType w:val="multilevel"/>
    <w:tmpl w:val="B984AFCA"/>
    <w:numStyleLink w:val="Arrows"/>
  </w:abstractNum>
  <w:abstractNum w:abstractNumId="114" w15:restartNumberingAfterBreak="0">
    <w:nsid w:val="62813D7B"/>
    <w:multiLevelType w:val="multilevel"/>
    <w:tmpl w:val="B984AFCA"/>
    <w:styleLink w:val="Arrows"/>
    <w:lvl w:ilvl="0">
      <w:start w:val="1"/>
      <w:numFmt w:val="bullet"/>
      <w:lvlText w:val=""/>
      <w:lvlJc w:val="left"/>
      <w:pPr>
        <w:ind w:left="363" w:hanging="363"/>
      </w:pPr>
      <w:rPr>
        <w:rFonts w:ascii="Symbol" w:hAnsi="Symbol" w:hint="default"/>
        <w:b/>
        <w:color w:val="A848B4" w:themeColor="accent4"/>
      </w:rPr>
    </w:lvl>
    <w:lvl w:ilvl="1">
      <w:start w:val="1"/>
      <w:numFmt w:val="bullet"/>
      <w:lvlText w:val=""/>
      <w:lvlJc w:val="left"/>
      <w:pPr>
        <w:ind w:left="1077" w:hanging="363"/>
      </w:pPr>
      <w:rPr>
        <w:rFonts w:ascii="Symbol" w:hAnsi="Symbol" w:hint="default"/>
        <w:b/>
        <w:color w:val="12EACC" w:themeColor="accent3"/>
      </w:rPr>
    </w:lvl>
    <w:lvl w:ilvl="2">
      <w:start w:val="1"/>
      <w:numFmt w:val="bullet"/>
      <w:lvlText w:val=""/>
      <w:lvlJc w:val="left"/>
      <w:pPr>
        <w:ind w:left="1434" w:hanging="363"/>
      </w:pPr>
      <w:rPr>
        <w:rFonts w:ascii="Symbol" w:hAnsi="Symbol" w:hint="default"/>
        <w:b/>
        <w:color w:val="A848B4" w:themeColor="accent4"/>
      </w:rPr>
    </w:lvl>
    <w:lvl w:ilvl="3">
      <w:start w:val="1"/>
      <w:numFmt w:val="bullet"/>
      <w:lvlText w:val=""/>
      <w:lvlJc w:val="left"/>
      <w:pPr>
        <w:ind w:left="1791" w:hanging="363"/>
      </w:pPr>
      <w:rPr>
        <w:rFonts w:ascii="Symbol" w:hAnsi="Symbol" w:hint="default"/>
        <w:b/>
        <w:color w:val="12EACC" w:themeColor="accent3"/>
      </w:rPr>
    </w:lvl>
    <w:lvl w:ilvl="4">
      <w:start w:val="1"/>
      <w:numFmt w:val="bullet"/>
      <w:lvlText w:val=""/>
      <w:lvlJc w:val="left"/>
      <w:pPr>
        <w:ind w:left="2148" w:hanging="363"/>
      </w:pPr>
      <w:rPr>
        <w:rFonts w:ascii="Symbol" w:hAnsi="Symbol" w:hint="default"/>
        <w:b/>
        <w:color w:val="A848B4" w:themeColor="accent4"/>
      </w:rPr>
    </w:lvl>
    <w:lvl w:ilvl="5">
      <w:start w:val="1"/>
      <w:numFmt w:val="bullet"/>
      <w:lvlText w:val=""/>
      <w:lvlJc w:val="left"/>
      <w:pPr>
        <w:ind w:left="2505" w:hanging="363"/>
      </w:pPr>
      <w:rPr>
        <w:rFonts w:ascii="Symbol" w:hAnsi="Symbol" w:hint="default"/>
        <w:b/>
        <w:color w:val="12EACC" w:themeColor="accent3"/>
      </w:rPr>
    </w:lvl>
    <w:lvl w:ilvl="6">
      <w:start w:val="1"/>
      <w:numFmt w:val="bullet"/>
      <w:lvlText w:val=""/>
      <w:lvlJc w:val="left"/>
      <w:pPr>
        <w:ind w:left="2862" w:hanging="363"/>
      </w:pPr>
      <w:rPr>
        <w:rFonts w:ascii="Symbol" w:hAnsi="Symbol" w:hint="default"/>
        <w:b/>
        <w:color w:val="A848B4" w:themeColor="accent4"/>
      </w:rPr>
    </w:lvl>
    <w:lvl w:ilvl="7">
      <w:start w:val="1"/>
      <w:numFmt w:val="bullet"/>
      <w:lvlText w:val=""/>
      <w:lvlJc w:val="left"/>
      <w:pPr>
        <w:ind w:left="3219" w:hanging="363"/>
      </w:pPr>
      <w:rPr>
        <w:rFonts w:ascii="Symbol" w:hAnsi="Symbol" w:hint="default"/>
        <w:b/>
        <w:color w:val="12EACC" w:themeColor="accent3"/>
      </w:rPr>
    </w:lvl>
    <w:lvl w:ilvl="8">
      <w:start w:val="1"/>
      <w:numFmt w:val="bullet"/>
      <w:lvlText w:val=""/>
      <w:lvlJc w:val="left"/>
      <w:pPr>
        <w:ind w:left="3576" w:hanging="363"/>
      </w:pPr>
      <w:rPr>
        <w:rFonts w:ascii="Symbol" w:hAnsi="Symbol" w:hint="default"/>
        <w:b/>
        <w:color w:val="A848B4" w:themeColor="accent4"/>
      </w:rPr>
    </w:lvl>
  </w:abstractNum>
  <w:abstractNum w:abstractNumId="115" w15:restartNumberingAfterBreak="0">
    <w:nsid w:val="6298380A"/>
    <w:multiLevelType w:val="multilevel"/>
    <w:tmpl w:val="B984AFCA"/>
    <w:numStyleLink w:val="Arrows"/>
  </w:abstractNum>
  <w:abstractNum w:abstractNumId="116" w15:restartNumberingAfterBreak="0">
    <w:nsid w:val="629960B7"/>
    <w:multiLevelType w:val="hybridMultilevel"/>
    <w:tmpl w:val="23C0E9A2"/>
    <w:lvl w:ilvl="0" w:tplc="04090001">
      <w:start w:val="1"/>
      <w:numFmt w:val="bullet"/>
      <w:lvlText w:val=""/>
      <w:lvlJc w:val="left"/>
      <w:pPr>
        <w:tabs>
          <w:tab w:val="num" w:pos="1729"/>
        </w:tabs>
        <w:ind w:left="1729"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169"/>
        </w:tabs>
        <w:ind w:left="3169" w:hanging="360"/>
      </w:pPr>
      <w:rPr>
        <w:rFonts w:ascii="Wingdings" w:hAnsi="Wingdings" w:hint="default"/>
      </w:rPr>
    </w:lvl>
    <w:lvl w:ilvl="3" w:tplc="04090001" w:tentative="1">
      <w:start w:val="1"/>
      <w:numFmt w:val="bullet"/>
      <w:lvlText w:val=""/>
      <w:lvlJc w:val="left"/>
      <w:pPr>
        <w:tabs>
          <w:tab w:val="num" w:pos="3889"/>
        </w:tabs>
        <w:ind w:left="3889" w:hanging="360"/>
      </w:pPr>
      <w:rPr>
        <w:rFonts w:ascii="Symbol" w:hAnsi="Symbol" w:hint="default"/>
      </w:rPr>
    </w:lvl>
    <w:lvl w:ilvl="4" w:tplc="04090003" w:tentative="1">
      <w:start w:val="1"/>
      <w:numFmt w:val="bullet"/>
      <w:lvlText w:val="o"/>
      <w:lvlJc w:val="left"/>
      <w:pPr>
        <w:tabs>
          <w:tab w:val="num" w:pos="4609"/>
        </w:tabs>
        <w:ind w:left="4609" w:hanging="360"/>
      </w:pPr>
      <w:rPr>
        <w:rFonts w:ascii="Courier New" w:hAnsi="Courier New" w:cs="Courier New" w:hint="default"/>
      </w:rPr>
    </w:lvl>
    <w:lvl w:ilvl="5" w:tplc="04090005" w:tentative="1">
      <w:start w:val="1"/>
      <w:numFmt w:val="bullet"/>
      <w:lvlText w:val=""/>
      <w:lvlJc w:val="left"/>
      <w:pPr>
        <w:tabs>
          <w:tab w:val="num" w:pos="5329"/>
        </w:tabs>
        <w:ind w:left="5329" w:hanging="360"/>
      </w:pPr>
      <w:rPr>
        <w:rFonts w:ascii="Wingdings" w:hAnsi="Wingdings" w:hint="default"/>
      </w:rPr>
    </w:lvl>
    <w:lvl w:ilvl="6" w:tplc="04090001" w:tentative="1">
      <w:start w:val="1"/>
      <w:numFmt w:val="bullet"/>
      <w:lvlText w:val=""/>
      <w:lvlJc w:val="left"/>
      <w:pPr>
        <w:tabs>
          <w:tab w:val="num" w:pos="6049"/>
        </w:tabs>
        <w:ind w:left="6049" w:hanging="360"/>
      </w:pPr>
      <w:rPr>
        <w:rFonts w:ascii="Symbol" w:hAnsi="Symbol" w:hint="default"/>
      </w:rPr>
    </w:lvl>
    <w:lvl w:ilvl="7" w:tplc="04090003" w:tentative="1">
      <w:start w:val="1"/>
      <w:numFmt w:val="bullet"/>
      <w:lvlText w:val="o"/>
      <w:lvlJc w:val="left"/>
      <w:pPr>
        <w:tabs>
          <w:tab w:val="num" w:pos="6769"/>
        </w:tabs>
        <w:ind w:left="6769" w:hanging="360"/>
      </w:pPr>
      <w:rPr>
        <w:rFonts w:ascii="Courier New" w:hAnsi="Courier New" w:cs="Courier New" w:hint="default"/>
      </w:rPr>
    </w:lvl>
    <w:lvl w:ilvl="8" w:tplc="04090005" w:tentative="1">
      <w:start w:val="1"/>
      <w:numFmt w:val="bullet"/>
      <w:lvlText w:val=""/>
      <w:lvlJc w:val="left"/>
      <w:pPr>
        <w:tabs>
          <w:tab w:val="num" w:pos="7489"/>
        </w:tabs>
        <w:ind w:left="7489" w:hanging="360"/>
      </w:pPr>
      <w:rPr>
        <w:rFonts w:ascii="Wingdings" w:hAnsi="Wingdings" w:hint="default"/>
      </w:rPr>
    </w:lvl>
  </w:abstractNum>
  <w:abstractNum w:abstractNumId="117" w15:restartNumberingAfterBreak="0">
    <w:nsid w:val="62E6695C"/>
    <w:multiLevelType w:val="hybridMultilevel"/>
    <w:tmpl w:val="55BEC572"/>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8" w15:restartNumberingAfterBreak="0">
    <w:nsid w:val="639A5C3B"/>
    <w:multiLevelType w:val="multilevel"/>
    <w:tmpl w:val="B984AFCA"/>
    <w:numStyleLink w:val="Arrows"/>
  </w:abstractNum>
  <w:abstractNum w:abstractNumId="119" w15:restartNumberingAfterBreak="0">
    <w:nsid w:val="639E5ED2"/>
    <w:multiLevelType w:val="multilevel"/>
    <w:tmpl w:val="D5BC1CDC"/>
    <w:lvl w:ilvl="0">
      <w:start w:val="3"/>
      <w:numFmt w:val="decimal"/>
      <w:lvlText w:val="%1"/>
      <w:lvlJc w:val="left"/>
      <w:pPr>
        <w:ind w:left="405" w:hanging="40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20" w15:restartNumberingAfterBreak="0">
    <w:nsid w:val="63AE59ED"/>
    <w:multiLevelType w:val="hybridMultilevel"/>
    <w:tmpl w:val="564E4C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4142795"/>
    <w:multiLevelType w:val="multilevel"/>
    <w:tmpl w:val="B984AFCA"/>
    <w:numStyleLink w:val="Arrows"/>
  </w:abstractNum>
  <w:abstractNum w:abstractNumId="122" w15:restartNumberingAfterBreak="0">
    <w:nsid w:val="6454312B"/>
    <w:multiLevelType w:val="multilevel"/>
    <w:tmpl w:val="B984AFCA"/>
    <w:numStyleLink w:val="Arrows"/>
  </w:abstractNum>
  <w:abstractNum w:abstractNumId="123" w15:restartNumberingAfterBreak="0">
    <w:nsid w:val="6527468E"/>
    <w:multiLevelType w:val="multilevel"/>
    <w:tmpl w:val="B984AFCA"/>
    <w:numStyleLink w:val="Arrows"/>
  </w:abstractNum>
  <w:abstractNum w:abstractNumId="124" w15:restartNumberingAfterBreak="0">
    <w:nsid w:val="65304207"/>
    <w:multiLevelType w:val="hybridMultilevel"/>
    <w:tmpl w:val="AB5C5B8C"/>
    <w:lvl w:ilvl="0" w:tplc="08090001">
      <w:start w:val="1"/>
      <w:numFmt w:val="bullet"/>
      <w:lvlText w:val=""/>
      <w:lvlJc w:val="left"/>
      <w:pPr>
        <w:tabs>
          <w:tab w:val="num" w:pos="1568"/>
        </w:tabs>
        <w:ind w:left="1568" w:hanging="360"/>
      </w:pPr>
      <w:rPr>
        <w:rFonts w:ascii="Symbol" w:hAnsi="Symbol" w:hint="default"/>
      </w:rPr>
    </w:lvl>
    <w:lvl w:ilvl="1" w:tplc="08090003" w:tentative="1">
      <w:start w:val="1"/>
      <w:numFmt w:val="bullet"/>
      <w:lvlText w:val="o"/>
      <w:lvlJc w:val="left"/>
      <w:pPr>
        <w:tabs>
          <w:tab w:val="num" w:pos="2288"/>
        </w:tabs>
        <w:ind w:left="2288" w:hanging="360"/>
      </w:pPr>
      <w:rPr>
        <w:rFonts w:ascii="Courier New" w:hAnsi="Courier New" w:cs="Courier New" w:hint="default"/>
      </w:rPr>
    </w:lvl>
    <w:lvl w:ilvl="2" w:tplc="08090005" w:tentative="1">
      <w:start w:val="1"/>
      <w:numFmt w:val="bullet"/>
      <w:lvlText w:val=""/>
      <w:lvlJc w:val="left"/>
      <w:pPr>
        <w:tabs>
          <w:tab w:val="num" w:pos="3008"/>
        </w:tabs>
        <w:ind w:left="3008" w:hanging="360"/>
      </w:pPr>
      <w:rPr>
        <w:rFonts w:ascii="Wingdings" w:hAnsi="Wingdings" w:hint="default"/>
      </w:rPr>
    </w:lvl>
    <w:lvl w:ilvl="3" w:tplc="08090001" w:tentative="1">
      <w:start w:val="1"/>
      <w:numFmt w:val="bullet"/>
      <w:lvlText w:val=""/>
      <w:lvlJc w:val="left"/>
      <w:pPr>
        <w:tabs>
          <w:tab w:val="num" w:pos="3728"/>
        </w:tabs>
        <w:ind w:left="3728" w:hanging="360"/>
      </w:pPr>
      <w:rPr>
        <w:rFonts w:ascii="Symbol" w:hAnsi="Symbol" w:hint="default"/>
      </w:rPr>
    </w:lvl>
    <w:lvl w:ilvl="4" w:tplc="08090003" w:tentative="1">
      <w:start w:val="1"/>
      <w:numFmt w:val="bullet"/>
      <w:lvlText w:val="o"/>
      <w:lvlJc w:val="left"/>
      <w:pPr>
        <w:tabs>
          <w:tab w:val="num" w:pos="4448"/>
        </w:tabs>
        <w:ind w:left="4448" w:hanging="360"/>
      </w:pPr>
      <w:rPr>
        <w:rFonts w:ascii="Courier New" w:hAnsi="Courier New" w:cs="Courier New" w:hint="default"/>
      </w:rPr>
    </w:lvl>
    <w:lvl w:ilvl="5" w:tplc="08090005" w:tentative="1">
      <w:start w:val="1"/>
      <w:numFmt w:val="bullet"/>
      <w:lvlText w:val=""/>
      <w:lvlJc w:val="left"/>
      <w:pPr>
        <w:tabs>
          <w:tab w:val="num" w:pos="5168"/>
        </w:tabs>
        <w:ind w:left="5168" w:hanging="360"/>
      </w:pPr>
      <w:rPr>
        <w:rFonts w:ascii="Wingdings" w:hAnsi="Wingdings" w:hint="default"/>
      </w:rPr>
    </w:lvl>
    <w:lvl w:ilvl="6" w:tplc="08090001" w:tentative="1">
      <w:start w:val="1"/>
      <w:numFmt w:val="bullet"/>
      <w:lvlText w:val=""/>
      <w:lvlJc w:val="left"/>
      <w:pPr>
        <w:tabs>
          <w:tab w:val="num" w:pos="5888"/>
        </w:tabs>
        <w:ind w:left="5888" w:hanging="360"/>
      </w:pPr>
      <w:rPr>
        <w:rFonts w:ascii="Symbol" w:hAnsi="Symbol" w:hint="default"/>
      </w:rPr>
    </w:lvl>
    <w:lvl w:ilvl="7" w:tplc="08090003" w:tentative="1">
      <w:start w:val="1"/>
      <w:numFmt w:val="bullet"/>
      <w:lvlText w:val="o"/>
      <w:lvlJc w:val="left"/>
      <w:pPr>
        <w:tabs>
          <w:tab w:val="num" w:pos="6608"/>
        </w:tabs>
        <w:ind w:left="6608" w:hanging="360"/>
      </w:pPr>
      <w:rPr>
        <w:rFonts w:ascii="Courier New" w:hAnsi="Courier New" w:cs="Courier New" w:hint="default"/>
      </w:rPr>
    </w:lvl>
    <w:lvl w:ilvl="8" w:tplc="08090005" w:tentative="1">
      <w:start w:val="1"/>
      <w:numFmt w:val="bullet"/>
      <w:lvlText w:val=""/>
      <w:lvlJc w:val="left"/>
      <w:pPr>
        <w:tabs>
          <w:tab w:val="num" w:pos="7328"/>
        </w:tabs>
        <w:ind w:left="7328" w:hanging="360"/>
      </w:pPr>
      <w:rPr>
        <w:rFonts w:ascii="Wingdings" w:hAnsi="Wingdings" w:hint="default"/>
      </w:rPr>
    </w:lvl>
  </w:abstractNum>
  <w:abstractNum w:abstractNumId="125" w15:restartNumberingAfterBreak="0">
    <w:nsid w:val="65B47C50"/>
    <w:multiLevelType w:val="hybridMultilevel"/>
    <w:tmpl w:val="6C92AEB4"/>
    <w:lvl w:ilvl="0" w:tplc="C6E4B8E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7240D5D"/>
    <w:multiLevelType w:val="hybridMultilevel"/>
    <w:tmpl w:val="8D6A9DC8"/>
    <w:lvl w:ilvl="0" w:tplc="74DCB484">
      <w:start w:val="1"/>
      <w:numFmt w:val="decimal"/>
      <w:lvlText w:val="%1."/>
      <w:lvlJc w:val="left"/>
      <w:pPr>
        <w:tabs>
          <w:tab w:val="num" w:pos="720"/>
        </w:tabs>
        <w:ind w:left="72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7" w15:restartNumberingAfterBreak="0">
    <w:nsid w:val="672C4FD6"/>
    <w:multiLevelType w:val="hybridMultilevel"/>
    <w:tmpl w:val="655AA886"/>
    <w:lvl w:ilvl="0" w:tplc="0809000F">
      <w:start w:val="1"/>
      <w:numFmt w:val="decimal"/>
      <w:lvlText w:val="%1."/>
      <w:lvlJc w:val="left"/>
      <w:pPr>
        <w:tabs>
          <w:tab w:val="num" w:pos="720"/>
        </w:tabs>
        <w:ind w:left="720" w:hanging="360"/>
      </w:pPr>
      <w:rPr>
        <w:rFonts w:hint="default"/>
        <w:b/>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748006B"/>
    <w:multiLevelType w:val="hybridMultilevel"/>
    <w:tmpl w:val="FB7EC060"/>
    <w:lvl w:ilvl="0" w:tplc="AD40FF9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7CF4CD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68210568"/>
    <w:multiLevelType w:val="hybridMultilevel"/>
    <w:tmpl w:val="484C13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68246D6C"/>
    <w:multiLevelType w:val="hybridMultilevel"/>
    <w:tmpl w:val="74D6CDE6"/>
    <w:lvl w:ilvl="0" w:tplc="65C4ADF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684A339C"/>
    <w:multiLevelType w:val="hybridMultilevel"/>
    <w:tmpl w:val="FE28CCE4"/>
    <w:lvl w:ilvl="0" w:tplc="ADA8B21A">
      <w:start w:val="1"/>
      <w:numFmt w:val="lowerLetter"/>
      <w:lvlText w:val="(%1)"/>
      <w:lvlJc w:val="left"/>
      <w:pPr>
        <w:tabs>
          <w:tab w:val="num" w:pos="1080"/>
        </w:tabs>
        <w:ind w:left="1080" w:hanging="36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BD341FEC">
      <w:start w:val="1"/>
      <w:numFmt w:val="decimal"/>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3" w15:restartNumberingAfterBreak="0">
    <w:nsid w:val="690B1DD3"/>
    <w:multiLevelType w:val="multilevel"/>
    <w:tmpl w:val="B984AFCA"/>
    <w:numStyleLink w:val="Arrows"/>
  </w:abstractNum>
  <w:abstractNum w:abstractNumId="134" w15:restartNumberingAfterBreak="0">
    <w:nsid w:val="6A0349A0"/>
    <w:multiLevelType w:val="hybridMultilevel"/>
    <w:tmpl w:val="94A4C7B0"/>
    <w:lvl w:ilvl="0" w:tplc="48A0B97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A5A5265"/>
    <w:multiLevelType w:val="hybridMultilevel"/>
    <w:tmpl w:val="71C8803A"/>
    <w:lvl w:ilvl="0" w:tplc="241005DA">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B514247"/>
    <w:multiLevelType w:val="multilevel"/>
    <w:tmpl w:val="B984AFCA"/>
    <w:numStyleLink w:val="Arrows"/>
  </w:abstractNum>
  <w:abstractNum w:abstractNumId="137" w15:restartNumberingAfterBreak="0">
    <w:nsid w:val="6B5A1C9A"/>
    <w:multiLevelType w:val="multilevel"/>
    <w:tmpl w:val="B984AFCA"/>
    <w:numStyleLink w:val="Arrows"/>
  </w:abstractNum>
  <w:abstractNum w:abstractNumId="138" w15:restartNumberingAfterBreak="0">
    <w:nsid w:val="6B6B24DA"/>
    <w:multiLevelType w:val="multilevel"/>
    <w:tmpl w:val="B984AFCA"/>
    <w:numStyleLink w:val="Arrows"/>
  </w:abstractNum>
  <w:abstractNum w:abstractNumId="139" w15:restartNumberingAfterBreak="0">
    <w:nsid w:val="6C860DB7"/>
    <w:multiLevelType w:val="hybridMultilevel"/>
    <w:tmpl w:val="7A602954"/>
    <w:lvl w:ilvl="0" w:tplc="FADEB9CA">
      <w:start w:val="1"/>
      <w:numFmt w:val="decimal"/>
      <w:lvlText w:val="%1."/>
      <w:lvlJc w:val="left"/>
      <w:pPr>
        <w:tabs>
          <w:tab w:val="num" w:pos="780"/>
        </w:tabs>
        <w:ind w:left="780" w:hanging="360"/>
      </w:pPr>
      <w:rPr>
        <w:rFonts w:hint="default"/>
        <w:b/>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40" w15:restartNumberingAfterBreak="0">
    <w:nsid w:val="6D7C0E08"/>
    <w:multiLevelType w:val="multilevel"/>
    <w:tmpl w:val="B984AFCA"/>
    <w:numStyleLink w:val="Arrows"/>
  </w:abstractNum>
  <w:abstractNum w:abstractNumId="141" w15:restartNumberingAfterBreak="0">
    <w:nsid w:val="6D80237B"/>
    <w:multiLevelType w:val="multilevel"/>
    <w:tmpl w:val="B984AFCA"/>
    <w:numStyleLink w:val="Arrows"/>
  </w:abstractNum>
  <w:abstractNum w:abstractNumId="142" w15:restartNumberingAfterBreak="0">
    <w:nsid w:val="6FFA0877"/>
    <w:multiLevelType w:val="hybridMultilevel"/>
    <w:tmpl w:val="EE502BF0"/>
    <w:lvl w:ilvl="0" w:tplc="04090001">
      <w:start w:val="1"/>
      <w:numFmt w:val="bullet"/>
      <w:lvlText w:val=""/>
      <w:lvlJc w:val="left"/>
      <w:pPr>
        <w:tabs>
          <w:tab w:val="num" w:pos="1729"/>
        </w:tabs>
        <w:ind w:left="1729"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169"/>
        </w:tabs>
        <w:ind w:left="3169" w:hanging="360"/>
      </w:pPr>
      <w:rPr>
        <w:rFonts w:ascii="Wingdings" w:hAnsi="Wingdings" w:hint="default"/>
      </w:rPr>
    </w:lvl>
    <w:lvl w:ilvl="3" w:tplc="04090001" w:tentative="1">
      <w:start w:val="1"/>
      <w:numFmt w:val="bullet"/>
      <w:lvlText w:val=""/>
      <w:lvlJc w:val="left"/>
      <w:pPr>
        <w:tabs>
          <w:tab w:val="num" w:pos="3889"/>
        </w:tabs>
        <w:ind w:left="3889" w:hanging="360"/>
      </w:pPr>
      <w:rPr>
        <w:rFonts w:ascii="Symbol" w:hAnsi="Symbol" w:hint="default"/>
      </w:rPr>
    </w:lvl>
    <w:lvl w:ilvl="4" w:tplc="04090003" w:tentative="1">
      <w:start w:val="1"/>
      <w:numFmt w:val="bullet"/>
      <w:lvlText w:val="o"/>
      <w:lvlJc w:val="left"/>
      <w:pPr>
        <w:tabs>
          <w:tab w:val="num" w:pos="4609"/>
        </w:tabs>
        <w:ind w:left="4609" w:hanging="360"/>
      </w:pPr>
      <w:rPr>
        <w:rFonts w:ascii="Courier New" w:hAnsi="Courier New" w:cs="Courier New" w:hint="default"/>
      </w:rPr>
    </w:lvl>
    <w:lvl w:ilvl="5" w:tplc="04090005" w:tentative="1">
      <w:start w:val="1"/>
      <w:numFmt w:val="bullet"/>
      <w:lvlText w:val=""/>
      <w:lvlJc w:val="left"/>
      <w:pPr>
        <w:tabs>
          <w:tab w:val="num" w:pos="5329"/>
        </w:tabs>
        <w:ind w:left="5329" w:hanging="360"/>
      </w:pPr>
      <w:rPr>
        <w:rFonts w:ascii="Wingdings" w:hAnsi="Wingdings" w:hint="default"/>
      </w:rPr>
    </w:lvl>
    <w:lvl w:ilvl="6" w:tplc="04090001" w:tentative="1">
      <w:start w:val="1"/>
      <w:numFmt w:val="bullet"/>
      <w:lvlText w:val=""/>
      <w:lvlJc w:val="left"/>
      <w:pPr>
        <w:tabs>
          <w:tab w:val="num" w:pos="6049"/>
        </w:tabs>
        <w:ind w:left="6049" w:hanging="360"/>
      </w:pPr>
      <w:rPr>
        <w:rFonts w:ascii="Symbol" w:hAnsi="Symbol" w:hint="default"/>
      </w:rPr>
    </w:lvl>
    <w:lvl w:ilvl="7" w:tplc="04090003" w:tentative="1">
      <w:start w:val="1"/>
      <w:numFmt w:val="bullet"/>
      <w:lvlText w:val="o"/>
      <w:lvlJc w:val="left"/>
      <w:pPr>
        <w:tabs>
          <w:tab w:val="num" w:pos="6769"/>
        </w:tabs>
        <w:ind w:left="6769" w:hanging="360"/>
      </w:pPr>
      <w:rPr>
        <w:rFonts w:ascii="Courier New" w:hAnsi="Courier New" w:cs="Courier New" w:hint="default"/>
      </w:rPr>
    </w:lvl>
    <w:lvl w:ilvl="8" w:tplc="04090005" w:tentative="1">
      <w:start w:val="1"/>
      <w:numFmt w:val="bullet"/>
      <w:lvlText w:val=""/>
      <w:lvlJc w:val="left"/>
      <w:pPr>
        <w:tabs>
          <w:tab w:val="num" w:pos="7489"/>
        </w:tabs>
        <w:ind w:left="7489" w:hanging="360"/>
      </w:pPr>
      <w:rPr>
        <w:rFonts w:ascii="Wingdings" w:hAnsi="Wingdings" w:hint="default"/>
      </w:rPr>
    </w:lvl>
  </w:abstractNum>
  <w:abstractNum w:abstractNumId="143" w15:restartNumberingAfterBreak="0">
    <w:nsid w:val="701F1E4C"/>
    <w:multiLevelType w:val="multilevel"/>
    <w:tmpl w:val="B984AFCA"/>
    <w:numStyleLink w:val="Arrows"/>
  </w:abstractNum>
  <w:abstractNum w:abstractNumId="144" w15:restartNumberingAfterBreak="0">
    <w:nsid w:val="70302F3C"/>
    <w:multiLevelType w:val="multilevel"/>
    <w:tmpl w:val="B984AFCA"/>
    <w:numStyleLink w:val="Arrows"/>
  </w:abstractNum>
  <w:abstractNum w:abstractNumId="145" w15:restartNumberingAfterBreak="0">
    <w:nsid w:val="703D1CBA"/>
    <w:multiLevelType w:val="multilevel"/>
    <w:tmpl w:val="B984AFCA"/>
    <w:numStyleLink w:val="Arrows"/>
  </w:abstractNum>
  <w:abstractNum w:abstractNumId="146" w15:restartNumberingAfterBreak="0">
    <w:nsid w:val="70FF2F97"/>
    <w:multiLevelType w:val="multilevel"/>
    <w:tmpl w:val="B984AFCA"/>
    <w:numStyleLink w:val="Arrows"/>
  </w:abstractNum>
  <w:abstractNum w:abstractNumId="147" w15:restartNumberingAfterBreak="0">
    <w:nsid w:val="72016FB0"/>
    <w:multiLevelType w:val="hybridMultilevel"/>
    <w:tmpl w:val="B06253EE"/>
    <w:lvl w:ilvl="0" w:tplc="59464B26">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72060E65"/>
    <w:multiLevelType w:val="multilevel"/>
    <w:tmpl w:val="B984AFCA"/>
    <w:numStyleLink w:val="Arrows"/>
  </w:abstractNum>
  <w:abstractNum w:abstractNumId="149" w15:restartNumberingAfterBreak="0">
    <w:nsid w:val="729F142A"/>
    <w:multiLevelType w:val="multilevel"/>
    <w:tmpl w:val="B984AFCA"/>
    <w:numStyleLink w:val="Arrows"/>
  </w:abstractNum>
  <w:abstractNum w:abstractNumId="150" w15:restartNumberingAfterBreak="0">
    <w:nsid w:val="74E37489"/>
    <w:multiLevelType w:val="multilevel"/>
    <w:tmpl w:val="B984AFCA"/>
    <w:numStyleLink w:val="Arrows"/>
  </w:abstractNum>
  <w:abstractNum w:abstractNumId="151" w15:restartNumberingAfterBreak="0">
    <w:nsid w:val="75772E27"/>
    <w:multiLevelType w:val="hybridMultilevel"/>
    <w:tmpl w:val="1E60A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58C4E00"/>
    <w:multiLevelType w:val="multilevel"/>
    <w:tmpl w:val="B984AFCA"/>
    <w:numStyleLink w:val="Arrows"/>
  </w:abstractNum>
  <w:abstractNum w:abstractNumId="153" w15:restartNumberingAfterBreak="0">
    <w:nsid w:val="783B378B"/>
    <w:multiLevelType w:val="multilevel"/>
    <w:tmpl w:val="B984AFCA"/>
    <w:numStyleLink w:val="Arrows"/>
  </w:abstractNum>
  <w:abstractNum w:abstractNumId="154" w15:restartNumberingAfterBreak="0">
    <w:nsid w:val="792F40AC"/>
    <w:multiLevelType w:val="hybridMultilevel"/>
    <w:tmpl w:val="484C13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5" w15:restartNumberingAfterBreak="0">
    <w:nsid w:val="7B025C99"/>
    <w:multiLevelType w:val="hybridMultilevel"/>
    <w:tmpl w:val="55BEC572"/>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6" w15:restartNumberingAfterBreak="0">
    <w:nsid w:val="7C621541"/>
    <w:multiLevelType w:val="hybridMultilevel"/>
    <w:tmpl w:val="00DA25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C714DB5"/>
    <w:multiLevelType w:val="hybridMultilevel"/>
    <w:tmpl w:val="D29EB4F8"/>
    <w:lvl w:ilvl="0" w:tplc="FAE23862">
      <w:start w:val="1"/>
      <w:numFmt w:val="lowerLetter"/>
      <w:lvlText w:val="(%1)"/>
      <w:lvlJc w:val="left"/>
      <w:pPr>
        <w:tabs>
          <w:tab w:val="num" w:pos="1080"/>
        </w:tabs>
        <w:ind w:left="1080" w:hanging="36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38129A4C">
      <w:start w:val="1"/>
      <w:numFmt w:val="decimal"/>
      <w:lvlText w:val="%3."/>
      <w:lvlJc w:val="left"/>
      <w:pPr>
        <w:ind w:left="360" w:hanging="360"/>
      </w:pPr>
      <w:rPr>
        <w:rFonts w:hint="default"/>
        <w:b/>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8" w15:restartNumberingAfterBreak="0">
    <w:nsid w:val="7D38340E"/>
    <w:multiLevelType w:val="multilevel"/>
    <w:tmpl w:val="B984AFCA"/>
    <w:numStyleLink w:val="Arrows"/>
  </w:abstractNum>
  <w:abstractNum w:abstractNumId="159" w15:restartNumberingAfterBreak="0">
    <w:nsid w:val="7E460A13"/>
    <w:multiLevelType w:val="hybridMultilevel"/>
    <w:tmpl w:val="FCA8767A"/>
    <w:lvl w:ilvl="0" w:tplc="B212E2B0">
      <w:start w:val="1"/>
      <w:numFmt w:val="decimal"/>
      <w:lvlText w:val="%1."/>
      <w:lvlJc w:val="left"/>
      <w:pPr>
        <w:tabs>
          <w:tab w:val="num" w:pos="720"/>
        </w:tabs>
        <w:ind w:left="720" w:hanging="360"/>
      </w:pPr>
      <w:rPr>
        <w:rFonts w:hint="default"/>
        <w:b w:val="0"/>
        <w:bCs/>
      </w:rPr>
    </w:lvl>
    <w:lvl w:ilvl="1" w:tplc="1A46409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E9979FA"/>
    <w:multiLevelType w:val="hybridMultilevel"/>
    <w:tmpl w:val="97AC106E"/>
    <w:lvl w:ilvl="0" w:tplc="F19482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FA405FB"/>
    <w:multiLevelType w:val="hybridMultilevel"/>
    <w:tmpl w:val="50486F00"/>
    <w:lvl w:ilvl="0" w:tplc="BA24A906">
      <w:start w:val="1"/>
      <w:numFmt w:val="decimal"/>
      <w:lvlText w:val="%1."/>
      <w:lvlJc w:val="left"/>
      <w:pPr>
        <w:tabs>
          <w:tab w:val="num" w:pos="780"/>
        </w:tabs>
        <w:ind w:left="780" w:hanging="360"/>
      </w:pPr>
      <w:rPr>
        <w:rFonts w:hint="default"/>
        <w:b/>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num w:numId="1" w16cid:durableId="504705030">
    <w:abstractNumId w:val="16"/>
  </w:num>
  <w:num w:numId="2" w16cid:durableId="1889029296">
    <w:abstractNumId w:val="50"/>
  </w:num>
  <w:num w:numId="3" w16cid:durableId="1633444240">
    <w:abstractNumId w:val="97"/>
  </w:num>
  <w:num w:numId="4" w16cid:durableId="1746760922">
    <w:abstractNumId w:val="36"/>
  </w:num>
  <w:num w:numId="5" w16cid:durableId="957876054">
    <w:abstractNumId w:val="24"/>
  </w:num>
  <w:num w:numId="6" w16cid:durableId="1849713813">
    <w:abstractNumId w:val="160"/>
  </w:num>
  <w:num w:numId="7" w16cid:durableId="569272711">
    <w:abstractNumId w:val="129"/>
  </w:num>
  <w:num w:numId="8" w16cid:durableId="1330136663">
    <w:abstractNumId w:val="114"/>
  </w:num>
  <w:num w:numId="9" w16cid:durableId="1833401866">
    <w:abstractNumId w:val="96"/>
  </w:num>
  <w:num w:numId="10" w16cid:durableId="1847861380">
    <w:abstractNumId w:val="133"/>
  </w:num>
  <w:num w:numId="11" w16cid:durableId="1579749011">
    <w:abstractNumId w:val="92"/>
  </w:num>
  <w:num w:numId="12" w16cid:durableId="1684168671">
    <w:abstractNumId w:val="57"/>
  </w:num>
  <w:num w:numId="13" w16cid:durableId="1072314494">
    <w:abstractNumId w:val="148"/>
  </w:num>
  <w:num w:numId="14" w16cid:durableId="2121408118">
    <w:abstractNumId w:val="62"/>
  </w:num>
  <w:num w:numId="15" w16cid:durableId="1455440317">
    <w:abstractNumId w:val="73"/>
  </w:num>
  <w:num w:numId="16" w16cid:durableId="1685588523">
    <w:abstractNumId w:val="98"/>
  </w:num>
  <w:num w:numId="17" w16cid:durableId="18311890">
    <w:abstractNumId w:val="64"/>
  </w:num>
  <w:num w:numId="18" w16cid:durableId="2113670395">
    <w:abstractNumId w:val="61"/>
  </w:num>
  <w:num w:numId="19" w16cid:durableId="280918043">
    <w:abstractNumId w:val="150"/>
  </w:num>
  <w:num w:numId="20" w16cid:durableId="1666126425">
    <w:abstractNumId w:val="35"/>
  </w:num>
  <w:num w:numId="21" w16cid:durableId="1322126201">
    <w:abstractNumId w:val="87"/>
  </w:num>
  <w:num w:numId="22" w16cid:durableId="1919636155">
    <w:abstractNumId w:val="3"/>
  </w:num>
  <w:num w:numId="23" w16cid:durableId="388458690">
    <w:abstractNumId w:val="33"/>
  </w:num>
  <w:num w:numId="24" w16cid:durableId="1722896171">
    <w:abstractNumId w:val="121"/>
  </w:num>
  <w:num w:numId="25" w16cid:durableId="1489201564">
    <w:abstractNumId w:val="106"/>
  </w:num>
  <w:num w:numId="26" w16cid:durableId="1469129091">
    <w:abstractNumId w:val="79"/>
  </w:num>
  <w:num w:numId="27" w16cid:durableId="1150515203">
    <w:abstractNumId w:val="86"/>
  </w:num>
  <w:num w:numId="28" w16cid:durableId="881476637">
    <w:abstractNumId w:val="101"/>
  </w:num>
  <w:num w:numId="29" w16cid:durableId="1405688727">
    <w:abstractNumId w:val="41"/>
  </w:num>
  <w:num w:numId="30" w16cid:durableId="1359240063">
    <w:abstractNumId w:val="141"/>
  </w:num>
  <w:num w:numId="31" w16cid:durableId="1135487652">
    <w:abstractNumId w:val="34"/>
  </w:num>
  <w:num w:numId="32" w16cid:durableId="1034354828">
    <w:abstractNumId w:val="43"/>
  </w:num>
  <w:num w:numId="33" w16cid:durableId="451943771">
    <w:abstractNumId w:val="107"/>
  </w:num>
  <w:num w:numId="34" w16cid:durableId="700712808">
    <w:abstractNumId w:val="100"/>
  </w:num>
  <w:num w:numId="35" w16cid:durableId="415827930">
    <w:abstractNumId w:val="143"/>
  </w:num>
  <w:num w:numId="36" w16cid:durableId="412355976">
    <w:abstractNumId w:val="76"/>
  </w:num>
  <w:num w:numId="37" w16cid:durableId="2091926256">
    <w:abstractNumId w:val="77"/>
  </w:num>
  <w:num w:numId="38" w16cid:durableId="1598905428">
    <w:abstractNumId w:val="28"/>
  </w:num>
  <w:num w:numId="39" w16cid:durableId="708800000">
    <w:abstractNumId w:val="99"/>
  </w:num>
  <w:num w:numId="40" w16cid:durableId="1308244346">
    <w:abstractNumId w:val="59"/>
  </w:num>
  <w:num w:numId="41" w16cid:durableId="246811317">
    <w:abstractNumId w:val="130"/>
  </w:num>
  <w:num w:numId="42" w16cid:durableId="1396901196">
    <w:abstractNumId w:val="154"/>
  </w:num>
  <w:num w:numId="43" w16cid:durableId="1221013195">
    <w:abstractNumId w:val="102"/>
  </w:num>
  <w:num w:numId="44" w16cid:durableId="754866501">
    <w:abstractNumId w:val="145"/>
  </w:num>
  <w:num w:numId="45" w16cid:durableId="1001421818">
    <w:abstractNumId w:val="6"/>
  </w:num>
  <w:num w:numId="46" w16cid:durableId="1717856054">
    <w:abstractNumId w:val="66"/>
  </w:num>
  <w:num w:numId="47" w16cid:durableId="1200166229">
    <w:abstractNumId w:val="29"/>
  </w:num>
  <w:num w:numId="48" w16cid:durableId="1532112936">
    <w:abstractNumId w:val="22"/>
  </w:num>
  <w:num w:numId="49" w16cid:durableId="1587955949">
    <w:abstractNumId w:val="158"/>
  </w:num>
  <w:num w:numId="50" w16cid:durableId="1689016265">
    <w:abstractNumId w:val="13"/>
  </w:num>
  <w:num w:numId="51" w16cid:durableId="359094058">
    <w:abstractNumId w:val="84"/>
  </w:num>
  <w:num w:numId="52" w16cid:durableId="1319576136">
    <w:abstractNumId w:val="104"/>
  </w:num>
  <w:num w:numId="53" w16cid:durableId="499539289">
    <w:abstractNumId w:val="0"/>
  </w:num>
  <w:num w:numId="54" w16cid:durableId="1821539115">
    <w:abstractNumId w:val="55"/>
  </w:num>
  <w:num w:numId="55" w16cid:durableId="293143854">
    <w:abstractNumId w:val="140"/>
  </w:num>
  <w:num w:numId="56" w16cid:durableId="408160882">
    <w:abstractNumId w:val="144"/>
  </w:num>
  <w:num w:numId="57" w16cid:durableId="1344893368">
    <w:abstractNumId w:val="9"/>
  </w:num>
  <w:num w:numId="58" w16cid:durableId="1256982849">
    <w:abstractNumId w:val="37"/>
  </w:num>
  <w:num w:numId="59" w16cid:durableId="169565091">
    <w:abstractNumId w:val="67"/>
  </w:num>
  <w:num w:numId="60" w16cid:durableId="1890527372">
    <w:abstractNumId w:val="58"/>
  </w:num>
  <w:num w:numId="61" w16cid:durableId="183323212">
    <w:abstractNumId w:val="108"/>
  </w:num>
  <w:num w:numId="62" w16cid:durableId="2031032270">
    <w:abstractNumId w:val="52"/>
  </w:num>
  <w:num w:numId="63" w16cid:durableId="1538468446">
    <w:abstractNumId w:val="11"/>
  </w:num>
  <w:num w:numId="64" w16cid:durableId="72508855">
    <w:abstractNumId w:val="122"/>
  </w:num>
  <w:num w:numId="65" w16cid:durableId="832915273">
    <w:abstractNumId w:val="151"/>
  </w:num>
  <w:num w:numId="66" w16cid:durableId="81486747">
    <w:abstractNumId w:val="4"/>
  </w:num>
  <w:num w:numId="67" w16cid:durableId="1866364205">
    <w:abstractNumId w:val="27"/>
  </w:num>
  <w:num w:numId="68" w16cid:durableId="628167074">
    <w:abstractNumId w:val="7"/>
  </w:num>
  <w:num w:numId="69" w16cid:durableId="26613763">
    <w:abstractNumId w:val="51"/>
  </w:num>
  <w:num w:numId="70" w16cid:durableId="635136824">
    <w:abstractNumId w:val="17"/>
  </w:num>
  <w:num w:numId="71" w16cid:durableId="41907926">
    <w:abstractNumId w:val="75"/>
  </w:num>
  <w:num w:numId="72" w16cid:durableId="1841431479">
    <w:abstractNumId w:val="105"/>
  </w:num>
  <w:num w:numId="73" w16cid:durableId="700672533">
    <w:abstractNumId w:val="155"/>
  </w:num>
  <w:num w:numId="74" w16cid:durableId="1637106787">
    <w:abstractNumId w:val="10"/>
  </w:num>
  <w:num w:numId="75" w16cid:durableId="1313826657">
    <w:abstractNumId w:val="19"/>
  </w:num>
  <w:num w:numId="76" w16cid:durableId="1371415132">
    <w:abstractNumId w:val="138"/>
  </w:num>
  <w:num w:numId="77" w16cid:durableId="1265697663">
    <w:abstractNumId w:val="49"/>
  </w:num>
  <w:num w:numId="78" w16cid:durableId="1679767365">
    <w:abstractNumId w:val="110"/>
  </w:num>
  <w:num w:numId="79" w16cid:durableId="1625312853">
    <w:abstractNumId w:val="45"/>
  </w:num>
  <w:num w:numId="80" w16cid:durableId="1078669295">
    <w:abstractNumId w:val="117"/>
  </w:num>
  <w:num w:numId="81" w16cid:durableId="706024795">
    <w:abstractNumId w:val="1"/>
  </w:num>
  <w:num w:numId="82" w16cid:durableId="1800876192">
    <w:abstractNumId w:val="68"/>
  </w:num>
  <w:num w:numId="83" w16cid:durableId="2054110102">
    <w:abstractNumId w:val="120"/>
  </w:num>
  <w:num w:numId="84" w16cid:durableId="559171833">
    <w:abstractNumId w:val="2"/>
  </w:num>
  <w:num w:numId="85" w16cid:durableId="436019837">
    <w:abstractNumId w:val="39"/>
  </w:num>
  <w:num w:numId="86" w16cid:durableId="762649818">
    <w:abstractNumId w:val="65"/>
  </w:num>
  <w:num w:numId="87" w16cid:durableId="170073513">
    <w:abstractNumId w:val="38"/>
  </w:num>
  <w:num w:numId="88" w16cid:durableId="823544007">
    <w:abstractNumId w:val="44"/>
  </w:num>
  <w:num w:numId="89" w16cid:durableId="186993768">
    <w:abstractNumId w:val="149"/>
  </w:num>
  <w:num w:numId="90" w16cid:durableId="1861166791">
    <w:abstractNumId w:val="113"/>
  </w:num>
  <w:num w:numId="91" w16cid:durableId="934903321">
    <w:abstractNumId w:val="109"/>
  </w:num>
  <w:num w:numId="92" w16cid:durableId="1128862229">
    <w:abstractNumId w:val="119"/>
  </w:num>
  <w:num w:numId="93" w16cid:durableId="941377228">
    <w:abstractNumId w:val="83"/>
  </w:num>
  <w:num w:numId="94" w16cid:durableId="1304853296">
    <w:abstractNumId w:val="54"/>
  </w:num>
  <w:num w:numId="95" w16cid:durableId="1487550449">
    <w:abstractNumId w:val="115"/>
  </w:num>
  <w:num w:numId="96" w16cid:durableId="1458184228">
    <w:abstractNumId w:val="47"/>
  </w:num>
  <w:num w:numId="97" w16cid:durableId="1170826127">
    <w:abstractNumId w:val="159"/>
  </w:num>
  <w:num w:numId="98" w16cid:durableId="479619915">
    <w:abstractNumId w:val="136"/>
  </w:num>
  <w:num w:numId="99" w16cid:durableId="750472044">
    <w:abstractNumId w:val="131"/>
  </w:num>
  <w:num w:numId="100" w16cid:durableId="896623318">
    <w:abstractNumId w:val="32"/>
  </w:num>
  <w:num w:numId="101" w16cid:durableId="98113375">
    <w:abstractNumId w:val="12"/>
  </w:num>
  <w:num w:numId="102" w16cid:durableId="1083065409">
    <w:abstractNumId w:val="48"/>
  </w:num>
  <w:num w:numId="103" w16cid:durableId="749891352">
    <w:abstractNumId w:val="116"/>
  </w:num>
  <w:num w:numId="104" w16cid:durableId="1728456531">
    <w:abstractNumId w:val="91"/>
  </w:num>
  <w:num w:numId="105" w16cid:durableId="723913750">
    <w:abstractNumId w:val="137"/>
  </w:num>
  <w:num w:numId="106" w16cid:durableId="1078526986">
    <w:abstractNumId w:val="132"/>
  </w:num>
  <w:num w:numId="107" w16cid:durableId="418522829">
    <w:abstractNumId w:val="157"/>
  </w:num>
  <w:num w:numId="108" w16cid:durableId="939266038">
    <w:abstractNumId w:val="127"/>
  </w:num>
  <w:num w:numId="109" w16cid:durableId="2007392747">
    <w:abstractNumId w:val="94"/>
  </w:num>
  <w:num w:numId="110" w16cid:durableId="1771123294">
    <w:abstractNumId w:val="1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61437936">
    <w:abstractNumId w:val="139"/>
  </w:num>
  <w:num w:numId="112" w16cid:durableId="1725904826">
    <w:abstractNumId w:val="128"/>
  </w:num>
  <w:num w:numId="113" w16cid:durableId="638069066">
    <w:abstractNumId w:val="161"/>
  </w:num>
  <w:num w:numId="114" w16cid:durableId="788934489">
    <w:abstractNumId w:val="142"/>
  </w:num>
  <w:num w:numId="115" w16cid:durableId="591359410">
    <w:abstractNumId w:val="42"/>
  </w:num>
  <w:num w:numId="116" w16cid:durableId="102654524">
    <w:abstractNumId w:val="78"/>
  </w:num>
  <w:num w:numId="117" w16cid:durableId="1593512990">
    <w:abstractNumId w:val="156"/>
  </w:num>
  <w:num w:numId="118" w16cid:durableId="220990554">
    <w:abstractNumId w:val="14"/>
  </w:num>
  <w:num w:numId="119" w16cid:durableId="1310478489">
    <w:abstractNumId w:val="70"/>
  </w:num>
  <w:num w:numId="120" w16cid:durableId="424153041">
    <w:abstractNumId w:val="152"/>
  </w:num>
  <w:num w:numId="121" w16cid:durableId="941573990">
    <w:abstractNumId w:val="60"/>
  </w:num>
  <w:num w:numId="122" w16cid:durableId="1909875597">
    <w:abstractNumId w:val="125"/>
  </w:num>
  <w:num w:numId="123" w16cid:durableId="1546795578">
    <w:abstractNumId w:val="23"/>
  </w:num>
  <w:num w:numId="124" w16cid:durableId="2030062426">
    <w:abstractNumId w:val="46"/>
  </w:num>
  <w:num w:numId="125" w16cid:durableId="29307645">
    <w:abstractNumId w:val="40"/>
  </w:num>
  <w:num w:numId="126" w16cid:durableId="2079280798">
    <w:abstractNumId w:val="69"/>
  </w:num>
  <w:num w:numId="127" w16cid:durableId="1619024269">
    <w:abstractNumId w:val="88"/>
  </w:num>
  <w:num w:numId="128" w16cid:durableId="2039768746">
    <w:abstractNumId w:val="123"/>
  </w:num>
  <w:num w:numId="129" w16cid:durableId="1506555530">
    <w:abstractNumId w:val="25"/>
  </w:num>
  <w:num w:numId="130" w16cid:durableId="303707259">
    <w:abstractNumId w:val="8"/>
  </w:num>
  <w:num w:numId="131" w16cid:durableId="566960419">
    <w:abstractNumId w:val="146"/>
  </w:num>
  <w:num w:numId="132" w16cid:durableId="1171876809">
    <w:abstractNumId w:val="103"/>
  </w:num>
  <w:num w:numId="133" w16cid:durableId="440495838">
    <w:abstractNumId w:val="5"/>
  </w:num>
  <w:num w:numId="134" w16cid:durableId="200172152">
    <w:abstractNumId w:val="134"/>
  </w:num>
  <w:num w:numId="135" w16cid:durableId="89096460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42179576">
    <w:abstractNumId w:val="56"/>
  </w:num>
  <w:num w:numId="137" w16cid:durableId="1259676982">
    <w:abstractNumId w:val="95"/>
  </w:num>
  <w:num w:numId="138" w16cid:durableId="1465344783">
    <w:abstractNumId w:val="153"/>
  </w:num>
  <w:num w:numId="139" w16cid:durableId="330957692">
    <w:abstractNumId w:val="81"/>
  </w:num>
  <w:num w:numId="140" w16cid:durableId="1674139930">
    <w:abstractNumId w:val="71"/>
  </w:num>
  <w:num w:numId="141" w16cid:durableId="1357660269">
    <w:abstractNumId w:val="90"/>
  </w:num>
  <w:num w:numId="142" w16cid:durableId="685450055">
    <w:abstractNumId w:val="20"/>
  </w:num>
  <w:num w:numId="143" w16cid:durableId="317928614">
    <w:abstractNumId w:val="72"/>
  </w:num>
  <w:num w:numId="144" w16cid:durableId="2130934318">
    <w:abstractNumId w:val="31"/>
  </w:num>
  <w:num w:numId="145" w16cid:durableId="1216504600">
    <w:abstractNumId w:val="85"/>
  </w:num>
  <w:num w:numId="146" w16cid:durableId="421680762">
    <w:abstractNumId w:val="80"/>
  </w:num>
  <w:num w:numId="147" w16cid:durableId="1087195818">
    <w:abstractNumId w:val="89"/>
  </w:num>
  <w:num w:numId="148" w16cid:durableId="745881142">
    <w:abstractNumId w:val="53"/>
  </w:num>
  <w:num w:numId="149" w16cid:durableId="1879311992">
    <w:abstractNumId w:val="135"/>
  </w:num>
  <w:num w:numId="150" w16cid:durableId="1458374883">
    <w:abstractNumId w:val="147"/>
  </w:num>
  <w:num w:numId="151" w16cid:durableId="482744195">
    <w:abstractNumId w:val="124"/>
  </w:num>
  <w:num w:numId="152" w16cid:durableId="261453445">
    <w:abstractNumId w:val="18"/>
  </w:num>
  <w:num w:numId="153" w16cid:durableId="902956074">
    <w:abstractNumId w:val="112"/>
  </w:num>
  <w:num w:numId="154" w16cid:durableId="1149327653">
    <w:abstractNumId w:val="63"/>
  </w:num>
  <w:num w:numId="155" w16cid:durableId="980425733">
    <w:abstractNumId w:val="15"/>
  </w:num>
  <w:num w:numId="156" w16cid:durableId="1156724967">
    <w:abstractNumId w:val="74"/>
  </w:num>
  <w:num w:numId="157" w16cid:durableId="1383869167">
    <w:abstractNumId w:val="82"/>
  </w:num>
  <w:num w:numId="158" w16cid:durableId="99495922">
    <w:abstractNumId w:val="26"/>
  </w:num>
  <w:num w:numId="159" w16cid:durableId="1866675253">
    <w:abstractNumId w:val="111"/>
  </w:num>
  <w:num w:numId="160" w16cid:durableId="1043603329">
    <w:abstractNumId w:val="93"/>
  </w:num>
  <w:num w:numId="161" w16cid:durableId="95637927">
    <w:abstractNumId w:val="118"/>
  </w:num>
  <w:num w:numId="162" w16cid:durableId="432866434">
    <w:abstractNumId w:val="21"/>
  </w:num>
  <w:num w:numId="163" w16cid:durableId="7326556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97"/>
    <w:rsid w:val="000172B7"/>
    <w:rsid w:val="00033F8C"/>
    <w:rsid w:val="00041DC7"/>
    <w:rsid w:val="00043FED"/>
    <w:rsid w:val="00047C0D"/>
    <w:rsid w:val="000856AF"/>
    <w:rsid w:val="000E21F5"/>
    <w:rsid w:val="00113E02"/>
    <w:rsid w:val="00136E44"/>
    <w:rsid w:val="00146B6F"/>
    <w:rsid w:val="00155A6F"/>
    <w:rsid w:val="00166980"/>
    <w:rsid w:val="0017113B"/>
    <w:rsid w:val="001829BB"/>
    <w:rsid w:val="00183611"/>
    <w:rsid w:val="001B1326"/>
    <w:rsid w:val="001B3C35"/>
    <w:rsid w:val="001C4A76"/>
    <w:rsid w:val="001F5D1E"/>
    <w:rsid w:val="0020093F"/>
    <w:rsid w:val="00216664"/>
    <w:rsid w:val="002211E3"/>
    <w:rsid w:val="00225998"/>
    <w:rsid w:val="00234DCA"/>
    <w:rsid w:val="0024761A"/>
    <w:rsid w:val="00252C14"/>
    <w:rsid w:val="00265B5D"/>
    <w:rsid w:val="00274553"/>
    <w:rsid w:val="00290A81"/>
    <w:rsid w:val="0029364A"/>
    <w:rsid w:val="002973CE"/>
    <w:rsid w:val="002C04A8"/>
    <w:rsid w:val="002D53A6"/>
    <w:rsid w:val="002F60BC"/>
    <w:rsid w:val="0032099C"/>
    <w:rsid w:val="00323472"/>
    <w:rsid w:val="00324991"/>
    <w:rsid w:val="00331F9A"/>
    <w:rsid w:val="00350AB8"/>
    <w:rsid w:val="003522E8"/>
    <w:rsid w:val="003546CD"/>
    <w:rsid w:val="0035581A"/>
    <w:rsid w:val="003576D9"/>
    <w:rsid w:val="00360A70"/>
    <w:rsid w:val="003613F9"/>
    <w:rsid w:val="003745D9"/>
    <w:rsid w:val="0039438E"/>
    <w:rsid w:val="003D4137"/>
    <w:rsid w:val="003D4DF7"/>
    <w:rsid w:val="003E3FFB"/>
    <w:rsid w:val="003F137C"/>
    <w:rsid w:val="00412006"/>
    <w:rsid w:val="00417BFE"/>
    <w:rsid w:val="0043505F"/>
    <w:rsid w:val="00467254"/>
    <w:rsid w:val="0047711B"/>
    <w:rsid w:val="0049183C"/>
    <w:rsid w:val="004A6FB3"/>
    <w:rsid w:val="004F697B"/>
    <w:rsid w:val="005004FF"/>
    <w:rsid w:val="00505218"/>
    <w:rsid w:val="0051100D"/>
    <w:rsid w:val="00514F75"/>
    <w:rsid w:val="00525E26"/>
    <w:rsid w:val="00526F31"/>
    <w:rsid w:val="00533429"/>
    <w:rsid w:val="005379B0"/>
    <w:rsid w:val="00537B70"/>
    <w:rsid w:val="00550190"/>
    <w:rsid w:val="00585574"/>
    <w:rsid w:val="005B7EE6"/>
    <w:rsid w:val="005C1B9B"/>
    <w:rsid w:val="005C4C59"/>
    <w:rsid w:val="005D107F"/>
    <w:rsid w:val="005D768E"/>
    <w:rsid w:val="005E68BA"/>
    <w:rsid w:val="005F007D"/>
    <w:rsid w:val="006016AC"/>
    <w:rsid w:val="006144F5"/>
    <w:rsid w:val="00617BBE"/>
    <w:rsid w:val="00630C68"/>
    <w:rsid w:val="00653A1C"/>
    <w:rsid w:val="0066067C"/>
    <w:rsid w:val="00670210"/>
    <w:rsid w:val="00670C8B"/>
    <w:rsid w:val="00677B4C"/>
    <w:rsid w:val="00696C2C"/>
    <w:rsid w:val="006B3F3E"/>
    <w:rsid w:val="006D6F63"/>
    <w:rsid w:val="00710D2B"/>
    <w:rsid w:val="00710FED"/>
    <w:rsid w:val="00713DA7"/>
    <w:rsid w:val="00720E5D"/>
    <w:rsid w:val="007247AD"/>
    <w:rsid w:val="007354E4"/>
    <w:rsid w:val="00744FC6"/>
    <w:rsid w:val="007671CD"/>
    <w:rsid w:val="00772958"/>
    <w:rsid w:val="00775F81"/>
    <w:rsid w:val="007A03E1"/>
    <w:rsid w:val="007B388A"/>
    <w:rsid w:val="007D0C20"/>
    <w:rsid w:val="0082662B"/>
    <w:rsid w:val="00830AEB"/>
    <w:rsid w:val="00853CDE"/>
    <w:rsid w:val="00872D71"/>
    <w:rsid w:val="008742B0"/>
    <w:rsid w:val="008863AC"/>
    <w:rsid w:val="008A1874"/>
    <w:rsid w:val="008A2BB0"/>
    <w:rsid w:val="008A363F"/>
    <w:rsid w:val="008B2879"/>
    <w:rsid w:val="008B35EA"/>
    <w:rsid w:val="009031DE"/>
    <w:rsid w:val="0090708E"/>
    <w:rsid w:val="00932442"/>
    <w:rsid w:val="0093290D"/>
    <w:rsid w:val="00984617"/>
    <w:rsid w:val="00990794"/>
    <w:rsid w:val="009A6373"/>
    <w:rsid w:val="009A7025"/>
    <w:rsid w:val="009C25D9"/>
    <w:rsid w:val="009D388C"/>
    <w:rsid w:val="009E4205"/>
    <w:rsid w:val="009F294A"/>
    <w:rsid w:val="00A115B8"/>
    <w:rsid w:val="00A32164"/>
    <w:rsid w:val="00A510F8"/>
    <w:rsid w:val="00A54F94"/>
    <w:rsid w:val="00A57229"/>
    <w:rsid w:val="00A6045E"/>
    <w:rsid w:val="00A9302F"/>
    <w:rsid w:val="00AA39DF"/>
    <w:rsid w:val="00AA518A"/>
    <w:rsid w:val="00AE5FA8"/>
    <w:rsid w:val="00AE6A9D"/>
    <w:rsid w:val="00AE6E9C"/>
    <w:rsid w:val="00AF53B7"/>
    <w:rsid w:val="00B06E49"/>
    <w:rsid w:val="00B615FE"/>
    <w:rsid w:val="00B71482"/>
    <w:rsid w:val="00B71A1C"/>
    <w:rsid w:val="00B7589B"/>
    <w:rsid w:val="00B75D51"/>
    <w:rsid w:val="00B91D41"/>
    <w:rsid w:val="00BA2C37"/>
    <w:rsid w:val="00BA72E1"/>
    <w:rsid w:val="00BB28CF"/>
    <w:rsid w:val="00BB3EF4"/>
    <w:rsid w:val="00BB46E7"/>
    <w:rsid w:val="00BC67A1"/>
    <w:rsid w:val="00BD2ECF"/>
    <w:rsid w:val="00C03E65"/>
    <w:rsid w:val="00C25D5F"/>
    <w:rsid w:val="00C350E8"/>
    <w:rsid w:val="00C557E8"/>
    <w:rsid w:val="00C739CE"/>
    <w:rsid w:val="00C77DA6"/>
    <w:rsid w:val="00C85A71"/>
    <w:rsid w:val="00C96300"/>
    <w:rsid w:val="00CB2935"/>
    <w:rsid w:val="00CD26D5"/>
    <w:rsid w:val="00CF3EF9"/>
    <w:rsid w:val="00D216E4"/>
    <w:rsid w:val="00D223EC"/>
    <w:rsid w:val="00D34E1A"/>
    <w:rsid w:val="00D62CA2"/>
    <w:rsid w:val="00D67049"/>
    <w:rsid w:val="00D83F5D"/>
    <w:rsid w:val="00D849C2"/>
    <w:rsid w:val="00D86F0D"/>
    <w:rsid w:val="00DB57B0"/>
    <w:rsid w:val="00DC3E0F"/>
    <w:rsid w:val="00DD2BD4"/>
    <w:rsid w:val="00DE1D17"/>
    <w:rsid w:val="00DE5D5E"/>
    <w:rsid w:val="00DE6658"/>
    <w:rsid w:val="00DE6C76"/>
    <w:rsid w:val="00E02BC7"/>
    <w:rsid w:val="00E31E9B"/>
    <w:rsid w:val="00E3428F"/>
    <w:rsid w:val="00E50A8C"/>
    <w:rsid w:val="00E60B03"/>
    <w:rsid w:val="00E66D57"/>
    <w:rsid w:val="00E84558"/>
    <w:rsid w:val="00E94C5B"/>
    <w:rsid w:val="00EA2E4C"/>
    <w:rsid w:val="00ED23B0"/>
    <w:rsid w:val="00ED2AFD"/>
    <w:rsid w:val="00EF5FFC"/>
    <w:rsid w:val="00F22749"/>
    <w:rsid w:val="00F52E54"/>
    <w:rsid w:val="00F60975"/>
    <w:rsid w:val="00F77838"/>
    <w:rsid w:val="00F77997"/>
    <w:rsid w:val="00F81A8A"/>
    <w:rsid w:val="00F83F6B"/>
    <w:rsid w:val="00F879A1"/>
    <w:rsid w:val="00F922D4"/>
    <w:rsid w:val="00FA6FB5"/>
    <w:rsid w:val="00FE2C63"/>
    <w:rsid w:val="00FE6AC3"/>
    <w:rsid w:val="00FF47F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0F0E5AF8"/>
  <w15:chartTrackingRefBased/>
  <w15:docId w15:val="{2CF81032-E4A8-4EE9-813C-B3CCC82E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EF4"/>
    <w:rPr>
      <w:rFonts w:ascii="Verdana" w:hAnsi="Verdana"/>
      <w:sz w:val="22"/>
    </w:rPr>
  </w:style>
  <w:style w:type="paragraph" w:styleId="Heading1">
    <w:name w:val="heading 1"/>
    <w:basedOn w:val="Normal"/>
    <w:next w:val="Normal"/>
    <w:link w:val="Heading1Char"/>
    <w:uiPriority w:val="9"/>
    <w:qFormat/>
    <w:rsid w:val="008A363F"/>
    <w:pPr>
      <w:keepNext/>
      <w:keepLines/>
      <w:spacing w:before="360" w:after="80"/>
      <w:outlineLvl w:val="0"/>
    </w:pPr>
    <w:rPr>
      <w:rFonts w:eastAsiaTheme="majorEastAsia" w:cstheme="majorBidi"/>
      <w:b/>
      <w:color w:val="043956" w:themeColor="accent2"/>
      <w:sz w:val="32"/>
      <w:szCs w:val="40"/>
    </w:rPr>
  </w:style>
  <w:style w:type="paragraph" w:styleId="Heading2">
    <w:name w:val="heading 2"/>
    <w:basedOn w:val="Normal"/>
    <w:next w:val="Normal"/>
    <w:link w:val="Heading2Char"/>
    <w:uiPriority w:val="9"/>
    <w:unhideWhenUsed/>
    <w:qFormat/>
    <w:rsid w:val="008A363F"/>
    <w:pPr>
      <w:keepNext/>
      <w:keepLines/>
      <w:spacing w:before="160" w:after="80"/>
      <w:outlineLvl w:val="1"/>
    </w:pPr>
    <w:rPr>
      <w:rFonts w:eastAsiaTheme="majorEastAsia" w:cstheme="majorBidi"/>
      <w:b/>
      <w:color w:val="043956" w:themeColor="accent2"/>
      <w:sz w:val="28"/>
      <w:szCs w:val="32"/>
    </w:rPr>
  </w:style>
  <w:style w:type="paragraph" w:styleId="Heading3">
    <w:name w:val="heading 3"/>
    <w:basedOn w:val="Normal"/>
    <w:next w:val="Normal"/>
    <w:link w:val="Heading3Char"/>
    <w:uiPriority w:val="9"/>
    <w:unhideWhenUsed/>
    <w:qFormat/>
    <w:rsid w:val="00FA6FB5"/>
    <w:pPr>
      <w:keepNext/>
      <w:keepLines/>
      <w:spacing w:before="160" w:after="80"/>
      <w:outlineLvl w:val="2"/>
    </w:pPr>
    <w:rPr>
      <w:rFonts w:eastAsiaTheme="majorEastAsia" w:cstheme="majorBidi"/>
      <w:b/>
      <w:color w:val="043956" w:themeColor="accent2"/>
      <w:sz w:val="24"/>
      <w:szCs w:val="28"/>
    </w:rPr>
  </w:style>
  <w:style w:type="paragraph" w:styleId="Heading4">
    <w:name w:val="heading 4"/>
    <w:basedOn w:val="Normal"/>
    <w:next w:val="Normal"/>
    <w:link w:val="Heading4Char"/>
    <w:uiPriority w:val="9"/>
    <w:semiHidden/>
    <w:unhideWhenUsed/>
    <w:rsid w:val="000856AF"/>
    <w:pPr>
      <w:keepNext/>
      <w:keepLines/>
      <w:spacing w:before="80" w:after="40"/>
      <w:outlineLvl w:val="3"/>
    </w:pPr>
    <w:rPr>
      <w:rFonts w:eastAsiaTheme="majorEastAsia" w:cstheme="majorBidi"/>
      <w:b/>
      <w:i/>
      <w:iCs/>
      <w:color w:val="043956" w:themeColor="accent2"/>
    </w:rPr>
  </w:style>
  <w:style w:type="paragraph" w:styleId="Heading5">
    <w:name w:val="heading 5"/>
    <w:basedOn w:val="Normal"/>
    <w:next w:val="Normal"/>
    <w:link w:val="Heading5Char"/>
    <w:uiPriority w:val="9"/>
    <w:semiHidden/>
    <w:unhideWhenUsed/>
    <w:qFormat/>
    <w:rsid w:val="00FE2C63"/>
    <w:pPr>
      <w:keepNext/>
      <w:keepLines/>
      <w:spacing w:before="80" w:after="40"/>
      <w:outlineLvl w:val="4"/>
    </w:pPr>
    <w:rPr>
      <w:rFonts w:eastAsiaTheme="majorEastAsia" w:cstheme="majorBidi"/>
      <w:color w:val="000000" w:themeColor="accent1" w:themeShade="BF"/>
    </w:rPr>
  </w:style>
  <w:style w:type="paragraph" w:styleId="Heading6">
    <w:name w:val="heading 6"/>
    <w:basedOn w:val="Normal"/>
    <w:next w:val="Normal"/>
    <w:link w:val="Heading6Char"/>
    <w:uiPriority w:val="9"/>
    <w:semiHidden/>
    <w:unhideWhenUsed/>
    <w:qFormat/>
    <w:rsid w:val="00FE2C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C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C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C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63F"/>
    <w:rPr>
      <w:rFonts w:ascii="Verdana" w:eastAsiaTheme="majorEastAsia" w:hAnsi="Verdana" w:cstheme="majorBidi"/>
      <w:b/>
      <w:color w:val="043956" w:themeColor="accent2"/>
      <w:sz w:val="32"/>
      <w:szCs w:val="40"/>
    </w:rPr>
  </w:style>
  <w:style w:type="character" w:customStyle="1" w:styleId="Heading2Char">
    <w:name w:val="Heading 2 Char"/>
    <w:basedOn w:val="DefaultParagraphFont"/>
    <w:link w:val="Heading2"/>
    <w:uiPriority w:val="9"/>
    <w:rsid w:val="008A363F"/>
    <w:rPr>
      <w:rFonts w:ascii="Verdana" w:eastAsiaTheme="majorEastAsia" w:hAnsi="Verdana" w:cstheme="majorBidi"/>
      <w:b/>
      <w:color w:val="043956" w:themeColor="accent2"/>
      <w:sz w:val="28"/>
      <w:szCs w:val="32"/>
    </w:rPr>
  </w:style>
  <w:style w:type="character" w:customStyle="1" w:styleId="Heading3Char">
    <w:name w:val="Heading 3 Char"/>
    <w:basedOn w:val="DefaultParagraphFont"/>
    <w:link w:val="Heading3"/>
    <w:uiPriority w:val="9"/>
    <w:rsid w:val="00FA6FB5"/>
    <w:rPr>
      <w:rFonts w:ascii="Verdana" w:eastAsiaTheme="majorEastAsia" w:hAnsi="Verdana" w:cstheme="majorBidi"/>
      <w:b/>
      <w:color w:val="043956" w:themeColor="accent2"/>
      <w:szCs w:val="28"/>
    </w:rPr>
  </w:style>
  <w:style w:type="character" w:customStyle="1" w:styleId="Heading4Char">
    <w:name w:val="Heading 4 Char"/>
    <w:basedOn w:val="DefaultParagraphFont"/>
    <w:link w:val="Heading4"/>
    <w:uiPriority w:val="9"/>
    <w:semiHidden/>
    <w:rsid w:val="000856AF"/>
    <w:rPr>
      <w:rFonts w:ascii="Verdana" w:eastAsiaTheme="majorEastAsia" w:hAnsi="Verdana" w:cstheme="majorBidi"/>
      <w:b/>
      <w:i/>
      <w:iCs/>
      <w:color w:val="043956" w:themeColor="accent2"/>
      <w:sz w:val="22"/>
    </w:rPr>
  </w:style>
  <w:style w:type="character" w:customStyle="1" w:styleId="Heading5Char">
    <w:name w:val="Heading 5 Char"/>
    <w:basedOn w:val="DefaultParagraphFont"/>
    <w:link w:val="Heading5"/>
    <w:uiPriority w:val="9"/>
    <w:semiHidden/>
    <w:rsid w:val="00FE2C63"/>
    <w:rPr>
      <w:rFonts w:eastAsiaTheme="majorEastAsia" w:cstheme="majorBidi"/>
      <w:color w:val="000000" w:themeColor="accent1" w:themeShade="BF"/>
    </w:rPr>
  </w:style>
  <w:style w:type="character" w:customStyle="1" w:styleId="Heading6Char">
    <w:name w:val="Heading 6 Char"/>
    <w:basedOn w:val="DefaultParagraphFont"/>
    <w:link w:val="Heading6"/>
    <w:uiPriority w:val="9"/>
    <w:semiHidden/>
    <w:rsid w:val="00FE2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C63"/>
    <w:rPr>
      <w:rFonts w:eastAsiaTheme="majorEastAsia" w:cstheme="majorBidi"/>
      <w:color w:val="272727" w:themeColor="text1" w:themeTint="D8"/>
    </w:rPr>
  </w:style>
  <w:style w:type="paragraph" w:styleId="Title">
    <w:name w:val="Title"/>
    <w:basedOn w:val="Normal"/>
    <w:next w:val="Normal"/>
    <w:link w:val="TitleChar"/>
    <w:uiPriority w:val="10"/>
    <w:qFormat/>
    <w:rsid w:val="005D107F"/>
    <w:pPr>
      <w:spacing w:after="80"/>
      <w:contextualSpacing/>
    </w:pPr>
    <w:rPr>
      <w:rFonts w:eastAsiaTheme="majorEastAsia" w:cstheme="majorBidi"/>
      <w:b/>
      <w:color w:val="043956" w:themeColor="accent2"/>
      <w:spacing w:val="-10"/>
      <w:kern w:val="28"/>
      <w:sz w:val="56"/>
      <w:szCs w:val="56"/>
    </w:rPr>
  </w:style>
  <w:style w:type="character" w:customStyle="1" w:styleId="TitleChar">
    <w:name w:val="Title Char"/>
    <w:basedOn w:val="DefaultParagraphFont"/>
    <w:link w:val="Title"/>
    <w:uiPriority w:val="10"/>
    <w:rsid w:val="005D107F"/>
    <w:rPr>
      <w:rFonts w:ascii="Verdana" w:eastAsiaTheme="majorEastAsia" w:hAnsi="Verdana" w:cstheme="majorBidi"/>
      <w:b/>
      <w:color w:val="043956" w:themeColor="accent2"/>
      <w:spacing w:val="-10"/>
      <w:kern w:val="28"/>
      <w:sz w:val="56"/>
      <w:szCs w:val="56"/>
    </w:rPr>
  </w:style>
  <w:style w:type="paragraph" w:styleId="Subtitle">
    <w:name w:val="Subtitle"/>
    <w:basedOn w:val="Normal"/>
    <w:next w:val="Normal"/>
    <w:link w:val="SubtitleChar"/>
    <w:autoRedefine/>
    <w:uiPriority w:val="11"/>
    <w:qFormat/>
    <w:rsid w:val="00D62CA2"/>
    <w:rPr>
      <w:rFonts w:eastAsiaTheme="majorEastAsia" w:cstheme="majorBidi"/>
      <w:b/>
      <w:color w:val="A848B4" w:themeColor="accent6"/>
      <w:spacing w:val="15"/>
      <w:sz w:val="40"/>
      <w:szCs w:val="28"/>
    </w:rPr>
  </w:style>
  <w:style w:type="character" w:customStyle="1" w:styleId="SubtitleChar">
    <w:name w:val="Subtitle Char"/>
    <w:basedOn w:val="DefaultParagraphFont"/>
    <w:link w:val="Subtitle"/>
    <w:uiPriority w:val="11"/>
    <w:rsid w:val="00D62CA2"/>
    <w:rPr>
      <w:rFonts w:ascii="Verdana" w:eastAsiaTheme="majorEastAsia" w:hAnsi="Verdana" w:cstheme="majorBidi"/>
      <w:b/>
      <w:color w:val="A848B4" w:themeColor="accent6"/>
      <w:spacing w:val="15"/>
      <w:sz w:val="40"/>
      <w:szCs w:val="28"/>
    </w:rPr>
  </w:style>
  <w:style w:type="paragraph" w:styleId="Quote">
    <w:name w:val="Quote"/>
    <w:basedOn w:val="Normal"/>
    <w:next w:val="Normal"/>
    <w:link w:val="QuoteChar"/>
    <w:uiPriority w:val="29"/>
    <w:qFormat/>
    <w:rsid w:val="00113E02"/>
    <w:pPr>
      <w:spacing w:before="200"/>
      <w:ind w:left="862" w:right="862"/>
    </w:pPr>
    <w:rPr>
      <w:i/>
      <w:iCs/>
      <w:color w:val="A848B4" w:themeColor="accent4"/>
    </w:rPr>
  </w:style>
  <w:style w:type="character" w:customStyle="1" w:styleId="QuoteChar">
    <w:name w:val="Quote Char"/>
    <w:basedOn w:val="DefaultParagraphFont"/>
    <w:link w:val="Quote"/>
    <w:uiPriority w:val="29"/>
    <w:rsid w:val="00113E02"/>
    <w:rPr>
      <w:rFonts w:ascii="Verdana" w:hAnsi="Verdana"/>
      <w:i/>
      <w:iCs/>
      <w:color w:val="A848B4" w:themeColor="accent4"/>
      <w:sz w:val="22"/>
    </w:rPr>
  </w:style>
  <w:style w:type="paragraph" w:styleId="ListParagraph">
    <w:name w:val="List Paragraph"/>
    <w:basedOn w:val="Normal"/>
    <w:uiPriority w:val="34"/>
    <w:qFormat/>
    <w:rsid w:val="00FE2C63"/>
    <w:pPr>
      <w:ind w:left="720"/>
      <w:contextualSpacing/>
    </w:pPr>
  </w:style>
  <w:style w:type="character" w:styleId="IntenseEmphasis">
    <w:name w:val="Intense Emphasis"/>
    <w:basedOn w:val="DefaultParagraphFont"/>
    <w:uiPriority w:val="21"/>
    <w:qFormat/>
    <w:rsid w:val="00FE2C63"/>
    <w:rPr>
      <w:i/>
      <w:iCs/>
      <w:color w:val="000000" w:themeColor="accent1" w:themeShade="BF"/>
    </w:rPr>
  </w:style>
  <w:style w:type="paragraph" w:styleId="IntenseQuote">
    <w:name w:val="Intense Quote"/>
    <w:basedOn w:val="Normal"/>
    <w:next w:val="Normal"/>
    <w:link w:val="IntenseQuoteChar"/>
    <w:uiPriority w:val="30"/>
    <w:qFormat/>
    <w:rsid w:val="00FE2C63"/>
    <w:pPr>
      <w:pBdr>
        <w:top w:val="single" w:sz="4" w:space="10" w:color="000000" w:themeColor="accent1" w:themeShade="BF"/>
        <w:bottom w:val="single" w:sz="4" w:space="10" w:color="000000" w:themeColor="accent1" w:themeShade="BF"/>
      </w:pBdr>
      <w:spacing w:before="360" w:after="360"/>
      <w:ind w:left="864" w:right="864"/>
      <w:jc w:val="center"/>
    </w:pPr>
    <w:rPr>
      <w:i/>
      <w:iCs/>
      <w:color w:val="000000" w:themeColor="accent1" w:themeShade="BF"/>
    </w:rPr>
  </w:style>
  <w:style w:type="character" w:customStyle="1" w:styleId="IntenseQuoteChar">
    <w:name w:val="Intense Quote Char"/>
    <w:basedOn w:val="DefaultParagraphFont"/>
    <w:link w:val="IntenseQuote"/>
    <w:uiPriority w:val="30"/>
    <w:rsid w:val="00FE2C63"/>
    <w:rPr>
      <w:i/>
      <w:iCs/>
      <w:color w:val="000000" w:themeColor="accent1" w:themeShade="BF"/>
    </w:rPr>
  </w:style>
  <w:style w:type="character" w:styleId="IntenseReference">
    <w:name w:val="Intense Reference"/>
    <w:basedOn w:val="DefaultParagraphFont"/>
    <w:uiPriority w:val="32"/>
    <w:qFormat/>
    <w:rsid w:val="00FE2C63"/>
    <w:rPr>
      <w:b/>
      <w:bCs/>
      <w:smallCaps/>
      <w:color w:val="000000" w:themeColor="accent1" w:themeShade="BF"/>
      <w:spacing w:val="5"/>
    </w:rPr>
  </w:style>
  <w:style w:type="paragraph" w:styleId="Header">
    <w:name w:val="header"/>
    <w:basedOn w:val="Normal"/>
    <w:link w:val="HeaderChar"/>
    <w:uiPriority w:val="99"/>
    <w:unhideWhenUsed/>
    <w:rsid w:val="00C03E65"/>
    <w:pPr>
      <w:tabs>
        <w:tab w:val="center" w:pos="4513"/>
        <w:tab w:val="right" w:pos="9026"/>
      </w:tabs>
    </w:pPr>
  </w:style>
  <w:style w:type="character" w:customStyle="1" w:styleId="HeaderChar">
    <w:name w:val="Header Char"/>
    <w:basedOn w:val="DefaultParagraphFont"/>
    <w:link w:val="Header"/>
    <w:uiPriority w:val="99"/>
    <w:rsid w:val="00C03E65"/>
  </w:style>
  <w:style w:type="paragraph" w:styleId="Footer">
    <w:name w:val="footer"/>
    <w:basedOn w:val="Normal"/>
    <w:link w:val="FooterChar"/>
    <w:uiPriority w:val="99"/>
    <w:unhideWhenUsed/>
    <w:rsid w:val="00C03E65"/>
    <w:pPr>
      <w:tabs>
        <w:tab w:val="center" w:pos="4513"/>
        <w:tab w:val="right" w:pos="9026"/>
      </w:tabs>
    </w:pPr>
  </w:style>
  <w:style w:type="character" w:customStyle="1" w:styleId="FooterChar">
    <w:name w:val="Footer Char"/>
    <w:basedOn w:val="DefaultParagraphFont"/>
    <w:link w:val="Footer"/>
    <w:uiPriority w:val="99"/>
    <w:rsid w:val="00C03E65"/>
  </w:style>
  <w:style w:type="numbering" w:customStyle="1" w:styleId="Arrows">
    <w:name w:val="Arrows"/>
    <w:uiPriority w:val="99"/>
    <w:rsid w:val="00F52E54"/>
    <w:pPr>
      <w:numPr>
        <w:numId w:val="8"/>
      </w:numPr>
    </w:pPr>
  </w:style>
  <w:style w:type="paragraph" w:styleId="NoSpacing">
    <w:name w:val="No Spacing"/>
    <w:uiPriority w:val="1"/>
    <w:qFormat/>
    <w:rsid w:val="008B35EA"/>
    <w:rPr>
      <w:rFonts w:ascii="Verdana" w:hAnsi="Verdana"/>
      <w:sz w:val="22"/>
    </w:rPr>
  </w:style>
  <w:style w:type="table" w:styleId="TableGrid">
    <w:name w:val="Table Grid"/>
    <w:basedOn w:val="TableNormal"/>
    <w:uiPriority w:val="39"/>
    <w:rsid w:val="008A3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8A363F"/>
    <w:tblPr>
      <w:tblStyleRowBandSize w:val="1"/>
      <w:tblStyleColBandSize w:val="1"/>
      <w:tblBorders>
        <w:top w:val="single" w:sz="4" w:space="0" w:color="CB90D2" w:themeColor="accent4" w:themeTint="99"/>
        <w:left w:val="single" w:sz="4" w:space="0" w:color="CB90D2" w:themeColor="accent4" w:themeTint="99"/>
        <w:bottom w:val="single" w:sz="4" w:space="0" w:color="CB90D2" w:themeColor="accent4" w:themeTint="99"/>
        <w:right w:val="single" w:sz="4" w:space="0" w:color="CB90D2" w:themeColor="accent4" w:themeTint="99"/>
        <w:insideH w:val="single" w:sz="4" w:space="0" w:color="CB90D2" w:themeColor="accent4" w:themeTint="99"/>
        <w:insideV w:val="single" w:sz="4" w:space="0" w:color="CB90D2" w:themeColor="accent4" w:themeTint="99"/>
      </w:tblBorders>
    </w:tblPr>
    <w:tblStylePr w:type="firstRow">
      <w:rPr>
        <w:b/>
        <w:bCs/>
        <w:color w:val="FFFFFF" w:themeColor="background1"/>
      </w:rPr>
      <w:tblPr/>
      <w:tcPr>
        <w:tcBorders>
          <w:top w:val="single" w:sz="4" w:space="0" w:color="A848B4" w:themeColor="accent4"/>
          <w:left w:val="single" w:sz="4" w:space="0" w:color="A848B4" w:themeColor="accent4"/>
          <w:bottom w:val="single" w:sz="4" w:space="0" w:color="A848B4" w:themeColor="accent4"/>
          <w:right w:val="single" w:sz="4" w:space="0" w:color="A848B4" w:themeColor="accent4"/>
          <w:insideH w:val="nil"/>
          <w:insideV w:val="nil"/>
        </w:tcBorders>
        <w:shd w:val="clear" w:color="auto" w:fill="A848B4" w:themeFill="accent4"/>
      </w:tcPr>
    </w:tblStylePr>
    <w:tblStylePr w:type="lastRow">
      <w:rPr>
        <w:b/>
        <w:bCs/>
      </w:rPr>
      <w:tblPr/>
      <w:tcPr>
        <w:tcBorders>
          <w:top w:val="double" w:sz="4" w:space="0" w:color="A848B4" w:themeColor="accent4"/>
        </w:tcBorders>
      </w:tcPr>
    </w:tblStylePr>
    <w:tblStylePr w:type="firstCol">
      <w:rPr>
        <w:b/>
        <w:bCs/>
      </w:rPr>
    </w:tblStylePr>
    <w:tblStylePr w:type="lastCol">
      <w:rPr>
        <w:b/>
        <w:bCs/>
      </w:rPr>
    </w:tblStylePr>
    <w:tblStylePr w:type="band1Vert">
      <w:tblPr/>
      <w:tcPr>
        <w:shd w:val="clear" w:color="auto" w:fill="EDDAF0" w:themeFill="accent4" w:themeFillTint="33"/>
      </w:tcPr>
    </w:tblStylePr>
    <w:tblStylePr w:type="band1Horz">
      <w:tblPr/>
      <w:tcPr>
        <w:shd w:val="clear" w:color="auto" w:fill="EDDAF0" w:themeFill="accent4" w:themeFillTint="33"/>
      </w:tcPr>
    </w:tblStylePr>
  </w:style>
  <w:style w:type="table" w:styleId="GridTable1Light-Accent6">
    <w:name w:val="Grid Table 1 Light Accent 6"/>
    <w:basedOn w:val="TableNormal"/>
    <w:uiPriority w:val="46"/>
    <w:rsid w:val="00FA6FB5"/>
    <w:tblPr>
      <w:tblStyleRowBandSize w:val="1"/>
      <w:tblStyleColBandSize w:val="1"/>
      <w:tblBorders>
        <w:top w:val="single" w:sz="4" w:space="0" w:color="DCB5E1" w:themeColor="accent6" w:themeTint="66"/>
        <w:left w:val="single" w:sz="4" w:space="0" w:color="DCB5E1" w:themeColor="accent6" w:themeTint="66"/>
        <w:bottom w:val="single" w:sz="4" w:space="0" w:color="DCB5E1" w:themeColor="accent6" w:themeTint="66"/>
        <w:right w:val="single" w:sz="4" w:space="0" w:color="DCB5E1" w:themeColor="accent6" w:themeTint="66"/>
        <w:insideH w:val="single" w:sz="4" w:space="0" w:color="DCB5E1" w:themeColor="accent6" w:themeTint="66"/>
        <w:insideV w:val="single" w:sz="4" w:space="0" w:color="DCB5E1" w:themeColor="accent6" w:themeTint="66"/>
      </w:tblBorders>
    </w:tblPr>
    <w:tblStylePr w:type="firstRow">
      <w:rPr>
        <w:b/>
        <w:bCs/>
      </w:rPr>
      <w:tblPr/>
      <w:tcPr>
        <w:tcBorders>
          <w:bottom w:val="single" w:sz="12" w:space="0" w:color="CB90D2" w:themeColor="accent6" w:themeTint="99"/>
        </w:tcBorders>
      </w:tcPr>
    </w:tblStylePr>
    <w:tblStylePr w:type="lastRow">
      <w:rPr>
        <w:b/>
        <w:bCs/>
      </w:rPr>
      <w:tblPr/>
      <w:tcPr>
        <w:tcBorders>
          <w:top w:val="double" w:sz="2" w:space="0" w:color="CB90D2"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FA6FB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FA6FB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FA6FB5"/>
    <w:rPr>
      <w:color w:val="7D368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48B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48B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48B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48B4" w:themeColor="accent6"/>
        </w:tcBorders>
        <w:shd w:val="clear" w:color="auto" w:fill="FFFFFF" w:themeFill="background1"/>
      </w:tcPr>
    </w:tblStylePr>
    <w:tblStylePr w:type="band1Vert">
      <w:tblPr/>
      <w:tcPr>
        <w:shd w:val="clear" w:color="auto" w:fill="EDDAF0" w:themeFill="accent6" w:themeFillTint="33"/>
      </w:tcPr>
    </w:tblStylePr>
    <w:tblStylePr w:type="band1Horz">
      <w:tblPr/>
      <w:tcPr>
        <w:shd w:val="clear" w:color="auto" w:fill="EDDA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6">
    <w:name w:val="List Table 5 Dark Accent 6"/>
    <w:basedOn w:val="TableNormal"/>
    <w:uiPriority w:val="50"/>
    <w:rsid w:val="00FA6FB5"/>
    <w:rPr>
      <w:color w:val="FFFFFF" w:themeColor="background1"/>
    </w:rPr>
    <w:tblPr>
      <w:tblStyleRowBandSize w:val="1"/>
      <w:tblStyleColBandSize w:val="1"/>
      <w:tblBorders>
        <w:top w:val="single" w:sz="24" w:space="0" w:color="A848B4" w:themeColor="accent6"/>
        <w:left w:val="single" w:sz="24" w:space="0" w:color="A848B4" w:themeColor="accent6"/>
        <w:bottom w:val="single" w:sz="24" w:space="0" w:color="A848B4" w:themeColor="accent6"/>
        <w:right w:val="single" w:sz="24" w:space="0" w:color="A848B4" w:themeColor="accent6"/>
      </w:tblBorders>
    </w:tblPr>
    <w:tcPr>
      <w:shd w:val="clear" w:color="auto" w:fill="A848B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CHeading">
    <w:name w:val="TOC Heading"/>
    <w:basedOn w:val="Heading1"/>
    <w:next w:val="Normal"/>
    <w:uiPriority w:val="39"/>
    <w:unhideWhenUsed/>
    <w:qFormat/>
    <w:rsid w:val="00FF47F5"/>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526F31"/>
    <w:pPr>
      <w:spacing w:after="100"/>
    </w:pPr>
  </w:style>
  <w:style w:type="paragraph" w:styleId="TOC2">
    <w:name w:val="toc 2"/>
    <w:basedOn w:val="Normal"/>
    <w:next w:val="Normal"/>
    <w:autoRedefine/>
    <w:uiPriority w:val="39"/>
    <w:unhideWhenUsed/>
    <w:rsid w:val="00526F31"/>
    <w:pPr>
      <w:spacing w:after="100"/>
      <w:ind w:left="220"/>
    </w:pPr>
  </w:style>
  <w:style w:type="character" w:styleId="Hyperlink">
    <w:name w:val="Hyperlink"/>
    <w:basedOn w:val="DefaultParagraphFont"/>
    <w:uiPriority w:val="99"/>
    <w:unhideWhenUsed/>
    <w:rsid w:val="00526F31"/>
    <w:rPr>
      <w:color w:val="043956" w:themeColor="hyperlink"/>
      <w:u w:val="single"/>
    </w:rPr>
  </w:style>
  <w:style w:type="character" w:styleId="PlaceholderText">
    <w:name w:val="Placeholder Text"/>
    <w:basedOn w:val="DefaultParagraphFont"/>
    <w:uiPriority w:val="99"/>
    <w:semiHidden/>
    <w:rsid w:val="00D86F0D"/>
    <w:rPr>
      <w:color w:val="666666"/>
    </w:rPr>
  </w:style>
  <w:style w:type="table" w:styleId="GridTable4-Accent2">
    <w:name w:val="Grid Table 4 Accent 2"/>
    <w:basedOn w:val="TableNormal"/>
    <w:uiPriority w:val="49"/>
    <w:rsid w:val="005F007D"/>
    <w:tblPr>
      <w:tblStyleRowBandSize w:val="1"/>
      <w:tblStyleColBandSize w:val="1"/>
      <w:tblBorders>
        <w:top w:val="single" w:sz="4" w:space="0" w:color="0EA1F3" w:themeColor="accent2" w:themeTint="99"/>
        <w:left w:val="single" w:sz="4" w:space="0" w:color="0EA1F3" w:themeColor="accent2" w:themeTint="99"/>
        <w:bottom w:val="single" w:sz="4" w:space="0" w:color="0EA1F3" w:themeColor="accent2" w:themeTint="99"/>
        <w:right w:val="single" w:sz="4" w:space="0" w:color="0EA1F3" w:themeColor="accent2" w:themeTint="99"/>
        <w:insideH w:val="single" w:sz="4" w:space="0" w:color="0EA1F3" w:themeColor="accent2" w:themeTint="99"/>
        <w:insideV w:val="single" w:sz="4" w:space="0" w:color="0EA1F3" w:themeColor="accent2" w:themeTint="99"/>
      </w:tblBorders>
    </w:tblPr>
    <w:tblStylePr w:type="firstRow">
      <w:rPr>
        <w:b/>
        <w:bCs/>
        <w:color w:val="FFFFFF" w:themeColor="background1"/>
      </w:rPr>
      <w:tblPr/>
      <w:tcPr>
        <w:tcBorders>
          <w:top w:val="single" w:sz="4" w:space="0" w:color="043956" w:themeColor="accent2"/>
          <w:left w:val="single" w:sz="4" w:space="0" w:color="043956" w:themeColor="accent2"/>
          <w:bottom w:val="single" w:sz="4" w:space="0" w:color="043956" w:themeColor="accent2"/>
          <w:right w:val="single" w:sz="4" w:space="0" w:color="043956" w:themeColor="accent2"/>
          <w:insideH w:val="nil"/>
          <w:insideV w:val="nil"/>
        </w:tcBorders>
        <w:shd w:val="clear" w:color="auto" w:fill="043956" w:themeFill="accent2"/>
      </w:tcPr>
    </w:tblStylePr>
    <w:tblStylePr w:type="lastRow">
      <w:rPr>
        <w:b/>
        <w:bCs/>
      </w:rPr>
      <w:tblPr/>
      <w:tcPr>
        <w:tcBorders>
          <w:top w:val="double" w:sz="4" w:space="0" w:color="043956" w:themeColor="accent2"/>
        </w:tcBorders>
      </w:tcPr>
    </w:tblStylePr>
    <w:tblStylePr w:type="firstCol">
      <w:rPr>
        <w:b/>
        <w:bCs/>
      </w:rPr>
    </w:tblStylePr>
    <w:tblStylePr w:type="lastCol">
      <w:rPr>
        <w:b/>
        <w:bCs/>
      </w:rPr>
    </w:tblStylePr>
    <w:tblStylePr w:type="band1Vert">
      <w:tblPr/>
      <w:tcPr>
        <w:shd w:val="clear" w:color="auto" w:fill="AEDFFB" w:themeFill="accent2" w:themeFillTint="33"/>
      </w:tcPr>
    </w:tblStylePr>
    <w:tblStylePr w:type="band1Horz">
      <w:tblPr/>
      <w:tcPr>
        <w:shd w:val="clear" w:color="auto" w:fill="AEDFFB" w:themeFill="accent2" w:themeFillTint="33"/>
      </w:tcPr>
    </w:tblStylePr>
  </w:style>
  <w:style w:type="character" w:styleId="UnresolvedMention">
    <w:name w:val="Unresolved Mention"/>
    <w:basedOn w:val="DefaultParagraphFont"/>
    <w:uiPriority w:val="99"/>
    <w:semiHidden/>
    <w:unhideWhenUsed/>
    <w:rsid w:val="005F007D"/>
    <w:rPr>
      <w:color w:val="605E5C"/>
      <w:shd w:val="clear" w:color="auto" w:fill="E1DFDD"/>
    </w:rPr>
  </w:style>
  <w:style w:type="character" w:styleId="FollowedHyperlink">
    <w:name w:val="FollowedHyperlink"/>
    <w:basedOn w:val="DefaultParagraphFont"/>
    <w:uiPriority w:val="99"/>
    <w:semiHidden/>
    <w:unhideWhenUsed/>
    <w:rsid w:val="005F007D"/>
    <w:rPr>
      <w:color w:val="A848B4" w:themeColor="followedHyperlink"/>
      <w:u w:val="single"/>
    </w:rPr>
  </w:style>
  <w:style w:type="paragraph" w:styleId="TOC3">
    <w:name w:val="toc 3"/>
    <w:basedOn w:val="Normal"/>
    <w:next w:val="Normal"/>
    <w:autoRedefine/>
    <w:uiPriority w:val="39"/>
    <w:unhideWhenUsed/>
    <w:rsid w:val="00FF47F5"/>
    <w:pPr>
      <w:spacing w:after="100"/>
      <w:ind w:left="440"/>
    </w:pPr>
  </w:style>
  <w:style w:type="paragraph" w:styleId="FootnoteText">
    <w:name w:val="footnote text"/>
    <w:basedOn w:val="Normal"/>
    <w:link w:val="FootnoteTextChar"/>
    <w:uiPriority w:val="99"/>
    <w:semiHidden/>
    <w:unhideWhenUsed/>
    <w:rsid w:val="00F77997"/>
    <w:rPr>
      <w:sz w:val="20"/>
      <w:szCs w:val="20"/>
    </w:rPr>
  </w:style>
  <w:style w:type="character" w:customStyle="1" w:styleId="FootnoteTextChar">
    <w:name w:val="Footnote Text Char"/>
    <w:basedOn w:val="DefaultParagraphFont"/>
    <w:link w:val="FootnoteText"/>
    <w:uiPriority w:val="99"/>
    <w:semiHidden/>
    <w:rsid w:val="00F77997"/>
    <w:rPr>
      <w:rFonts w:ascii="Verdana" w:hAnsi="Verdana"/>
      <w:sz w:val="20"/>
      <w:szCs w:val="20"/>
    </w:rPr>
  </w:style>
  <w:style w:type="character" w:styleId="FootnoteReference">
    <w:name w:val="footnote reference"/>
    <w:semiHidden/>
    <w:rsid w:val="00F77997"/>
    <w:rPr>
      <w:vertAlign w:val="superscript"/>
    </w:rPr>
  </w:style>
  <w:style w:type="table" w:styleId="GridTable6Colorful-Accent2">
    <w:name w:val="Grid Table 6 Colorful Accent 2"/>
    <w:basedOn w:val="TableNormal"/>
    <w:uiPriority w:val="51"/>
    <w:rsid w:val="00F77997"/>
    <w:rPr>
      <w:color w:val="032A40" w:themeColor="accent2" w:themeShade="BF"/>
    </w:rPr>
    <w:tblPr>
      <w:tblStyleRowBandSize w:val="1"/>
      <w:tblStyleColBandSize w:val="1"/>
      <w:tblBorders>
        <w:top w:val="single" w:sz="4" w:space="0" w:color="0EA1F3" w:themeColor="accent2" w:themeTint="99"/>
        <w:left w:val="single" w:sz="4" w:space="0" w:color="0EA1F3" w:themeColor="accent2" w:themeTint="99"/>
        <w:bottom w:val="single" w:sz="4" w:space="0" w:color="0EA1F3" w:themeColor="accent2" w:themeTint="99"/>
        <w:right w:val="single" w:sz="4" w:space="0" w:color="0EA1F3" w:themeColor="accent2" w:themeTint="99"/>
        <w:insideH w:val="single" w:sz="4" w:space="0" w:color="0EA1F3" w:themeColor="accent2" w:themeTint="99"/>
        <w:insideV w:val="single" w:sz="4" w:space="0" w:color="0EA1F3" w:themeColor="accent2" w:themeTint="99"/>
      </w:tblBorders>
    </w:tblPr>
    <w:tblStylePr w:type="firstRow">
      <w:rPr>
        <w:b/>
        <w:bCs/>
      </w:rPr>
      <w:tblPr/>
      <w:tcPr>
        <w:tcBorders>
          <w:bottom w:val="single" w:sz="12" w:space="0" w:color="0EA1F3" w:themeColor="accent2" w:themeTint="99"/>
        </w:tcBorders>
      </w:tcPr>
    </w:tblStylePr>
    <w:tblStylePr w:type="lastRow">
      <w:rPr>
        <w:b/>
        <w:bCs/>
      </w:rPr>
      <w:tblPr/>
      <w:tcPr>
        <w:tcBorders>
          <w:top w:val="double" w:sz="4" w:space="0" w:color="0EA1F3" w:themeColor="accent2" w:themeTint="99"/>
        </w:tcBorders>
      </w:tcPr>
    </w:tblStylePr>
    <w:tblStylePr w:type="firstCol">
      <w:rPr>
        <w:b/>
        <w:bCs/>
      </w:rPr>
    </w:tblStylePr>
    <w:tblStylePr w:type="lastCol">
      <w:rPr>
        <w:b/>
        <w:bCs/>
      </w:rPr>
    </w:tblStylePr>
    <w:tblStylePr w:type="band1Vert">
      <w:tblPr/>
      <w:tcPr>
        <w:shd w:val="clear" w:color="auto" w:fill="AEDFFB" w:themeFill="accent2" w:themeFillTint="33"/>
      </w:tcPr>
    </w:tblStylePr>
    <w:tblStylePr w:type="band1Horz">
      <w:tblPr/>
      <w:tcPr>
        <w:shd w:val="clear" w:color="auto" w:fill="AEDFFB" w:themeFill="accent2" w:themeFillTint="33"/>
      </w:tcPr>
    </w:tblStylePr>
  </w:style>
  <w:style w:type="table" w:styleId="GridTable1Light-Accent2">
    <w:name w:val="Grid Table 1 Light Accent 2"/>
    <w:basedOn w:val="TableNormal"/>
    <w:uiPriority w:val="46"/>
    <w:rsid w:val="00F77997"/>
    <w:tblPr>
      <w:tblStyleRowBandSize w:val="1"/>
      <w:tblStyleColBandSize w:val="1"/>
      <w:tblBorders>
        <w:top w:val="single" w:sz="4" w:space="0" w:color="5EC0F7" w:themeColor="accent2" w:themeTint="66"/>
        <w:left w:val="single" w:sz="4" w:space="0" w:color="5EC0F7" w:themeColor="accent2" w:themeTint="66"/>
        <w:bottom w:val="single" w:sz="4" w:space="0" w:color="5EC0F7" w:themeColor="accent2" w:themeTint="66"/>
        <w:right w:val="single" w:sz="4" w:space="0" w:color="5EC0F7" w:themeColor="accent2" w:themeTint="66"/>
        <w:insideH w:val="single" w:sz="4" w:space="0" w:color="5EC0F7" w:themeColor="accent2" w:themeTint="66"/>
        <w:insideV w:val="single" w:sz="4" w:space="0" w:color="5EC0F7" w:themeColor="accent2" w:themeTint="66"/>
      </w:tblBorders>
    </w:tblPr>
    <w:tblStylePr w:type="firstRow">
      <w:rPr>
        <w:b/>
        <w:bCs/>
      </w:rPr>
      <w:tblPr/>
      <w:tcPr>
        <w:tcBorders>
          <w:bottom w:val="single" w:sz="12" w:space="0" w:color="0EA1F3" w:themeColor="accent2" w:themeTint="99"/>
        </w:tcBorders>
      </w:tcPr>
    </w:tblStylePr>
    <w:tblStylePr w:type="lastRow">
      <w:rPr>
        <w:b/>
        <w:bCs/>
      </w:rPr>
      <w:tblPr/>
      <w:tcPr>
        <w:tcBorders>
          <w:top w:val="double" w:sz="2" w:space="0" w:color="0EA1F3" w:themeColor="accent2" w:themeTint="99"/>
        </w:tcBorders>
      </w:tcPr>
    </w:tblStylePr>
    <w:tblStylePr w:type="firstCol">
      <w:rPr>
        <w:b/>
        <w:bCs/>
      </w:rPr>
    </w:tblStylePr>
    <w:tblStylePr w:type="lastCol">
      <w:rPr>
        <w:b/>
        <w:bCs/>
      </w:rPr>
    </w:tblStylePr>
  </w:style>
  <w:style w:type="paragraph" w:styleId="CommentText">
    <w:name w:val="annotation text"/>
    <w:basedOn w:val="Normal"/>
    <w:link w:val="CommentTextChar"/>
    <w:rsid w:val="00BB46E7"/>
    <w:rPr>
      <w:rFonts w:ascii="Arial" w:eastAsia="Times New Roman" w:hAnsi="Arial" w:cs="Arial"/>
      <w:kern w:val="0"/>
      <w:sz w:val="20"/>
      <w:szCs w:val="20"/>
      <w:lang w:val="en-US"/>
      <w14:ligatures w14:val="none"/>
    </w:rPr>
  </w:style>
  <w:style w:type="character" w:customStyle="1" w:styleId="CommentTextChar">
    <w:name w:val="Comment Text Char"/>
    <w:basedOn w:val="DefaultParagraphFont"/>
    <w:link w:val="CommentText"/>
    <w:rsid w:val="00BB46E7"/>
    <w:rPr>
      <w:rFonts w:ascii="Arial" w:eastAsia="Times New Roman" w:hAnsi="Arial" w:cs="Arial"/>
      <w:kern w:val="0"/>
      <w:sz w:val="20"/>
      <w:szCs w:val="20"/>
      <w:lang w:val="en-US"/>
      <w14:ligatures w14:val="none"/>
    </w:rPr>
  </w:style>
  <w:style w:type="paragraph" w:styleId="BodyText">
    <w:name w:val="Body Text"/>
    <w:basedOn w:val="Normal"/>
    <w:link w:val="BodyTextChar"/>
    <w:rsid w:val="00ED23B0"/>
    <w:rPr>
      <w:rFonts w:ascii="Arial" w:eastAsia="Times New Roman" w:hAnsi="Arial" w:cs="Times New Roman"/>
      <w:kern w:val="0"/>
      <w:szCs w:val="20"/>
      <w:lang w:eastAsia="en-GB"/>
      <w14:ligatures w14:val="none"/>
    </w:rPr>
  </w:style>
  <w:style w:type="character" w:customStyle="1" w:styleId="BodyTextChar">
    <w:name w:val="Body Text Char"/>
    <w:basedOn w:val="DefaultParagraphFont"/>
    <w:link w:val="BodyText"/>
    <w:rsid w:val="00ED23B0"/>
    <w:rPr>
      <w:rFonts w:ascii="Arial" w:eastAsia="Times New Roman" w:hAnsi="Arial" w:cs="Times New Roman"/>
      <w:kern w:val="0"/>
      <w:sz w:val="22"/>
      <w:szCs w:val="20"/>
      <w:lang w:eastAsia="en-GB"/>
      <w14:ligatures w14:val="none"/>
    </w:rPr>
  </w:style>
  <w:style w:type="paragraph" w:customStyle="1" w:styleId="Normal1">
    <w:name w:val="Normal1"/>
    <w:basedOn w:val="Normal"/>
    <w:rsid w:val="00ED23B0"/>
    <w:pPr>
      <w:spacing w:before="120" w:after="120"/>
    </w:pPr>
    <w:rPr>
      <w:rFonts w:ascii="Arial" w:eastAsia="Times New Roman" w:hAnsi="Arial" w:cs="Times New Roman"/>
      <w:b/>
      <w:kern w:val="0"/>
      <w:szCs w:val="20"/>
      <w14:ligatures w14:val="none"/>
    </w:rPr>
  </w:style>
  <w:style w:type="paragraph" w:styleId="BodyText2">
    <w:name w:val="Body Text 2"/>
    <w:basedOn w:val="Normal"/>
    <w:link w:val="BodyText2Char"/>
    <w:rsid w:val="001829BB"/>
    <w:pPr>
      <w:spacing w:after="120" w:line="480" w:lineRule="auto"/>
    </w:pPr>
    <w:rPr>
      <w:rFonts w:ascii="Arial" w:eastAsia="Times New Roman" w:hAnsi="Arial" w:cs="Arial"/>
      <w:kern w:val="0"/>
      <w:szCs w:val="22"/>
      <w:lang w:val="en-US"/>
      <w14:ligatures w14:val="none"/>
    </w:rPr>
  </w:style>
  <w:style w:type="character" w:customStyle="1" w:styleId="BodyText2Char">
    <w:name w:val="Body Text 2 Char"/>
    <w:basedOn w:val="DefaultParagraphFont"/>
    <w:link w:val="BodyText2"/>
    <w:rsid w:val="001829BB"/>
    <w:rPr>
      <w:rFonts w:ascii="Arial" w:eastAsia="Times New Roman" w:hAnsi="Arial" w:cs="Arial"/>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21" Type="http://schemas.openxmlformats.org/officeDocument/2006/relationships/header" Target="header3.xml"/><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Quals%20Dev%20NEW\04.%20Branding%20Documents\2025%20Branding\SEG%20Awards\Awards%20Purpose%20Statement%20Template.dotx" TargetMode="External"/></Relationships>
</file>

<file path=word/theme/theme1.xml><?xml version="1.0" encoding="utf-8"?>
<a:theme xmlns:a="http://schemas.openxmlformats.org/drawingml/2006/main" name="Office Theme">
  <a:themeElements>
    <a:clrScheme name="SEG - Awards">
      <a:dk1>
        <a:sysClr val="windowText" lastClr="000000"/>
      </a:dk1>
      <a:lt1>
        <a:sysClr val="window" lastClr="FFFFFF"/>
      </a:lt1>
      <a:dk2>
        <a:srgbClr val="44546A"/>
      </a:dk2>
      <a:lt2>
        <a:srgbClr val="E7E6E6"/>
      </a:lt2>
      <a:accent1>
        <a:srgbClr val="000000"/>
      </a:accent1>
      <a:accent2>
        <a:srgbClr val="043956"/>
      </a:accent2>
      <a:accent3>
        <a:srgbClr val="12EACC"/>
      </a:accent3>
      <a:accent4>
        <a:srgbClr val="A848B4"/>
      </a:accent4>
      <a:accent5>
        <a:srgbClr val="12EACC"/>
      </a:accent5>
      <a:accent6>
        <a:srgbClr val="A848B4"/>
      </a:accent6>
      <a:hlink>
        <a:srgbClr val="043956"/>
      </a:hlink>
      <a:folHlink>
        <a:srgbClr val="A848B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A3558-E4D6-4D9F-B473-2177D0452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Awards Purpose Statement Template</Template>
  <TotalTime>509</TotalTime>
  <Pages>184</Pages>
  <Words>19632</Words>
  <Characters>123684</Characters>
  <Application>Microsoft Office Word</Application>
  <DocSecurity>0</DocSecurity>
  <Lines>10307</Lines>
  <Paragraphs>4777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Sergeant</dc:creator>
  <cp:keywords/>
  <dc:description/>
  <cp:lastModifiedBy>Melanie Sergeant</cp:lastModifiedBy>
  <cp:revision>10</cp:revision>
  <dcterms:created xsi:type="dcterms:W3CDTF">2026-04-27T13:43:00Z</dcterms:created>
  <dcterms:modified xsi:type="dcterms:W3CDTF">2026-04-28T15:01:00Z</dcterms:modified>
</cp:coreProperties>
</file>